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868487" w14:textId="77777777" w:rsidR="00DC6D6F" w:rsidRDefault="00DC6D6F" w:rsidP="00537496">
      <w:pPr>
        <w:pStyle w:val="Heading1"/>
      </w:pPr>
      <w:r w:rsidRPr="00DC6D6F">
        <w:t>Safety, Security, and Safeguards (3S) Interface</w:t>
      </w:r>
    </w:p>
    <w:p w14:paraId="17F457BD" w14:textId="77777777" w:rsidR="00DC6D6F" w:rsidRDefault="00DC6D6F" w:rsidP="00537496">
      <w:pPr>
        <w:pStyle w:val="Heading1"/>
      </w:pPr>
      <w:r w:rsidRPr="00DC6D6F">
        <w:t xml:space="preserve">Identification and Characterisation in </w:t>
      </w:r>
    </w:p>
    <w:p w14:paraId="7131EE58" w14:textId="477CC091" w:rsidR="00B82FA5" w:rsidRPr="00EE29B9" w:rsidRDefault="00DC6D6F" w:rsidP="00537496">
      <w:pPr>
        <w:pStyle w:val="Heading1"/>
      </w:pPr>
      <w:r w:rsidRPr="00DC6D6F">
        <w:t>Generation IV Advanced Modular Reactors</w:t>
      </w:r>
    </w:p>
    <w:p w14:paraId="66482F39" w14:textId="6C3C0D0C" w:rsidR="00B82FA5" w:rsidRDefault="00DC6D6F" w:rsidP="00537496">
      <w:pPr>
        <w:pStyle w:val="Subtitle"/>
      </w:pPr>
      <w:r w:rsidRPr="00DC6D6F">
        <w:t>A Generation IV International Forum Case Study</w:t>
      </w:r>
    </w:p>
    <w:p w14:paraId="4D1B799F" w14:textId="596F9B76" w:rsidR="00802381" w:rsidRDefault="00802381" w:rsidP="00537496">
      <w:pPr>
        <w:pStyle w:val="Authornameandaffiliation"/>
      </w:pP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0"/>
        <w:gridCol w:w="4170"/>
      </w:tblGrid>
      <w:tr w:rsidR="00DC6D6F" w14:paraId="026ACEFE" w14:textId="77777777" w:rsidTr="00FD2F70">
        <w:tc>
          <w:tcPr>
            <w:tcW w:w="4280" w:type="dxa"/>
          </w:tcPr>
          <w:p w14:paraId="05AF9C02" w14:textId="77777777" w:rsidR="00DC6D6F" w:rsidRPr="00DC6D6F" w:rsidRDefault="00DC6D6F" w:rsidP="00DC6D6F">
            <w:pPr>
              <w:pStyle w:val="Authornameandaffiliation"/>
              <w:ind w:left="-113"/>
              <w:rPr>
                <w:lang w:val="en-GB"/>
              </w:rPr>
            </w:pPr>
            <w:r w:rsidRPr="00DC6D6F">
              <w:rPr>
                <w:lang w:val="en-GB"/>
              </w:rPr>
              <w:t>G. RENDA</w:t>
            </w:r>
          </w:p>
          <w:p w14:paraId="3D00A921" w14:textId="77777777" w:rsidR="00DC6D6F" w:rsidRPr="00DC6D6F" w:rsidRDefault="00DC6D6F" w:rsidP="00DC6D6F">
            <w:pPr>
              <w:pStyle w:val="Authornameandaffiliation"/>
              <w:ind w:left="-113"/>
              <w:rPr>
                <w:lang w:val="en-GB"/>
              </w:rPr>
            </w:pPr>
            <w:r w:rsidRPr="00DC6D6F">
              <w:rPr>
                <w:lang w:val="en-GB"/>
              </w:rPr>
              <w:t>European Commission Joint Research C</w:t>
            </w:r>
            <w:r>
              <w:rPr>
                <w:lang w:val="en-GB"/>
              </w:rPr>
              <w:t>entre</w:t>
            </w:r>
          </w:p>
          <w:p w14:paraId="5D653DDD" w14:textId="77777777" w:rsidR="00DC6D6F" w:rsidRPr="00AD3BD3" w:rsidRDefault="00DC6D6F" w:rsidP="00DC6D6F">
            <w:pPr>
              <w:pStyle w:val="Authornameandaffiliation"/>
              <w:ind w:left="-113"/>
              <w:rPr>
                <w:lang w:val="it-IT"/>
              </w:rPr>
            </w:pPr>
            <w:r w:rsidRPr="00AD3BD3">
              <w:rPr>
                <w:lang w:val="it-IT"/>
              </w:rPr>
              <w:t>Ispra (VA), Italy</w:t>
            </w:r>
          </w:p>
          <w:p w14:paraId="52A7FB26" w14:textId="3BE35463" w:rsidR="00DC6D6F" w:rsidRPr="00595403" w:rsidRDefault="00DC6D6F" w:rsidP="00DC6D6F">
            <w:pPr>
              <w:pStyle w:val="Authornameandaffiliation"/>
              <w:ind w:left="-113"/>
              <w:rPr>
                <w:lang w:val="it-IT"/>
              </w:rPr>
            </w:pPr>
            <w:r w:rsidRPr="00595403">
              <w:rPr>
                <w:lang w:val="it-IT"/>
              </w:rPr>
              <w:t xml:space="preserve">Email: </w:t>
            </w:r>
            <w:hyperlink r:id="rId11" w:history="1">
              <w:r w:rsidRPr="00595403">
                <w:rPr>
                  <w:lang w:val="it-IT"/>
                </w:rPr>
                <w:t>guido.renda@ec.europa.eu</w:t>
              </w:r>
            </w:hyperlink>
          </w:p>
          <w:p w14:paraId="4330793C" w14:textId="26A63E12" w:rsidR="00DC6D6F" w:rsidRPr="00595403" w:rsidRDefault="00DC6D6F" w:rsidP="00DC6D6F">
            <w:pPr>
              <w:pStyle w:val="Authornameandaffiliation"/>
              <w:ind w:left="-113"/>
              <w:rPr>
                <w:lang w:val="it-IT"/>
              </w:rPr>
            </w:pPr>
          </w:p>
        </w:tc>
        <w:tc>
          <w:tcPr>
            <w:tcW w:w="4170" w:type="dxa"/>
          </w:tcPr>
          <w:p w14:paraId="01E979DB" w14:textId="77777777" w:rsidR="00D4672D" w:rsidRDefault="00D4672D" w:rsidP="00D4672D">
            <w:pPr>
              <w:pStyle w:val="Authornameandaffiliation"/>
              <w:ind w:left="0"/>
              <w:rPr>
                <w:lang w:val="it-IT"/>
              </w:rPr>
            </w:pPr>
            <w:r w:rsidRPr="00FD2F70">
              <w:rPr>
                <w:lang w:val="it-IT"/>
              </w:rPr>
              <w:t>G.G.M. COJAZZI</w:t>
            </w:r>
          </w:p>
          <w:p w14:paraId="74F4765C" w14:textId="77777777" w:rsidR="00D4672D" w:rsidRPr="00FD2F70" w:rsidRDefault="00D4672D" w:rsidP="00D4672D">
            <w:pPr>
              <w:pStyle w:val="Authornameandaffiliation"/>
              <w:ind w:left="0"/>
              <w:rPr>
                <w:lang w:val="it-IT"/>
              </w:rPr>
            </w:pPr>
            <w:r>
              <w:rPr>
                <w:lang w:val="it-IT"/>
              </w:rPr>
              <w:t>European Commission Joint ResearchCentre, retired</w:t>
            </w:r>
          </w:p>
          <w:p w14:paraId="616DA347" w14:textId="77777777" w:rsidR="00D4672D" w:rsidRDefault="00D4672D" w:rsidP="00D4672D">
            <w:pPr>
              <w:pStyle w:val="Authornameandaffiliation"/>
              <w:ind w:left="0"/>
              <w:rPr>
                <w:lang w:val="it-IT"/>
              </w:rPr>
            </w:pPr>
            <w:r w:rsidRPr="00FD2F70">
              <w:rPr>
                <w:lang w:val="it-IT"/>
              </w:rPr>
              <w:t>Ispra</w:t>
            </w:r>
            <w:r>
              <w:rPr>
                <w:lang w:val="it-IT"/>
              </w:rPr>
              <w:t xml:space="preserve"> (VA)</w:t>
            </w:r>
            <w:r w:rsidRPr="00FD2F70">
              <w:rPr>
                <w:lang w:val="it-IT"/>
              </w:rPr>
              <w:t>, Italy</w:t>
            </w:r>
          </w:p>
          <w:p w14:paraId="35A7D388" w14:textId="32F92237" w:rsidR="00DC6D6F" w:rsidRPr="00DC6D6F" w:rsidRDefault="00DC6D6F" w:rsidP="00FD2F70">
            <w:pPr>
              <w:pStyle w:val="Authornameandaffiliation"/>
              <w:ind w:left="0"/>
              <w:rPr>
                <w:lang w:val="en-GB"/>
              </w:rPr>
            </w:pPr>
          </w:p>
        </w:tc>
      </w:tr>
      <w:tr w:rsidR="00DC6D6F" w14:paraId="015571BA" w14:textId="77777777" w:rsidTr="00FD2F70">
        <w:tc>
          <w:tcPr>
            <w:tcW w:w="4280" w:type="dxa"/>
          </w:tcPr>
          <w:p w14:paraId="2FE5D90A" w14:textId="77777777" w:rsidR="00DC6D6F" w:rsidRPr="00DC6D6F" w:rsidRDefault="00DC6D6F" w:rsidP="00FD2F70">
            <w:pPr>
              <w:pStyle w:val="Authornameandaffiliation"/>
              <w:ind w:left="-104"/>
              <w:rPr>
                <w:lang w:val="en-GB"/>
              </w:rPr>
            </w:pPr>
            <w:r w:rsidRPr="00DC6D6F">
              <w:rPr>
                <w:lang w:val="en-GB"/>
              </w:rPr>
              <w:t>L. AMMIRABILE</w:t>
            </w:r>
          </w:p>
          <w:p w14:paraId="1FC41C31" w14:textId="77777777" w:rsidR="00DC6D6F" w:rsidRPr="00DC6D6F" w:rsidRDefault="00DC6D6F" w:rsidP="00FD2F70">
            <w:pPr>
              <w:pStyle w:val="Authornameandaffiliation"/>
              <w:ind w:left="-104"/>
              <w:rPr>
                <w:lang w:val="en-GB"/>
              </w:rPr>
            </w:pPr>
            <w:r w:rsidRPr="00DC6D6F">
              <w:rPr>
                <w:lang w:val="en-GB"/>
              </w:rPr>
              <w:t>European Commission Joint Research Centre</w:t>
            </w:r>
          </w:p>
          <w:p w14:paraId="417A492F" w14:textId="77777777" w:rsidR="00DC6D6F" w:rsidRPr="00DC6D6F" w:rsidRDefault="00DC6D6F" w:rsidP="00FD2F70">
            <w:pPr>
              <w:pStyle w:val="Authornameandaffiliation"/>
              <w:ind w:left="-104"/>
              <w:rPr>
                <w:lang w:val="en-GB"/>
              </w:rPr>
            </w:pPr>
            <w:r w:rsidRPr="00DC6D6F">
              <w:rPr>
                <w:lang w:val="en-GB"/>
              </w:rPr>
              <w:t>Petten, The Netherlands</w:t>
            </w:r>
          </w:p>
          <w:p w14:paraId="56939DCB" w14:textId="77777777" w:rsidR="00DC6D6F" w:rsidRPr="00DC6D6F" w:rsidRDefault="00DC6D6F" w:rsidP="00FD2F70">
            <w:pPr>
              <w:pStyle w:val="Authornameandaffiliation"/>
              <w:ind w:left="-104"/>
            </w:pPr>
          </w:p>
        </w:tc>
        <w:tc>
          <w:tcPr>
            <w:tcW w:w="4170" w:type="dxa"/>
          </w:tcPr>
          <w:p w14:paraId="393A87D1" w14:textId="77777777" w:rsidR="00FD2F70" w:rsidRDefault="00FD2F70" w:rsidP="00FD2F70">
            <w:pPr>
              <w:pStyle w:val="Authornameandaffiliation"/>
              <w:ind w:left="0"/>
              <w:rPr>
                <w:lang w:val="en-GB"/>
              </w:rPr>
            </w:pPr>
            <w:r>
              <w:rPr>
                <w:lang w:val="en-GB"/>
              </w:rPr>
              <w:t>D. HUMMEL</w:t>
            </w:r>
          </w:p>
          <w:p w14:paraId="15793F89" w14:textId="2AD18B60" w:rsidR="00FD2F70" w:rsidRDefault="00FD2F70" w:rsidP="00FD2F70">
            <w:pPr>
              <w:pStyle w:val="Authornameandaffiliation"/>
              <w:ind w:left="0"/>
              <w:rPr>
                <w:lang w:val="en-GB"/>
              </w:rPr>
            </w:pPr>
            <w:r>
              <w:rPr>
                <w:lang w:val="en-GB"/>
              </w:rPr>
              <w:t>Canadian Nuclear Laborator</w:t>
            </w:r>
            <w:r w:rsidR="51A5B147" w:rsidRPr="5101012A">
              <w:rPr>
                <w:lang w:val="en-GB"/>
              </w:rPr>
              <w:t>ies</w:t>
            </w:r>
          </w:p>
          <w:p w14:paraId="67871FBE" w14:textId="43DCA4A3" w:rsidR="00FD2F70" w:rsidRDefault="00FD2F70" w:rsidP="00FD2F70">
            <w:pPr>
              <w:pStyle w:val="Authornameandaffiliation"/>
              <w:ind w:left="0"/>
              <w:rPr>
                <w:lang w:val="en-GB"/>
              </w:rPr>
            </w:pPr>
            <w:r>
              <w:rPr>
                <w:lang w:val="en-GB"/>
              </w:rPr>
              <w:t>Chalk River, Canada</w:t>
            </w:r>
          </w:p>
          <w:p w14:paraId="78196570" w14:textId="3C510C0C" w:rsidR="00DC6D6F" w:rsidRPr="00DC6D6F" w:rsidRDefault="00DC6D6F" w:rsidP="00FD2F70">
            <w:pPr>
              <w:pStyle w:val="Authornameandaffiliation"/>
              <w:ind w:left="0"/>
              <w:rPr>
                <w:lang w:val="en-GB"/>
              </w:rPr>
            </w:pPr>
          </w:p>
        </w:tc>
      </w:tr>
      <w:tr w:rsidR="00FD2F70" w14:paraId="400D7633" w14:textId="77777777" w:rsidTr="00FD2F70">
        <w:tc>
          <w:tcPr>
            <w:tcW w:w="4280" w:type="dxa"/>
          </w:tcPr>
          <w:p w14:paraId="18EE20D2" w14:textId="77777777" w:rsidR="00FD2F70" w:rsidRDefault="00FD2F70" w:rsidP="00FD2F70">
            <w:pPr>
              <w:pStyle w:val="Authornameandaffiliation"/>
              <w:ind w:left="-104"/>
              <w:rPr>
                <w:lang w:val="en-GB"/>
              </w:rPr>
            </w:pPr>
            <w:r>
              <w:rPr>
                <w:lang w:val="en-GB"/>
              </w:rPr>
              <w:t>L. CHENG</w:t>
            </w:r>
          </w:p>
          <w:p w14:paraId="419F66C8" w14:textId="77777777" w:rsidR="00FD2F70" w:rsidRDefault="00FD2F70" w:rsidP="00FD2F70">
            <w:pPr>
              <w:pStyle w:val="Authornameandaffiliation"/>
              <w:ind w:left="-104"/>
              <w:rPr>
                <w:lang w:val="en-GB"/>
              </w:rPr>
            </w:pPr>
            <w:r>
              <w:rPr>
                <w:lang w:val="en-GB"/>
              </w:rPr>
              <w:t>Brookhaven National Laboratory</w:t>
            </w:r>
          </w:p>
          <w:p w14:paraId="2C4028DA" w14:textId="77777777" w:rsidR="00FD2F70" w:rsidRDefault="00FD2F70" w:rsidP="00FD2F70">
            <w:pPr>
              <w:pStyle w:val="Authornameandaffiliation"/>
              <w:ind w:left="-104"/>
              <w:rPr>
                <w:lang w:val="en-GB"/>
              </w:rPr>
            </w:pPr>
            <w:r>
              <w:rPr>
                <w:lang w:val="en-GB"/>
              </w:rPr>
              <w:t>USA</w:t>
            </w:r>
          </w:p>
          <w:p w14:paraId="45F89FBF" w14:textId="43D061AE" w:rsidR="00FD2F70" w:rsidRPr="00DC6D6F" w:rsidRDefault="00FD2F70" w:rsidP="00FD2F70">
            <w:pPr>
              <w:pStyle w:val="Authornameandaffiliation"/>
              <w:ind w:left="-104"/>
              <w:rPr>
                <w:lang w:val="en-GB"/>
              </w:rPr>
            </w:pPr>
          </w:p>
        </w:tc>
        <w:tc>
          <w:tcPr>
            <w:tcW w:w="4170" w:type="dxa"/>
          </w:tcPr>
          <w:p w14:paraId="638ED426" w14:textId="77777777" w:rsidR="00FD2F70" w:rsidRDefault="00FD2F70" w:rsidP="00FD2F70">
            <w:pPr>
              <w:pStyle w:val="Authornameandaffiliation"/>
              <w:ind w:left="0"/>
              <w:rPr>
                <w:lang w:val="en-GB"/>
              </w:rPr>
            </w:pPr>
            <w:r>
              <w:rPr>
                <w:lang w:val="en-GB"/>
              </w:rPr>
              <w:t>R. STEWART</w:t>
            </w:r>
          </w:p>
          <w:p w14:paraId="796DAF56" w14:textId="77777777" w:rsidR="00FD2F70" w:rsidRDefault="00FD2F70" w:rsidP="00FD2F70">
            <w:pPr>
              <w:pStyle w:val="Authornameandaffiliation"/>
              <w:ind w:left="0"/>
              <w:rPr>
                <w:lang w:val="en-GB"/>
              </w:rPr>
            </w:pPr>
            <w:r>
              <w:rPr>
                <w:lang w:val="en-GB"/>
              </w:rPr>
              <w:t>Idaho National Laboratory</w:t>
            </w:r>
          </w:p>
          <w:p w14:paraId="2A3EF1E3" w14:textId="77777777" w:rsidR="00FD2F70" w:rsidRDefault="00FD2F70" w:rsidP="00FD2F70">
            <w:pPr>
              <w:pStyle w:val="Authornameandaffiliation"/>
              <w:ind w:left="0"/>
              <w:rPr>
                <w:lang w:val="en-GB"/>
              </w:rPr>
            </w:pPr>
            <w:r>
              <w:rPr>
                <w:lang w:val="en-GB"/>
              </w:rPr>
              <w:t>USA</w:t>
            </w:r>
          </w:p>
          <w:p w14:paraId="6E153E8C" w14:textId="5467B95C" w:rsidR="00FD2F70" w:rsidRPr="00DC6D6F" w:rsidRDefault="00FD2F70" w:rsidP="00FD2F70">
            <w:pPr>
              <w:pStyle w:val="Authornameandaffiliation"/>
              <w:ind w:left="0"/>
              <w:rPr>
                <w:lang w:val="en-GB"/>
              </w:rPr>
            </w:pPr>
          </w:p>
        </w:tc>
      </w:tr>
      <w:tr w:rsidR="00FD2F70" w:rsidRPr="00AE6A3B" w14:paraId="41C8A74B" w14:textId="77777777" w:rsidTr="00FD2F70">
        <w:tc>
          <w:tcPr>
            <w:tcW w:w="4280" w:type="dxa"/>
          </w:tcPr>
          <w:p w14:paraId="741FFCA6" w14:textId="77777777" w:rsidR="00FD2F70" w:rsidRDefault="00FD2F70" w:rsidP="00FD2F70">
            <w:pPr>
              <w:pStyle w:val="Authornameandaffiliation"/>
              <w:ind w:left="-104"/>
              <w:rPr>
                <w:lang w:val="en-GB"/>
              </w:rPr>
            </w:pPr>
            <w:r>
              <w:rPr>
                <w:lang w:val="en-GB"/>
              </w:rPr>
              <w:t>C. CHWASZ</w:t>
            </w:r>
          </w:p>
          <w:p w14:paraId="3491EFE6" w14:textId="77777777" w:rsidR="00FD2F70" w:rsidRDefault="00FD2F70" w:rsidP="00FD2F70">
            <w:pPr>
              <w:pStyle w:val="Authornameandaffiliation"/>
              <w:ind w:left="-104"/>
              <w:rPr>
                <w:lang w:val="en-GB"/>
              </w:rPr>
            </w:pPr>
            <w:r>
              <w:rPr>
                <w:lang w:val="en-GB"/>
              </w:rPr>
              <w:t>Idaho National Laboratory</w:t>
            </w:r>
          </w:p>
          <w:p w14:paraId="49409289" w14:textId="77777777" w:rsidR="00FD2F70" w:rsidRDefault="00FD2F70" w:rsidP="00FD2F70">
            <w:pPr>
              <w:pStyle w:val="Authornameandaffiliation"/>
              <w:ind w:left="-104"/>
              <w:rPr>
                <w:lang w:val="en-GB"/>
              </w:rPr>
            </w:pPr>
            <w:r>
              <w:rPr>
                <w:lang w:val="en-GB"/>
              </w:rPr>
              <w:t>USA</w:t>
            </w:r>
          </w:p>
          <w:p w14:paraId="5F7C4763" w14:textId="0B8D5D4A" w:rsidR="00FD2F70" w:rsidRPr="00DC6D6F" w:rsidRDefault="00FD2F70" w:rsidP="00FD2F70">
            <w:pPr>
              <w:pStyle w:val="Authornameandaffiliation"/>
              <w:ind w:left="-104"/>
              <w:rPr>
                <w:lang w:val="en-GB"/>
              </w:rPr>
            </w:pPr>
          </w:p>
        </w:tc>
        <w:tc>
          <w:tcPr>
            <w:tcW w:w="4170" w:type="dxa"/>
          </w:tcPr>
          <w:p w14:paraId="1AA26FB9" w14:textId="77777777" w:rsidR="00D4672D" w:rsidRDefault="00D4672D" w:rsidP="00D4672D">
            <w:pPr>
              <w:pStyle w:val="Authornameandaffiliation"/>
              <w:ind w:left="0"/>
              <w:rPr>
                <w:lang w:val="en-GB"/>
              </w:rPr>
            </w:pPr>
            <w:r>
              <w:rPr>
                <w:lang w:val="en-GB"/>
              </w:rPr>
              <w:t>B. VAN DER ENDE</w:t>
            </w:r>
          </w:p>
          <w:p w14:paraId="64A4DA95" w14:textId="77777777" w:rsidR="00D4672D" w:rsidRDefault="00D4672D" w:rsidP="00D4672D">
            <w:pPr>
              <w:pStyle w:val="Authornameandaffiliation"/>
              <w:ind w:left="0"/>
              <w:rPr>
                <w:lang w:val="en-GB"/>
              </w:rPr>
            </w:pPr>
            <w:r>
              <w:rPr>
                <w:lang w:val="en-GB"/>
              </w:rPr>
              <w:t>Canadian Nuclear Laborator</w:t>
            </w:r>
            <w:r w:rsidRPr="5101012A">
              <w:rPr>
                <w:lang w:val="en-GB"/>
              </w:rPr>
              <w:t>ies</w:t>
            </w:r>
          </w:p>
          <w:p w14:paraId="3DCB7808" w14:textId="23625FD2" w:rsidR="00FD2F70" w:rsidRPr="007E4885" w:rsidRDefault="00D4672D" w:rsidP="00D4672D">
            <w:pPr>
              <w:pStyle w:val="Authornameandaffiliation"/>
              <w:ind w:left="0"/>
              <w:rPr>
                <w:lang w:val="en-GB"/>
              </w:rPr>
            </w:pPr>
            <w:r>
              <w:rPr>
                <w:lang w:val="en-GB"/>
              </w:rPr>
              <w:t>Chalk River, Canada</w:t>
            </w:r>
          </w:p>
        </w:tc>
      </w:tr>
      <w:tr w:rsidR="00A22CC9" w:rsidRPr="00847888" w14:paraId="061B021E" w14:textId="77777777" w:rsidTr="00FD2F70">
        <w:tc>
          <w:tcPr>
            <w:tcW w:w="4280" w:type="dxa"/>
          </w:tcPr>
          <w:p w14:paraId="7CB014A1" w14:textId="5AAE7C93" w:rsidR="00A22CC9" w:rsidRPr="00AE6A3B" w:rsidRDefault="00A22CC9" w:rsidP="00A22CC9">
            <w:pPr>
              <w:pStyle w:val="Authornameandaffiliation"/>
              <w:ind w:left="-104"/>
              <w:rPr>
                <w:lang w:val="it-IT"/>
              </w:rPr>
            </w:pPr>
            <w:r w:rsidRPr="00AE6A3B">
              <w:rPr>
                <w:lang w:val="it-IT"/>
              </w:rPr>
              <w:t>B. CIPITI</w:t>
            </w:r>
          </w:p>
          <w:p w14:paraId="0A146153" w14:textId="315FDD02" w:rsidR="00A22CC9" w:rsidRPr="00AE6A3B" w:rsidRDefault="00A22CC9" w:rsidP="00A22CC9">
            <w:pPr>
              <w:pStyle w:val="Authornameandaffiliation"/>
              <w:ind w:left="-104"/>
              <w:rPr>
                <w:lang w:val="it-IT"/>
              </w:rPr>
            </w:pPr>
            <w:r w:rsidRPr="00AE6A3B">
              <w:rPr>
                <w:lang w:val="it-IT"/>
              </w:rPr>
              <w:t>Sandia National Laboratories</w:t>
            </w:r>
          </w:p>
          <w:p w14:paraId="4AE651F1" w14:textId="77777777" w:rsidR="00A22CC9" w:rsidRPr="00AE6A3B" w:rsidRDefault="00A22CC9" w:rsidP="00A22CC9">
            <w:pPr>
              <w:pStyle w:val="Authornameandaffiliation"/>
              <w:ind w:left="-104"/>
              <w:rPr>
                <w:lang w:val="it-IT"/>
              </w:rPr>
            </w:pPr>
            <w:r w:rsidRPr="00AE6A3B">
              <w:rPr>
                <w:lang w:val="it-IT"/>
              </w:rPr>
              <w:t>USA</w:t>
            </w:r>
          </w:p>
          <w:p w14:paraId="2BC9A952" w14:textId="77777777" w:rsidR="00A22CC9" w:rsidRPr="00AE6A3B" w:rsidRDefault="00A22CC9" w:rsidP="00FD2F70">
            <w:pPr>
              <w:pStyle w:val="Authornameandaffiliation"/>
              <w:ind w:left="-104"/>
              <w:rPr>
                <w:lang w:val="it-IT"/>
              </w:rPr>
            </w:pPr>
          </w:p>
        </w:tc>
        <w:tc>
          <w:tcPr>
            <w:tcW w:w="4170" w:type="dxa"/>
          </w:tcPr>
          <w:p w14:paraId="72717824" w14:textId="77777777" w:rsidR="00A22CC9" w:rsidRPr="00FD2F70" w:rsidRDefault="00A22CC9" w:rsidP="00FD2F70">
            <w:pPr>
              <w:pStyle w:val="Authornameandaffiliation"/>
              <w:ind w:left="0"/>
              <w:rPr>
                <w:lang w:val="it-IT"/>
              </w:rPr>
            </w:pPr>
          </w:p>
        </w:tc>
      </w:tr>
    </w:tbl>
    <w:p w14:paraId="29ABEA11" w14:textId="77777777" w:rsidR="00DC6D6F" w:rsidRPr="00FD2F70" w:rsidRDefault="00DC6D6F" w:rsidP="00537496">
      <w:pPr>
        <w:pStyle w:val="Authornameandaffiliation"/>
        <w:rPr>
          <w:lang w:val="it-IT"/>
        </w:rPr>
      </w:pPr>
    </w:p>
    <w:p w14:paraId="230D4575" w14:textId="77777777" w:rsidR="00647F33" w:rsidRPr="00647F33" w:rsidRDefault="00647F33" w:rsidP="00537496">
      <w:pPr>
        <w:pStyle w:val="Authornameandaffiliation"/>
        <w:rPr>
          <w:b/>
        </w:rPr>
      </w:pPr>
      <w:r w:rsidRPr="00647F33">
        <w:rPr>
          <w:b/>
        </w:rPr>
        <w:t>Abstract</w:t>
      </w:r>
    </w:p>
    <w:p w14:paraId="4F2E62A2" w14:textId="77777777" w:rsidR="00647F33" w:rsidRDefault="00647F33" w:rsidP="00537496">
      <w:pPr>
        <w:pStyle w:val="Authornameandaffiliation"/>
      </w:pPr>
    </w:p>
    <w:p w14:paraId="418AC57B" w14:textId="0294BC13" w:rsidR="00647F33" w:rsidRPr="00BD605C" w:rsidRDefault="00DC6D6F" w:rsidP="00537496">
      <w:pPr>
        <w:pStyle w:val="Abstracttext"/>
      </w:pPr>
      <w:r>
        <w:t xml:space="preserve">The Generation IV International Forum (GIF) is a co-operative international </w:t>
      </w:r>
      <w:r w:rsidR="003F0294">
        <w:t>endeavor</w:t>
      </w:r>
      <w:r>
        <w:t xml:space="preserve"> that was set up to facilitate the research and development (R&amp;D) needed to establish the feasibility and performa</w:t>
      </w:r>
      <w:r w:rsidR="003A1144">
        <w:t xml:space="preserve">nce of the next generation (Gen </w:t>
      </w:r>
      <w:r>
        <w:t>IV) nuclear energy systems, establishing their performance goals and exploring technical feasibilities and designs, with the objective of making them available for industrial deployment by 2030s. Gen</w:t>
      </w:r>
      <w:r w:rsidR="003A1144">
        <w:t xml:space="preserve"> </w:t>
      </w:r>
      <w:r>
        <w:t xml:space="preserve">IV reactor technologies will have to excel in four main areas: safety, economics, proliferation resistance </w:t>
      </w:r>
      <w:r w:rsidR="007212E9">
        <w:t>&amp;</w:t>
      </w:r>
      <w:r>
        <w:t xml:space="preserve"> physical protection</w:t>
      </w:r>
      <w:r w:rsidR="00A501BB">
        <w:t xml:space="preserve">, </w:t>
      </w:r>
      <w:r>
        <w:t>sustainability. With the development of Gen</w:t>
      </w:r>
      <w:r w:rsidR="003A1144">
        <w:t xml:space="preserve"> </w:t>
      </w:r>
      <w:r>
        <w:t>IV advanced modular reactor (AMR) designs, the GIF Proliferation Resistance and Physical Protection Working Group (PRPPWG), the GIF Risk and Safety Working Group (RSWG) and the GIF Very High Temperature Reactor System Steering Committee (VHTR SSC) are performing a bottom-up 3S (safety, security, and safeguards) exercise on a notional pebble-bed VHTR modular reactor. The objective of the exercise is to identify and characterize 2S and 3S interfaces on the reference system, and to abstract some technology neutral guidelines for 2S/3S interfaces identification and characterization. The paper will summarize the progress and experience emerging from this activity, together with some high-level findings and considerations.</w:t>
      </w:r>
    </w:p>
    <w:p w14:paraId="3FF40986" w14:textId="65EB83BF" w:rsidR="5101012A" w:rsidRDefault="5101012A" w:rsidP="5101012A">
      <w:pPr>
        <w:pStyle w:val="Abstracttext"/>
      </w:pPr>
    </w:p>
    <w:p w14:paraId="03C6D75B" w14:textId="77777777" w:rsidR="00647F33" w:rsidRDefault="00F523CA" w:rsidP="00537496">
      <w:pPr>
        <w:pStyle w:val="Heading2"/>
        <w:numPr>
          <w:ilvl w:val="1"/>
          <w:numId w:val="36"/>
        </w:numPr>
      </w:pPr>
      <w:r>
        <w:t>INTRODUCTION</w:t>
      </w:r>
    </w:p>
    <w:p w14:paraId="068D4642" w14:textId="6AD50FC4" w:rsidR="00EE0041" w:rsidRDefault="008B0381" w:rsidP="00537496">
      <w:pPr>
        <w:pStyle w:val="BodyText"/>
      </w:pPr>
      <w:r>
        <w:t xml:space="preserve">The Generation IV International Forum (GIF) is an international initiative in which 13 Countries (Argentina, Australia, Brazil, Canada, China, France, Japan, Korea, Russia, South Africa, Switzerland, United Kingdom, United States of America) and Euratom co-ordinate </w:t>
      </w:r>
      <w:r w:rsidR="68CF3078">
        <w:t>research &amp; development (</w:t>
      </w:r>
      <w:r>
        <w:t>R&amp;D</w:t>
      </w:r>
      <w:r w:rsidR="29F4530A">
        <w:t>)</w:t>
      </w:r>
      <w:r>
        <w:t xml:space="preserve"> activities aimed at supporting the feasibility and performance of </w:t>
      </w:r>
      <w:r w:rsidR="06B1820A">
        <w:t>f</w:t>
      </w:r>
      <w:r>
        <w:t>ourth</w:t>
      </w:r>
      <w:r w:rsidR="20717CFA">
        <w:t>-</w:t>
      </w:r>
      <w:r w:rsidR="14D613A3">
        <w:t>g</w:t>
      </w:r>
      <w:r>
        <w:t xml:space="preserve">eneration </w:t>
      </w:r>
      <w:r w:rsidR="0E81B870">
        <w:t>n</w:t>
      </w:r>
      <w:r>
        <w:t xml:space="preserve">uclear </w:t>
      </w:r>
      <w:r w:rsidR="735B113E">
        <w:t>e</w:t>
      </w:r>
      <w:r>
        <w:t xml:space="preserve">nergy </w:t>
      </w:r>
      <w:r w:rsidR="72FF9332">
        <w:t>s</w:t>
      </w:r>
      <w:r>
        <w:t>ystems. The initiative identified six reactor technologies (</w:t>
      </w:r>
      <w:r w:rsidR="7F466EFE">
        <w:t>g</w:t>
      </w:r>
      <w:r>
        <w:t xml:space="preserve">as-cooled </w:t>
      </w:r>
      <w:r w:rsidR="789695BF">
        <w:t>f</w:t>
      </w:r>
      <w:r>
        <w:t xml:space="preserve">ast </w:t>
      </w:r>
      <w:r w:rsidR="3C506A36">
        <w:t>r</w:t>
      </w:r>
      <w:r>
        <w:t xml:space="preserve">eactor – GFR, </w:t>
      </w:r>
      <w:r w:rsidR="61293B4E">
        <w:t>l</w:t>
      </w:r>
      <w:r>
        <w:t xml:space="preserve">ead-cooled </w:t>
      </w:r>
      <w:r w:rsidR="23033B1E">
        <w:t>f</w:t>
      </w:r>
      <w:r>
        <w:t xml:space="preserve">ast </w:t>
      </w:r>
      <w:r w:rsidR="7A6E3C5F">
        <w:t>r</w:t>
      </w:r>
      <w:r>
        <w:t xml:space="preserve">eactor – LFR, </w:t>
      </w:r>
      <w:r w:rsidR="4DD1BB16">
        <w:t>m</w:t>
      </w:r>
      <w:r>
        <w:t xml:space="preserve">olten </w:t>
      </w:r>
      <w:r w:rsidR="6E92931B">
        <w:t>s</w:t>
      </w:r>
      <w:r>
        <w:t xml:space="preserve">alt </w:t>
      </w:r>
      <w:r w:rsidR="3AD8E731">
        <w:t>r</w:t>
      </w:r>
      <w:r>
        <w:t xml:space="preserve">eactor – MSR, </w:t>
      </w:r>
      <w:r w:rsidR="125F4467">
        <w:t>s</w:t>
      </w:r>
      <w:r>
        <w:t xml:space="preserve">odium-cooled </w:t>
      </w:r>
      <w:r w:rsidR="34848BFE">
        <w:t>f</w:t>
      </w:r>
      <w:r>
        <w:t xml:space="preserve">ast </w:t>
      </w:r>
      <w:r w:rsidR="34290DF2">
        <w:t>r</w:t>
      </w:r>
      <w:r>
        <w:t xml:space="preserve">eactor – SFR, </w:t>
      </w:r>
      <w:r w:rsidR="5250F65E">
        <w:t>s</w:t>
      </w:r>
      <w:r>
        <w:t xml:space="preserve">upercritical </w:t>
      </w:r>
      <w:r w:rsidR="745B609F">
        <w:t>w</w:t>
      </w:r>
      <w:r>
        <w:t xml:space="preserve">ater </w:t>
      </w:r>
      <w:r w:rsidR="22AF4387">
        <w:t>r</w:t>
      </w:r>
      <w:r>
        <w:t xml:space="preserve">eactor – SCWR and </w:t>
      </w:r>
      <w:r w:rsidR="5E3A3544">
        <w:t>v</w:t>
      </w:r>
      <w:r>
        <w:t>ery</w:t>
      </w:r>
      <w:r w:rsidR="2FBE2CB5">
        <w:t>-</w:t>
      </w:r>
      <w:r w:rsidR="27309DA9">
        <w:t>h</w:t>
      </w:r>
      <w:r>
        <w:t xml:space="preserve">igh </w:t>
      </w:r>
      <w:r w:rsidR="5EA286E6">
        <w:t>t</w:t>
      </w:r>
      <w:r>
        <w:t>emperature</w:t>
      </w:r>
      <w:r w:rsidR="003A1144">
        <w:t xml:space="preserve"> </w:t>
      </w:r>
      <w:r w:rsidR="119EDA2B">
        <w:t>r</w:t>
      </w:r>
      <w:r>
        <w:t xml:space="preserve">eactor – VHTR) that will have to excel in four specific goals (safety, economics, proliferation resistance &amp; physical protection, sustainability) </w:t>
      </w:r>
      <w:sdt>
        <w:sdtPr>
          <w:id w:val="1913199553"/>
          <w:citation/>
        </w:sdtPr>
        <w:sdtEndPr/>
        <w:sdtContent>
          <w:r>
            <w:fldChar w:fldCharType="begin"/>
          </w:r>
          <w:r>
            <w:instrText xml:space="preserve"> CITATION GEN \l 2057 </w:instrText>
          </w:r>
          <w:r>
            <w:fldChar w:fldCharType="separate"/>
          </w:r>
          <w:r w:rsidR="00986888">
            <w:rPr>
              <w:noProof/>
            </w:rPr>
            <w:t>[1]</w:t>
          </w:r>
          <w:r>
            <w:fldChar w:fldCharType="end"/>
          </w:r>
        </w:sdtContent>
      </w:sdt>
      <w:r>
        <w:t xml:space="preserve">. </w:t>
      </w:r>
      <w:r w:rsidR="00155043">
        <w:t>Within the initiative, six (provisional) System Steering Committees –(p)SSC, one per reactor technology, and a number of horizontal working group</w:t>
      </w:r>
      <w:r w:rsidR="00B72234">
        <w:t>s</w:t>
      </w:r>
      <w:r w:rsidR="00155043">
        <w:t xml:space="preserve"> are coordinating and carrying out research activities aimed at investigating the potential and the performance of the six reactor technologies with respect to </w:t>
      </w:r>
      <w:r w:rsidR="00155043">
        <w:lastRenderedPageBreak/>
        <w:t xml:space="preserve">the four GIF goals. </w:t>
      </w:r>
      <w:r w:rsidR="00482EA8">
        <w:t>T</w:t>
      </w:r>
      <w:r w:rsidR="00155043">
        <w:t xml:space="preserve">he Risk &amp; Safety Working Group (RSWG) and the Proliferation Resistance &amp; Physical Protection Working Group (PRPPWG) have a long-standing relationship in which activities of common interest </w:t>
      </w:r>
      <w:r w:rsidR="003A1144">
        <w:t>are</w:t>
      </w:r>
      <w:r w:rsidR="00155043">
        <w:t xml:space="preserve"> investigated, mainly at the interface of nuclear safety and security. Recently, a collaboration between the two working groups and the VHTR SSC started to investigate a method to identify the interfaces between safety, security and safeguards in a VHTR notional design, a bottom-up exercise aimed at providing designers and vendors potential guidance on how to approach this task.</w:t>
      </w:r>
    </w:p>
    <w:p w14:paraId="74CD1556" w14:textId="784382A4" w:rsidR="00E25B68" w:rsidRDefault="008B0381" w:rsidP="0026525A">
      <w:pPr>
        <w:pStyle w:val="Heading2"/>
        <w:numPr>
          <w:ilvl w:val="1"/>
          <w:numId w:val="36"/>
        </w:numPr>
      </w:pPr>
      <w:r>
        <w:t>Safety, security and safeguards</w:t>
      </w:r>
      <w:r w:rsidR="00FD2F70">
        <w:t xml:space="preserve"> by design</w:t>
      </w:r>
    </w:p>
    <w:p w14:paraId="7AB86964" w14:textId="332D3D73" w:rsidR="00E25B68" w:rsidRDefault="00FD2F70" w:rsidP="00537496">
      <w:pPr>
        <w:pStyle w:val="BodyText"/>
      </w:pPr>
      <w:r>
        <w:t xml:space="preserve">Every </w:t>
      </w:r>
      <w:r w:rsidR="00B0C857">
        <w:t>n</w:t>
      </w:r>
      <w:r>
        <w:t xml:space="preserve">uclear </w:t>
      </w:r>
      <w:r w:rsidR="44E0B696">
        <w:t>e</w:t>
      </w:r>
      <w:r>
        <w:t xml:space="preserve">nergy </w:t>
      </w:r>
      <w:r w:rsidR="61148B2C">
        <w:t>s</w:t>
      </w:r>
      <w:r>
        <w:t xml:space="preserve">ystem in </w:t>
      </w:r>
      <w:r w:rsidR="0547ACEF">
        <w:t>n</w:t>
      </w:r>
      <w:r w:rsidR="003C3B81">
        <w:t>on-</w:t>
      </w:r>
      <w:r w:rsidR="2942E62F">
        <w:t>n</w:t>
      </w:r>
      <w:r w:rsidR="003C3B81">
        <w:t>uclear</w:t>
      </w:r>
      <w:r>
        <w:t xml:space="preserve"> </w:t>
      </w:r>
      <w:r w:rsidR="16A69FC3">
        <w:t>w</w:t>
      </w:r>
      <w:r>
        <w:t xml:space="preserve">eapon </w:t>
      </w:r>
      <w:r w:rsidR="64714A73">
        <w:t>s</w:t>
      </w:r>
      <w:r>
        <w:t xml:space="preserve">tates (NNWS) will have to comply with the provisions of </w:t>
      </w:r>
      <w:r w:rsidR="00155043">
        <w:t>three</w:t>
      </w:r>
      <w:r>
        <w:t xml:space="preserve"> different regimes: Nuclear Safety, Nuclear Security</w:t>
      </w:r>
      <w:r w:rsidR="00DA4BB6">
        <w:t>,</w:t>
      </w:r>
      <w:r>
        <w:t xml:space="preserve"> and International Nuclear Safeguards. </w:t>
      </w:r>
      <w:r w:rsidR="00695064">
        <w:t>T</w:t>
      </w:r>
      <w:r>
        <w:t>here are several different potential definitions for Nuclear Safety, Security</w:t>
      </w:r>
      <w:r w:rsidR="00C3386E">
        <w:t>,</w:t>
      </w:r>
      <w:r>
        <w:t xml:space="preserve"> and Safeguards</w:t>
      </w:r>
      <w:r w:rsidR="00695064">
        <w:t xml:space="preserve">; </w:t>
      </w:r>
      <w:r w:rsidR="004F2CD6">
        <w:fldChar w:fldCharType="begin"/>
      </w:r>
      <w:r w:rsidR="004F2CD6">
        <w:instrText xml:space="preserve"> REF _Ref167365359 \h </w:instrText>
      </w:r>
      <w:r w:rsidR="007E4885">
        <w:instrText xml:space="preserve"> \* MERGEFORMAT </w:instrText>
      </w:r>
      <w:r w:rsidR="004F2CD6">
        <w:fldChar w:fldCharType="separate"/>
      </w:r>
      <w:r w:rsidR="00986888" w:rsidRPr="00986888">
        <w:rPr>
          <w:caps/>
        </w:rPr>
        <w:t>T</w:t>
      </w:r>
      <w:r w:rsidR="00986888" w:rsidRPr="00986888">
        <w:t>able</w:t>
      </w:r>
      <w:r w:rsidR="00986888" w:rsidRPr="00986888">
        <w:rPr>
          <w:caps/>
        </w:rPr>
        <w:t xml:space="preserve"> </w:t>
      </w:r>
      <w:r w:rsidR="00986888" w:rsidRPr="00986888">
        <w:rPr>
          <w:caps/>
          <w:noProof/>
        </w:rPr>
        <w:t>1</w:t>
      </w:r>
      <w:r w:rsidR="004F2CD6">
        <w:fldChar w:fldCharType="end"/>
      </w:r>
      <w:r w:rsidR="004F2CD6">
        <w:t xml:space="preserve"> </w:t>
      </w:r>
      <w:r w:rsidR="00695064">
        <w:t>reports the definitions for safety, security and safeguards that will be here adopted</w:t>
      </w:r>
      <w:r w:rsidR="008B3F90">
        <w:t>.</w:t>
      </w:r>
    </w:p>
    <w:p w14:paraId="16C39380" w14:textId="5FE08699" w:rsidR="00FD2F70" w:rsidRDefault="00FD2F70" w:rsidP="00537496">
      <w:pPr>
        <w:pStyle w:val="BodyText"/>
      </w:pPr>
    </w:p>
    <w:p w14:paraId="43989651" w14:textId="080D81EE" w:rsidR="00695064" w:rsidRPr="007E4885" w:rsidRDefault="00695064" w:rsidP="00695064">
      <w:pPr>
        <w:pStyle w:val="Caption"/>
        <w:rPr>
          <w:i/>
          <w:caps/>
          <w:sz w:val="20"/>
        </w:rPr>
      </w:pPr>
      <w:bookmarkStart w:id="0" w:name="_Ref167365359"/>
      <w:r w:rsidRPr="007E4885">
        <w:rPr>
          <w:i/>
          <w:caps/>
          <w:sz w:val="20"/>
        </w:rPr>
        <w:t xml:space="preserve">Table </w:t>
      </w:r>
      <w:r w:rsidRPr="007E4885">
        <w:rPr>
          <w:i/>
          <w:caps/>
          <w:sz w:val="20"/>
        </w:rPr>
        <w:fldChar w:fldCharType="begin"/>
      </w:r>
      <w:r w:rsidRPr="007E4885">
        <w:rPr>
          <w:i/>
          <w:caps/>
          <w:sz w:val="20"/>
        </w:rPr>
        <w:instrText xml:space="preserve"> SEQ Table \* ARABIC </w:instrText>
      </w:r>
      <w:r w:rsidRPr="007E4885">
        <w:rPr>
          <w:i/>
          <w:caps/>
          <w:sz w:val="20"/>
        </w:rPr>
        <w:fldChar w:fldCharType="separate"/>
      </w:r>
      <w:r w:rsidR="00986888">
        <w:rPr>
          <w:i/>
          <w:caps/>
          <w:noProof/>
          <w:sz w:val="20"/>
        </w:rPr>
        <w:t>1</w:t>
      </w:r>
      <w:r w:rsidRPr="007E4885">
        <w:rPr>
          <w:i/>
          <w:caps/>
          <w:sz w:val="20"/>
        </w:rPr>
        <w:fldChar w:fldCharType="end"/>
      </w:r>
      <w:bookmarkEnd w:id="0"/>
      <w:r w:rsidR="00875F51" w:rsidRPr="007E4885">
        <w:rPr>
          <w:i/>
          <w:caps/>
          <w:sz w:val="20"/>
        </w:rPr>
        <w:t>.</w:t>
      </w:r>
      <w:r w:rsidR="00875F51" w:rsidRPr="007E4885">
        <w:rPr>
          <w:i/>
          <w:caps/>
          <w:sz w:val="20"/>
        </w:rPr>
        <w:tab/>
      </w:r>
      <w:r w:rsidRPr="007E4885">
        <w:rPr>
          <w:i/>
          <w:caps/>
          <w:sz w:val="20"/>
        </w:rPr>
        <w:t>Scope of nuclear safety, security and safeguards.</w:t>
      </w:r>
    </w:p>
    <w:tbl>
      <w:tblPr>
        <w:tblStyle w:val="PlainTable2"/>
        <w:tblW w:w="9072" w:type="dxa"/>
        <w:tblLook w:val="04A0" w:firstRow="1" w:lastRow="0" w:firstColumn="1" w:lastColumn="0" w:noHBand="0" w:noVBand="1"/>
      </w:tblPr>
      <w:tblGrid>
        <w:gridCol w:w="1273"/>
        <w:gridCol w:w="7799"/>
      </w:tblGrid>
      <w:tr w:rsidR="00074EA8" w:rsidRPr="004B7462" w14:paraId="12F47AC3" w14:textId="77777777" w:rsidTr="008B3F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dxa"/>
            <w:vAlign w:val="center"/>
          </w:tcPr>
          <w:p w14:paraId="7ADE2781" w14:textId="77777777" w:rsidR="00074EA8" w:rsidRPr="004B7462" w:rsidRDefault="00074EA8" w:rsidP="00695064">
            <w:pPr>
              <w:pStyle w:val="BodyText"/>
              <w:ind w:hanging="106"/>
              <w:jc w:val="center"/>
              <w:rPr>
                <w:sz w:val="18"/>
                <w:szCs w:val="18"/>
              </w:rPr>
            </w:pPr>
            <w:r w:rsidRPr="004B7462">
              <w:rPr>
                <w:sz w:val="18"/>
                <w:szCs w:val="18"/>
              </w:rPr>
              <w:t>Discipline</w:t>
            </w:r>
          </w:p>
        </w:tc>
        <w:tc>
          <w:tcPr>
            <w:tcW w:w="7799" w:type="dxa"/>
          </w:tcPr>
          <w:p w14:paraId="379E7C18" w14:textId="77777777" w:rsidR="00074EA8" w:rsidRPr="004B7462" w:rsidRDefault="00074EA8" w:rsidP="00695064">
            <w:pPr>
              <w:pStyle w:val="BodyText"/>
              <w:jc w:val="center"/>
              <w:cnfStyle w:val="100000000000" w:firstRow="1" w:lastRow="0" w:firstColumn="0" w:lastColumn="0" w:oddVBand="0" w:evenVBand="0" w:oddHBand="0" w:evenHBand="0" w:firstRowFirstColumn="0" w:firstRowLastColumn="0" w:lastRowFirstColumn="0" w:lastRowLastColumn="0"/>
              <w:rPr>
                <w:sz w:val="18"/>
                <w:szCs w:val="18"/>
              </w:rPr>
            </w:pPr>
            <w:r w:rsidRPr="004B7462">
              <w:rPr>
                <w:sz w:val="18"/>
                <w:szCs w:val="18"/>
              </w:rPr>
              <w:t>Scope</w:t>
            </w:r>
          </w:p>
        </w:tc>
      </w:tr>
      <w:tr w:rsidR="00074EA8" w:rsidRPr="004B7462" w14:paraId="7B642BE5" w14:textId="77777777" w:rsidTr="008B3F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dxa"/>
            <w:vAlign w:val="center"/>
          </w:tcPr>
          <w:p w14:paraId="48163CF7" w14:textId="77777777" w:rsidR="00074EA8" w:rsidRPr="004B7462" w:rsidRDefault="00074EA8" w:rsidP="00695064">
            <w:pPr>
              <w:pStyle w:val="BodyText"/>
              <w:ind w:hanging="106"/>
              <w:jc w:val="left"/>
              <w:rPr>
                <w:b w:val="0"/>
                <w:sz w:val="18"/>
                <w:szCs w:val="18"/>
              </w:rPr>
            </w:pPr>
            <w:r w:rsidRPr="004B7462">
              <w:rPr>
                <w:b w:val="0"/>
                <w:sz w:val="18"/>
                <w:szCs w:val="18"/>
              </w:rPr>
              <w:t>Safety</w:t>
            </w:r>
          </w:p>
        </w:tc>
        <w:tc>
          <w:tcPr>
            <w:tcW w:w="7799" w:type="dxa"/>
            <w:vAlign w:val="center"/>
          </w:tcPr>
          <w:p w14:paraId="182DBD6E" w14:textId="228EB542" w:rsidR="00074EA8" w:rsidRPr="004B7462" w:rsidRDefault="00074EA8" w:rsidP="00695064">
            <w:pPr>
              <w:pStyle w:val="BodyText"/>
              <w:ind w:firstLine="40"/>
              <w:cnfStyle w:val="000000100000" w:firstRow="0" w:lastRow="0" w:firstColumn="0" w:lastColumn="0" w:oddVBand="0" w:evenVBand="0" w:oddHBand="1" w:evenHBand="0" w:firstRowFirstColumn="0" w:firstRowLastColumn="0" w:lastRowFirstColumn="0" w:lastRowLastColumn="0"/>
              <w:rPr>
                <w:sz w:val="18"/>
                <w:szCs w:val="18"/>
              </w:rPr>
            </w:pPr>
            <w:r w:rsidRPr="004B7462">
              <w:rPr>
                <w:sz w:val="18"/>
                <w:szCs w:val="18"/>
              </w:rPr>
              <w:t>The achievement of proper operating conditions, prevention of accidents and mitigation of accident consequences, resulting in protection of workers, the public and the environment from undue radiation risks</w:t>
            </w:r>
            <w:sdt>
              <w:sdtPr>
                <w:rPr>
                  <w:sz w:val="18"/>
                  <w:szCs w:val="18"/>
                </w:rPr>
                <w:id w:val="924003711"/>
                <w:citation/>
              </w:sdtPr>
              <w:sdtEndPr/>
              <w:sdtContent>
                <w:r w:rsidRPr="004B7462">
                  <w:rPr>
                    <w:sz w:val="18"/>
                    <w:szCs w:val="18"/>
                  </w:rPr>
                  <w:fldChar w:fldCharType="begin"/>
                </w:r>
                <w:r w:rsidRPr="004B7462">
                  <w:rPr>
                    <w:sz w:val="18"/>
                    <w:szCs w:val="18"/>
                  </w:rPr>
                  <w:instrText xml:space="preserve"> CITATION INT22 \l 2057 </w:instrText>
                </w:r>
                <w:r w:rsidRPr="004B7462">
                  <w:rPr>
                    <w:sz w:val="18"/>
                    <w:szCs w:val="18"/>
                  </w:rPr>
                  <w:fldChar w:fldCharType="separate"/>
                </w:r>
                <w:r w:rsidR="00986888">
                  <w:rPr>
                    <w:noProof/>
                    <w:sz w:val="18"/>
                    <w:szCs w:val="18"/>
                  </w:rPr>
                  <w:t xml:space="preserve"> </w:t>
                </w:r>
                <w:r w:rsidR="00986888" w:rsidRPr="00986888">
                  <w:rPr>
                    <w:noProof/>
                    <w:sz w:val="18"/>
                    <w:szCs w:val="18"/>
                  </w:rPr>
                  <w:t>[2]</w:t>
                </w:r>
                <w:r w:rsidRPr="004B7462">
                  <w:rPr>
                    <w:sz w:val="18"/>
                    <w:szCs w:val="18"/>
                  </w:rPr>
                  <w:fldChar w:fldCharType="end"/>
                </w:r>
              </w:sdtContent>
            </w:sdt>
            <w:r w:rsidRPr="004B7462">
              <w:rPr>
                <w:sz w:val="18"/>
                <w:szCs w:val="18"/>
              </w:rPr>
              <w:t>.</w:t>
            </w:r>
          </w:p>
          <w:p w14:paraId="2DC8D571" w14:textId="70C90748" w:rsidR="00074EA8" w:rsidRPr="004B7462" w:rsidRDefault="00074EA8" w:rsidP="00875F51">
            <w:pPr>
              <w:pStyle w:val="BodyText"/>
              <w:ind w:firstLine="0"/>
              <w:cnfStyle w:val="000000100000" w:firstRow="0" w:lastRow="0" w:firstColumn="0" w:lastColumn="0" w:oddVBand="0" w:evenVBand="0" w:oddHBand="1" w:evenHBand="0" w:firstRowFirstColumn="0" w:firstRowLastColumn="0" w:lastRowFirstColumn="0" w:lastRowLastColumn="0"/>
              <w:rPr>
                <w:sz w:val="18"/>
                <w:szCs w:val="18"/>
              </w:rPr>
            </w:pPr>
            <w:r w:rsidRPr="004B7462">
              <w:rPr>
                <w:i/>
                <w:sz w:val="18"/>
                <w:szCs w:val="18"/>
              </w:rPr>
              <w:t>Threat</w:t>
            </w:r>
            <w:r w:rsidRPr="004B7462">
              <w:rPr>
                <w:sz w:val="18"/>
                <w:szCs w:val="18"/>
              </w:rPr>
              <w:t xml:space="preserve">: Accident due to system failure, human error, or natural disaster </w:t>
            </w:r>
            <w:sdt>
              <w:sdtPr>
                <w:rPr>
                  <w:sz w:val="18"/>
                  <w:szCs w:val="18"/>
                </w:rPr>
                <w:id w:val="37566684"/>
                <w:citation/>
              </w:sdtPr>
              <w:sdtEndPr/>
              <w:sdtContent>
                <w:r w:rsidRPr="004B7462">
                  <w:rPr>
                    <w:sz w:val="18"/>
                    <w:szCs w:val="18"/>
                  </w:rPr>
                  <w:fldChar w:fldCharType="begin"/>
                </w:r>
                <w:r w:rsidRPr="004B7462">
                  <w:rPr>
                    <w:sz w:val="18"/>
                    <w:szCs w:val="18"/>
                  </w:rPr>
                  <w:instrText xml:space="preserve"> CITATION San15 \l 2057 </w:instrText>
                </w:r>
                <w:r w:rsidRPr="004B7462">
                  <w:rPr>
                    <w:sz w:val="18"/>
                    <w:szCs w:val="18"/>
                  </w:rPr>
                  <w:fldChar w:fldCharType="separate"/>
                </w:r>
                <w:r w:rsidR="00986888" w:rsidRPr="00986888">
                  <w:rPr>
                    <w:noProof/>
                    <w:sz w:val="18"/>
                    <w:szCs w:val="18"/>
                  </w:rPr>
                  <w:t>[3]</w:t>
                </w:r>
                <w:r w:rsidRPr="004B7462">
                  <w:rPr>
                    <w:sz w:val="18"/>
                    <w:szCs w:val="18"/>
                  </w:rPr>
                  <w:fldChar w:fldCharType="end"/>
                </w:r>
              </w:sdtContent>
            </w:sdt>
            <w:r w:rsidRPr="004B7462">
              <w:rPr>
                <w:sz w:val="18"/>
                <w:szCs w:val="18"/>
              </w:rPr>
              <w:t>.</w:t>
            </w:r>
          </w:p>
        </w:tc>
      </w:tr>
      <w:tr w:rsidR="00074EA8" w:rsidRPr="004B7462" w14:paraId="07ACD55D" w14:textId="77777777" w:rsidTr="008B3F90">
        <w:tc>
          <w:tcPr>
            <w:cnfStyle w:val="001000000000" w:firstRow="0" w:lastRow="0" w:firstColumn="1" w:lastColumn="0" w:oddVBand="0" w:evenVBand="0" w:oddHBand="0" w:evenHBand="0" w:firstRowFirstColumn="0" w:firstRowLastColumn="0" w:lastRowFirstColumn="0" w:lastRowLastColumn="0"/>
            <w:tcW w:w="1273" w:type="dxa"/>
            <w:vAlign w:val="center"/>
          </w:tcPr>
          <w:p w14:paraId="4CF4F138" w14:textId="77777777" w:rsidR="00074EA8" w:rsidRPr="004B7462" w:rsidRDefault="00074EA8" w:rsidP="00695064">
            <w:pPr>
              <w:pStyle w:val="BodyText"/>
              <w:ind w:hanging="106"/>
              <w:jc w:val="left"/>
              <w:rPr>
                <w:b w:val="0"/>
                <w:sz w:val="18"/>
                <w:szCs w:val="18"/>
              </w:rPr>
            </w:pPr>
            <w:r w:rsidRPr="004B7462">
              <w:rPr>
                <w:b w:val="0"/>
                <w:sz w:val="18"/>
                <w:szCs w:val="18"/>
              </w:rPr>
              <w:t>Security</w:t>
            </w:r>
          </w:p>
        </w:tc>
        <w:tc>
          <w:tcPr>
            <w:tcW w:w="7799" w:type="dxa"/>
            <w:vAlign w:val="center"/>
          </w:tcPr>
          <w:p w14:paraId="6BD6C317" w14:textId="1C1BEBA0" w:rsidR="00074EA8" w:rsidRPr="004B7462" w:rsidRDefault="00074EA8" w:rsidP="00695064">
            <w:pPr>
              <w:pStyle w:val="BodyText"/>
              <w:ind w:firstLine="0"/>
              <w:cnfStyle w:val="000000000000" w:firstRow="0" w:lastRow="0" w:firstColumn="0" w:lastColumn="0" w:oddVBand="0" w:evenVBand="0" w:oddHBand="0" w:evenHBand="0" w:firstRowFirstColumn="0" w:firstRowLastColumn="0" w:lastRowFirstColumn="0" w:lastRowLastColumn="0"/>
              <w:rPr>
                <w:sz w:val="18"/>
                <w:szCs w:val="18"/>
              </w:rPr>
            </w:pPr>
            <w:r w:rsidRPr="004B7462">
              <w:rPr>
                <w:sz w:val="18"/>
                <w:szCs w:val="18"/>
              </w:rPr>
              <w:t xml:space="preserve">The prevention and detection of, and response to, criminal or other intentional unauthorized acts involving or directed at nuclear material, other radioactive material, associated facilities or associated activities </w:t>
            </w:r>
            <w:sdt>
              <w:sdtPr>
                <w:rPr>
                  <w:sz w:val="18"/>
                  <w:szCs w:val="18"/>
                </w:rPr>
                <w:id w:val="2070601283"/>
                <w:citation/>
              </w:sdtPr>
              <w:sdtEndPr/>
              <w:sdtContent>
                <w:r w:rsidRPr="004B7462">
                  <w:rPr>
                    <w:sz w:val="18"/>
                    <w:szCs w:val="18"/>
                  </w:rPr>
                  <w:fldChar w:fldCharType="begin"/>
                </w:r>
                <w:r w:rsidRPr="004B7462">
                  <w:rPr>
                    <w:sz w:val="18"/>
                    <w:szCs w:val="18"/>
                  </w:rPr>
                  <w:instrText xml:space="preserve"> CITATION INT22 \l 2057 </w:instrText>
                </w:r>
                <w:r w:rsidRPr="004B7462">
                  <w:rPr>
                    <w:sz w:val="18"/>
                    <w:szCs w:val="18"/>
                  </w:rPr>
                  <w:fldChar w:fldCharType="separate"/>
                </w:r>
                <w:r w:rsidR="00986888" w:rsidRPr="00986888">
                  <w:rPr>
                    <w:noProof/>
                    <w:sz w:val="18"/>
                    <w:szCs w:val="18"/>
                  </w:rPr>
                  <w:t>[2]</w:t>
                </w:r>
                <w:r w:rsidRPr="004B7462">
                  <w:rPr>
                    <w:sz w:val="18"/>
                    <w:szCs w:val="18"/>
                  </w:rPr>
                  <w:fldChar w:fldCharType="end"/>
                </w:r>
              </w:sdtContent>
            </w:sdt>
            <w:r w:rsidRPr="004B7462">
              <w:rPr>
                <w:sz w:val="18"/>
                <w:szCs w:val="18"/>
              </w:rPr>
              <w:t>.</w:t>
            </w:r>
          </w:p>
          <w:p w14:paraId="290729B7" w14:textId="3ED7FCF4" w:rsidR="00074EA8" w:rsidRPr="004B7462" w:rsidRDefault="00074EA8" w:rsidP="00875F51">
            <w:pPr>
              <w:pStyle w:val="BodyText"/>
              <w:ind w:firstLine="0"/>
              <w:cnfStyle w:val="000000000000" w:firstRow="0" w:lastRow="0" w:firstColumn="0" w:lastColumn="0" w:oddVBand="0" w:evenVBand="0" w:oddHBand="0" w:evenHBand="0" w:firstRowFirstColumn="0" w:firstRowLastColumn="0" w:lastRowFirstColumn="0" w:lastRowLastColumn="0"/>
              <w:rPr>
                <w:sz w:val="18"/>
                <w:szCs w:val="18"/>
              </w:rPr>
            </w:pPr>
            <w:r w:rsidRPr="004B7462">
              <w:rPr>
                <w:i/>
                <w:sz w:val="18"/>
                <w:szCs w:val="18"/>
              </w:rPr>
              <w:t>Threat</w:t>
            </w:r>
            <w:r w:rsidRPr="004B7462">
              <w:rPr>
                <w:sz w:val="18"/>
                <w:szCs w:val="18"/>
              </w:rPr>
              <w:t xml:space="preserve">: </w:t>
            </w:r>
            <w:r w:rsidRPr="004B7462">
              <w:rPr>
                <w:sz w:val="18"/>
                <w:szCs w:val="18"/>
                <w:lang w:val="en-CA"/>
              </w:rPr>
              <w:t xml:space="preserve">A person or group of persons with motivation, intention and capability to commit a malicious act </w:t>
            </w:r>
            <w:sdt>
              <w:sdtPr>
                <w:rPr>
                  <w:sz w:val="18"/>
                  <w:szCs w:val="18"/>
                  <w:lang w:val="en-CA"/>
                </w:rPr>
                <w:id w:val="-407775901"/>
                <w:citation/>
              </w:sdtPr>
              <w:sdtEndPr/>
              <w:sdtContent>
                <w:r w:rsidRPr="004B7462">
                  <w:rPr>
                    <w:sz w:val="18"/>
                    <w:szCs w:val="18"/>
                    <w:lang w:val="en-CA"/>
                  </w:rPr>
                  <w:fldChar w:fldCharType="begin"/>
                </w:r>
                <w:r w:rsidRPr="004B7462">
                  <w:rPr>
                    <w:sz w:val="18"/>
                    <w:szCs w:val="18"/>
                  </w:rPr>
                  <w:instrText xml:space="preserve"> CITATION INT22 \l 2057 </w:instrText>
                </w:r>
                <w:r w:rsidRPr="004B7462">
                  <w:rPr>
                    <w:sz w:val="18"/>
                    <w:szCs w:val="18"/>
                    <w:lang w:val="en-CA"/>
                  </w:rPr>
                  <w:fldChar w:fldCharType="separate"/>
                </w:r>
                <w:r w:rsidR="00986888" w:rsidRPr="00986888">
                  <w:rPr>
                    <w:noProof/>
                    <w:sz w:val="18"/>
                    <w:szCs w:val="18"/>
                  </w:rPr>
                  <w:t>[2]</w:t>
                </w:r>
                <w:r w:rsidRPr="004B7462">
                  <w:rPr>
                    <w:sz w:val="18"/>
                    <w:szCs w:val="18"/>
                    <w:lang w:val="en-CA"/>
                  </w:rPr>
                  <w:fldChar w:fldCharType="end"/>
                </w:r>
              </w:sdtContent>
            </w:sdt>
            <w:sdt>
              <w:sdtPr>
                <w:rPr>
                  <w:sz w:val="18"/>
                  <w:szCs w:val="18"/>
                  <w:lang w:val="en-CA"/>
                </w:rPr>
                <w:id w:val="1012884563"/>
                <w:citation/>
              </w:sdtPr>
              <w:sdtEndPr/>
              <w:sdtContent>
                <w:r w:rsidRPr="004B7462">
                  <w:rPr>
                    <w:sz w:val="18"/>
                    <w:szCs w:val="18"/>
                    <w:lang w:val="en-CA"/>
                  </w:rPr>
                  <w:fldChar w:fldCharType="begin"/>
                </w:r>
                <w:r w:rsidRPr="004B7462">
                  <w:rPr>
                    <w:sz w:val="18"/>
                    <w:szCs w:val="18"/>
                  </w:rPr>
                  <w:instrText xml:space="preserve"> CITATION San15 \l 2057 </w:instrText>
                </w:r>
                <w:r w:rsidRPr="004B7462">
                  <w:rPr>
                    <w:sz w:val="18"/>
                    <w:szCs w:val="18"/>
                    <w:lang w:val="en-CA"/>
                  </w:rPr>
                  <w:fldChar w:fldCharType="separate"/>
                </w:r>
                <w:r w:rsidR="00986888">
                  <w:rPr>
                    <w:noProof/>
                    <w:sz w:val="18"/>
                    <w:szCs w:val="18"/>
                  </w:rPr>
                  <w:t xml:space="preserve"> </w:t>
                </w:r>
                <w:r w:rsidR="00986888" w:rsidRPr="00986888">
                  <w:rPr>
                    <w:noProof/>
                    <w:sz w:val="18"/>
                    <w:szCs w:val="18"/>
                  </w:rPr>
                  <w:t>[3]</w:t>
                </w:r>
                <w:r w:rsidRPr="004B7462">
                  <w:rPr>
                    <w:sz w:val="18"/>
                    <w:szCs w:val="18"/>
                    <w:lang w:val="en-CA"/>
                  </w:rPr>
                  <w:fldChar w:fldCharType="end"/>
                </w:r>
              </w:sdtContent>
            </w:sdt>
            <w:r w:rsidRPr="004B7462" w:rsidDel="00CB5C9F">
              <w:rPr>
                <w:sz w:val="18"/>
                <w:szCs w:val="18"/>
              </w:rPr>
              <w:t>.</w:t>
            </w:r>
          </w:p>
        </w:tc>
      </w:tr>
      <w:tr w:rsidR="00074EA8" w:rsidRPr="004B7462" w14:paraId="23DBB94F" w14:textId="77777777" w:rsidTr="008B3F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dxa"/>
            <w:vAlign w:val="center"/>
          </w:tcPr>
          <w:p w14:paraId="0C821101" w14:textId="77777777" w:rsidR="00074EA8" w:rsidRPr="004B7462" w:rsidRDefault="00074EA8" w:rsidP="00695064">
            <w:pPr>
              <w:pStyle w:val="BodyText"/>
              <w:ind w:hanging="106"/>
              <w:jc w:val="left"/>
              <w:rPr>
                <w:b w:val="0"/>
                <w:sz w:val="18"/>
                <w:szCs w:val="18"/>
              </w:rPr>
            </w:pPr>
            <w:r w:rsidRPr="004B7462">
              <w:rPr>
                <w:b w:val="0"/>
                <w:sz w:val="18"/>
                <w:szCs w:val="18"/>
              </w:rPr>
              <w:t>Safeguards</w:t>
            </w:r>
          </w:p>
        </w:tc>
        <w:tc>
          <w:tcPr>
            <w:tcW w:w="7799" w:type="dxa"/>
            <w:vAlign w:val="center"/>
          </w:tcPr>
          <w:p w14:paraId="74D2FA06" w14:textId="001BCCAA" w:rsidR="00074EA8" w:rsidRPr="004B7462" w:rsidRDefault="00074EA8" w:rsidP="00695064">
            <w:pPr>
              <w:pStyle w:val="BodyText"/>
              <w:ind w:firstLine="0"/>
              <w:cnfStyle w:val="000000100000" w:firstRow="0" w:lastRow="0" w:firstColumn="0" w:lastColumn="0" w:oddVBand="0" w:evenVBand="0" w:oddHBand="1" w:evenHBand="0" w:firstRowFirstColumn="0" w:firstRowLastColumn="0" w:lastRowFirstColumn="0" w:lastRowLastColumn="0"/>
              <w:rPr>
                <w:sz w:val="18"/>
                <w:szCs w:val="18"/>
              </w:rPr>
            </w:pPr>
            <w:r w:rsidRPr="004B7462">
              <w:rPr>
                <w:sz w:val="18"/>
                <w:szCs w:val="18"/>
              </w:rPr>
              <w:t xml:space="preserve">A set of legal instruments, technical measures and administrative procedures implemented by the IAEA … to verify that </w:t>
            </w:r>
            <w:r w:rsidRPr="004B7462">
              <w:rPr>
                <w:iCs/>
                <w:sz w:val="18"/>
                <w:szCs w:val="18"/>
              </w:rPr>
              <w:t>nuclear material</w:t>
            </w:r>
            <w:r w:rsidRPr="004B7462">
              <w:rPr>
                <w:sz w:val="18"/>
                <w:szCs w:val="18"/>
              </w:rPr>
              <w:t xml:space="preserve">, nuclear </w:t>
            </w:r>
            <w:r w:rsidRPr="004B7462">
              <w:rPr>
                <w:iCs/>
                <w:sz w:val="18"/>
                <w:szCs w:val="18"/>
              </w:rPr>
              <w:t xml:space="preserve">facilities </w:t>
            </w:r>
            <w:r w:rsidRPr="004B7462">
              <w:rPr>
                <w:sz w:val="18"/>
                <w:szCs w:val="18"/>
              </w:rPr>
              <w:t xml:space="preserve">and/or other items subject to safeguards are not acquired or used for proscribed purposes </w:t>
            </w:r>
            <w:sdt>
              <w:sdtPr>
                <w:rPr>
                  <w:sz w:val="18"/>
                  <w:szCs w:val="18"/>
                </w:rPr>
                <w:id w:val="2051258175"/>
                <w:citation/>
              </w:sdtPr>
              <w:sdtEndPr/>
              <w:sdtContent>
                <w:r w:rsidRPr="004B7462">
                  <w:rPr>
                    <w:sz w:val="18"/>
                    <w:szCs w:val="18"/>
                  </w:rPr>
                  <w:fldChar w:fldCharType="begin"/>
                </w:r>
                <w:r w:rsidRPr="004B7462">
                  <w:rPr>
                    <w:sz w:val="18"/>
                    <w:szCs w:val="18"/>
                  </w:rPr>
                  <w:instrText xml:space="preserve"> CITATION INT221 \l 2057 </w:instrText>
                </w:r>
                <w:r w:rsidRPr="004B7462">
                  <w:rPr>
                    <w:sz w:val="18"/>
                    <w:szCs w:val="18"/>
                  </w:rPr>
                  <w:fldChar w:fldCharType="separate"/>
                </w:r>
                <w:r w:rsidR="00986888" w:rsidRPr="00986888">
                  <w:rPr>
                    <w:noProof/>
                    <w:sz w:val="18"/>
                    <w:szCs w:val="18"/>
                  </w:rPr>
                  <w:t>[4]</w:t>
                </w:r>
                <w:r w:rsidRPr="004B7462">
                  <w:rPr>
                    <w:sz w:val="18"/>
                    <w:szCs w:val="18"/>
                  </w:rPr>
                  <w:fldChar w:fldCharType="end"/>
                </w:r>
              </w:sdtContent>
            </w:sdt>
            <w:r w:rsidRPr="004B7462">
              <w:rPr>
                <w:sz w:val="18"/>
                <w:szCs w:val="18"/>
              </w:rPr>
              <w:t>.</w:t>
            </w:r>
          </w:p>
          <w:p w14:paraId="5CCEADE4" w14:textId="77777777" w:rsidR="00074EA8" w:rsidRPr="004B7462" w:rsidRDefault="00074EA8" w:rsidP="00695064">
            <w:pPr>
              <w:pStyle w:val="BodyText"/>
              <w:ind w:firstLine="0"/>
              <w:cnfStyle w:val="000000100000" w:firstRow="0" w:lastRow="0" w:firstColumn="0" w:lastColumn="0" w:oddVBand="0" w:evenVBand="0" w:oddHBand="1" w:evenHBand="0" w:firstRowFirstColumn="0" w:firstRowLastColumn="0" w:lastRowFirstColumn="0" w:lastRowLastColumn="0"/>
              <w:rPr>
                <w:sz w:val="18"/>
                <w:szCs w:val="18"/>
              </w:rPr>
            </w:pPr>
            <w:r w:rsidRPr="004B7462">
              <w:rPr>
                <w:i/>
                <w:sz w:val="18"/>
                <w:szCs w:val="18"/>
              </w:rPr>
              <w:t>Threat</w:t>
            </w:r>
            <w:r w:rsidRPr="004B7462">
              <w:rPr>
                <w:sz w:val="18"/>
                <w:szCs w:val="18"/>
              </w:rPr>
              <w:t>: State actors with intent of acquiring or using nuclear material for proscribed purposes.</w:t>
            </w:r>
          </w:p>
        </w:tc>
      </w:tr>
    </w:tbl>
    <w:p w14:paraId="35293831" w14:textId="5BF313B8" w:rsidR="00695064" w:rsidRDefault="00695064" w:rsidP="00537496">
      <w:pPr>
        <w:pStyle w:val="BodyText"/>
      </w:pPr>
    </w:p>
    <w:p w14:paraId="744521AA" w14:textId="49F49222" w:rsidR="0026525A" w:rsidRDefault="003F0294" w:rsidP="00537496">
      <w:pPr>
        <w:pStyle w:val="BodyText"/>
      </w:pPr>
      <w:r>
        <w:t xml:space="preserve">While the three regimes have different origins, objectives and provisions, and are usually implemented independently from each other, they </w:t>
      </w:r>
      <w:r w:rsidR="00E14786">
        <w:t xml:space="preserve">are </w:t>
      </w:r>
      <w:r>
        <w:t xml:space="preserve">all </w:t>
      </w:r>
      <w:r w:rsidR="00E14786">
        <w:t>part of</w:t>
      </w:r>
      <w:r>
        <w:t xml:space="preserve"> the same technical system</w:t>
      </w:r>
      <w:r w:rsidR="002F162D">
        <w:t xml:space="preserve"> and</w:t>
      </w:r>
      <w:r w:rsidR="00155043">
        <w:t xml:space="preserve"> </w:t>
      </w:r>
      <w:r w:rsidR="001F2C67">
        <w:t>c</w:t>
      </w:r>
      <w:r w:rsidR="00155043">
        <w:t>onsequently they</w:t>
      </w:r>
      <w:r>
        <w:t xml:space="preserve"> are inevitably interacting with each other. </w:t>
      </w:r>
      <w:r w:rsidR="001F2C67">
        <w:t>The c</w:t>
      </w:r>
      <w:r>
        <w:t xml:space="preserve">urrent nuclear energy systems </w:t>
      </w:r>
      <w:r w:rsidR="003C3B81">
        <w:t>were not designed keeping in mind these interactions</w:t>
      </w:r>
      <w:r w:rsidR="003A05DC">
        <w:t>;</w:t>
      </w:r>
      <w:r w:rsidR="003C3B81">
        <w:t xml:space="preserve"> </w:t>
      </w:r>
      <w:r w:rsidR="003A05DC">
        <w:t>f</w:t>
      </w:r>
      <w:r w:rsidR="003C3B81">
        <w:t xml:space="preserve">or small and advanced modular reactors </w:t>
      </w:r>
      <w:r w:rsidR="003A05DC">
        <w:t>that are</w:t>
      </w:r>
      <w:r w:rsidR="003C3B81">
        <w:t xml:space="preserve"> being designed and developed, there is the potential to explore increased efficiencies by addressing the interfaces between safety, security</w:t>
      </w:r>
      <w:r w:rsidR="00A722AA">
        <w:t>,</w:t>
      </w:r>
      <w:r w:rsidR="003C3B81">
        <w:t xml:space="preserve"> and safeguards by designing the system to maximize synergies and minimising conflicts</w:t>
      </w:r>
      <w:r w:rsidR="003A4A29">
        <w:t xml:space="preserve"> arising from the interaction of </w:t>
      </w:r>
      <w:r w:rsidR="00D06B44">
        <w:t xml:space="preserve">the </w:t>
      </w:r>
      <w:r w:rsidR="004748D2">
        <w:t>three regimes’</w:t>
      </w:r>
      <w:r w:rsidR="00D06B44">
        <w:t xml:space="preserve"> activities</w:t>
      </w:r>
      <w:r w:rsidR="003C3B81">
        <w:t xml:space="preserve">. </w:t>
      </w:r>
    </w:p>
    <w:p w14:paraId="1B297C48" w14:textId="5344E46F" w:rsidR="00EE0041" w:rsidRDefault="003C3B81" w:rsidP="0026525A">
      <w:pPr>
        <w:pStyle w:val="Heading2"/>
        <w:numPr>
          <w:ilvl w:val="1"/>
          <w:numId w:val="36"/>
        </w:numPr>
      </w:pPr>
      <w:r>
        <w:t>The GIF 3S Sub-group case study</w:t>
      </w:r>
    </w:p>
    <w:p w14:paraId="7128BC55" w14:textId="2FE0A526" w:rsidR="004C71D5" w:rsidRDefault="004F2CD6" w:rsidP="00537496">
      <w:pPr>
        <w:pStyle w:val="BodyText"/>
      </w:pPr>
      <w:r>
        <w:t>In the line of their long-standing collaboration, the RSWG and the PRPPWG set up a bottom-up case study to start investigating the interfaces between safet</w:t>
      </w:r>
      <w:r w:rsidR="00E33401">
        <w:t xml:space="preserve">y, security and safeguards in </w:t>
      </w:r>
      <w:r w:rsidR="7D64DEBC">
        <w:t>Gen IV</w:t>
      </w:r>
      <w:r w:rsidR="00E33401">
        <w:t xml:space="preserve"> reactor technologies, with the final aim of providing some guidance to designers and vendors wishing to apply a 3S-by-design (3SbD) </w:t>
      </w:r>
      <w:r w:rsidR="00701DF1">
        <w:t xml:space="preserve">approach </w:t>
      </w:r>
      <w:r w:rsidR="00E33401">
        <w:t xml:space="preserve">to the development of a </w:t>
      </w:r>
      <w:r w:rsidR="6124516C">
        <w:t>Gen IV</w:t>
      </w:r>
      <w:r w:rsidR="00E33401">
        <w:t xml:space="preserve"> </w:t>
      </w:r>
      <w:r w:rsidR="2D6886A8">
        <w:t>a</w:t>
      </w:r>
      <w:r w:rsidR="00E33401">
        <w:t xml:space="preserve">dvanced </w:t>
      </w:r>
      <w:r w:rsidR="0BEFA31E">
        <w:t>m</w:t>
      </w:r>
      <w:r w:rsidR="00E33401">
        <w:t xml:space="preserve">odular </w:t>
      </w:r>
      <w:r w:rsidR="0EB813ED">
        <w:t>r</w:t>
      </w:r>
      <w:r w:rsidR="00E33401">
        <w:t xml:space="preserve">eactor (AMR). The VHTR SSC made available a notional design of a very-high temperature pebble-bed small modular reactor, enabling the formation of a PRPPWG/RSWG/VHTR SSC sub-group to perform this activity. </w:t>
      </w:r>
      <w:r w:rsidR="008A6BC9">
        <w:t xml:space="preserve">Some characteristics of the system selected for the analysis are of particular interest for an exercise like </w:t>
      </w:r>
      <w:r w:rsidR="007273C3">
        <w:t>this one</w:t>
      </w:r>
      <w:r w:rsidR="004C71D5">
        <w:t>:</w:t>
      </w:r>
    </w:p>
    <w:p w14:paraId="0CEA3688" w14:textId="096098FB" w:rsidR="00FF7104" w:rsidRDefault="00923423" w:rsidP="007A7966">
      <w:pPr>
        <w:pStyle w:val="ListEmdash"/>
      </w:pPr>
      <w:r>
        <w:t>The design is an on</w:t>
      </w:r>
      <w:r w:rsidR="36D8F429">
        <w:t>line</w:t>
      </w:r>
      <w:r>
        <w:t>-</w:t>
      </w:r>
      <w:r w:rsidR="007E4885">
        <w:t>fuelled</w:t>
      </w:r>
      <w:r>
        <w:t>, pebble</w:t>
      </w:r>
      <w:r w:rsidR="00042D07">
        <w:t>-</w:t>
      </w:r>
      <w:r>
        <w:t>bed reactor</w:t>
      </w:r>
      <w:r w:rsidR="00E24963">
        <w:t xml:space="preserve">, </w:t>
      </w:r>
      <w:r w:rsidR="00380C5E">
        <w:t>with</w:t>
      </w:r>
      <w:r w:rsidR="00075227">
        <w:t xml:space="preserve"> </w:t>
      </w:r>
      <w:r>
        <w:t>a</w:t>
      </w:r>
      <w:r w:rsidR="0002145B">
        <w:t xml:space="preserve"> </w:t>
      </w:r>
      <w:r w:rsidR="00075227">
        <w:t xml:space="preserve">very </w:t>
      </w:r>
      <w:r w:rsidR="0002145B">
        <w:t xml:space="preserve">large amount of </w:t>
      </w:r>
      <w:r w:rsidR="007C6BCE">
        <w:t xml:space="preserve">small </w:t>
      </w:r>
      <w:r w:rsidR="0002145B">
        <w:t xml:space="preserve">items </w:t>
      </w:r>
      <w:r w:rsidR="001672C8">
        <w:t>and a</w:t>
      </w:r>
      <w:r w:rsidR="0002145B">
        <w:t xml:space="preserve"> non-static inventory</w:t>
      </w:r>
      <w:r w:rsidR="00380C5E">
        <w:t xml:space="preserve">. </w:t>
      </w:r>
      <w:r w:rsidR="001672C8">
        <w:t>From a safeguards perspective, t</w:t>
      </w:r>
      <w:r w:rsidR="00380C5E">
        <w:t>his characteristic makes it</w:t>
      </w:r>
      <w:r w:rsidR="007C6BCE">
        <w:t xml:space="preserve"> a </w:t>
      </w:r>
      <w:r w:rsidR="00FF7104">
        <w:t xml:space="preserve">quasi-bulk-handling facility </w:t>
      </w:r>
      <w:r w:rsidR="001672C8">
        <w:t xml:space="preserve">instead of an item facility </w:t>
      </w:r>
      <w:r w:rsidR="22E32A12">
        <w:t>like</w:t>
      </w:r>
      <w:r w:rsidR="001672C8">
        <w:t xml:space="preserve"> </w:t>
      </w:r>
      <w:r w:rsidR="00EB4564">
        <w:t xml:space="preserve">almost </w:t>
      </w:r>
      <w:r w:rsidR="5A55134F">
        <w:t xml:space="preserve">the </w:t>
      </w:r>
      <w:r w:rsidR="00EB4564">
        <w:t>entirety of today’s power reactor fleet</w:t>
      </w:r>
      <w:r w:rsidR="00FF7104">
        <w:t>.</w:t>
      </w:r>
      <w:r w:rsidR="003F3A81">
        <w:t xml:space="preserve"> In addition, the quasi-bulk-handling nature of the system has the potential to influence how the </w:t>
      </w:r>
      <w:r w:rsidR="00FC2172">
        <w:t>n</w:t>
      </w:r>
      <w:r w:rsidR="003F3A81">
        <w:t xml:space="preserve">uclear </w:t>
      </w:r>
      <w:r w:rsidR="00FC2172">
        <w:t>m</w:t>
      </w:r>
      <w:r w:rsidR="003F3A81">
        <w:t xml:space="preserve">aterial </w:t>
      </w:r>
      <w:r w:rsidR="00FC2172">
        <w:t xml:space="preserve">accounting </w:t>
      </w:r>
      <w:r w:rsidR="003F3A81">
        <w:t xml:space="preserve">and </w:t>
      </w:r>
      <w:r w:rsidR="003A1144">
        <w:t>c</w:t>
      </w:r>
      <w:r w:rsidR="003F3A81">
        <w:t>ontrol (</w:t>
      </w:r>
      <w:r w:rsidR="007A7966">
        <w:t>NMAC) system of the facility – a security-safeguards interface</w:t>
      </w:r>
      <w:r w:rsidR="009F70FC">
        <w:t xml:space="preserve"> –</w:t>
      </w:r>
      <w:r w:rsidR="007A7966">
        <w:t xml:space="preserve"> will be designed and operated</w:t>
      </w:r>
      <w:r w:rsidR="009F70FC">
        <w:t>.</w:t>
      </w:r>
    </w:p>
    <w:p w14:paraId="4A1DAFF4" w14:textId="77DA801E" w:rsidR="001B67B8" w:rsidRDefault="00E14786" w:rsidP="001B67B8">
      <w:pPr>
        <w:pStyle w:val="ListEmdash"/>
      </w:pPr>
      <w:r>
        <w:lastRenderedPageBreak/>
        <w:t>While prototypes have been built and operated, there</w:t>
      </w:r>
      <w:r w:rsidR="001B67B8">
        <w:t xml:space="preserve"> are no pebble-bed reactors in commercial operation today, and operational experience in safeguards and security for these systems is fairly limited compared to traditional designs. On the other hand, the design has been studied for many years and there is some past operational experience on technological demonstrators providing a sound </w:t>
      </w:r>
      <w:r w:rsidR="00AE3989">
        <w:t>literature</w:t>
      </w:r>
      <w:r w:rsidR="00B83C1E">
        <w:t xml:space="preserve"> and documental </w:t>
      </w:r>
      <w:r w:rsidR="001B67B8">
        <w:t>basis for the 3S sub-group exercise.</w:t>
      </w:r>
    </w:p>
    <w:p w14:paraId="23734152" w14:textId="41346441" w:rsidR="00CA3B7A" w:rsidRDefault="00AA5EE6" w:rsidP="004C71D5">
      <w:pPr>
        <w:pStyle w:val="ListEmdash"/>
      </w:pPr>
      <w:r>
        <w:t xml:space="preserve">VHTR pebble-bed reactors running on </w:t>
      </w:r>
      <w:r w:rsidR="534F239F">
        <w:t>tri</w:t>
      </w:r>
      <w:r w:rsidR="007E4885">
        <w:t>-</w:t>
      </w:r>
      <w:r w:rsidR="534F239F">
        <w:t>structural isotropic (</w:t>
      </w:r>
      <w:r w:rsidR="008936E0">
        <w:t>TRISO</w:t>
      </w:r>
      <w:r w:rsidR="1CA328EA">
        <w:t>)</w:t>
      </w:r>
      <w:r>
        <w:t xml:space="preserve"> fuel have the potential to </w:t>
      </w:r>
      <w:r w:rsidR="00E828CA">
        <w:t xml:space="preserve">be designed </w:t>
      </w:r>
      <w:r w:rsidR="0073552B">
        <w:t>to be</w:t>
      </w:r>
      <w:r w:rsidR="00E828CA">
        <w:t xml:space="preserve"> walk-away safe</w:t>
      </w:r>
      <w:r w:rsidR="008936E0">
        <w:t xml:space="preserve">. </w:t>
      </w:r>
      <w:r w:rsidR="009061F6">
        <w:t>While walk-away safety does not imply walk-away security,</w:t>
      </w:r>
      <w:r w:rsidR="0095774D">
        <w:t xml:space="preserve"> </w:t>
      </w:r>
      <w:r w:rsidR="00822947">
        <w:t>the safety-security interfaces will be influenced and potentially reduced.</w:t>
      </w:r>
    </w:p>
    <w:p w14:paraId="56ED3E89" w14:textId="77777777" w:rsidR="001B67B8" w:rsidRDefault="001B67B8" w:rsidP="00537496">
      <w:pPr>
        <w:pStyle w:val="BodyText"/>
      </w:pPr>
    </w:p>
    <w:p w14:paraId="2191A402" w14:textId="241809D1" w:rsidR="00EE0041" w:rsidRDefault="00E33401" w:rsidP="00537496">
      <w:pPr>
        <w:pStyle w:val="BodyText"/>
      </w:pPr>
      <w:r>
        <w:t xml:space="preserve">The current </w:t>
      </w:r>
      <w:r w:rsidR="00E30056">
        <w:t>sub-</w:t>
      </w:r>
      <w:r>
        <w:t xml:space="preserve">group involves 20 researchers among the three WG members and observers, representing 11 organisations and </w:t>
      </w:r>
      <w:r w:rsidR="48346923">
        <w:t>six</w:t>
      </w:r>
      <w:r w:rsidR="00193536">
        <w:t xml:space="preserve"> </w:t>
      </w:r>
      <w:r w:rsidR="003A1144">
        <w:t>m</w:t>
      </w:r>
      <w:r w:rsidR="00193536">
        <w:t xml:space="preserve">ember </w:t>
      </w:r>
      <w:r w:rsidR="003A1144">
        <w:t>s</w:t>
      </w:r>
      <w:r w:rsidR="00193536">
        <w:t>tates that will collaborate on a two-year project. The following paragraphs will briefly describe the system and the current status of the activity.</w:t>
      </w:r>
      <w:r w:rsidR="00832752">
        <w:t xml:space="preserve"> </w:t>
      </w:r>
    </w:p>
    <w:p w14:paraId="60E9A411" w14:textId="2BC8C50D" w:rsidR="00193536" w:rsidRDefault="00193536" w:rsidP="00193536">
      <w:pPr>
        <w:pStyle w:val="Heading3"/>
      </w:pPr>
      <w:r>
        <w:t>System Description</w:t>
      </w:r>
      <w:r w:rsidR="00E14786">
        <w:t xml:space="preserve"> </w:t>
      </w:r>
    </w:p>
    <w:p w14:paraId="7369CAC0" w14:textId="71EBCE80" w:rsidR="0068714F" w:rsidRDefault="00173E9D" w:rsidP="0068714F">
      <w:pPr>
        <w:pStyle w:val="BodyText"/>
      </w:pPr>
      <w:r>
        <w:t>The selected system</w:t>
      </w:r>
      <w:r w:rsidR="00E14786">
        <w:t xml:space="preserve"> (referred to as GPBR-200)</w:t>
      </w:r>
      <w:r>
        <w:t xml:space="preserve">, provided by Idaho National Laboratory, consists of a </w:t>
      </w:r>
      <w:r w:rsidR="618F95B8">
        <w:t>p</w:t>
      </w:r>
      <w:r>
        <w:t xml:space="preserve">ebble </w:t>
      </w:r>
      <w:r w:rsidR="75AAE59E">
        <w:t>b</w:t>
      </w:r>
      <w:r>
        <w:t xml:space="preserve">ed </w:t>
      </w:r>
      <w:r w:rsidR="25F7315A">
        <w:t>r</w:t>
      </w:r>
      <w:r>
        <w:t>eactor (PBR) with a target power of 200 MWth</w:t>
      </w:r>
      <w:r w:rsidR="001B58A6">
        <w:t xml:space="preserve"> </w:t>
      </w:r>
      <w:sdt>
        <w:sdtPr>
          <w:id w:val="40335071"/>
          <w:citation/>
        </w:sdtPr>
        <w:sdtEndPr/>
        <w:sdtContent>
          <w:r w:rsidR="001B58A6" w:rsidRPr="00D4672D">
            <w:fldChar w:fldCharType="begin"/>
          </w:r>
          <w:r w:rsidR="001B58A6" w:rsidRPr="00D4672D">
            <w:instrText xml:space="preserve"> CITATION Ste24 \l 2057 </w:instrText>
          </w:r>
          <w:r w:rsidR="001B58A6" w:rsidRPr="00D4672D">
            <w:fldChar w:fldCharType="separate"/>
          </w:r>
          <w:r w:rsidR="00986888">
            <w:rPr>
              <w:noProof/>
            </w:rPr>
            <w:t>[5]</w:t>
          </w:r>
          <w:r w:rsidR="001B58A6" w:rsidRPr="00D4672D">
            <w:fldChar w:fldCharType="end"/>
          </w:r>
        </w:sdtContent>
      </w:sdt>
      <w:r w:rsidRPr="00D4672D">
        <w:t xml:space="preserve">. </w:t>
      </w:r>
      <w:r>
        <w:t xml:space="preserve">The reactor's design includes a continuous </w:t>
      </w:r>
      <w:r w:rsidR="00B52F5D">
        <w:t>fuelling</w:t>
      </w:r>
      <w:r>
        <w:t xml:space="preserve"> regime, where fuel </w:t>
      </w:r>
      <w:r w:rsidR="00FE37B4">
        <w:t>pebbles</w:t>
      </w:r>
      <w:r>
        <w:t xml:space="preserve"> enter the core from the top and move through it</w:t>
      </w:r>
      <w:r w:rsidR="009F63CD">
        <w:t xml:space="preserve"> to be finally </w:t>
      </w:r>
      <w:r>
        <w:t>discharged at the bottom</w:t>
      </w:r>
      <w:r w:rsidR="004E327D">
        <w:t xml:space="preserve"> for either disposal or recirculation</w:t>
      </w:r>
      <w:r>
        <w:t xml:space="preserve">. The primary coolant is helium, which is heated by flowing around the fuel spheres in the core and then transfers the heat to water in a steam generator to produce steam for electricity generation, co-generation, </w:t>
      </w:r>
      <w:r w:rsidR="41230C72">
        <w:t xml:space="preserve">or </w:t>
      </w:r>
      <w:r>
        <w:t xml:space="preserve">industrial heat production. </w:t>
      </w:r>
      <w:r w:rsidR="001B58A6" w:rsidRPr="001B58A6">
        <w:t xml:space="preserve">The GPBR-200 notional core is derived from previous designs and has a thermal power of 200 MWth, a primary system at a pressure of 6.0 MPa, and a flow rate of helium of 79 kg/s. The fuel pebbles have a diameter of 6.0 cm, a 1.0 cm thick graphite shell, and contain a graphite matrix mixed with TRISO particles. The fissionable nuclear material contained in the fuel pebbles is foreseen to have two different enrichment levels in </w:t>
      </w:r>
      <w:r w:rsidR="001B58A6" w:rsidRPr="001B58A6">
        <w:rPr>
          <w:vertAlign w:val="superscript"/>
        </w:rPr>
        <w:t>235</w:t>
      </w:r>
      <w:r w:rsidR="001B58A6" w:rsidRPr="001B58A6">
        <w:t>U, of 5.0-wt% and 15.5-wt%. The core of the GPBR-200 has a radius of 1.2 m and an active height of roughly 8.93 m. Fresh fuel is stored on site in fresh fuel canisters. The GPBR-200 has been used to model the run-in phase, determine equilibrium operations, calculate the decay heat, and determine transient beh</w:t>
      </w:r>
      <w:r w:rsidR="003A1144">
        <w:t>aviour for a pebble-bed reactor</w:t>
      </w:r>
      <w:r>
        <w:t xml:space="preserve">. </w:t>
      </w:r>
      <w:r w:rsidR="001B58A6">
        <w:t xml:space="preserve">The core has a relatively epithermal neutron energy spectrum when contrasted with typical </w:t>
      </w:r>
      <w:r w:rsidR="003A1144">
        <w:t>l</w:t>
      </w:r>
      <w:r w:rsidR="001B58A6">
        <w:t xml:space="preserve">ight </w:t>
      </w:r>
      <w:r w:rsidR="003A1144">
        <w:t>water r</w:t>
      </w:r>
      <w:r w:rsidR="001B58A6">
        <w:t xml:space="preserve">eactors. The expected thermal temperature profile at equilibrium, together with an axial slice of the core region, is shown </w:t>
      </w:r>
      <w:r>
        <w:t xml:space="preserve">in </w:t>
      </w:r>
      <w:r w:rsidR="0068714F">
        <w:rPr>
          <w:highlight w:val="yellow"/>
        </w:rPr>
        <w:fldChar w:fldCharType="begin"/>
      </w:r>
      <w:r w:rsidR="0068714F">
        <w:instrText xml:space="preserve"> REF _Ref167437655 \h </w:instrText>
      </w:r>
      <w:r w:rsidR="007E4885">
        <w:rPr>
          <w:highlight w:val="yellow"/>
        </w:rPr>
        <w:instrText xml:space="preserve"> \* MERGEFORMAT </w:instrText>
      </w:r>
      <w:r w:rsidR="0068714F">
        <w:rPr>
          <w:highlight w:val="yellow"/>
        </w:rPr>
      </w:r>
      <w:r w:rsidR="0068714F">
        <w:rPr>
          <w:highlight w:val="yellow"/>
        </w:rPr>
        <w:fldChar w:fldCharType="separate"/>
      </w:r>
      <w:r w:rsidR="00986888" w:rsidRPr="00986888">
        <w:rPr>
          <w:caps/>
        </w:rPr>
        <w:t>F</w:t>
      </w:r>
      <w:r w:rsidR="00986888" w:rsidRPr="00986888">
        <w:t>ig.</w:t>
      </w:r>
      <w:r w:rsidR="00986888" w:rsidRPr="00986888">
        <w:rPr>
          <w:caps/>
        </w:rPr>
        <w:t xml:space="preserve"> </w:t>
      </w:r>
      <w:r w:rsidR="00986888" w:rsidRPr="00986888">
        <w:rPr>
          <w:caps/>
          <w:noProof/>
        </w:rPr>
        <w:t>1</w:t>
      </w:r>
      <w:r w:rsidR="0068714F">
        <w:rPr>
          <w:highlight w:val="yellow"/>
        </w:rPr>
        <w:fldChar w:fldCharType="end"/>
      </w:r>
      <w:r w:rsidR="0068714F">
        <w:t>.</w:t>
      </w:r>
    </w:p>
    <w:p w14:paraId="2284AB4E" w14:textId="14DBA118" w:rsidR="00146B0D" w:rsidRDefault="00146B0D" w:rsidP="00146B0D">
      <w:pPr>
        <w:pStyle w:val="BodyText"/>
      </w:pPr>
      <w:r>
        <w:t xml:space="preserve">The </w:t>
      </w:r>
      <w:r w:rsidR="4D4A23D5">
        <w:t>f</w:t>
      </w:r>
      <w:r>
        <w:t xml:space="preserve">uel </w:t>
      </w:r>
      <w:r w:rsidR="007E4885">
        <w:t>handling</w:t>
      </w:r>
      <w:r>
        <w:t xml:space="preserve"> </w:t>
      </w:r>
      <w:r w:rsidR="7A7A4204">
        <w:t>s</w:t>
      </w:r>
      <w:r>
        <w:t>ystem (FHS) is responsible for loading and unloading fuel pebbles, measuring burnup, removing defective pebbles, and extracting pebbles for post-irradiation examination. During normal operations, fresh fuel pebbles are loaded into the core, where they undergo a burnup process and are eventually discharged and replaced with new pebbles. The FHS also plays a crucial role in run-in and core defueling/refue</w:t>
      </w:r>
      <w:r w:rsidR="1EB52535">
        <w:t>l</w:t>
      </w:r>
      <w:r>
        <w:t>ling processes.</w:t>
      </w:r>
    </w:p>
    <w:p w14:paraId="3320575D" w14:textId="1BB7A33A" w:rsidR="00146B0D" w:rsidRDefault="007E4885" w:rsidP="00146B0D">
      <w:pPr>
        <w:pStyle w:val="BodyText"/>
      </w:pPr>
      <w:r>
        <w:rPr>
          <w:noProof/>
          <w:lang w:val="it-IT" w:eastAsia="it-IT"/>
        </w:rPr>
        <mc:AlternateContent>
          <mc:Choice Requires="wps">
            <w:drawing>
              <wp:anchor distT="0" distB="0" distL="114300" distR="114300" simplePos="0" relativeHeight="251658240" behindDoc="0" locked="0" layoutInCell="1" allowOverlap="1" wp14:anchorId="33827B09" wp14:editId="5652F760">
                <wp:simplePos x="0" y="0"/>
                <wp:positionH relativeFrom="margin">
                  <wp:align>center</wp:align>
                </wp:positionH>
                <wp:positionV relativeFrom="paragraph">
                  <wp:posOffset>3518571</wp:posOffset>
                </wp:positionV>
                <wp:extent cx="4578985" cy="635"/>
                <wp:effectExtent l="0" t="0" r="0" b="0"/>
                <wp:wrapTopAndBottom/>
                <wp:docPr id="2" name="Text Box 2"/>
                <wp:cNvGraphicFramePr/>
                <a:graphic xmlns:a="http://schemas.openxmlformats.org/drawingml/2006/main">
                  <a:graphicData uri="http://schemas.microsoft.com/office/word/2010/wordprocessingShape">
                    <wps:wsp>
                      <wps:cNvSpPr txBox="1"/>
                      <wps:spPr>
                        <a:xfrm>
                          <a:off x="0" y="0"/>
                          <a:ext cx="4578985" cy="635"/>
                        </a:xfrm>
                        <a:prstGeom prst="rect">
                          <a:avLst/>
                        </a:prstGeom>
                        <a:solidFill>
                          <a:prstClr val="white"/>
                        </a:solidFill>
                        <a:ln>
                          <a:noFill/>
                        </a:ln>
                      </wps:spPr>
                      <wps:txbx>
                        <w:txbxContent>
                          <w:p w14:paraId="666F7C8D" w14:textId="1C5128B6" w:rsidR="00AE6A3B" w:rsidRPr="007E4885" w:rsidRDefault="00AE6A3B" w:rsidP="0068714F">
                            <w:pPr>
                              <w:pStyle w:val="Caption"/>
                              <w:rPr>
                                <w:bCs w:val="0"/>
                                <w:i/>
                                <w:caps/>
                                <w:sz w:val="20"/>
                                <w:lang w:val="en-GB"/>
                              </w:rPr>
                            </w:pPr>
                            <w:bookmarkStart w:id="1" w:name="_Ref167437655"/>
                            <w:r w:rsidRPr="007E4885">
                              <w:rPr>
                                <w:bCs w:val="0"/>
                                <w:i/>
                                <w:caps/>
                                <w:sz w:val="20"/>
                              </w:rPr>
                              <w:t>Fig</w:t>
                            </w:r>
                            <w:r w:rsidR="007E4885" w:rsidRPr="007E4885">
                              <w:rPr>
                                <w:bCs w:val="0"/>
                                <w:i/>
                                <w:caps/>
                                <w:sz w:val="20"/>
                              </w:rPr>
                              <w:t>.</w:t>
                            </w:r>
                            <w:r w:rsidRPr="007E4885">
                              <w:rPr>
                                <w:bCs w:val="0"/>
                                <w:i/>
                                <w:caps/>
                                <w:sz w:val="20"/>
                              </w:rPr>
                              <w:t xml:space="preserve"> </w:t>
                            </w:r>
                            <w:r w:rsidRPr="007E4885">
                              <w:rPr>
                                <w:bCs w:val="0"/>
                                <w:i/>
                                <w:caps/>
                                <w:sz w:val="20"/>
                              </w:rPr>
                              <w:fldChar w:fldCharType="begin"/>
                            </w:r>
                            <w:r w:rsidRPr="007E4885">
                              <w:rPr>
                                <w:bCs w:val="0"/>
                                <w:i/>
                                <w:caps/>
                                <w:sz w:val="20"/>
                              </w:rPr>
                              <w:instrText xml:space="preserve"> SEQ Figure \* ARABIC </w:instrText>
                            </w:r>
                            <w:r w:rsidRPr="007E4885">
                              <w:rPr>
                                <w:bCs w:val="0"/>
                                <w:i/>
                                <w:caps/>
                                <w:sz w:val="20"/>
                              </w:rPr>
                              <w:fldChar w:fldCharType="separate"/>
                            </w:r>
                            <w:r w:rsidR="003A1144">
                              <w:rPr>
                                <w:bCs w:val="0"/>
                                <w:i/>
                                <w:caps/>
                                <w:noProof/>
                                <w:sz w:val="20"/>
                              </w:rPr>
                              <w:t>1</w:t>
                            </w:r>
                            <w:r w:rsidRPr="007E4885">
                              <w:rPr>
                                <w:bCs w:val="0"/>
                                <w:i/>
                                <w:caps/>
                                <w:sz w:val="20"/>
                              </w:rPr>
                              <w:fldChar w:fldCharType="end"/>
                            </w:r>
                            <w:bookmarkEnd w:id="1"/>
                            <w:r w:rsidRPr="007E4885">
                              <w:rPr>
                                <w:bCs w:val="0"/>
                                <w:i/>
                                <w:caps/>
                                <w:sz w:val="20"/>
                              </w:rPr>
                              <w:t xml:space="preserve">. </w:t>
                            </w:r>
                            <w:r w:rsidRPr="007E4885">
                              <w:rPr>
                                <w:bCs w:val="0"/>
                                <w:i/>
                                <w:sz w:val="20"/>
                              </w:rPr>
                              <w:t>Axial slice of the GPBR-200 core region</w:t>
                            </w:r>
                            <w:r w:rsidR="007E4885">
                              <w:rPr>
                                <w:bCs w:val="0"/>
                                <w:i/>
                                <w:sz w:val="20"/>
                              </w:rPr>
                              <w:t xml:space="preserve"> and t</w:t>
                            </w:r>
                            <w:r w:rsidRPr="007E4885">
                              <w:rPr>
                                <w:bCs w:val="0"/>
                                <w:i/>
                                <w:sz w:val="20"/>
                              </w:rPr>
                              <w:t>emperature profile at equilibrium.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3827B09" id="_x0000_t202" coordsize="21600,21600" o:spt="202" path="m,l,21600r21600,l21600,xe">
                <v:stroke joinstyle="miter"/>
                <v:path gradientshapeok="t" o:connecttype="rect"/>
              </v:shapetype>
              <v:shape id="Text Box 2" o:spid="_x0000_s1026" type="#_x0000_t202" style="position:absolute;left:0;text-align:left;margin-left:0;margin-top:277.05pt;width:360.55pt;height:.05pt;z-index:25165824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" stroked="f">
                <v:textbox style="mso-fit-shape-to-text:t" inset="0,0,0,0">
                  <w:txbxContent>
                    <w:p w14:paraId="666F7C8D" w14:textId="1C5128B6" w:rsidR="00AE6A3B" w:rsidRPr="007E4885" w:rsidRDefault="00AE6A3B" w:rsidP="0068714F">
                      <w:pPr>
                        <w:pStyle w:val="Caption"/>
                        <w:rPr>
                          <w:bCs w:val="0"/>
                          <w:i/>
                          <w:caps/>
                          <w:sz w:val="20"/>
                          <w:lang w:val="en-GB"/>
                        </w:rPr>
                      </w:pPr>
                      <w:bookmarkStart w:id="7" w:name="_Ref167437655"/>
                      <w:r w:rsidRPr="007E4885">
                        <w:rPr>
                          <w:bCs w:val="0"/>
                          <w:i/>
                          <w:caps/>
                          <w:sz w:val="20"/>
                        </w:rPr>
                        <w:t>Fig</w:t>
                      </w:r>
                      <w:r w:rsidR="007E4885" w:rsidRPr="007E4885">
                        <w:rPr>
                          <w:bCs w:val="0"/>
                          <w:i/>
                          <w:caps/>
                          <w:sz w:val="20"/>
                        </w:rPr>
                        <w:t>.</w:t>
                      </w:r>
                      <w:r w:rsidRPr="007E4885">
                        <w:rPr>
                          <w:bCs w:val="0"/>
                          <w:i/>
                          <w:caps/>
                          <w:sz w:val="20"/>
                        </w:rPr>
                        <w:t xml:space="preserve"> </w:t>
                      </w:r>
                      <w:r w:rsidRPr="007E4885">
                        <w:rPr>
                          <w:bCs w:val="0"/>
                          <w:i/>
                          <w:caps/>
                          <w:sz w:val="20"/>
                        </w:rPr>
                        <w:fldChar w:fldCharType="begin"/>
                      </w:r>
                      <w:r w:rsidRPr="007E4885">
                        <w:rPr>
                          <w:bCs w:val="0"/>
                          <w:i/>
                          <w:caps/>
                          <w:sz w:val="20"/>
                        </w:rPr>
                        <w:instrText xml:space="preserve"> SEQ Figure \* ARABIC </w:instrText>
                      </w:r>
                      <w:r w:rsidRPr="007E4885">
                        <w:rPr>
                          <w:bCs w:val="0"/>
                          <w:i/>
                          <w:caps/>
                          <w:sz w:val="20"/>
                        </w:rPr>
                        <w:fldChar w:fldCharType="separate"/>
                      </w:r>
                      <w:r w:rsidR="003A1144">
                        <w:rPr>
                          <w:bCs w:val="0"/>
                          <w:i/>
                          <w:caps/>
                          <w:noProof/>
                          <w:sz w:val="20"/>
                        </w:rPr>
                        <w:t>1</w:t>
                      </w:r>
                      <w:r w:rsidRPr="007E4885">
                        <w:rPr>
                          <w:bCs w:val="0"/>
                          <w:i/>
                          <w:caps/>
                          <w:sz w:val="20"/>
                        </w:rPr>
                        <w:fldChar w:fldCharType="end"/>
                      </w:r>
                      <w:bookmarkEnd w:id="7"/>
                      <w:r w:rsidRPr="007E4885">
                        <w:rPr>
                          <w:bCs w:val="0"/>
                          <w:i/>
                          <w:caps/>
                          <w:sz w:val="20"/>
                        </w:rPr>
                        <w:t xml:space="preserve">. </w:t>
                      </w:r>
                      <w:r w:rsidRPr="007E4885">
                        <w:rPr>
                          <w:bCs w:val="0"/>
                          <w:i/>
                          <w:sz w:val="20"/>
                        </w:rPr>
                        <w:t>Axial slice of the GPBR-200 core region</w:t>
                      </w:r>
                      <w:r w:rsidR="007E4885">
                        <w:rPr>
                          <w:bCs w:val="0"/>
                          <w:i/>
                          <w:sz w:val="20"/>
                        </w:rPr>
                        <w:t xml:space="preserve"> and t</w:t>
                      </w:r>
                      <w:r w:rsidRPr="007E4885">
                        <w:rPr>
                          <w:bCs w:val="0"/>
                          <w:i/>
                          <w:sz w:val="20"/>
                        </w:rPr>
                        <w:t>emperature profile at equilibrium.</w:t>
                      </w:r>
                    </w:p>
                  </w:txbxContent>
                </v:textbox>
                <w10:wrap type="topAndBottom" anchorx="margin"/>
              </v:shape>
            </w:pict>
          </mc:Fallback>
        </mc:AlternateContent>
      </w:r>
      <w:r w:rsidR="006B7D05">
        <w:rPr>
          <w:noProof/>
          <w:lang w:val="it-IT" w:eastAsia="it-IT"/>
        </w:rPr>
        <mc:AlternateContent>
          <mc:Choice Requires="wpg">
            <w:drawing>
              <wp:anchor distT="180340" distB="0" distL="114300" distR="114300" simplePos="0" relativeHeight="251658242" behindDoc="0" locked="0" layoutInCell="1" allowOverlap="0" wp14:anchorId="5F508036" wp14:editId="16728B2C">
                <wp:simplePos x="0" y="0"/>
                <wp:positionH relativeFrom="column">
                  <wp:posOffset>573106</wp:posOffset>
                </wp:positionH>
                <wp:positionV relativeFrom="paragraph">
                  <wp:posOffset>1052606</wp:posOffset>
                </wp:positionV>
                <wp:extent cx="4305600" cy="2412000"/>
                <wp:effectExtent l="0" t="0" r="0" b="1270"/>
                <wp:wrapTopAndBottom/>
                <wp:docPr id="1" name="Group 1"/>
                <wp:cNvGraphicFramePr/>
                <a:graphic xmlns:a="http://schemas.openxmlformats.org/drawingml/2006/main">
                  <a:graphicData uri="http://schemas.microsoft.com/office/word/2010/wordprocessingGroup">
                    <wpg:wgp>
                      <wpg:cNvGrpSpPr/>
                      <wpg:grpSpPr>
                        <a:xfrm>
                          <a:off x="0" y="0"/>
                          <a:ext cx="4305600" cy="2412000"/>
                          <a:chOff x="0" y="17417"/>
                          <a:chExt cx="4643921" cy="2879725"/>
                        </a:xfrm>
                      </wpg:grpSpPr>
                      <pic:pic xmlns:pic="http://schemas.openxmlformats.org/drawingml/2006/picture">
                        <pic:nvPicPr>
                          <pic:cNvPr id="1131257848" name="Picture 113125784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17417"/>
                            <a:ext cx="2933700" cy="2879725"/>
                          </a:xfrm>
                          <a:prstGeom prst="rect">
                            <a:avLst/>
                          </a:prstGeom>
                        </pic:spPr>
                      </pic:pic>
                      <pic:pic xmlns:pic="http://schemas.openxmlformats.org/drawingml/2006/picture">
                        <pic:nvPicPr>
                          <pic:cNvPr id="1030153872" name="Picture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999271" y="17417"/>
                            <a:ext cx="1644650" cy="28797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BC637EB" id="Group 1" o:spid="_x0000_s1026" style="position:absolute;margin-left:45.15pt;margin-top:82.9pt;width:339pt;height:189.9pt;z-index:251658242;mso-wrap-distance-top:14.2pt;mso-width-relative:margin;mso-height-relative:margin" coordorigin=",174" coordsize="46439,28797"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"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31257848" o:spid="_x0000_s1027" type="#_x0000_t75" style="position:absolute;top:174;width:29337;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">
                  <v:imagedata r:id="rId16" o:title=""/>
                  <v:path arrowok="t"/>
                </v:shape>
                <v:shape id="Picture 1" o:spid="_x0000_s1028" type="#_x0000_t75" style="position:absolute;left:29992;top:174;width:16447;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">
                  <v:imagedata r:id="rId17" o:title=""/>
                  <v:path arrowok="t"/>
                </v:shape>
                <w10:wrap type="topAndBottom"/>
              </v:group>
            </w:pict>
          </mc:Fallback>
        </mc:AlternateContent>
      </w:r>
      <w:r w:rsidR="00146B0D">
        <w:t xml:space="preserve">The GPBR-200 safety design philosophy emphasizes inherent safety characteristics and passive systems to perform safety functions. The reactor's low power density, large heat capacity, and negative temperature </w:t>
      </w:r>
      <w:r w:rsidR="00146B0D">
        <w:lastRenderedPageBreak/>
        <w:t>coefficient of reactivity are some of the inherent safety features. In addition, the reactor has several passive and active safety systems, including the reactivity control system, reserve shutdown system, and safety shutdown system. These systems work together to ensure the reactor's safe operation and protect against severe core damage.</w:t>
      </w:r>
    </w:p>
    <w:p w14:paraId="0C9492A7" w14:textId="7C7E7E13" w:rsidR="00883883" w:rsidRDefault="00883883" w:rsidP="00146B0D">
      <w:pPr>
        <w:pStyle w:val="BodyText"/>
      </w:pPr>
    </w:p>
    <w:p w14:paraId="52E60053" w14:textId="58EE5085" w:rsidR="00146B0D" w:rsidRDefault="00242077" w:rsidP="00146B0D">
      <w:pPr>
        <w:pStyle w:val="BodyText"/>
      </w:pPr>
      <w:r>
        <w:t>T</w:t>
      </w:r>
      <w:r w:rsidR="00146B0D">
        <w:t>he reactor is partially below grade, and the fresh, spent, and broken fuel pebbles are stored in below-grade facilities. The burnup measurement system, steam generator, and control room are attached to the reactor. The post-irradiation facility, fresh fuel storage, spent fuel storage, and broken fuel storage are also described. These areas are connected to the main fuel handling system for efficient pebble transport. The control room contains all necessary controls for safe reactor operation, and the shipping/receiving area is used for pebble shipments. The layout is designed to prioritize safety, security, and safeguards.</w:t>
      </w:r>
    </w:p>
    <w:p w14:paraId="4F8D3710" w14:textId="4EC927AF" w:rsidR="004F2CD6" w:rsidRDefault="00703749" w:rsidP="00146B0D">
      <w:pPr>
        <w:pStyle w:val="Heading3"/>
      </w:pPr>
      <w:r>
        <w:t>Safety, Security and Safeguards Descriptions</w:t>
      </w:r>
    </w:p>
    <w:p w14:paraId="619108EE" w14:textId="0B0C1215" w:rsidR="000B2186" w:rsidRDefault="00707435" w:rsidP="00703749">
      <w:pPr>
        <w:pStyle w:val="BodyText"/>
      </w:pPr>
      <w:r>
        <w:t>After preparing the system’s description, the second</w:t>
      </w:r>
      <w:r w:rsidR="003E48DB">
        <w:t xml:space="preserve"> phase of the activity </w:t>
      </w:r>
      <w:r w:rsidR="00092771">
        <w:t xml:space="preserve">has been to prepare </w:t>
      </w:r>
      <w:r w:rsidR="000B2186">
        <w:t>notional</w:t>
      </w:r>
      <w:r w:rsidR="00A733AA">
        <w:t xml:space="preserve"> safety, security and safeguards descriptions for the </w:t>
      </w:r>
      <w:r w:rsidR="000B2186">
        <w:t>GPBR-200</w:t>
      </w:r>
      <w:r w:rsidR="00A733AA">
        <w:t>.</w:t>
      </w:r>
      <w:r w:rsidR="000B2186">
        <w:t xml:space="preserve"> A full-scope assessment was beyond the </w:t>
      </w:r>
      <w:r w:rsidR="003A1144">
        <w:t>objective</w:t>
      </w:r>
      <w:r w:rsidR="000B2186">
        <w:t xml:space="preserve"> of the study, and the 3S descriptions address the identification of the key aspects needed to identify the interfaces between safety, security and safeguards. The 3S descriptions were performed starting from a</w:t>
      </w:r>
      <w:r w:rsidR="6371B43B">
        <w:t>n</w:t>
      </w:r>
      <w:r w:rsidR="000B2186">
        <w:t xml:space="preserve"> open literature survey of pebble-bed VHTR reactors safety, security and safeguards that formed the basis for a tailoring to the GPBR-200 design features. </w:t>
      </w:r>
      <w:r w:rsidR="60CE439A">
        <w:t>Past WG assessment</w:t>
      </w:r>
      <w:r w:rsidR="003A1144">
        <w:t>s</w:t>
      </w:r>
      <w:r w:rsidR="60CE439A">
        <w:t xml:space="preserve"> of the Gen IV VHTR system were also leverag</w:t>
      </w:r>
      <w:r w:rsidR="508A3FCE">
        <w:t>ed.</w:t>
      </w:r>
    </w:p>
    <w:p w14:paraId="715D269C" w14:textId="1BF02F4E" w:rsidR="00703749" w:rsidRDefault="4DE535F5" w:rsidP="00272832">
      <w:pPr>
        <w:pStyle w:val="BodyText"/>
      </w:pPr>
      <w:r>
        <w:t xml:space="preserve">The GIF VHTR SSC and RSWG have previously examined the safety of the general VHTR system as documented, for example, in the VHTR </w:t>
      </w:r>
      <w:r w:rsidR="18E44191">
        <w:t>risk and safety assessment white paper</w:t>
      </w:r>
      <w:r w:rsidR="000F3970">
        <w:t xml:space="preserve"> </w:t>
      </w:r>
      <w:sdt>
        <w:sdtPr>
          <w:id w:val="-1961178889"/>
          <w:citation/>
        </w:sdtPr>
        <w:sdtEndPr/>
        <w:sdtContent>
          <w:r w:rsidR="000F3970">
            <w:fldChar w:fldCharType="begin"/>
          </w:r>
          <w:r w:rsidR="000F3970">
            <w:instrText xml:space="preserve"> CITATION Ton15 \l 2057 </w:instrText>
          </w:r>
          <w:r w:rsidR="000F3970">
            <w:fldChar w:fldCharType="separate"/>
          </w:r>
          <w:r w:rsidR="00986888">
            <w:rPr>
              <w:noProof/>
            </w:rPr>
            <w:t>[6]</w:t>
          </w:r>
          <w:r w:rsidR="000F3970">
            <w:fldChar w:fldCharType="end"/>
          </w:r>
        </w:sdtContent>
      </w:sdt>
      <w:r w:rsidR="18E44191">
        <w:t>, VHTR safety asse</w:t>
      </w:r>
      <w:r w:rsidR="125C0CFB">
        <w:t>ss</w:t>
      </w:r>
      <w:r w:rsidR="18E44191">
        <w:t>ment</w:t>
      </w:r>
      <w:r w:rsidR="0C07B1C8">
        <w:t xml:space="preserve"> </w:t>
      </w:r>
      <w:sdt>
        <w:sdtPr>
          <w:id w:val="-161930274"/>
          <w:citation/>
        </w:sdtPr>
        <w:sdtEndPr/>
        <w:sdtContent>
          <w:r w:rsidR="000F3970">
            <w:fldChar w:fldCharType="begin"/>
          </w:r>
          <w:r w:rsidR="000F3970">
            <w:instrText xml:space="preserve"> CITATION Che18 \l 2057 </w:instrText>
          </w:r>
          <w:r w:rsidR="000F3970">
            <w:fldChar w:fldCharType="separate"/>
          </w:r>
          <w:r w:rsidR="00986888">
            <w:rPr>
              <w:noProof/>
            </w:rPr>
            <w:t>[7]</w:t>
          </w:r>
          <w:r w:rsidR="000F3970">
            <w:fldChar w:fldCharType="end"/>
          </w:r>
        </w:sdtContent>
      </w:sdt>
      <w:r w:rsidR="18E44191">
        <w:t>, and VHTR safety design criteria</w:t>
      </w:r>
      <w:r w:rsidR="000F3970">
        <w:t xml:space="preserve"> </w:t>
      </w:r>
      <w:sdt>
        <w:sdtPr>
          <w:id w:val="-1523773433"/>
          <w:citation/>
        </w:sdtPr>
        <w:sdtEndPr/>
        <w:sdtContent>
          <w:r w:rsidR="000F3970">
            <w:fldChar w:fldCharType="begin"/>
          </w:r>
          <w:r w:rsidR="000F3970">
            <w:instrText xml:space="preserve"> CITATION GEN23 \l 2057 </w:instrText>
          </w:r>
          <w:r w:rsidR="000F3970">
            <w:fldChar w:fldCharType="separate"/>
          </w:r>
          <w:r w:rsidR="00986888">
            <w:rPr>
              <w:noProof/>
            </w:rPr>
            <w:t>[8]</w:t>
          </w:r>
          <w:r w:rsidR="000F3970">
            <w:fldChar w:fldCharType="end"/>
          </w:r>
        </w:sdtContent>
      </w:sdt>
      <w:r w:rsidR="18E44191">
        <w:t>.</w:t>
      </w:r>
      <w:r>
        <w:t xml:space="preserve"> </w:t>
      </w:r>
      <w:r w:rsidR="000B2186">
        <w:t xml:space="preserve">From a safety point of view, the main sources of radioactive material identified </w:t>
      </w:r>
      <w:r w:rsidR="77DC458A">
        <w:t xml:space="preserve">specifically </w:t>
      </w:r>
      <w:r w:rsidR="000B2186">
        <w:t xml:space="preserve">for the GPBR-200 design are reported in </w:t>
      </w:r>
      <w:r w:rsidR="00595403">
        <w:fldChar w:fldCharType="begin"/>
      </w:r>
      <w:r w:rsidR="00595403">
        <w:instrText xml:space="preserve"> REF _Ref167439398 \h </w:instrText>
      </w:r>
      <w:r w:rsidR="007E4885">
        <w:instrText xml:space="preserve"> \* MERGEFORMAT </w:instrText>
      </w:r>
      <w:r w:rsidR="00595403">
        <w:fldChar w:fldCharType="separate"/>
      </w:r>
      <w:r w:rsidR="00986888" w:rsidRPr="00986888">
        <w:rPr>
          <w:caps/>
        </w:rPr>
        <w:t>T</w:t>
      </w:r>
      <w:r w:rsidR="00986888" w:rsidRPr="00986888">
        <w:t>able</w:t>
      </w:r>
      <w:r w:rsidR="00986888" w:rsidRPr="00986888">
        <w:rPr>
          <w:caps/>
        </w:rPr>
        <w:t xml:space="preserve"> </w:t>
      </w:r>
      <w:r w:rsidR="00986888" w:rsidRPr="00986888">
        <w:rPr>
          <w:bCs/>
          <w:caps/>
          <w:noProof/>
        </w:rPr>
        <w:t>2</w:t>
      </w:r>
      <w:r w:rsidR="00595403">
        <w:fldChar w:fldCharType="end"/>
      </w:r>
      <w:r w:rsidR="000B2186">
        <w:t>, and the related barriers are summarized in</w:t>
      </w:r>
      <w:r w:rsidR="00955458">
        <w:t xml:space="preserve"> </w:t>
      </w:r>
      <w:r w:rsidR="00955458">
        <w:fldChar w:fldCharType="begin"/>
      </w:r>
      <w:r w:rsidR="00955458">
        <w:instrText xml:space="preserve"> REF _Ref167439409 \h </w:instrText>
      </w:r>
      <w:r w:rsidR="007E4885">
        <w:instrText xml:space="preserve"> \* MERGEFORMAT </w:instrText>
      </w:r>
      <w:r w:rsidR="00955458">
        <w:fldChar w:fldCharType="separate"/>
      </w:r>
      <w:r w:rsidR="00986888" w:rsidRPr="00986888">
        <w:rPr>
          <w:caps/>
        </w:rPr>
        <w:t>T</w:t>
      </w:r>
      <w:r w:rsidR="00986888" w:rsidRPr="00986888">
        <w:t>able</w:t>
      </w:r>
      <w:r w:rsidR="00986888" w:rsidRPr="00986888">
        <w:rPr>
          <w:caps/>
        </w:rPr>
        <w:t xml:space="preserve"> </w:t>
      </w:r>
      <w:r w:rsidR="00986888" w:rsidRPr="00986888">
        <w:rPr>
          <w:bCs/>
          <w:caps/>
          <w:noProof/>
        </w:rPr>
        <w:t>3</w:t>
      </w:r>
      <w:r w:rsidR="00955458">
        <w:fldChar w:fldCharType="end"/>
      </w:r>
      <w:r w:rsidR="00595403">
        <w:t>, together with</w:t>
      </w:r>
      <w:r w:rsidR="003E7DBF">
        <w:t xml:space="preserve"> the main barriers to radionuclides transport per identified source</w:t>
      </w:r>
      <w:r w:rsidR="00272832">
        <w:t>.</w:t>
      </w:r>
    </w:p>
    <w:p w14:paraId="6800A08E" w14:textId="77777777" w:rsidR="00272832" w:rsidRDefault="00272832" w:rsidP="00272832">
      <w:pPr>
        <w:pStyle w:val="BodyText"/>
      </w:pPr>
    </w:p>
    <w:p w14:paraId="08EF1C34" w14:textId="0A5F2389" w:rsidR="00272832" w:rsidRPr="003C62D0" w:rsidRDefault="00272832" w:rsidP="00272832">
      <w:pPr>
        <w:pStyle w:val="Caption"/>
        <w:rPr>
          <w:bCs w:val="0"/>
          <w:i/>
          <w:caps/>
          <w:sz w:val="20"/>
        </w:rPr>
      </w:pPr>
      <w:bookmarkStart w:id="2" w:name="_Ref167439398"/>
      <w:r w:rsidRPr="003C62D0">
        <w:rPr>
          <w:bCs w:val="0"/>
          <w:i/>
          <w:caps/>
          <w:sz w:val="20"/>
        </w:rPr>
        <w:t xml:space="preserve">Table </w:t>
      </w:r>
      <w:r w:rsidRPr="003C62D0">
        <w:rPr>
          <w:bCs w:val="0"/>
          <w:i/>
          <w:caps/>
          <w:sz w:val="20"/>
        </w:rPr>
        <w:fldChar w:fldCharType="begin"/>
      </w:r>
      <w:r w:rsidRPr="003C62D0">
        <w:rPr>
          <w:bCs w:val="0"/>
          <w:i/>
          <w:caps/>
          <w:sz w:val="20"/>
        </w:rPr>
        <w:instrText xml:space="preserve"> SEQ Table \* ARABIC </w:instrText>
      </w:r>
      <w:r w:rsidRPr="003C62D0">
        <w:rPr>
          <w:bCs w:val="0"/>
          <w:i/>
          <w:caps/>
          <w:sz w:val="20"/>
        </w:rPr>
        <w:fldChar w:fldCharType="separate"/>
      </w:r>
      <w:r w:rsidR="00986888">
        <w:rPr>
          <w:bCs w:val="0"/>
          <w:i/>
          <w:caps/>
          <w:noProof/>
          <w:sz w:val="20"/>
        </w:rPr>
        <w:t>2</w:t>
      </w:r>
      <w:r w:rsidRPr="003C62D0">
        <w:rPr>
          <w:bCs w:val="0"/>
          <w:i/>
          <w:caps/>
          <w:sz w:val="20"/>
        </w:rPr>
        <w:fldChar w:fldCharType="end"/>
      </w:r>
      <w:bookmarkEnd w:id="2"/>
      <w:r w:rsidRPr="003C62D0">
        <w:rPr>
          <w:bCs w:val="0"/>
          <w:i/>
          <w:caps/>
          <w:sz w:val="20"/>
        </w:rPr>
        <w:t>. GPBR-200 sources of radioactive material.</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005"/>
        <w:gridCol w:w="3006"/>
        <w:gridCol w:w="3006"/>
      </w:tblGrid>
      <w:tr w:rsidR="00272832" w:rsidRPr="004B7462" w14:paraId="50B3BEB4" w14:textId="77777777" w:rsidTr="003E7DBF">
        <w:tc>
          <w:tcPr>
            <w:tcW w:w="3005" w:type="dxa"/>
            <w:vMerge w:val="restart"/>
            <w:vAlign w:val="center"/>
          </w:tcPr>
          <w:p w14:paraId="755141E3" w14:textId="323FE361" w:rsidR="00272832" w:rsidRPr="004B7462" w:rsidRDefault="00272832" w:rsidP="003E7DBF">
            <w:pPr>
              <w:pStyle w:val="BodyText"/>
              <w:ind w:firstLine="0"/>
              <w:rPr>
                <w:sz w:val="18"/>
                <w:szCs w:val="18"/>
              </w:rPr>
            </w:pPr>
            <w:r w:rsidRPr="004B7462">
              <w:rPr>
                <w:sz w:val="18"/>
                <w:szCs w:val="18"/>
              </w:rPr>
              <w:t>Sources within the main power system high pressure boundary (MPS HPB)</w:t>
            </w:r>
          </w:p>
        </w:tc>
        <w:tc>
          <w:tcPr>
            <w:tcW w:w="3006" w:type="dxa"/>
            <w:vAlign w:val="center"/>
          </w:tcPr>
          <w:p w14:paraId="49598AAA" w14:textId="0CF5BCE9" w:rsidR="00272832" w:rsidRPr="004B7462" w:rsidRDefault="00272832" w:rsidP="003E7DBF">
            <w:pPr>
              <w:pStyle w:val="BodyText"/>
              <w:ind w:firstLine="0"/>
              <w:rPr>
                <w:sz w:val="18"/>
                <w:szCs w:val="18"/>
              </w:rPr>
            </w:pPr>
            <w:r w:rsidRPr="004B7462">
              <w:rPr>
                <w:sz w:val="18"/>
                <w:szCs w:val="18"/>
              </w:rPr>
              <w:t>Fuel Spheres in core/fuel handling and storage system (FHSS)</w:t>
            </w:r>
          </w:p>
        </w:tc>
        <w:tc>
          <w:tcPr>
            <w:tcW w:w="3006" w:type="dxa"/>
            <w:vAlign w:val="center"/>
          </w:tcPr>
          <w:p w14:paraId="6E81426C" w14:textId="77777777" w:rsidR="00272832" w:rsidRPr="004B7462" w:rsidRDefault="00272832" w:rsidP="003E7DBF">
            <w:pPr>
              <w:pStyle w:val="BodyText"/>
              <w:numPr>
                <w:ilvl w:val="0"/>
                <w:numId w:val="35"/>
              </w:numPr>
              <w:ind w:left="396"/>
              <w:rPr>
                <w:sz w:val="18"/>
                <w:szCs w:val="18"/>
              </w:rPr>
            </w:pPr>
            <w:r w:rsidRPr="004B7462">
              <w:rPr>
                <w:sz w:val="18"/>
                <w:szCs w:val="18"/>
              </w:rPr>
              <w:t>Intact coated particles</w:t>
            </w:r>
          </w:p>
          <w:p w14:paraId="64EB7136" w14:textId="77777777" w:rsidR="00272832" w:rsidRPr="004B7462" w:rsidRDefault="00272832" w:rsidP="003E7DBF">
            <w:pPr>
              <w:pStyle w:val="BodyText"/>
              <w:numPr>
                <w:ilvl w:val="0"/>
                <w:numId w:val="35"/>
              </w:numPr>
              <w:ind w:left="396"/>
              <w:rPr>
                <w:sz w:val="18"/>
                <w:szCs w:val="18"/>
              </w:rPr>
            </w:pPr>
            <w:r w:rsidRPr="004B7462">
              <w:rPr>
                <w:sz w:val="18"/>
                <w:szCs w:val="18"/>
              </w:rPr>
              <w:t>Failed or defective coated particles</w:t>
            </w:r>
          </w:p>
          <w:p w14:paraId="3BDFBEDB" w14:textId="77777777" w:rsidR="00272832" w:rsidRPr="004B7462" w:rsidRDefault="00272832" w:rsidP="003E7DBF">
            <w:pPr>
              <w:pStyle w:val="BodyText"/>
              <w:numPr>
                <w:ilvl w:val="0"/>
                <w:numId w:val="35"/>
              </w:numPr>
              <w:ind w:left="396"/>
              <w:rPr>
                <w:sz w:val="18"/>
                <w:szCs w:val="18"/>
              </w:rPr>
            </w:pPr>
            <w:r w:rsidRPr="004B7462">
              <w:rPr>
                <w:sz w:val="18"/>
                <w:szCs w:val="18"/>
              </w:rPr>
              <w:t>Uranium contamination outside coated particles</w:t>
            </w:r>
          </w:p>
          <w:p w14:paraId="0B297680" w14:textId="0531A402" w:rsidR="00272832" w:rsidRPr="004B7462" w:rsidRDefault="00272832" w:rsidP="003E7DBF">
            <w:pPr>
              <w:pStyle w:val="BodyText"/>
              <w:numPr>
                <w:ilvl w:val="0"/>
                <w:numId w:val="35"/>
              </w:numPr>
              <w:ind w:left="396"/>
              <w:rPr>
                <w:sz w:val="18"/>
                <w:szCs w:val="18"/>
              </w:rPr>
            </w:pPr>
            <w:r w:rsidRPr="004B7462">
              <w:rPr>
                <w:sz w:val="18"/>
                <w:szCs w:val="18"/>
              </w:rPr>
              <w:t>Embedded/attached to graphite components</w:t>
            </w:r>
          </w:p>
        </w:tc>
      </w:tr>
      <w:tr w:rsidR="00272832" w:rsidRPr="004B7462" w14:paraId="50E35287" w14:textId="77777777" w:rsidTr="003E7DBF">
        <w:tc>
          <w:tcPr>
            <w:tcW w:w="3005" w:type="dxa"/>
            <w:vMerge/>
            <w:vAlign w:val="center"/>
          </w:tcPr>
          <w:p w14:paraId="1AA7CDB1" w14:textId="77777777" w:rsidR="00272832" w:rsidRPr="004B7462" w:rsidRDefault="00272832" w:rsidP="003E7DBF">
            <w:pPr>
              <w:pStyle w:val="BodyText"/>
              <w:ind w:firstLine="0"/>
              <w:rPr>
                <w:sz w:val="18"/>
                <w:szCs w:val="18"/>
              </w:rPr>
            </w:pPr>
          </w:p>
        </w:tc>
        <w:tc>
          <w:tcPr>
            <w:tcW w:w="3006" w:type="dxa"/>
            <w:vAlign w:val="center"/>
          </w:tcPr>
          <w:p w14:paraId="328AD206" w14:textId="68F262EE" w:rsidR="00272832" w:rsidRPr="004B7462" w:rsidRDefault="00272832" w:rsidP="003E7DBF">
            <w:pPr>
              <w:pStyle w:val="BodyText"/>
              <w:ind w:firstLine="0"/>
              <w:rPr>
                <w:sz w:val="18"/>
                <w:szCs w:val="18"/>
              </w:rPr>
            </w:pPr>
            <w:r w:rsidRPr="004B7462">
              <w:rPr>
                <w:sz w:val="18"/>
                <w:szCs w:val="18"/>
              </w:rPr>
              <w:t>Plateout on HPB surfaces and dust</w:t>
            </w:r>
          </w:p>
        </w:tc>
        <w:tc>
          <w:tcPr>
            <w:tcW w:w="3006" w:type="dxa"/>
            <w:vAlign w:val="center"/>
          </w:tcPr>
          <w:p w14:paraId="12A7F80A" w14:textId="77777777" w:rsidR="00272832" w:rsidRPr="004B7462" w:rsidRDefault="00272832" w:rsidP="003E7DBF">
            <w:pPr>
              <w:pStyle w:val="BodyText"/>
              <w:ind w:firstLine="0"/>
              <w:rPr>
                <w:sz w:val="18"/>
                <w:szCs w:val="18"/>
              </w:rPr>
            </w:pPr>
          </w:p>
        </w:tc>
      </w:tr>
      <w:tr w:rsidR="00272832" w:rsidRPr="004B7462" w14:paraId="05E8B776" w14:textId="77777777" w:rsidTr="003E7DBF">
        <w:tc>
          <w:tcPr>
            <w:tcW w:w="3005" w:type="dxa"/>
            <w:vMerge/>
            <w:vAlign w:val="center"/>
          </w:tcPr>
          <w:p w14:paraId="021CD070" w14:textId="77777777" w:rsidR="00272832" w:rsidRPr="004B7462" w:rsidRDefault="00272832" w:rsidP="003E7DBF">
            <w:pPr>
              <w:pStyle w:val="BodyText"/>
              <w:ind w:firstLine="0"/>
              <w:rPr>
                <w:sz w:val="18"/>
                <w:szCs w:val="18"/>
              </w:rPr>
            </w:pPr>
          </w:p>
        </w:tc>
        <w:tc>
          <w:tcPr>
            <w:tcW w:w="3006" w:type="dxa"/>
            <w:vAlign w:val="center"/>
          </w:tcPr>
          <w:p w14:paraId="26751C33" w14:textId="4ABD8DDB" w:rsidR="00272832" w:rsidRPr="004B7462" w:rsidRDefault="00272832" w:rsidP="003E7DBF">
            <w:pPr>
              <w:pStyle w:val="BodyText"/>
              <w:ind w:firstLine="0"/>
              <w:rPr>
                <w:sz w:val="18"/>
                <w:szCs w:val="18"/>
              </w:rPr>
            </w:pPr>
            <w:r w:rsidRPr="004B7462">
              <w:rPr>
                <w:sz w:val="18"/>
                <w:szCs w:val="18"/>
              </w:rPr>
              <w:t>Circulating coolant activity</w:t>
            </w:r>
          </w:p>
        </w:tc>
        <w:tc>
          <w:tcPr>
            <w:tcW w:w="3006" w:type="dxa"/>
            <w:vAlign w:val="center"/>
          </w:tcPr>
          <w:p w14:paraId="75C79D41" w14:textId="77777777" w:rsidR="00272832" w:rsidRPr="004B7462" w:rsidRDefault="00272832" w:rsidP="003E7DBF">
            <w:pPr>
              <w:pStyle w:val="BodyText"/>
              <w:ind w:firstLine="0"/>
              <w:rPr>
                <w:sz w:val="18"/>
                <w:szCs w:val="18"/>
              </w:rPr>
            </w:pPr>
          </w:p>
        </w:tc>
      </w:tr>
      <w:tr w:rsidR="00272832" w:rsidRPr="004B7462" w14:paraId="5515A60F" w14:textId="77777777" w:rsidTr="003E7DBF">
        <w:tc>
          <w:tcPr>
            <w:tcW w:w="3005" w:type="dxa"/>
            <w:vMerge w:val="restart"/>
            <w:vAlign w:val="center"/>
          </w:tcPr>
          <w:p w14:paraId="61C7CB50" w14:textId="6F672093" w:rsidR="00272832" w:rsidRPr="004B7462" w:rsidRDefault="00272832" w:rsidP="003E7DBF">
            <w:pPr>
              <w:pStyle w:val="BodyText"/>
              <w:ind w:firstLine="0"/>
              <w:rPr>
                <w:sz w:val="18"/>
                <w:szCs w:val="18"/>
              </w:rPr>
            </w:pPr>
            <w:r w:rsidRPr="004B7462">
              <w:rPr>
                <w:sz w:val="18"/>
                <w:szCs w:val="18"/>
              </w:rPr>
              <w:t>Sources outside the MPS HPB</w:t>
            </w:r>
          </w:p>
        </w:tc>
        <w:tc>
          <w:tcPr>
            <w:tcW w:w="3006" w:type="dxa"/>
            <w:vAlign w:val="center"/>
          </w:tcPr>
          <w:p w14:paraId="48CFB84B" w14:textId="7D8902E0" w:rsidR="00272832" w:rsidRPr="004B7462" w:rsidRDefault="00272832" w:rsidP="003E7DBF">
            <w:pPr>
              <w:pStyle w:val="BodyText"/>
              <w:ind w:firstLine="0"/>
              <w:rPr>
                <w:sz w:val="18"/>
                <w:szCs w:val="18"/>
              </w:rPr>
            </w:pPr>
            <w:r w:rsidRPr="004B7462">
              <w:rPr>
                <w:sz w:val="18"/>
                <w:szCs w:val="18"/>
              </w:rPr>
              <w:t>Fuel spheres in storage systems</w:t>
            </w:r>
          </w:p>
        </w:tc>
        <w:tc>
          <w:tcPr>
            <w:tcW w:w="3006" w:type="dxa"/>
            <w:vAlign w:val="center"/>
          </w:tcPr>
          <w:p w14:paraId="63DDF53A" w14:textId="77777777" w:rsidR="00272832" w:rsidRPr="004B7462" w:rsidRDefault="00272832" w:rsidP="003E7DBF">
            <w:pPr>
              <w:pStyle w:val="BodyText"/>
              <w:ind w:firstLine="0"/>
              <w:rPr>
                <w:sz w:val="18"/>
                <w:szCs w:val="18"/>
              </w:rPr>
            </w:pPr>
          </w:p>
        </w:tc>
      </w:tr>
      <w:tr w:rsidR="00272832" w:rsidRPr="004B7462" w14:paraId="6CEE5334" w14:textId="77777777" w:rsidTr="003E7DBF">
        <w:tc>
          <w:tcPr>
            <w:tcW w:w="3005" w:type="dxa"/>
            <w:vMerge/>
            <w:vAlign w:val="center"/>
          </w:tcPr>
          <w:p w14:paraId="2EFE81C3" w14:textId="77777777" w:rsidR="00272832" w:rsidRPr="004B7462" w:rsidRDefault="00272832" w:rsidP="003E7DBF">
            <w:pPr>
              <w:pStyle w:val="BodyText"/>
              <w:ind w:firstLine="0"/>
              <w:rPr>
                <w:sz w:val="18"/>
                <w:szCs w:val="18"/>
              </w:rPr>
            </w:pPr>
          </w:p>
        </w:tc>
        <w:tc>
          <w:tcPr>
            <w:tcW w:w="3006" w:type="dxa"/>
            <w:vAlign w:val="center"/>
          </w:tcPr>
          <w:p w14:paraId="74C4F4C5" w14:textId="00415ECA" w:rsidR="00272832" w:rsidRPr="004B7462" w:rsidRDefault="00272832" w:rsidP="003E7DBF">
            <w:pPr>
              <w:pStyle w:val="BodyText"/>
              <w:ind w:firstLine="0"/>
              <w:rPr>
                <w:sz w:val="18"/>
                <w:szCs w:val="18"/>
              </w:rPr>
            </w:pPr>
            <w:r w:rsidRPr="004B7462">
              <w:rPr>
                <w:sz w:val="18"/>
                <w:szCs w:val="18"/>
              </w:rPr>
              <w:t>Solid and liquid radwaste systems</w:t>
            </w:r>
          </w:p>
        </w:tc>
        <w:tc>
          <w:tcPr>
            <w:tcW w:w="3006" w:type="dxa"/>
            <w:vAlign w:val="center"/>
          </w:tcPr>
          <w:p w14:paraId="42EF2F17" w14:textId="77777777" w:rsidR="00272832" w:rsidRPr="004B7462" w:rsidRDefault="00272832" w:rsidP="003E7DBF">
            <w:pPr>
              <w:pStyle w:val="BodyText"/>
              <w:ind w:firstLine="0"/>
              <w:rPr>
                <w:sz w:val="18"/>
                <w:szCs w:val="18"/>
              </w:rPr>
            </w:pPr>
          </w:p>
        </w:tc>
      </w:tr>
    </w:tbl>
    <w:p w14:paraId="4B9E4F2B" w14:textId="69F10D4B" w:rsidR="00272832" w:rsidRPr="00703749" w:rsidRDefault="00272832" w:rsidP="00272832">
      <w:pPr>
        <w:pStyle w:val="BodyText"/>
      </w:pPr>
    </w:p>
    <w:p w14:paraId="1E06B978" w14:textId="75D953A1" w:rsidR="003E7DBF" w:rsidRPr="003C62D0" w:rsidRDefault="003E7DBF" w:rsidP="003E7DBF">
      <w:pPr>
        <w:pStyle w:val="Caption"/>
        <w:rPr>
          <w:bCs w:val="0"/>
          <w:i/>
          <w:caps/>
          <w:sz w:val="20"/>
        </w:rPr>
      </w:pPr>
      <w:bookmarkStart w:id="3" w:name="_Ref167439409"/>
      <w:r w:rsidRPr="003C62D0">
        <w:rPr>
          <w:bCs w:val="0"/>
          <w:i/>
          <w:caps/>
          <w:sz w:val="20"/>
        </w:rPr>
        <w:t xml:space="preserve">Table </w:t>
      </w:r>
      <w:r w:rsidRPr="003C62D0">
        <w:rPr>
          <w:bCs w:val="0"/>
          <w:i/>
          <w:caps/>
          <w:sz w:val="20"/>
        </w:rPr>
        <w:fldChar w:fldCharType="begin"/>
      </w:r>
      <w:r w:rsidRPr="003C62D0">
        <w:rPr>
          <w:bCs w:val="0"/>
          <w:i/>
          <w:caps/>
          <w:sz w:val="20"/>
        </w:rPr>
        <w:instrText xml:space="preserve"> SEQ Table \* ARABIC </w:instrText>
      </w:r>
      <w:r w:rsidRPr="003C62D0">
        <w:rPr>
          <w:bCs w:val="0"/>
          <w:i/>
          <w:caps/>
          <w:sz w:val="20"/>
        </w:rPr>
        <w:fldChar w:fldCharType="separate"/>
      </w:r>
      <w:r w:rsidR="00986888">
        <w:rPr>
          <w:bCs w:val="0"/>
          <w:i/>
          <w:caps/>
          <w:noProof/>
          <w:sz w:val="20"/>
        </w:rPr>
        <w:t>3</w:t>
      </w:r>
      <w:r w:rsidRPr="003C62D0">
        <w:rPr>
          <w:bCs w:val="0"/>
          <w:i/>
          <w:caps/>
          <w:sz w:val="20"/>
        </w:rPr>
        <w:fldChar w:fldCharType="end"/>
      </w:r>
      <w:bookmarkEnd w:id="3"/>
      <w:r w:rsidRPr="003C62D0">
        <w:rPr>
          <w:bCs w:val="0"/>
          <w:i/>
          <w:caps/>
          <w:sz w:val="20"/>
        </w:rPr>
        <w:t>. GPBR-200 Sources and Barriers.</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508"/>
        <w:gridCol w:w="4508"/>
      </w:tblGrid>
      <w:tr w:rsidR="003E7DBF" w14:paraId="45481B14" w14:textId="77777777" w:rsidTr="003E7DBF">
        <w:tc>
          <w:tcPr>
            <w:tcW w:w="4508" w:type="dxa"/>
          </w:tcPr>
          <w:p w14:paraId="42457167" w14:textId="77777777" w:rsidR="003E7DBF" w:rsidRPr="003E7DBF" w:rsidRDefault="003E7DBF" w:rsidP="00AE6A3B">
            <w:pPr>
              <w:rPr>
                <w:rFonts w:cstheme="minorHAnsi"/>
                <w:b/>
                <w:sz w:val="18"/>
                <w:szCs w:val="18"/>
              </w:rPr>
            </w:pPr>
            <w:r w:rsidRPr="003E7DBF">
              <w:rPr>
                <w:rFonts w:cstheme="minorHAnsi"/>
                <w:b/>
                <w:sz w:val="18"/>
                <w:szCs w:val="18"/>
              </w:rPr>
              <w:t xml:space="preserve">Radioactive Material Source </w:t>
            </w:r>
          </w:p>
        </w:tc>
        <w:tc>
          <w:tcPr>
            <w:tcW w:w="4508" w:type="dxa"/>
          </w:tcPr>
          <w:p w14:paraId="7D1C647D" w14:textId="77777777" w:rsidR="003E7DBF" w:rsidRPr="003E7DBF" w:rsidRDefault="003E7DBF" w:rsidP="00AE6A3B">
            <w:pPr>
              <w:rPr>
                <w:rFonts w:cstheme="minorHAnsi"/>
                <w:b/>
                <w:sz w:val="18"/>
                <w:szCs w:val="18"/>
              </w:rPr>
            </w:pPr>
            <w:r w:rsidRPr="003E7DBF">
              <w:rPr>
                <w:rFonts w:cstheme="minorHAnsi"/>
                <w:b/>
                <w:sz w:val="18"/>
                <w:szCs w:val="18"/>
              </w:rPr>
              <w:t>Barriers to Radionuclide Transport</w:t>
            </w:r>
          </w:p>
        </w:tc>
      </w:tr>
      <w:tr w:rsidR="003E7DBF" w14:paraId="2FCB20D7" w14:textId="77777777" w:rsidTr="003E7DBF">
        <w:tc>
          <w:tcPr>
            <w:tcW w:w="4508" w:type="dxa"/>
          </w:tcPr>
          <w:p w14:paraId="7A4397EB" w14:textId="77777777" w:rsidR="003E7DBF" w:rsidRPr="003E7DBF" w:rsidRDefault="003E7DBF" w:rsidP="00AE6A3B">
            <w:pPr>
              <w:rPr>
                <w:rFonts w:cstheme="minorHAnsi"/>
                <w:sz w:val="18"/>
                <w:szCs w:val="18"/>
              </w:rPr>
            </w:pPr>
            <w:r w:rsidRPr="003E7DBF">
              <w:rPr>
                <w:rFonts w:cstheme="minorHAnsi"/>
                <w:sz w:val="18"/>
                <w:szCs w:val="18"/>
              </w:rPr>
              <w:t xml:space="preserve">Fuel spheres in the core </w:t>
            </w:r>
          </w:p>
        </w:tc>
        <w:tc>
          <w:tcPr>
            <w:tcW w:w="4508" w:type="dxa"/>
          </w:tcPr>
          <w:p w14:paraId="0E28016B" w14:textId="4AD260F8" w:rsidR="003E7DBF" w:rsidRPr="003E7DBF" w:rsidRDefault="003E7DBF" w:rsidP="00AE6A3B">
            <w:pPr>
              <w:rPr>
                <w:rFonts w:cstheme="minorBidi"/>
                <w:sz w:val="18"/>
                <w:szCs w:val="18"/>
              </w:rPr>
            </w:pPr>
            <w:r w:rsidRPr="2E97D92D">
              <w:rPr>
                <w:rFonts w:cstheme="minorBidi"/>
                <w:sz w:val="18"/>
                <w:szCs w:val="18"/>
              </w:rPr>
              <w:t xml:space="preserve">Coated particles, graphite matrix, </w:t>
            </w:r>
            <w:r w:rsidR="22867DAE" w:rsidRPr="2E97D92D">
              <w:rPr>
                <w:rFonts w:cstheme="minorBidi"/>
                <w:sz w:val="18"/>
                <w:szCs w:val="18"/>
              </w:rPr>
              <w:t>h</w:t>
            </w:r>
            <w:r w:rsidRPr="2E97D92D">
              <w:rPr>
                <w:rFonts w:cstheme="minorBidi"/>
                <w:sz w:val="18"/>
                <w:szCs w:val="18"/>
              </w:rPr>
              <w:t xml:space="preserve">elium </w:t>
            </w:r>
            <w:r w:rsidR="4EFB9262" w:rsidRPr="2E97D92D">
              <w:rPr>
                <w:rFonts w:cstheme="minorBidi"/>
                <w:sz w:val="18"/>
                <w:szCs w:val="18"/>
              </w:rPr>
              <w:t>p</w:t>
            </w:r>
            <w:r w:rsidRPr="2E97D92D">
              <w:rPr>
                <w:rFonts w:cstheme="minorBidi"/>
                <w:sz w:val="18"/>
                <w:szCs w:val="18"/>
              </w:rPr>
              <w:t xml:space="preserve">ressure </w:t>
            </w:r>
            <w:r w:rsidR="5E1AC923" w:rsidRPr="2E97D92D">
              <w:rPr>
                <w:rFonts w:cstheme="minorBidi"/>
                <w:sz w:val="18"/>
                <w:szCs w:val="18"/>
              </w:rPr>
              <w:t>b</w:t>
            </w:r>
            <w:r w:rsidRPr="2E97D92D">
              <w:rPr>
                <w:rFonts w:cstheme="minorBidi"/>
                <w:sz w:val="18"/>
                <w:szCs w:val="18"/>
              </w:rPr>
              <w:t>oundary, reactor building</w:t>
            </w:r>
          </w:p>
        </w:tc>
      </w:tr>
      <w:tr w:rsidR="003E7DBF" w14:paraId="4B1C969D" w14:textId="77777777" w:rsidTr="003E7DBF">
        <w:tc>
          <w:tcPr>
            <w:tcW w:w="4508" w:type="dxa"/>
          </w:tcPr>
          <w:p w14:paraId="1EB7B013" w14:textId="77777777" w:rsidR="003E7DBF" w:rsidRPr="003E7DBF" w:rsidRDefault="003E7DBF" w:rsidP="00AE6A3B">
            <w:pPr>
              <w:rPr>
                <w:rFonts w:cstheme="minorHAnsi"/>
                <w:sz w:val="18"/>
                <w:szCs w:val="18"/>
              </w:rPr>
            </w:pPr>
            <w:r w:rsidRPr="003E7DBF">
              <w:rPr>
                <w:rFonts w:cstheme="minorHAnsi"/>
                <w:sz w:val="18"/>
                <w:szCs w:val="18"/>
              </w:rPr>
              <w:t>Fuel spheres outside the core</w:t>
            </w:r>
          </w:p>
        </w:tc>
        <w:tc>
          <w:tcPr>
            <w:tcW w:w="4508" w:type="dxa"/>
          </w:tcPr>
          <w:p w14:paraId="07EA85D3" w14:textId="77F86064" w:rsidR="003E7DBF" w:rsidRPr="003E7DBF" w:rsidRDefault="003E7DBF" w:rsidP="00AE6A3B">
            <w:pPr>
              <w:rPr>
                <w:rFonts w:cstheme="minorBidi"/>
                <w:sz w:val="18"/>
                <w:szCs w:val="18"/>
              </w:rPr>
            </w:pPr>
            <w:r w:rsidRPr="2E97D92D">
              <w:rPr>
                <w:rFonts w:cstheme="minorBidi"/>
                <w:sz w:val="18"/>
                <w:szCs w:val="18"/>
              </w:rPr>
              <w:t xml:space="preserve">Coated particles, graphite matrix, FHSS piping, </w:t>
            </w:r>
            <w:r w:rsidR="5BF41A6F" w:rsidRPr="2E97D92D">
              <w:rPr>
                <w:rFonts w:cstheme="minorBidi"/>
                <w:sz w:val="18"/>
                <w:szCs w:val="18"/>
              </w:rPr>
              <w:t>s</w:t>
            </w:r>
            <w:r w:rsidRPr="2E97D92D">
              <w:rPr>
                <w:rFonts w:cstheme="minorBidi"/>
                <w:sz w:val="18"/>
                <w:szCs w:val="18"/>
              </w:rPr>
              <w:t xml:space="preserve">pent </w:t>
            </w:r>
            <w:r w:rsidR="208F6C8A" w:rsidRPr="2E97D92D">
              <w:rPr>
                <w:rFonts w:cstheme="minorBidi"/>
                <w:sz w:val="18"/>
                <w:szCs w:val="18"/>
              </w:rPr>
              <w:t>f</w:t>
            </w:r>
            <w:r w:rsidRPr="2E97D92D">
              <w:rPr>
                <w:rFonts w:cstheme="minorBidi"/>
                <w:sz w:val="18"/>
                <w:szCs w:val="18"/>
              </w:rPr>
              <w:t xml:space="preserve">uel </w:t>
            </w:r>
            <w:r w:rsidR="3CA6FCC4" w:rsidRPr="2E97D92D">
              <w:rPr>
                <w:rFonts w:cstheme="minorBidi"/>
                <w:sz w:val="18"/>
                <w:szCs w:val="18"/>
              </w:rPr>
              <w:t>t</w:t>
            </w:r>
            <w:r w:rsidRPr="2E97D92D">
              <w:rPr>
                <w:rFonts w:cstheme="minorBidi"/>
                <w:sz w:val="18"/>
                <w:szCs w:val="18"/>
              </w:rPr>
              <w:t xml:space="preserve">anks (SFTs), </w:t>
            </w:r>
            <w:r w:rsidR="50DA37A1" w:rsidRPr="2E97D92D">
              <w:rPr>
                <w:rFonts w:cstheme="minorBidi"/>
                <w:sz w:val="18"/>
                <w:szCs w:val="18"/>
              </w:rPr>
              <w:t>u</w:t>
            </w:r>
            <w:r w:rsidRPr="2E97D92D">
              <w:rPr>
                <w:rFonts w:cstheme="minorBidi"/>
                <w:sz w:val="18"/>
                <w:szCs w:val="18"/>
              </w:rPr>
              <w:t xml:space="preserve">sed </w:t>
            </w:r>
            <w:r w:rsidR="54C3883E" w:rsidRPr="2E97D92D">
              <w:rPr>
                <w:rFonts w:cstheme="minorBidi"/>
                <w:sz w:val="18"/>
                <w:szCs w:val="18"/>
              </w:rPr>
              <w:t>f</w:t>
            </w:r>
            <w:r w:rsidRPr="2E97D92D">
              <w:rPr>
                <w:rFonts w:cstheme="minorBidi"/>
                <w:sz w:val="18"/>
                <w:szCs w:val="18"/>
              </w:rPr>
              <w:t xml:space="preserve">uel </w:t>
            </w:r>
            <w:r w:rsidR="2C62AC1B" w:rsidRPr="2E97D92D">
              <w:rPr>
                <w:rFonts w:cstheme="minorBidi"/>
                <w:sz w:val="18"/>
                <w:szCs w:val="18"/>
              </w:rPr>
              <w:t>t</w:t>
            </w:r>
            <w:r w:rsidRPr="2E97D92D">
              <w:rPr>
                <w:rFonts w:cstheme="minorBidi"/>
                <w:sz w:val="18"/>
                <w:szCs w:val="18"/>
              </w:rPr>
              <w:t>anks (UFTs), or new fuel tanks, reactor building</w:t>
            </w:r>
          </w:p>
        </w:tc>
      </w:tr>
      <w:tr w:rsidR="003E7DBF" w14:paraId="0698E163" w14:textId="77777777" w:rsidTr="003E7DBF">
        <w:tc>
          <w:tcPr>
            <w:tcW w:w="4508" w:type="dxa"/>
          </w:tcPr>
          <w:p w14:paraId="22CAF042" w14:textId="77777777" w:rsidR="003E7DBF" w:rsidRPr="003E7DBF" w:rsidRDefault="003E7DBF" w:rsidP="00AE6A3B">
            <w:pPr>
              <w:rPr>
                <w:rFonts w:cstheme="minorHAnsi"/>
                <w:sz w:val="18"/>
                <w:szCs w:val="18"/>
              </w:rPr>
            </w:pPr>
            <w:r w:rsidRPr="003E7DBF">
              <w:rPr>
                <w:rFonts w:cstheme="minorHAnsi"/>
                <w:sz w:val="18"/>
                <w:szCs w:val="18"/>
              </w:rPr>
              <w:t>Non-core sources within the MPS</w:t>
            </w:r>
          </w:p>
        </w:tc>
        <w:tc>
          <w:tcPr>
            <w:tcW w:w="4508" w:type="dxa"/>
          </w:tcPr>
          <w:p w14:paraId="5E6FEB0B" w14:textId="77777777" w:rsidR="003E7DBF" w:rsidRPr="003E7DBF" w:rsidRDefault="003E7DBF" w:rsidP="00AE6A3B">
            <w:pPr>
              <w:rPr>
                <w:rFonts w:cstheme="minorHAnsi"/>
                <w:sz w:val="18"/>
                <w:szCs w:val="18"/>
              </w:rPr>
            </w:pPr>
            <w:r w:rsidRPr="003E7DBF">
              <w:rPr>
                <w:rFonts w:cstheme="minorHAnsi"/>
                <w:sz w:val="18"/>
                <w:szCs w:val="18"/>
              </w:rPr>
              <w:t>HPB, reactor building</w:t>
            </w:r>
          </w:p>
        </w:tc>
      </w:tr>
      <w:tr w:rsidR="003E7DBF" w14:paraId="07C56CAD" w14:textId="77777777" w:rsidTr="003E7DBF">
        <w:tc>
          <w:tcPr>
            <w:tcW w:w="4508" w:type="dxa"/>
          </w:tcPr>
          <w:p w14:paraId="320B4505" w14:textId="77777777" w:rsidR="003E7DBF" w:rsidRPr="003E7DBF" w:rsidRDefault="003E7DBF" w:rsidP="00AE6A3B">
            <w:pPr>
              <w:rPr>
                <w:rFonts w:cstheme="minorHAnsi"/>
                <w:sz w:val="18"/>
                <w:szCs w:val="18"/>
              </w:rPr>
            </w:pPr>
            <w:r w:rsidRPr="003E7DBF">
              <w:rPr>
                <w:rFonts w:cstheme="minorHAnsi"/>
                <w:sz w:val="18"/>
                <w:szCs w:val="18"/>
              </w:rPr>
              <w:t xml:space="preserve">Other sources </w:t>
            </w:r>
          </w:p>
        </w:tc>
        <w:tc>
          <w:tcPr>
            <w:tcW w:w="4508" w:type="dxa"/>
          </w:tcPr>
          <w:p w14:paraId="7563912D" w14:textId="77777777" w:rsidR="003E7DBF" w:rsidRPr="003E7DBF" w:rsidRDefault="003E7DBF" w:rsidP="00AE6A3B">
            <w:pPr>
              <w:rPr>
                <w:rFonts w:cstheme="minorHAnsi"/>
                <w:sz w:val="18"/>
                <w:szCs w:val="18"/>
              </w:rPr>
            </w:pPr>
            <w:r w:rsidRPr="003E7DBF">
              <w:rPr>
                <w:rFonts w:cstheme="minorHAnsi"/>
                <w:sz w:val="18"/>
                <w:szCs w:val="18"/>
              </w:rPr>
              <w:t>Various tanks, piping systems and containers, reactor building or ancillary buildings housing waste management equipment</w:t>
            </w:r>
          </w:p>
        </w:tc>
      </w:tr>
    </w:tbl>
    <w:p w14:paraId="651CF9E5" w14:textId="075A617F" w:rsidR="004F2CD6" w:rsidRDefault="004F2CD6" w:rsidP="00537496">
      <w:pPr>
        <w:pStyle w:val="BodyText"/>
      </w:pPr>
    </w:p>
    <w:p w14:paraId="48FDDA07" w14:textId="467D0E57" w:rsidR="003E7DBF" w:rsidRDefault="00681730" w:rsidP="00AC22AA">
      <w:pPr>
        <w:pStyle w:val="BodyText"/>
      </w:pPr>
      <w:r>
        <w:t xml:space="preserve">The security approach </w:t>
      </w:r>
      <w:r w:rsidR="00E24206">
        <w:t>adopted</w:t>
      </w:r>
      <w:r>
        <w:t xml:space="preserve"> for describing the security features of the GPBR-200 followed the Design Evaluation Process Outline (DEPO)</w:t>
      </w:r>
      <w:r w:rsidR="008B3600">
        <w:t xml:space="preserve"> </w:t>
      </w:r>
      <w:sdt>
        <w:sdtPr>
          <w:id w:val="320094960"/>
          <w:citation/>
        </w:sdtPr>
        <w:sdtEndPr/>
        <w:sdtContent>
          <w:r w:rsidR="008B3600">
            <w:fldChar w:fldCharType="begin"/>
          </w:r>
          <w:r w:rsidR="008B3600">
            <w:instrText xml:space="preserve"> CITATION Gar08 \l 2057 </w:instrText>
          </w:r>
          <w:r w:rsidR="008B3600">
            <w:fldChar w:fldCharType="separate"/>
          </w:r>
          <w:r w:rsidR="00986888">
            <w:rPr>
              <w:noProof/>
            </w:rPr>
            <w:t>[9]</w:t>
          </w:r>
          <w:r w:rsidR="008B3600">
            <w:fldChar w:fldCharType="end"/>
          </w:r>
        </w:sdtContent>
      </w:sdt>
      <w:r>
        <w:t xml:space="preserve">, which involves defining </w:t>
      </w:r>
      <w:r w:rsidR="675E42F7">
        <w:t>p</w:t>
      </w:r>
      <w:r>
        <w:t xml:space="preserve">hysical </w:t>
      </w:r>
      <w:r w:rsidR="1AC20890">
        <w:t>p</w:t>
      </w:r>
      <w:r>
        <w:t xml:space="preserve">rotection </w:t>
      </w:r>
      <w:r w:rsidR="2F226824">
        <w:t>s</w:t>
      </w:r>
      <w:r>
        <w:t>ystems</w:t>
      </w:r>
      <w:r w:rsidR="2131D80C">
        <w:t xml:space="preserve"> (PPS)</w:t>
      </w:r>
      <w:r>
        <w:t xml:space="preserve"> requirements, designing the system with detection, delay and response elements, evaluating it using path analysis and performance testing, and iterating the design based on identified gaps or vulnerabilities. A revision to the original DEPO process includes </w:t>
      </w:r>
      <w:r w:rsidR="5B49BA7A">
        <w:t>s</w:t>
      </w:r>
      <w:r>
        <w:t xml:space="preserve">ecurity by </w:t>
      </w:r>
      <w:r w:rsidR="796C72BB">
        <w:t>d</w:t>
      </w:r>
      <w:r>
        <w:t xml:space="preserve">esign (SeBD) recommendations, which optimize facility costs by considering </w:t>
      </w:r>
      <w:r>
        <w:lastRenderedPageBreak/>
        <w:t>aspects early in the design process</w:t>
      </w:r>
      <w:r w:rsidRPr="003A1144">
        <w:t xml:space="preserve">. </w:t>
      </w:r>
      <w:r w:rsidR="003A1144" w:rsidRPr="003A1144">
        <w:fldChar w:fldCharType="begin"/>
      </w:r>
      <w:r w:rsidR="003A1144" w:rsidRPr="003A1144">
        <w:instrText xml:space="preserve"> REF  _Ref167442918 \h  \* MERGEFORMAT </w:instrText>
      </w:r>
      <w:r w:rsidR="003A1144" w:rsidRPr="003A1144">
        <w:fldChar w:fldCharType="separate"/>
      </w:r>
      <w:r w:rsidR="00986888" w:rsidRPr="00986888">
        <w:rPr>
          <w:caps/>
        </w:rPr>
        <w:t>F</w:t>
      </w:r>
      <w:r w:rsidR="00986888" w:rsidRPr="00986888">
        <w:t>ig</w:t>
      </w:r>
      <w:r w:rsidR="00986888" w:rsidRPr="00986888">
        <w:rPr>
          <w:bCs/>
          <w:caps/>
        </w:rPr>
        <w:t>.</w:t>
      </w:r>
      <w:r w:rsidR="00986888" w:rsidRPr="00986888">
        <w:rPr>
          <w:caps/>
        </w:rPr>
        <w:t xml:space="preserve"> </w:t>
      </w:r>
      <w:r w:rsidR="00986888" w:rsidRPr="00986888">
        <w:rPr>
          <w:bCs/>
          <w:caps/>
          <w:noProof/>
        </w:rPr>
        <w:t>2</w:t>
      </w:r>
      <w:r w:rsidR="003A1144" w:rsidRPr="003A1144">
        <w:fldChar w:fldCharType="end"/>
      </w:r>
      <w:r w:rsidRPr="003A1144">
        <w:t xml:space="preserve"> illustrates</w:t>
      </w:r>
      <w:r>
        <w:t xml:space="preserve"> the DEPO process</w:t>
      </w:r>
      <w:r w:rsidR="00BB2097">
        <w:t xml:space="preserve"> and</w:t>
      </w:r>
      <w:r>
        <w:t xml:space="preserve"> a potential site layout identifying potential </w:t>
      </w:r>
      <w:r w:rsidR="00BB2097">
        <w:t xml:space="preserve">baseline </w:t>
      </w:r>
      <w:r>
        <w:t xml:space="preserve">Physical Protection features. </w:t>
      </w:r>
    </w:p>
    <w:p w14:paraId="5712DD7F" w14:textId="1D8FD091" w:rsidR="00681730" w:rsidRDefault="00BB2097" w:rsidP="00AC22AA">
      <w:pPr>
        <w:pStyle w:val="BodyText"/>
      </w:pPr>
      <w:r>
        <w:rPr>
          <w:noProof/>
          <w:lang w:val="it-IT" w:eastAsia="it-IT"/>
        </w:rPr>
        <mc:AlternateContent>
          <mc:Choice Requires="wpg">
            <w:drawing>
              <wp:anchor distT="0" distB="0" distL="114300" distR="114300" simplePos="0" relativeHeight="251658241" behindDoc="0" locked="0" layoutInCell="1" allowOverlap="1" wp14:anchorId="31410AE4" wp14:editId="7565C316">
                <wp:simplePos x="0" y="0"/>
                <wp:positionH relativeFrom="column">
                  <wp:posOffset>45076</wp:posOffset>
                </wp:positionH>
                <wp:positionV relativeFrom="paragraph">
                  <wp:posOffset>244627</wp:posOffset>
                </wp:positionV>
                <wp:extent cx="5727977" cy="2159635"/>
                <wp:effectExtent l="0" t="0" r="6350" b="0"/>
                <wp:wrapTopAndBottom/>
                <wp:docPr id="3" name="Group 3"/>
                <wp:cNvGraphicFramePr/>
                <a:graphic xmlns:a="http://schemas.openxmlformats.org/drawingml/2006/main">
                  <a:graphicData uri="http://schemas.microsoft.com/office/word/2010/wordprocessingGroup">
                    <wpg:wgp>
                      <wpg:cNvGrpSpPr/>
                      <wpg:grpSpPr>
                        <a:xfrm>
                          <a:off x="0" y="0"/>
                          <a:ext cx="5727977" cy="2159635"/>
                          <a:chOff x="0" y="0"/>
                          <a:chExt cx="5727977" cy="2159635"/>
                        </a:xfrm>
                      </wpg:grpSpPr>
                      <pic:pic xmlns:pic="http://schemas.openxmlformats.org/drawingml/2006/picture">
                        <pic:nvPicPr>
                          <pic:cNvPr id="5" name="Picture 5"/>
                          <pic:cNvPicPr>
                            <a:picLocks noChangeAspect="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2260242" y="90152"/>
                            <a:ext cx="3467735" cy="1957070"/>
                          </a:xfrm>
                          <a:prstGeom prst="rect">
                            <a:avLst/>
                          </a:prstGeom>
                          <a:noFill/>
                          <a:ln>
                            <a:noFill/>
                          </a:ln>
                        </pic:spPr>
                      </pic:pic>
                      <pic:pic xmlns:pic="http://schemas.openxmlformats.org/drawingml/2006/picture">
                        <pic:nvPicPr>
                          <pic:cNvPr id="4" name="Picture 4"/>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0265" cy="2159635"/>
                          </a:xfrm>
                          <a:prstGeom prst="rect">
                            <a:avLst/>
                          </a:prstGeom>
                          <a:noFill/>
                          <a:ln>
                            <a:noFill/>
                          </a:ln>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xmlns:pic="http://schemas.openxmlformats.org/drawingml/2006/picture" xmlns:a14="http://schemas.microsoft.com/office/drawing/2010/main">
            <w:pict w14:anchorId="22F003C0">
              <v:group id="Group 3" style="position:absolute;margin-left:3.55pt;margin-top:19.25pt;width:451pt;height:170.05pt;z-index:251663360" coordsize="57279,21596" o:spid="_x0000_s1026" w14:anchorId="6B1D75F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">
                <v:shape id="Picture 5" style="position:absolute;left:22602;top:901;width:34677;height:1957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">
                  <v:imagedata r:id="rId23" r:href="rId24"/>
                  <v:path arrowok="t"/>
                </v:shape>
                <v:shape id="Picture 4" style="position:absolute;width:21202;height:2159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">
                  <v:imagedata o:title="" r:id="rId25"/>
                  <v:path arrowok="t"/>
                </v:shape>
                <w10:wrap type="topAndBottom"/>
              </v:group>
            </w:pict>
          </mc:Fallback>
        </mc:AlternateContent>
      </w:r>
    </w:p>
    <w:p w14:paraId="3F0B6538" w14:textId="573F5BC0" w:rsidR="00681730" w:rsidRPr="003C62D0" w:rsidRDefault="00681730" w:rsidP="00681730">
      <w:pPr>
        <w:pStyle w:val="Caption"/>
        <w:rPr>
          <w:bCs w:val="0"/>
          <w:i/>
          <w:caps/>
          <w:sz w:val="20"/>
        </w:rPr>
      </w:pPr>
      <w:bookmarkStart w:id="4" w:name="_Ref167442918"/>
      <w:r w:rsidRPr="003C62D0">
        <w:rPr>
          <w:bCs w:val="0"/>
          <w:i/>
          <w:caps/>
          <w:sz w:val="20"/>
        </w:rPr>
        <w:t>Fig</w:t>
      </w:r>
      <w:r w:rsidR="003C62D0" w:rsidRPr="003C62D0">
        <w:rPr>
          <w:bCs w:val="0"/>
          <w:i/>
          <w:caps/>
          <w:sz w:val="20"/>
        </w:rPr>
        <w:t>.</w:t>
      </w:r>
      <w:r w:rsidRPr="003C62D0">
        <w:rPr>
          <w:bCs w:val="0"/>
          <w:i/>
          <w:caps/>
          <w:sz w:val="20"/>
        </w:rPr>
        <w:t xml:space="preserve"> </w:t>
      </w:r>
      <w:r w:rsidRPr="003C62D0">
        <w:rPr>
          <w:bCs w:val="0"/>
          <w:i/>
          <w:caps/>
          <w:sz w:val="20"/>
        </w:rPr>
        <w:fldChar w:fldCharType="begin"/>
      </w:r>
      <w:r w:rsidRPr="003C62D0">
        <w:rPr>
          <w:bCs w:val="0"/>
          <w:i/>
          <w:caps/>
          <w:sz w:val="20"/>
        </w:rPr>
        <w:instrText xml:space="preserve"> SEQ Figure \* ARABIC </w:instrText>
      </w:r>
      <w:r w:rsidRPr="003C62D0">
        <w:rPr>
          <w:bCs w:val="0"/>
          <w:i/>
          <w:caps/>
          <w:sz w:val="20"/>
        </w:rPr>
        <w:fldChar w:fldCharType="separate"/>
      </w:r>
      <w:r w:rsidR="00986888">
        <w:rPr>
          <w:bCs w:val="0"/>
          <w:i/>
          <w:caps/>
          <w:noProof/>
          <w:sz w:val="20"/>
        </w:rPr>
        <w:t>2</w:t>
      </w:r>
      <w:r w:rsidRPr="003C62D0">
        <w:rPr>
          <w:bCs w:val="0"/>
          <w:i/>
          <w:caps/>
          <w:sz w:val="20"/>
        </w:rPr>
        <w:fldChar w:fldCharType="end"/>
      </w:r>
      <w:bookmarkEnd w:id="4"/>
      <w:r w:rsidRPr="003C62D0">
        <w:rPr>
          <w:bCs w:val="0"/>
          <w:i/>
          <w:caps/>
          <w:sz w:val="20"/>
        </w:rPr>
        <w:t xml:space="preserve">. </w:t>
      </w:r>
      <w:r w:rsidRPr="003C62D0">
        <w:rPr>
          <w:bCs w:val="0"/>
          <w:i/>
          <w:sz w:val="20"/>
        </w:rPr>
        <w:t>Scheme for the DEPO process</w:t>
      </w:r>
      <w:r w:rsidR="00BB2097" w:rsidRPr="003C62D0">
        <w:rPr>
          <w:bCs w:val="0"/>
          <w:i/>
          <w:sz w:val="20"/>
        </w:rPr>
        <w:t xml:space="preserve"> </w:t>
      </w:r>
      <w:sdt>
        <w:sdtPr>
          <w:rPr>
            <w:bCs w:val="0"/>
            <w:i/>
            <w:sz w:val="20"/>
          </w:rPr>
          <w:id w:val="-1201469301"/>
          <w:citation/>
        </w:sdtPr>
        <w:sdtEndPr/>
        <w:sdtContent>
          <w:r w:rsidR="008B3600" w:rsidRPr="003C62D0">
            <w:rPr>
              <w:bCs w:val="0"/>
              <w:i/>
              <w:sz w:val="20"/>
            </w:rPr>
            <w:fldChar w:fldCharType="begin"/>
          </w:r>
          <w:r w:rsidR="008B3600" w:rsidRPr="003C62D0">
            <w:rPr>
              <w:bCs w:val="0"/>
              <w:i/>
              <w:sz w:val="20"/>
              <w:lang w:val="en-GB"/>
            </w:rPr>
            <w:instrText xml:space="preserve"> CITATION Gar08 \l 2057 </w:instrText>
          </w:r>
          <w:r w:rsidR="008B3600" w:rsidRPr="003C62D0">
            <w:rPr>
              <w:bCs w:val="0"/>
              <w:i/>
              <w:sz w:val="20"/>
            </w:rPr>
            <w:fldChar w:fldCharType="separate"/>
          </w:r>
          <w:r w:rsidR="00986888" w:rsidRPr="00986888">
            <w:rPr>
              <w:noProof/>
              <w:sz w:val="20"/>
              <w:lang w:val="en-GB"/>
            </w:rPr>
            <w:t>[9]</w:t>
          </w:r>
          <w:r w:rsidR="008B3600" w:rsidRPr="003C62D0">
            <w:rPr>
              <w:bCs w:val="0"/>
              <w:i/>
              <w:sz w:val="20"/>
            </w:rPr>
            <w:fldChar w:fldCharType="end"/>
          </w:r>
        </w:sdtContent>
      </w:sdt>
      <w:r w:rsidR="00BB2097" w:rsidRPr="003C62D0">
        <w:rPr>
          <w:bCs w:val="0"/>
          <w:i/>
          <w:sz w:val="20"/>
        </w:rPr>
        <w:t xml:space="preserve"> and a notional SMR baseline PPS layout</w:t>
      </w:r>
      <w:r w:rsidR="008B3600" w:rsidRPr="003C62D0">
        <w:rPr>
          <w:bCs w:val="0"/>
          <w:i/>
          <w:sz w:val="20"/>
        </w:rPr>
        <w:t xml:space="preserve"> </w:t>
      </w:r>
      <w:sdt>
        <w:sdtPr>
          <w:rPr>
            <w:bCs w:val="0"/>
            <w:i/>
            <w:sz w:val="20"/>
          </w:rPr>
          <w:id w:val="1285314860"/>
          <w:citation/>
        </w:sdtPr>
        <w:sdtEndPr/>
        <w:sdtContent>
          <w:r w:rsidR="008B3600" w:rsidRPr="003C62D0">
            <w:rPr>
              <w:bCs w:val="0"/>
              <w:i/>
              <w:sz w:val="20"/>
            </w:rPr>
            <w:fldChar w:fldCharType="begin"/>
          </w:r>
          <w:r w:rsidR="008B3600" w:rsidRPr="003C62D0">
            <w:rPr>
              <w:bCs w:val="0"/>
              <w:i/>
              <w:sz w:val="20"/>
              <w:lang w:val="en-GB"/>
            </w:rPr>
            <w:instrText xml:space="preserve"> CITATION Eva21 \l 2057 </w:instrText>
          </w:r>
          <w:r w:rsidR="008B3600" w:rsidRPr="003C62D0">
            <w:rPr>
              <w:bCs w:val="0"/>
              <w:i/>
              <w:sz w:val="20"/>
            </w:rPr>
            <w:fldChar w:fldCharType="separate"/>
          </w:r>
          <w:r w:rsidR="00986888" w:rsidRPr="00986888">
            <w:rPr>
              <w:noProof/>
              <w:sz w:val="20"/>
              <w:lang w:val="en-GB"/>
            </w:rPr>
            <w:t>[10]</w:t>
          </w:r>
          <w:r w:rsidR="008B3600" w:rsidRPr="003C62D0">
            <w:rPr>
              <w:bCs w:val="0"/>
              <w:i/>
              <w:sz w:val="20"/>
            </w:rPr>
            <w:fldChar w:fldCharType="end"/>
          </w:r>
        </w:sdtContent>
      </w:sdt>
      <w:r w:rsidRPr="003C62D0">
        <w:rPr>
          <w:bCs w:val="0"/>
          <w:i/>
          <w:caps/>
          <w:sz w:val="20"/>
        </w:rPr>
        <w:t>.</w:t>
      </w:r>
    </w:p>
    <w:p w14:paraId="16EF7F30" w14:textId="77777777" w:rsidR="00BB2097" w:rsidRPr="00BB2097" w:rsidRDefault="00BB2097" w:rsidP="00BB2097">
      <w:pPr>
        <w:pStyle w:val="Caption"/>
        <w:rPr>
          <w:bCs w:val="0"/>
          <w:sz w:val="20"/>
          <w:lang w:val="en-GB"/>
        </w:rPr>
      </w:pPr>
    </w:p>
    <w:p w14:paraId="23A7CF2A" w14:textId="40A1D7ED" w:rsidR="00681730" w:rsidRDefault="00BB2097" w:rsidP="00BB2097">
      <w:pPr>
        <w:pStyle w:val="BodyText"/>
      </w:pPr>
      <w:r w:rsidRPr="00BB2097">
        <w:t xml:space="preserve">During the DEPO process, the results from the evaluation are used to redesign the overall facility and site layout as needed, incorporating </w:t>
      </w:r>
      <w:r w:rsidR="6AB56CB0">
        <w:t>s</w:t>
      </w:r>
      <w:r>
        <w:t>ecurity</w:t>
      </w:r>
      <w:r w:rsidRPr="00BB2097">
        <w:t xml:space="preserve"> by </w:t>
      </w:r>
      <w:r w:rsidR="2587DBCC">
        <w:t>d</w:t>
      </w:r>
      <w:r>
        <w:t>esign</w:t>
      </w:r>
      <w:r w:rsidRPr="00BB2097">
        <w:t xml:space="preserve"> recommendations. The "Define PPS Requirements" step of the DEPO process overlaps with the other S regimes, while the "Design" phase diverges due to the specificity of detection, delay, and response technologies and tactics. The "Evaluation" phase of DEPO is distinct from the other S</w:t>
      </w:r>
      <w:r w:rsidR="003A1144">
        <w:t>s</w:t>
      </w:r>
      <w:r w:rsidRPr="00BB2097">
        <w:t xml:space="preserve"> due to the unique tools used for PPS analysis.</w:t>
      </w:r>
    </w:p>
    <w:p w14:paraId="60D47933" w14:textId="697DB71C" w:rsidR="00BB2097" w:rsidRDefault="00BB2097" w:rsidP="00BB2097">
      <w:pPr>
        <w:pStyle w:val="BodyText"/>
      </w:pPr>
      <w:r>
        <w:t xml:space="preserve">From a </w:t>
      </w:r>
      <w:r w:rsidR="7C9BD46C">
        <w:t>s</w:t>
      </w:r>
      <w:r>
        <w:t xml:space="preserve">afeguards point of view, the description was based on </w:t>
      </w:r>
      <w:r w:rsidR="007740C1">
        <w:t>the information coming from</w:t>
      </w:r>
      <w:r w:rsidR="00266B8B">
        <w:t xml:space="preserve"> existing literature studies on safeguards for pebble-bed reactors, </w:t>
      </w:r>
      <w:r w:rsidR="00195A95">
        <w:t>adapted and organized according to the data request</w:t>
      </w:r>
      <w:r w:rsidR="00B92A2B">
        <w:t>ed</w:t>
      </w:r>
      <w:r w:rsidR="00195A95">
        <w:t xml:space="preserve"> by the </w:t>
      </w:r>
      <w:r w:rsidR="00B92A2B">
        <w:t>International Atomic Energy Agency (</w:t>
      </w:r>
      <w:r w:rsidR="00195A95">
        <w:t>IAEA</w:t>
      </w:r>
      <w:r w:rsidR="00B92A2B">
        <w:t>)</w:t>
      </w:r>
      <w:r w:rsidR="00195A95">
        <w:t xml:space="preserve"> in its Design Information Questionnaire</w:t>
      </w:r>
      <w:r w:rsidR="00B92A2B">
        <w:t xml:space="preserve"> (DIQ)</w:t>
      </w:r>
      <w:r w:rsidR="00A553D1">
        <w:t xml:space="preserve"> </w:t>
      </w:r>
      <w:sdt>
        <w:sdtPr>
          <w:id w:val="-727378529"/>
          <w:citation/>
        </w:sdtPr>
        <w:sdtContent>
          <w:r w:rsidR="00A553D1">
            <w:fldChar w:fldCharType="begin"/>
          </w:r>
          <w:r w:rsidR="00A553D1">
            <w:instrText xml:space="preserve"> CITATION INT221 \l 2057 </w:instrText>
          </w:r>
          <w:r w:rsidR="00A553D1">
            <w:fldChar w:fldCharType="separate"/>
          </w:r>
          <w:r w:rsidR="00986888">
            <w:rPr>
              <w:noProof/>
            </w:rPr>
            <w:t>[4]</w:t>
          </w:r>
          <w:r w:rsidR="00A553D1">
            <w:fldChar w:fldCharType="end"/>
          </w:r>
        </w:sdtContent>
      </w:sdt>
      <w:r w:rsidR="00195A95">
        <w:t xml:space="preserve">. </w:t>
      </w:r>
      <w:r w:rsidR="00B92A2B">
        <w:t xml:space="preserve">There is </w:t>
      </w:r>
      <w:r w:rsidR="0082107B">
        <w:t>little</w:t>
      </w:r>
      <w:r w:rsidR="00B92A2B">
        <w:t xml:space="preserve"> information about safeguarding </w:t>
      </w:r>
      <w:r w:rsidR="334E87B8">
        <w:t>PBRs</w:t>
      </w:r>
      <w:r w:rsidR="00A553D1">
        <w:t xml:space="preserve"> </w:t>
      </w:r>
      <w:sdt>
        <w:sdtPr>
          <w:id w:val="-443605688"/>
          <w:citation/>
        </w:sdtPr>
        <w:sdtContent>
          <w:r w:rsidR="00A553D1">
            <w:fldChar w:fldCharType="begin"/>
          </w:r>
          <w:r w:rsidR="00A553D1">
            <w:instrText xml:space="preserve"> CITATION GEN22 \l 2057 </w:instrText>
          </w:r>
          <w:r w:rsidR="00A553D1">
            <w:fldChar w:fldCharType="separate"/>
          </w:r>
          <w:r w:rsidR="00986888">
            <w:rPr>
              <w:noProof/>
            </w:rPr>
            <w:t>[11]</w:t>
          </w:r>
          <w:r w:rsidR="00A553D1">
            <w:fldChar w:fldCharType="end"/>
          </w:r>
        </w:sdtContent>
      </w:sdt>
      <w:r w:rsidR="00B92A2B">
        <w:t>; for this description, suggest</w:t>
      </w:r>
      <w:r w:rsidR="008D2672">
        <w:t>ions</w:t>
      </w:r>
      <w:r w:rsidR="00B92A2B">
        <w:t xml:space="preserve"> for the HTR-10 and HTR-PM</w:t>
      </w:r>
      <w:r w:rsidR="00A553D1">
        <w:t xml:space="preserve"> </w:t>
      </w:r>
      <w:sdt>
        <w:sdtPr>
          <w:id w:val="980579234"/>
          <w:citation/>
        </w:sdtPr>
        <w:sdtContent>
          <w:r w:rsidR="00A553D1">
            <w:fldChar w:fldCharType="begin"/>
          </w:r>
          <w:r w:rsidR="00A553D1">
            <w:instrText xml:space="preserve"> CITATION Bec18 \l 2057 </w:instrText>
          </w:r>
          <w:r w:rsidR="00A553D1">
            <w:fldChar w:fldCharType="separate"/>
          </w:r>
          <w:r w:rsidR="00986888">
            <w:rPr>
              <w:noProof/>
            </w:rPr>
            <w:t>[12]</w:t>
          </w:r>
          <w:r w:rsidR="00A553D1">
            <w:fldChar w:fldCharType="end"/>
          </w:r>
        </w:sdtContent>
      </w:sdt>
      <w:r w:rsidR="00B92A2B">
        <w:t xml:space="preserve"> in open literature has been used as a starting basis. </w:t>
      </w:r>
      <w:r w:rsidR="00242077">
        <w:fldChar w:fldCharType="begin"/>
      </w:r>
      <w:r w:rsidR="00242077">
        <w:instrText xml:space="preserve"> REF _Ref168047837 \h </w:instrText>
      </w:r>
      <w:r w:rsidR="003C62D0">
        <w:instrText xml:space="preserve"> \* MERGEFORMAT </w:instrText>
      </w:r>
      <w:r w:rsidR="00242077">
        <w:fldChar w:fldCharType="separate"/>
      </w:r>
      <w:r w:rsidR="00986888" w:rsidRPr="00986888">
        <w:rPr>
          <w:caps/>
        </w:rPr>
        <w:t>T</w:t>
      </w:r>
      <w:r w:rsidR="00986888" w:rsidRPr="00986888">
        <w:t>able</w:t>
      </w:r>
      <w:r w:rsidR="00986888" w:rsidRPr="00986888">
        <w:rPr>
          <w:caps/>
        </w:rPr>
        <w:t xml:space="preserve"> </w:t>
      </w:r>
      <w:r w:rsidR="00986888" w:rsidRPr="00986888">
        <w:rPr>
          <w:bCs/>
          <w:caps/>
          <w:noProof/>
        </w:rPr>
        <w:t>4</w:t>
      </w:r>
      <w:r w:rsidR="00242077">
        <w:fldChar w:fldCharType="end"/>
      </w:r>
      <w:r w:rsidR="00242077">
        <w:t xml:space="preserve"> </w:t>
      </w:r>
      <w:r w:rsidR="00B92A2B">
        <w:t xml:space="preserve">illustrates the main system elements and </w:t>
      </w:r>
      <w:r w:rsidR="005D745A">
        <w:t xml:space="preserve">some of the </w:t>
      </w:r>
      <w:r w:rsidR="00B92A2B">
        <w:t>key measurement points identified for this exercise.</w:t>
      </w:r>
    </w:p>
    <w:p w14:paraId="45883358" w14:textId="77777777" w:rsidR="007348D1" w:rsidRDefault="007348D1" w:rsidP="00BB2097">
      <w:pPr>
        <w:pStyle w:val="BodyText"/>
      </w:pPr>
    </w:p>
    <w:p w14:paraId="372B1B7C" w14:textId="1BEFDA6A" w:rsidR="007348D1" w:rsidRPr="003C62D0" w:rsidRDefault="007348D1" w:rsidP="007348D1">
      <w:pPr>
        <w:pStyle w:val="Caption"/>
        <w:rPr>
          <w:bCs w:val="0"/>
          <w:i/>
          <w:caps/>
          <w:sz w:val="20"/>
        </w:rPr>
      </w:pPr>
      <w:bookmarkStart w:id="5" w:name="_Ref168047837"/>
      <w:r w:rsidRPr="003C62D0">
        <w:rPr>
          <w:bCs w:val="0"/>
          <w:i/>
          <w:caps/>
          <w:sz w:val="20"/>
        </w:rPr>
        <w:t xml:space="preserve">Table </w:t>
      </w:r>
      <w:r w:rsidRPr="003C62D0">
        <w:rPr>
          <w:bCs w:val="0"/>
          <w:i/>
          <w:caps/>
          <w:sz w:val="20"/>
        </w:rPr>
        <w:fldChar w:fldCharType="begin"/>
      </w:r>
      <w:r w:rsidRPr="003C62D0">
        <w:rPr>
          <w:bCs w:val="0"/>
          <w:i/>
          <w:caps/>
          <w:sz w:val="20"/>
        </w:rPr>
        <w:instrText xml:space="preserve"> SEQ Table \* ARABIC </w:instrText>
      </w:r>
      <w:r w:rsidRPr="003C62D0">
        <w:rPr>
          <w:bCs w:val="0"/>
          <w:i/>
          <w:caps/>
          <w:sz w:val="20"/>
        </w:rPr>
        <w:fldChar w:fldCharType="separate"/>
      </w:r>
      <w:r w:rsidR="00986888">
        <w:rPr>
          <w:bCs w:val="0"/>
          <w:i/>
          <w:caps/>
          <w:noProof/>
          <w:sz w:val="20"/>
        </w:rPr>
        <w:t>4</w:t>
      </w:r>
      <w:r w:rsidRPr="003C62D0">
        <w:rPr>
          <w:bCs w:val="0"/>
          <w:i/>
          <w:caps/>
          <w:sz w:val="20"/>
        </w:rPr>
        <w:fldChar w:fldCharType="end"/>
      </w:r>
      <w:bookmarkEnd w:id="5"/>
      <w:r w:rsidRPr="003C62D0">
        <w:rPr>
          <w:bCs w:val="0"/>
          <w:i/>
          <w:caps/>
          <w:sz w:val="20"/>
        </w:rPr>
        <w:t xml:space="preserve">: Identified Sub-MBAs, System Elements and Key Measurement Points for the GPBR-200. KMPs with </w:t>
      </w:r>
      <w:r w:rsidR="740A4860" w:rsidRPr="003C62D0">
        <w:rPr>
          <w:i/>
          <w:caps/>
          <w:sz w:val="20"/>
        </w:rPr>
        <w:t>asterisks</w:t>
      </w:r>
      <w:r w:rsidRPr="003C62D0">
        <w:rPr>
          <w:bCs w:val="0"/>
          <w:i/>
          <w:caps/>
          <w:sz w:val="20"/>
        </w:rPr>
        <w:t xml:space="preserve"> indicat</w:t>
      </w:r>
      <w:r w:rsidR="009479E2" w:rsidRPr="003C62D0">
        <w:rPr>
          <w:bCs w:val="0"/>
          <w:i/>
          <w:caps/>
          <w:sz w:val="20"/>
        </w:rPr>
        <w:t>ING</w:t>
      </w:r>
      <w:r w:rsidRPr="003C62D0">
        <w:rPr>
          <w:bCs w:val="0"/>
          <w:i/>
          <w:caps/>
          <w:sz w:val="20"/>
        </w:rPr>
        <w:t xml:space="preserve"> where item material counting is performed.</w:t>
      </w:r>
    </w:p>
    <w:tbl>
      <w:tblPr>
        <w:tblStyle w:val="TableGrid"/>
        <w:tblW w:w="9639" w:type="dxa"/>
        <w:tblBorders>
          <w:left w:val="none" w:sz="0" w:space="0" w:color="auto"/>
          <w:right w:val="none" w:sz="0" w:space="0" w:color="auto"/>
          <w:insideV w:val="none" w:sz="0" w:space="0" w:color="auto"/>
        </w:tblBorders>
        <w:tblLook w:val="04A0" w:firstRow="1" w:lastRow="0" w:firstColumn="1" w:lastColumn="0" w:noHBand="0" w:noVBand="1"/>
      </w:tblPr>
      <w:tblGrid>
        <w:gridCol w:w="1276"/>
        <w:gridCol w:w="2410"/>
        <w:gridCol w:w="3000"/>
        <w:gridCol w:w="2953"/>
      </w:tblGrid>
      <w:tr w:rsidR="007348D1" w14:paraId="08286284" w14:textId="77777777" w:rsidTr="00360B75">
        <w:tc>
          <w:tcPr>
            <w:tcW w:w="1276" w:type="dxa"/>
          </w:tcPr>
          <w:p w14:paraId="70E32022" w14:textId="77777777" w:rsidR="007348D1" w:rsidRPr="007348D1" w:rsidRDefault="007348D1" w:rsidP="00AE6A3B">
            <w:pPr>
              <w:rPr>
                <w:b/>
                <w:bCs/>
                <w:sz w:val="18"/>
                <w:szCs w:val="18"/>
              </w:rPr>
            </w:pPr>
            <w:r w:rsidRPr="007348D1">
              <w:rPr>
                <w:b/>
                <w:bCs/>
                <w:sz w:val="18"/>
                <w:szCs w:val="18"/>
              </w:rPr>
              <w:t>SUB-MBA</w:t>
            </w:r>
          </w:p>
        </w:tc>
        <w:tc>
          <w:tcPr>
            <w:tcW w:w="2410" w:type="dxa"/>
          </w:tcPr>
          <w:p w14:paraId="5454BF4C" w14:textId="77777777" w:rsidR="007348D1" w:rsidRPr="007348D1" w:rsidRDefault="007348D1" w:rsidP="00AE6A3B">
            <w:pPr>
              <w:rPr>
                <w:b/>
                <w:bCs/>
                <w:sz w:val="18"/>
                <w:szCs w:val="18"/>
              </w:rPr>
            </w:pPr>
            <w:r w:rsidRPr="007348D1">
              <w:rPr>
                <w:b/>
                <w:bCs/>
                <w:sz w:val="18"/>
                <w:szCs w:val="18"/>
              </w:rPr>
              <w:t>System Element</w:t>
            </w:r>
          </w:p>
        </w:tc>
        <w:tc>
          <w:tcPr>
            <w:tcW w:w="3000" w:type="dxa"/>
          </w:tcPr>
          <w:p w14:paraId="523BA5B1" w14:textId="77777777" w:rsidR="007348D1" w:rsidRPr="007348D1" w:rsidRDefault="007348D1" w:rsidP="00AE6A3B">
            <w:pPr>
              <w:rPr>
                <w:b/>
                <w:bCs/>
                <w:sz w:val="18"/>
                <w:szCs w:val="18"/>
              </w:rPr>
            </w:pPr>
            <w:r w:rsidRPr="007348D1">
              <w:rPr>
                <w:b/>
                <w:bCs/>
                <w:sz w:val="18"/>
                <w:szCs w:val="18"/>
              </w:rPr>
              <w:t>Inventory Key Measurement Point</w:t>
            </w:r>
          </w:p>
        </w:tc>
        <w:tc>
          <w:tcPr>
            <w:tcW w:w="2953" w:type="dxa"/>
          </w:tcPr>
          <w:p w14:paraId="55506465" w14:textId="77777777" w:rsidR="007348D1" w:rsidRPr="007348D1" w:rsidRDefault="007348D1" w:rsidP="00AE6A3B">
            <w:pPr>
              <w:rPr>
                <w:b/>
                <w:bCs/>
                <w:sz w:val="18"/>
                <w:szCs w:val="18"/>
              </w:rPr>
            </w:pPr>
            <w:r w:rsidRPr="007348D1">
              <w:rPr>
                <w:b/>
                <w:bCs/>
                <w:sz w:val="18"/>
                <w:szCs w:val="18"/>
              </w:rPr>
              <w:t>Flow Key Measurement Point</w:t>
            </w:r>
          </w:p>
        </w:tc>
      </w:tr>
      <w:tr w:rsidR="007348D1" w14:paraId="2A211C75" w14:textId="77777777" w:rsidTr="00360B75">
        <w:tc>
          <w:tcPr>
            <w:tcW w:w="1276" w:type="dxa"/>
            <w:vMerge w:val="restart"/>
          </w:tcPr>
          <w:p w14:paraId="1058240B" w14:textId="77777777" w:rsidR="007348D1" w:rsidRPr="007348D1" w:rsidRDefault="007348D1" w:rsidP="00AE6A3B">
            <w:pPr>
              <w:rPr>
                <w:sz w:val="18"/>
                <w:szCs w:val="18"/>
              </w:rPr>
            </w:pPr>
            <w:r w:rsidRPr="007348D1">
              <w:rPr>
                <w:sz w:val="18"/>
                <w:szCs w:val="18"/>
              </w:rPr>
              <w:t>MBA-1</w:t>
            </w:r>
          </w:p>
        </w:tc>
        <w:tc>
          <w:tcPr>
            <w:tcW w:w="2410" w:type="dxa"/>
          </w:tcPr>
          <w:p w14:paraId="206B756B" w14:textId="77777777" w:rsidR="007348D1" w:rsidRPr="007348D1" w:rsidRDefault="007348D1" w:rsidP="00AE6A3B">
            <w:pPr>
              <w:rPr>
                <w:sz w:val="18"/>
                <w:szCs w:val="18"/>
              </w:rPr>
            </w:pPr>
            <w:r w:rsidRPr="007348D1">
              <w:rPr>
                <w:sz w:val="18"/>
                <w:szCs w:val="18"/>
              </w:rPr>
              <w:t>Receiving area</w:t>
            </w:r>
          </w:p>
        </w:tc>
        <w:tc>
          <w:tcPr>
            <w:tcW w:w="3000" w:type="dxa"/>
          </w:tcPr>
          <w:p w14:paraId="55843EEB" w14:textId="77777777" w:rsidR="007348D1" w:rsidRPr="007348D1" w:rsidRDefault="007348D1" w:rsidP="00AE6A3B">
            <w:pPr>
              <w:rPr>
                <w:sz w:val="18"/>
                <w:szCs w:val="18"/>
              </w:rPr>
            </w:pPr>
          </w:p>
        </w:tc>
        <w:tc>
          <w:tcPr>
            <w:tcW w:w="2953" w:type="dxa"/>
          </w:tcPr>
          <w:p w14:paraId="4D6EAE4A" w14:textId="77777777" w:rsidR="007348D1" w:rsidRPr="007348D1" w:rsidRDefault="007348D1" w:rsidP="00AE6A3B">
            <w:pPr>
              <w:rPr>
                <w:sz w:val="18"/>
                <w:szCs w:val="18"/>
              </w:rPr>
            </w:pPr>
            <w:r w:rsidRPr="007348D1">
              <w:rPr>
                <w:sz w:val="18"/>
                <w:szCs w:val="18"/>
              </w:rPr>
              <w:t>FKMP-1*: Fresh Fuel receipt</w:t>
            </w:r>
          </w:p>
        </w:tc>
      </w:tr>
      <w:tr w:rsidR="007348D1" w14:paraId="4280DC18" w14:textId="77777777" w:rsidTr="00360B75">
        <w:tc>
          <w:tcPr>
            <w:tcW w:w="1276" w:type="dxa"/>
            <w:vMerge/>
          </w:tcPr>
          <w:p w14:paraId="534D8A98" w14:textId="77777777" w:rsidR="007348D1" w:rsidRPr="007348D1" w:rsidRDefault="007348D1" w:rsidP="00AE6A3B">
            <w:pPr>
              <w:rPr>
                <w:sz w:val="18"/>
                <w:szCs w:val="18"/>
              </w:rPr>
            </w:pPr>
          </w:p>
        </w:tc>
        <w:tc>
          <w:tcPr>
            <w:tcW w:w="2410" w:type="dxa"/>
          </w:tcPr>
          <w:p w14:paraId="60CADE1B" w14:textId="77777777" w:rsidR="007348D1" w:rsidRPr="007348D1" w:rsidRDefault="007348D1" w:rsidP="00AE6A3B">
            <w:pPr>
              <w:rPr>
                <w:sz w:val="18"/>
                <w:szCs w:val="18"/>
              </w:rPr>
            </w:pPr>
            <w:r w:rsidRPr="007348D1">
              <w:rPr>
                <w:sz w:val="18"/>
                <w:szCs w:val="18"/>
              </w:rPr>
              <w:t>Fresh Fuel Storage</w:t>
            </w:r>
          </w:p>
        </w:tc>
        <w:tc>
          <w:tcPr>
            <w:tcW w:w="3000" w:type="dxa"/>
          </w:tcPr>
          <w:p w14:paraId="61B7996F" w14:textId="77777777" w:rsidR="007348D1" w:rsidRPr="007348D1" w:rsidRDefault="007348D1" w:rsidP="00AE6A3B">
            <w:pPr>
              <w:rPr>
                <w:sz w:val="18"/>
                <w:szCs w:val="18"/>
              </w:rPr>
            </w:pPr>
            <w:r w:rsidRPr="007348D1">
              <w:rPr>
                <w:sz w:val="18"/>
                <w:szCs w:val="18"/>
              </w:rPr>
              <w:t>IKMP-A*: Fresh Fuel</w:t>
            </w:r>
          </w:p>
        </w:tc>
        <w:tc>
          <w:tcPr>
            <w:tcW w:w="2953" w:type="dxa"/>
          </w:tcPr>
          <w:p w14:paraId="5B86192E" w14:textId="77777777" w:rsidR="007348D1" w:rsidRPr="007348D1" w:rsidRDefault="007348D1" w:rsidP="00AE6A3B">
            <w:pPr>
              <w:rPr>
                <w:sz w:val="18"/>
                <w:szCs w:val="18"/>
              </w:rPr>
            </w:pPr>
            <w:r w:rsidRPr="007348D1">
              <w:rPr>
                <w:sz w:val="18"/>
                <w:szCs w:val="18"/>
              </w:rPr>
              <w:t>FKMP-2: Recategorization of FF through transfer to pebble feed system</w:t>
            </w:r>
          </w:p>
        </w:tc>
      </w:tr>
      <w:tr w:rsidR="007348D1" w14:paraId="5E5B25DF" w14:textId="77777777" w:rsidTr="00360B75">
        <w:tc>
          <w:tcPr>
            <w:tcW w:w="1276" w:type="dxa"/>
            <w:vMerge w:val="restart"/>
          </w:tcPr>
          <w:p w14:paraId="64884B26" w14:textId="77777777" w:rsidR="007348D1" w:rsidRPr="007348D1" w:rsidRDefault="007348D1" w:rsidP="00AE6A3B">
            <w:pPr>
              <w:rPr>
                <w:sz w:val="18"/>
                <w:szCs w:val="18"/>
              </w:rPr>
            </w:pPr>
            <w:r w:rsidRPr="007348D1">
              <w:rPr>
                <w:sz w:val="18"/>
                <w:szCs w:val="18"/>
              </w:rPr>
              <w:t>MBA-2</w:t>
            </w:r>
          </w:p>
        </w:tc>
        <w:tc>
          <w:tcPr>
            <w:tcW w:w="2410" w:type="dxa"/>
          </w:tcPr>
          <w:p w14:paraId="5BB7E71D" w14:textId="77777777" w:rsidR="007348D1" w:rsidRPr="007348D1" w:rsidRDefault="007348D1" w:rsidP="00AE6A3B">
            <w:pPr>
              <w:rPr>
                <w:sz w:val="18"/>
                <w:szCs w:val="18"/>
              </w:rPr>
            </w:pPr>
            <w:r w:rsidRPr="007348D1">
              <w:rPr>
                <w:sz w:val="18"/>
                <w:szCs w:val="18"/>
              </w:rPr>
              <w:t>Reactor System</w:t>
            </w:r>
          </w:p>
        </w:tc>
        <w:tc>
          <w:tcPr>
            <w:tcW w:w="3000" w:type="dxa"/>
          </w:tcPr>
          <w:p w14:paraId="392A3C78" w14:textId="77777777" w:rsidR="007348D1" w:rsidRPr="007348D1" w:rsidRDefault="007348D1" w:rsidP="00AE6A3B">
            <w:pPr>
              <w:rPr>
                <w:sz w:val="18"/>
                <w:szCs w:val="18"/>
              </w:rPr>
            </w:pPr>
            <w:r w:rsidRPr="007348D1">
              <w:rPr>
                <w:sz w:val="18"/>
                <w:szCs w:val="18"/>
              </w:rPr>
              <w:t>IKMP-B: Irradiating items</w:t>
            </w:r>
          </w:p>
        </w:tc>
        <w:tc>
          <w:tcPr>
            <w:tcW w:w="2953" w:type="dxa"/>
          </w:tcPr>
          <w:p w14:paraId="245EA7E1" w14:textId="77777777" w:rsidR="007348D1" w:rsidRPr="007348D1" w:rsidRDefault="007348D1" w:rsidP="00AE6A3B">
            <w:pPr>
              <w:rPr>
                <w:sz w:val="18"/>
                <w:szCs w:val="18"/>
              </w:rPr>
            </w:pPr>
          </w:p>
        </w:tc>
      </w:tr>
      <w:tr w:rsidR="007348D1" w14:paraId="08A946AF" w14:textId="77777777" w:rsidTr="00360B75">
        <w:tc>
          <w:tcPr>
            <w:tcW w:w="1276" w:type="dxa"/>
            <w:vMerge/>
          </w:tcPr>
          <w:p w14:paraId="3F48C3E6" w14:textId="77777777" w:rsidR="007348D1" w:rsidRPr="007348D1" w:rsidRDefault="007348D1" w:rsidP="00AE6A3B">
            <w:pPr>
              <w:rPr>
                <w:sz w:val="18"/>
                <w:szCs w:val="18"/>
              </w:rPr>
            </w:pPr>
          </w:p>
        </w:tc>
        <w:tc>
          <w:tcPr>
            <w:tcW w:w="2410" w:type="dxa"/>
          </w:tcPr>
          <w:p w14:paraId="659025D8" w14:textId="77777777" w:rsidR="007348D1" w:rsidRPr="007348D1" w:rsidRDefault="007348D1" w:rsidP="00AE6A3B">
            <w:pPr>
              <w:rPr>
                <w:sz w:val="18"/>
                <w:szCs w:val="18"/>
              </w:rPr>
            </w:pPr>
            <w:r w:rsidRPr="007348D1">
              <w:rPr>
                <w:sz w:val="18"/>
                <w:szCs w:val="18"/>
              </w:rPr>
              <w:t>Burnup Measurement System</w:t>
            </w:r>
          </w:p>
        </w:tc>
        <w:tc>
          <w:tcPr>
            <w:tcW w:w="3000" w:type="dxa"/>
          </w:tcPr>
          <w:p w14:paraId="6608C0C2" w14:textId="77777777" w:rsidR="007348D1" w:rsidRPr="007348D1" w:rsidRDefault="007348D1" w:rsidP="00AE6A3B">
            <w:pPr>
              <w:rPr>
                <w:sz w:val="18"/>
                <w:szCs w:val="18"/>
              </w:rPr>
            </w:pPr>
          </w:p>
        </w:tc>
        <w:tc>
          <w:tcPr>
            <w:tcW w:w="2953" w:type="dxa"/>
          </w:tcPr>
          <w:p w14:paraId="78D7C4E4" w14:textId="77777777" w:rsidR="007348D1" w:rsidRPr="007348D1" w:rsidRDefault="007348D1" w:rsidP="00AE6A3B">
            <w:pPr>
              <w:rPr>
                <w:sz w:val="18"/>
                <w:szCs w:val="18"/>
              </w:rPr>
            </w:pPr>
            <w:r w:rsidRPr="007348D1">
              <w:rPr>
                <w:sz w:val="18"/>
                <w:szCs w:val="18"/>
              </w:rPr>
              <w:t>FKMP 8: Irradiated fuel removed from burnup measurement system to spent fuel</w:t>
            </w:r>
          </w:p>
        </w:tc>
      </w:tr>
      <w:tr w:rsidR="007348D1" w14:paraId="798FDED1" w14:textId="77777777" w:rsidTr="00360B75">
        <w:tc>
          <w:tcPr>
            <w:tcW w:w="1276" w:type="dxa"/>
            <w:vMerge w:val="restart"/>
          </w:tcPr>
          <w:p w14:paraId="6109519B" w14:textId="77777777" w:rsidR="007348D1" w:rsidRPr="007348D1" w:rsidRDefault="007348D1" w:rsidP="00AE6A3B">
            <w:pPr>
              <w:rPr>
                <w:sz w:val="18"/>
                <w:szCs w:val="18"/>
              </w:rPr>
            </w:pPr>
            <w:r w:rsidRPr="007348D1">
              <w:rPr>
                <w:sz w:val="18"/>
                <w:szCs w:val="18"/>
              </w:rPr>
              <w:t>MBA-3</w:t>
            </w:r>
          </w:p>
        </w:tc>
        <w:tc>
          <w:tcPr>
            <w:tcW w:w="2410" w:type="dxa"/>
          </w:tcPr>
          <w:p w14:paraId="3D8CA3B1" w14:textId="77777777" w:rsidR="007348D1" w:rsidRPr="007348D1" w:rsidRDefault="007348D1" w:rsidP="00AE6A3B">
            <w:pPr>
              <w:rPr>
                <w:sz w:val="18"/>
                <w:szCs w:val="18"/>
              </w:rPr>
            </w:pPr>
            <w:r w:rsidRPr="007348D1">
              <w:rPr>
                <w:sz w:val="18"/>
                <w:szCs w:val="18"/>
              </w:rPr>
              <w:t>Spent Fuel Storage</w:t>
            </w:r>
          </w:p>
        </w:tc>
        <w:tc>
          <w:tcPr>
            <w:tcW w:w="3000" w:type="dxa"/>
          </w:tcPr>
          <w:p w14:paraId="577084DB" w14:textId="77777777" w:rsidR="007348D1" w:rsidRPr="007348D1" w:rsidRDefault="007348D1" w:rsidP="00AE6A3B">
            <w:pPr>
              <w:rPr>
                <w:sz w:val="18"/>
                <w:szCs w:val="18"/>
              </w:rPr>
            </w:pPr>
            <w:r w:rsidRPr="007348D1">
              <w:rPr>
                <w:sz w:val="18"/>
                <w:szCs w:val="18"/>
              </w:rPr>
              <w:t xml:space="preserve">IKMP-D*: Spent Fuel </w:t>
            </w:r>
          </w:p>
        </w:tc>
        <w:tc>
          <w:tcPr>
            <w:tcW w:w="2953" w:type="dxa"/>
          </w:tcPr>
          <w:p w14:paraId="12A5B14F" w14:textId="42D86213" w:rsidR="007348D1" w:rsidRPr="007348D1" w:rsidRDefault="007348D1" w:rsidP="00AE6A3B">
            <w:pPr>
              <w:rPr>
                <w:sz w:val="18"/>
                <w:szCs w:val="18"/>
              </w:rPr>
            </w:pPr>
            <w:r w:rsidRPr="007348D1">
              <w:rPr>
                <w:sz w:val="18"/>
                <w:szCs w:val="18"/>
              </w:rPr>
              <w:t>FKMP 9: Recategorization of spent fuel transferred to spent fuel storage</w:t>
            </w:r>
          </w:p>
        </w:tc>
      </w:tr>
      <w:tr w:rsidR="007348D1" w14:paraId="4E0FB9EB" w14:textId="77777777" w:rsidTr="00360B75">
        <w:tc>
          <w:tcPr>
            <w:tcW w:w="1276" w:type="dxa"/>
            <w:vMerge/>
          </w:tcPr>
          <w:p w14:paraId="1A592B66" w14:textId="77777777" w:rsidR="007348D1" w:rsidRPr="007348D1" w:rsidRDefault="007348D1" w:rsidP="00AE6A3B">
            <w:pPr>
              <w:rPr>
                <w:sz w:val="18"/>
                <w:szCs w:val="18"/>
              </w:rPr>
            </w:pPr>
          </w:p>
        </w:tc>
        <w:tc>
          <w:tcPr>
            <w:tcW w:w="2410" w:type="dxa"/>
          </w:tcPr>
          <w:p w14:paraId="69E29D40" w14:textId="77777777" w:rsidR="007348D1" w:rsidRPr="007348D1" w:rsidRDefault="007348D1" w:rsidP="00AE6A3B">
            <w:pPr>
              <w:rPr>
                <w:sz w:val="18"/>
                <w:szCs w:val="18"/>
              </w:rPr>
            </w:pPr>
            <w:r w:rsidRPr="007348D1">
              <w:rPr>
                <w:sz w:val="18"/>
                <w:szCs w:val="18"/>
              </w:rPr>
              <w:t>Broken Fuel Storage</w:t>
            </w:r>
          </w:p>
        </w:tc>
        <w:tc>
          <w:tcPr>
            <w:tcW w:w="3000" w:type="dxa"/>
          </w:tcPr>
          <w:p w14:paraId="35B79F1B" w14:textId="77777777" w:rsidR="007348D1" w:rsidRPr="007348D1" w:rsidRDefault="007348D1" w:rsidP="00AE6A3B">
            <w:pPr>
              <w:rPr>
                <w:sz w:val="18"/>
                <w:szCs w:val="18"/>
              </w:rPr>
            </w:pPr>
            <w:r w:rsidRPr="007348D1">
              <w:rPr>
                <w:sz w:val="18"/>
                <w:szCs w:val="18"/>
              </w:rPr>
              <w:t xml:space="preserve">IKMP-C*: Broken Fuel </w:t>
            </w:r>
          </w:p>
        </w:tc>
        <w:tc>
          <w:tcPr>
            <w:tcW w:w="2953" w:type="dxa"/>
          </w:tcPr>
          <w:p w14:paraId="605F9624" w14:textId="77777777" w:rsidR="007348D1" w:rsidRPr="007348D1" w:rsidRDefault="007348D1" w:rsidP="00AE6A3B">
            <w:pPr>
              <w:rPr>
                <w:sz w:val="18"/>
                <w:szCs w:val="18"/>
              </w:rPr>
            </w:pPr>
            <w:r w:rsidRPr="007348D1">
              <w:rPr>
                <w:sz w:val="18"/>
                <w:szCs w:val="18"/>
              </w:rPr>
              <w:t>FKMP-5: Recategorization of broken fuel and waste transferred to broken fuel storage</w:t>
            </w:r>
          </w:p>
        </w:tc>
      </w:tr>
      <w:tr w:rsidR="007348D1" w14:paraId="7369FA4E" w14:textId="77777777" w:rsidTr="00360B75">
        <w:tc>
          <w:tcPr>
            <w:tcW w:w="1276" w:type="dxa"/>
            <w:vMerge/>
          </w:tcPr>
          <w:p w14:paraId="4C5C5A37" w14:textId="77777777" w:rsidR="007348D1" w:rsidRPr="007348D1" w:rsidRDefault="007348D1" w:rsidP="00AE6A3B">
            <w:pPr>
              <w:rPr>
                <w:sz w:val="18"/>
                <w:szCs w:val="18"/>
              </w:rPr>
            </w:pPr>
          </w:p>
        </w:tc>
        <w:tc>
          <w:tcPr>
            <w:tcW w:w="2410" w:type="dxa"/>
          </w:tcPr>
          <w:p w14:paraId="0DFDD4C3" w14:textId="77777777" w:rsidR="007348D1" w:rsidRPr="007348D1" w:rsidRDefault="007348D1" w:rsidP="00AE6A3B">
            <w:pPr>
              <w:rPr>
                <w:sz w:val="18"/>
                <w:szCs w:val="18"/>
              </w:rPr>
            </w:pPr>
            <w:r w:rsidRPr="007348D1">
              <w:rPr>
                <w:sz w:val="18"/>
                <w:szCs w:val="18"/>
              </w:rPr>
              <w:t>Post-Irradiation Facility</w:t>
            </w:r>
          </w:p>
        </w:tc>
        <w:tc>
          <w:tcPr>
            <w:tcW w:w="3000" w:type="dxa"/>
          </w:tcPr>
          <w:p w14:paraId="5DD7FC14" w14:textId="77777777" w:rsidR="007348D1" w:rsidRPr="007348D1" w:rsidRDefault="007348D1" w:rsidP="00AE6A3B">
            <w:pPr>
              <w:rPr>
                <w:sz w:val="18"/>
                <w:szCs w:val="18"/>
              </w:rPr>
            </w:pPr>
            <w:r w:rsidRPr="007348D1">
              <w:rPr>
                <w:sz w:val="18"/>
                <w:szCs w:val="18"/>
              </w:rPr>
              <w:t>IKMP-E*: Post-irradiation facility items</w:t>
            </w:r>
          </w:p>
        </w:tc>
        <w:tc>
          <w:tcPr>
            <w:tcW w:w="2953" w:type="dxa"/>
          </w:tcPr>
          <w:p w14:paraId="41EE70CB" w14:textId="77777777" w:rsidR="007348D1" w:rsidRPr="007348D1" w:rsidRDefault="007348D1" w:rsidP="00AE6A3B">
            <w:pPr>
              <w:rPr>
                <w:sz w:val="18"/>
                <w:szCs w:val="18"/>
              </w:rPr>
            </w:pPr>
          </w:p>
        </w:tc>
      </w:tr>
      <w:tr w:rsidR="007348D1" w14:paraId="5D39402E" w14:textId="77777777" w:rsidTr="00360B75">
        <w:tc>
          <w:tcPr>
            <w:tcW w:w="1276" w:type="dxa"/>
            <w:vMerge/>
          </w:tcPr>
          <w:p w14:paraId="43B46504" w14:textId="77777777" w:rsidR="007348D1" w:rsidRPr="007348D1" w:rsidRDefault="007348D1" w:rsidP="00AE6A3B">
            <w:pPr>
              <w:rPr>
                <w:sz w:val="18"/>
                <w:szCs w:val="18"/>
              </w:rPr>
            </w:pPr>
          </w:p>
        </w:tc>
        <w:tc>
          <w:tcPr>
            <w:tcW w:w="2410" w:type="dxa"/>
          </w:tcPr>
          <w:p w14:paraId="7A942CD5" w14:textId="77777777" w:rsidR="007348D1" w:rsidRPr="007348D1" w:rsidRDefault="007348D1" w:rsidP="00AE6A3B">
            <w:pPr>
              <w:rPr>
                <w:sz w:val="18"/>
                <w:szCs w:val="18"/>
              </w:rPr>
            </w:pPr>
            <w:r w:rsidRPr="007348D1">
              <w:rPr>
                <w:sz w:val="18"/>
                <w:szCs w:val="18"/>
              </w:rPr>
              <w:t>Shipping Area</w:t>
            </w:r>
          </w:p>
        </w:tc>
        <w:tc>
          <w:tcPr>
            <w:tcW w:w="3000" w:type="dxa"/>
          </w:tcPr>
          <w:p w14:paraId="2188D42D" w14:textId="77777777" w:rsidR="007348D1" w:rsidRPr="007348D1" w:rsidRDefault="007348D1" w:rsidP="00AE6A3B">
            <w:pPr>
              <w:rPr>
                <w:sz w:val="18"/>
                <w:szCs w:val="18"/>
              </w:rPr>
            </w:pPr>
          </w:p>
        </w:tc>
        <w:tc>
          <w:tcPr>
            <w:tcW w:w="2953" w:type="dxa"/>
          </w:tcPr>
          <w:p w14:paraId="1940924D" w14:textId="0F34E9C3" w:rsidR="007348D1" w:rsidRPr="007348D1" w:rsidRDefault="007348D1" w:rsidP="00AE6A3B">
            <w:pPr>
              <w:rPr>
                <w:sz w:val="18"/>
                <w:szCs w:val="18"/>
              </w:rPr>
            </w:pPr>
            <w:r w:rsidRPr="007348D1">
              <w:rPr>
                <w:sz w:val="18"/>
                <w:szCs w:val="18"/>
              </w:rPr>
              <w:t>FKMP</w:t>
            </w:r>
            <w:r w:rsidR="00242077">
              <w:rPr>
                <w:sz w:val="18"/>
                <w:szCs w:val="18"/>
              </w:rPr>
              <w:t>-</w:t>
            </w:r>
            <w:r w:rsidRPr="007348D1">
              <w:rPr>
                <w:sz w:val="18"/>
                <w:szCs w:val="18"/>
              </w:rPr>
              <w:t>12*: Shipment of spent fuel, broken fuel, and waste (items)</w:t>
            </w:r>
          </w:p>
        </w:tc>
      </w:tr>
    </w:tbl>
    <w:p w14:paraId="05CD0D02" w14:textId="516D47EF" w:rsidR="007348D1" w:rsidRDefault="007348D1" w:rsidP="00BB2097">
      <w:pPr>
        <w:pStyle w:val="BodyText"/>
      </w:pPr>
    </w:p>
    <w:p w14:paraId="686D6F4B" w14:textId="30983634" w:rsidR="003C62D0" w:rsidRDefault="003C62D0" w:rsidP="00BB2097">
      <w:pPr>
        <w:pStyle w:val="BodyText"/>
      </w:pPr>
    </w:p>
    <w:p w14:paraId="5A64395D" w14:textId="7AC15B98" w:rsidR="003C62D0" w:rsidRDefault="003C62D0" w:rsidP="00BB2097">
      <w:pPr>
        <w:pStyle w:val="BodyText"/>
      </w:pPr>
    </w:p>
    <w:p w14:paraId="66E3DB84" w14:textId="77777777" w:rsidR="003C62D0" w:rsidRDefault="003C62D0" w:rsidP="00BB2097">
      <w:pPr>
        <w:pStyle w:val="BodyText"/>
      </w:pPr>
    </w:p>
    <w:p w14:paraId="6B88059F" w14:textId="24FEB2E4" w:rsidR="004F2CD6" w:rsidRDefault="00F70DAE" w:rsidP="001619D4">
      <w:pPr>
        <w:pStyle w:val="Heading3"/>
      </w:pPr>
      <w:r>
        <w:lastRenderedPageBreak/>
        <w:t>Identifying and characterizing interfaces between the three regimes</w:t>
      </w:r>
    </w:p>
    <w:p w14:paraId="316F4578" w14:textId="76EDACDB" w:rsidR="00D16AB2" w:rsidRDefault="0067557C" w:rsidP="00986888">
      <w:pPr>
        <w:pStyle w:val="BodyText"/>
      </w:pPr>
      <w:r>
        <w:t xml:space="preserve">Nuclear reactor designers have a strong safety culture, </w:t>
      </w:r>
      <w:r w:rsidR="004672D5">
        <w:t>developed over several decades of experience, lessons learned,</w:t>
      </w:r>
      <w:r w:rsidR="005D745A">
        <w:t xml:space="preserve"> and</w:t>
      </w:r>
      <w:r w:rsidR="004672D5">
        <w:t xml:space="preserve"> regulatory </w:t>
      </w:r>
      <w:r w:rsidR="006A2F8B">
        <w:t xml:space="preserve">requirements. Every nuclear reactor design is conceived </w:t>
      </w:r>
      <w:r w:rsidR="00D25BA1">
        <w:t xml:space="preserve">having the safety requirements in mind and every design option </w:t>
      </w:r>
      <w:r w:rsidR="00314D62">
        <w:t xml:space="preserve">routinely undergoes safety scrutiny, </w:t>
      </w:r>
      <w:r w:rsidR="00107435">
        <w:t>often</w:t>
      </w:r>
      <w:r w:rsidR="00314D62">
        <w:t xml:space="preserve"> in a structured, sometimes regulated way. </w:t>
      </w:r>
      <w:r w:rsidR="00107435">
        <w:t xml:space="preserve">A security culture is much less developed among designers, and a safeguards one is </w:t>
      </w:r>
      <w:r w:rsidR="00154E62">
        <w:t>almost entirely</w:t>
      </w:r>
      <w:r w:rsidR="002B1750">
        <w:t xml:space="preserve"> absent.</w:t>
      </w:r>
      <w:r w:rsidR="000824BB">
        <w:t xml:space="preserve"> While a </w:t>
      </w:r>
      <w:r w:rsidR="00F51A98">
        <w:t>3S by design (</w:t>
      </w:r>
      <w:r w:rsidR="000824BB">
        <w:t>3SbD</w:t>
      </w:r>
      <w:r w:rsidR="00F51A98">
        <w:t>)</w:t>
      </w:r>
      <w:r w:rsidR="000824BB">
        <w:t xml:space="preserve"> </w:t>
      </w:r>
      <w:r w:rsidR="005D3B49">
        <w:t xml:space="preserve">approach would ideally benefit from a systems engineering, holistic approach, this would need a </w:t>
      </w:r>
      <w:r w:rsidR="007A4155">
        <w:t xml:space="preserve">paradigm shift in terms of design culture and practice that will inevitably need </w:t>
      </w:r>
      <w:r w:rsidR="007F0DA5">
        <w:t>many years and w</w:t>
      </w:r>
      <w:r w:rsidR="00E93A4D">
        <w:t xml:space="preserve">ould risk </w:t>
      </w:r>
      <w:r w:rsidR="0059541B">
        <w:t>missing</w:t>
      </w:r>
      <w:r w:rsidR="00E93A4D">
        <w:t xml:space="preserve"> the current window of opportunity related </w:t>
      </w:r>
      <w:r w:rsidR="00D45446">
        <w:t xml:space="preserve">not only </w:t>
      </w:r>
      <w:r w:rsidR="00E93A4D">
        <w:t xml:space="preserve">to the first </w:t>
      </w:r>
      <w:r w:rsidR="55FBE2C1">
        <w:t>Gen IV</w:t>
      </w:r>
      <w:r w:rsidR="00E93A4D">
        <w:t xml:space="preserve"> systems, but also to small modular reactors and advanced modular reactors. From a </w:t>
      </w:r>
      <w:r w:rsidR="00D45446">
        <w:t xml:space="preserve">more </w:t>
      </w:r>
      <w:r w:rsidR="00E93A4D">
        <w:t xml:space="preserve">pragmatic point of view, </w:t>
      </w:r>
      <w:r w:rsidR="00357C02">
        <w:t xml:space="preserve">an intermediate step </w:t>
      </w:r>
      <w:r w:rsidR="00364297">
        <w:t xml:space="preserve">towards a fully integrated </w:t>
      </w:r>
      <w:r w:rsidR="00F51A98">
        <w:t>3SbD</w:t>
      </w:r>
      <w:r w:rsidR="00F51A98" w:rsidDel="00F51A98">
        <w:t xml:space="preserve"> </w:t>
      </w:r>
      <w:r w:rsidR="00364297">
        <w:t xml:space="preserve">culture is to leverage on </w:t>
      </w:r>
      <w:r w:rsidR="00FB2C57">
        <w:t xml:space="preserve">the existing safety by design culture and </w:t>
      </w:r>
      <w:r w:rsidR="00EA0E83">
        <w:t xml:space="preserve">complement it </w:t>
      </w:r>
      <w:r w:rsidR="00C7233B">
        <w:t xml:space="preserve">with a PR&amp;PP culture that could be introduced via bilateral interfaces </w:t>
      </w:r>
      <w:r w:rsidR="00A46A24">
        <w:t xml:space="preserve">with the </w:t>
      </w:r>
      <w:r w:rsidR="004848EA">
        <w:t>better-known</w:t>
      </w:r>
      <w:r w:rsidR="00A46A24">
        <w:t xml:space="preserve"> safety domain. In practical terms, this would mean </w:t>
      </w:r>
      <w:r w:rsidR="00BA6F8B">
        <w:t>starting to introduce the security and safeguards needs in terms of relationship with the safety ones</w:t>
      </w:r>
      <w:r w:rsidR="00CE63C6">
        <w:t xml:space="preserve">, through a 3x2S exercise. At the end of the identification of the </w:t>
      </w:r>
      <w:r w:rsidR="001A04B9">
        <w:t>3x2S interfaces, an additional analysis would allow the identification of the ones that are proper 3S interfaces</w:t>
      </w:r>
      <w:r w:rsidR="00904AB7">
        <w:t xml:space="preserve">. </w:t>
      </w:r>
      <w:r w:rsidR="002B766A">
        <w:t xml:space="preserve">For this exercise, the sub-group therefore opted to adopt this approach for the third phase of the activity </w:t>
      </w:r>
      <w:r w:rsidR="0054265B">
        <w:t>– 3S interfaces identification – which is currently ongoing.</w:t>
      </w:r>
      <w:r w:rsidR="001A04B9">
        <w:t xml:space="preserve"> </w:t>
      </w:r>
    </w:p>
    <w:p w14:paraId="4514BBAB" w14:textId="6DE73F9C" w:rsidR="009A72C0" w:rsidRDefault="009A72C0" w:rsidP="009A72C0">
      <w:pPr>
        <w:pStyle w:val="Heading3"/>
      </w:pPr>
      <w:r>
        <w:t>Security – safety and security – safeguard</w:t>
      </w:r>
      <w:r w:rsidR="00DC4619">
        <w:t>s</w:t>
      </w:r>
      <w:r>
        <w:t xml:space="preserve"> preliminary interfaces</w:t>
      </w:r>
    </w:p>
    <w:p w14:paraId="47D9C147" w14:textId="2607E70D" w:rsidR="009A72C0" w:rsidRDefault="00484693" w:rsidP="009A72C0">
      <w:pPr>
        <w:pStyle w:val="BodyText"/>
      </w:pPr>
      <w:r>
        <w:t xml:space="preserve">The choice of where to start with an identification process depends on the </w:t>
      </w:r>
      <w:r w:rsidR="009F58FF">
        <w:t xml:space="preserve">composition of the team performing the investigation. </w:t>
      </w:r>
      <w:r w:rsidR="008F3836">
        <w:t>While safety is the</w:t>
      </w:r>
      <w:r w:rsidR="00C1045C">
        <w:t xml:space="preserve"> </w:t>
      </w:r>
      <w:r w:rsidR="0008464B">
        <w:t>best-</w:t>
      </w:r>
      <w:r w:rsidR="00C1045C">
        <w:t>known regime by designers, the easiest entry point to a 3x2S</w:t>
      </w:r>
      <w:r w:rsidR="00D964A2">
        <w:t xml:space="preserve"> interfaces identification </w:t>
      </w:r>
      <w:r w:rsidR="007C7963">
        <w:t>is probably</w:t>
      </w:r>
      <w:r w:rsidR="00D964A2">
        <w:t xml:space="preserve"> security. Security has the advantage of having easy to identify links with both safety (</w:t>
      </w:r>
      <w:r w:rsidR="00882DEF">
        <w:t>concerning sabotage) and safeguards (concerning nuclear material theft)</w:t>
      </w:r>
      <w:r w:rsidR="007C7963">
        <w:t xml:space="preserve"> and</w:t>
      </w:r>
      <w:r w:rsidR="00882DEF">
        <w:t xml:space="preserve"> the </w:t>
      </w:r>
      <w:r w:rsidR="000A3731">
        <w:t xml:space="preserve">3S sub-group composition makes </w:t>
      </w:r>
      <w:r w:rsidR="0045764E">
        <w:t xml:space="preserve">it easier to work keeping security as a pivotal point. </w:t>
      </w:r>
      <w:r w:rsidR="009A72C0">
        <w:t xml:space="preserve">The first two interfaces that have been preliminary investigated are the </w:t>
      </w:r>
      <w:r w:rsidR="5600BFD6">
        <w:t>s</w:t>
      </w:r>
      <w:r w:rsidR="009A72C0">
        <w:t>afety-</w:t>
      </w:r>
      <w:r w:rsidR="270D56CB">
        <w:t>s</w:t>
      </w:r>
      <w:r w:rsidR="009A72C0">
        <w:t xml:space="preserve">ecurity and </w:t>
      </w:r>
      <w:r w:rsidR="6A05C009">
        <w:t>s</w:t>
      </w:r>
      <w:r w:rsidR="009A72C0">
        <w:t>ecurity-</w:t>
      </w:r>
      <w:r w:rsidR="42424B8B">
        <w:t>s</w:t>
      </w:r>
      <w:r w:rsidR="009A72C0">
        <w:t xml:space="preserve">afeguards ones. </w:t>
      </w:r>
    </w:p>
    <w:p w14:paraId="2F4D439C" w14:textId="18379FD0" w:rsidR="003271D3" w:rsidRDefault="003271D3" w:rsidP="003271D3">
      <w:pPr>
        <w:pStyle w:val="BodyText"/>
      </w:pPr>
      <w:r>
        <w:t xml:space="preserve">The safety-security interface is crucial in reactor design to ensure that security is not merely treated as an afterthought. By considering security alongside safety during the design process, building designs, delay features, and response force strategies can be created that are more efficient and elegant. This becomes particularly relevant in the context of nuclear reactors, where the primary concern is the risk </w:t>
      </w:r>
      <w:r w:rsidR="005D745A">
        <w:t xml:space="preserve">related to </w:t>
      </w:r>
      <w:r>
        <w:t>sabotage, rather than theft.</w:t>
      </w:r>
    </w:p>
    <w:p w14:paraId="422788AB" w14:textId="28FAA9FB" w:rsidR="003271D3" w:rsidRDefault="003271D3" w:rsidP="003271D3">
      <w:pPr>
        <w:pStyle w:val="BodyText"/>
      </w:pPr>
      <w:r>
        <w:t xml:space="preserve">Safety systems and physical security are closely intertwined. Any safety-significant system or control system must be protected as a vital area in the overall design of the physical protection system. For a </w:t>
      </w:r>
      <w:r w:rsidR="114A332E">
        <w:t>PBR</w:t>
      </w:r>
      <w:r>
        <w:t>, this means ensuring that all such systems are included within the reactor building, thereby denying access to potential adversaries. Furthermore, safety and control systems should not be installed on the outside wall of a building structure, and the adversary path within the building should be carefully considered to avoid creating vulnerable targets.</w:t>
      </w:r>
    </w:p>
    <w:p w14:paraId="7CEB0416" w14:textId="3357DD99" w:rsidR="005D745A" w:rsidRDefault="00401BF0" w:rsidP="00401BF0">
      <w:pPr>
        <w:pStyle w:val="BodyText"/>
      </w:pPr>
      <w:r>
        <w:t xml:space="preserve">Advanced reactors typically have longer timelines before core damage or other problems that occur in the event of loss of cooling systems. Passive safety is often incorporated into these designs, but it is essential to recognize that passive safety does not equate to passive security. </w:t>
      </w:r>
      <w:r w:rsidR="009B111A">
        <w:t xml:space="preserve">The performance of safety systems should be considered in light of an adversary attack, and </w:t>
      </w:r>
      <w:r w:rsidR="008B5256">
        <w:t xml:space="preserve">necessary design choices be made to </w:t>
      </w:r>
      <w:r w:rsidR="00FD6CE1">
        <w:t xml:space="preserve">increase the robustness of the plant </w:t>
      </w:r>
      <w:r w:rsidR="00252392">
        <w:t xml:space="preserve">safety </w:t>
      </w:r>
      <w:r w:rsidR="00FD6CE1">
        <w:t>response</w:t>
      </w:r>
      <w:r w:rsidR="009E1705">
        <w:t xml:space="preserve">, </w:t>
      </w:r>
      <w:r w:rsidR="00252392">
        <w:t xml:space="preserve">for example, </w:t>
      </w:r>
      <w:r w:rsidR="009E1705">
        <w:t xml:space="preserve">increase the diversity of </w:t>
      </w:r>
      <w:r w:rsidR="00531F4D">
        <w:t xml:space="preserve">safety </w:t>
      </w:r>
      <w:r w:rsidR="009E1705">
        <w:t>systems</w:t>
      </w:r>
      <w:r w:rsidR="00531F4D">
        <w:t xml:space="preserve"> that respond to </w:t>
      </w:r>
      <w:r w:rsidR="007751A2">
        <w:t>adversary-initiated</w:t>
      </w:r>
      <w:r w:rsidR="00531F4D">
        <w:t xml:space="preserve"> events</w:t>
      </w:r>
      <w:r w:rsidR="009E1705">
        <w:t xml:space="preserve">, </w:t>
      </w:r>
      <w:r w:rsidR="007376BC">
        <w:t xml:space="preserve">separate important safety systems to reduce interfacing adversary targets, or </w:t>
      </w:r>
      <w:r w:rsidR="009E1705">
        <w:t xml:space="preserve">increase timelines to undesirable </w:t>
      </w:r>
      <w:r w:rsidR="00B83713">
        <w:t>consequences</w:t>
      </w:r>
      <w:r w:rsidR="005A0755">
        <w:t xml:space="preserve">.  </w:t>
      </w:r>
      <w:r>
        <w:t xml:space="preserve">The longer timelines may have an advantage in how the response force strategy is applied, potentially allowing for the use of off-site response </w:t>
      </w:r>
      <w:r w:rsidR="007751A2">
        <w:t xml:space="preserve">and mitigating safety actions </w:t>
      </w:r>
      <w:r>
        <w:t>for select scenarios.</w:t>
      </w:r>
    </w:p>
    <w:p w14:paraId="01B2EF87" w14:textId="34465D1C" w:rsidR="003271D3" w:rsidRDefault="003271D3" w:rsidP="003271D3">
      <w:pPr>
        <w:pStyle w:val="BodyText"/>
      </w:pPr>
      <w:r>
        <w:t xml:space="preserve">Cybersecurity is another critical aspect of reactor design, as safety-significant systems must be robust to digital attacks. A </w:t>
      </w:r>
      <w:r w:rsidR="005D745A">
        <w:t xml:space="preserve">defensive computer security architecture </w:t>
      </w:r>
      <w:r>
        <w:t>(DCSA) should be designed for any advanced reactor, defining the plant control systems and their respective cybersecurity levels</w:t>
      </w:r>
      <w:r w:rsidR="005D745A">
        <w:t xml:space="preserve"> </w:t>
      </w:r>
      <w:sdt>
        <w:sdtPr>
          <w:id w:val="-2066948843"/>
          <w:citation/>
        </w:sdtPr>
        <w:sdtEndPr/>
        <w:sdtContent>
          <w:r w:rsidR="002D3C8C">
            <w:fldChar w:fldCharType="begin"/>
          </w:r>
          <w:r w:rsidR="002D3C8C">
            <w:instrText xml:space="preserve"> CITATION Her21 \l 2057 </w:instrText>
          </w:r>
          <w:r w:rsidR="002D3C8C">
            <w:fldChar w:fldCharType="separate"/>
          </w:r>
          <w:r w:rsidR="00986888">
            <w:rPr>
              <w:noProof/>
            </w:rPr>
            <w:t>[13]</w:t>
          </w:r>
          <w:r w:rsidR="002D3C8C">
            <w:fldChar w:fldCharType="end"/>
          </w:r>
        </w:sdtContent>
      </w:sdt>
      <w:r>
        <w:t>. The most critical plant systems require the most stringent cybersecurity protection measures and may even be isolated through an air gap from the rest of the systems.</w:t>
      </w:r>
    </w:p>
    <w:p w14:paraId="186D733D" w14:textId="77777777" w:rsidR="003271D3" w:rsidRDefault="003271D3" w:rsidP="003271D3">
      <w:pPr>
        <w:pStyle w:val="BodyText"/>
      </w:pPr>
      <w:r>
        <w:t>The effect of radiation dose on responders must also be considered when designing the physical protection system. This may affect responder placement within the reactor building, as stations within a radiological area will have limitations on food and drink, making for a less desirable work environment.</w:t>
      </w:r>
    </w:p>
    <w:p w14:paraId="39EAA11C" w14:textId="77777777" w:rsidR="003271D3" w:rsidRDefault="003271D3" w:rsidP="003271D3">
      <w:pPr>
        <w:pStyle w:val="BodyText"/>
      </w:pPr>
      <w:r>
        <w:lastRenderedPageBreak/>
        <w:t>Safety and security requirements must be considered in the design and layout of emergency exits. Shark cages or mantraps can be designed to slow down attackers while still allowing egress in the event of an emergency. Previous designs have also utilized "safe havens" that provide a delay for exiting a facility during an attack.</w:t>
      </w:r>
    </w:p>
    <w:p w14:paraId="7933809E" w14:textId="13E83ADA" w:rsidR="003271D3" w:rsidRDefault="003271D3" w:rsidP="003271D3">
      <w:pPr>
        <w:pStyle w:val="BodyText"/>
      </w:pPr>
      <w:r>
        <w:t xml:space="preserve">The safeguards-security interface is equally important and should be considered early in the design process. By designing optimal measurement and accounting systems that augment overall plant security, the need for international safeguards can be minimized. Theft is not a significant concern for </w:t>
      </w:r>
      <w:r w:rsidR="04B40EA0">
        <w:t>PBRs</w:t>
      </w:r>
      <w:r>
        <w:t xml:space="preserve"> due to the large number of pebbles required to accumulate a significant quantity</w:t>
      </w:r>
      <w:r w:rsidR="000B0083">
        <w:t xml:space="preserve"> (defined by the IAEA as “</w:t>
      </w:r>
      <w:r w:rsidR="000B0083" w:rsidRPr="00544A00">
        <w:t>the approximate amount of nuclear material for which the possibility of manufacturing a nuclear explosive device cannot be excluded”</w:t>
      </w:r>
      <w:r w:rsidR="000B0083">
        <w:t xml:space="preserve"> </w:t>
      </w:r>
      <w:sdt>
        <w:sdtPr>
          <w:id w:val="1508326477"/>
          <w:citation/>
        </w:sdtPr>
        <w:sdtEndPr/>
        <w:sdtContent>
          <w:r w:rsidR="000B0083">
            <w:fldChar w:fldCharType="begin"/>
          </w:r>
          <w:r w:rsidR="000B0083">
            <w:instrText xml:space="preserve"> CITATION INT221 \l 2057 </w:instrText>
          </w:r>
          <w:r w:rsidR="000B0083">
            <w:fldChar w:fldCharType="separate"/>
          </w:r>
          <w:r w:rsidR="00986888">
            <w:rPr>
              <w:noProof/>
            </w:rPr>
            <w:t>[4]</w:t>
          </w:r>
          <w:r w:rsidR="000B0083">
            <w:fldChar w:fldCharType="end"/>
          </w:r>
        </w:sdtContent>
      </w:sdt>
      <w:r w:rsidR="000B0083">
        <w:t>)</w:t>
      </w:r>
      <w:r>
        <w:t xml:space="preserve"> of nuclear material and the dilute, material form of the fuel.</w:t>
      </w:r>
    </w:p>
    <w:p w14:paraId="3070F16F" w14:textId="402449AD" w:rsidR="003271D3" w:rsidRDefault="003271D3" w:rsidP="003271D3">
      <w:pPr>
        <w:pStyle w:val="BodyText"/>
      </w:pPr>
      <w:r>
        <w:t xml:space="preserve">In the context of a </w:t>
      </w:r>
      <w:r w:rsidR="5E1FE367">
        <w:t>PBR</w:t>
      </w:r>
      <w:r>
        <w:t>, the pebble handling system plays a crucial role in counting total numbers of pebbles but does not track or identify specific pebbles. All pebbles leaving the reactor undergo a burnup measurement to determine if they can be re-inserted into the core or if they need to be sent to spent fuel canisters upon reaching a burnup limit. This helps to inform the total actinide content in spent fuel canisters.</w:t>
      </w:r>
    </w:p>
    <w:p w14:paraId="7E54A735" w14:textId="30149EC4" w:rsidR="00066462" w:rsidRDefault="00D77094" w:rsidP="00B873AB">
      <w:pPr>
        <w:pStyle w:val="Heading2"/>
      </w:pPr>
      <w:r>
        <w:t xml:space="preserve">preliminary </w:t>
      </w:r>
      <w:r w:rsidR="007F6794">
        <w:t>conclusions</w:t>
      </w:r>
      <w:r>
        <w:t xml:space="preserve"> and way forward</w:t>
      </w:r>
    </w:p>
    <w:p w14:paraId="3CDC6988" w14:textId="0D0DBA41" w:rsidR="009A72C0" w:rsidRDefault="0023034C" w:rsidP="00AE6A3B">
      <w:pPr>
        <w:pStyle w:val="BodyText"/>
      </w:pPr>
      <w:r>
        <w:t xml:space="preserve">The GIF 3S sub-group set up a bottom-up case study to start investigating the interfaces between safety, security and safeguards in </w:t>
      </w:r>
      <w:r w:rsidR="1FF7C9A5">
        <w:t>Gen IV</w:t>
      </w:r>
      <w:r>
        <w:t xml:space="preserve"> reactor technologies, with the final aim of providing some guidance to designers and vendors wishing to apply a 3SbD approach to the development of a </w:t>
      </w:r>
      <w:r w:rsidR="3701458A">
        <w:t>Gen IV</w:t>
      </w:r>
      <w:r>
        <w:t xml:space="preserve"> AMR. The study is being performed on a notional </w:t>
      </w:r>
      <w:r w:rsidR="5B34BF88">
        <w:t>pebble-bed</w:t>
      </w:r>
      <w:r>
        <w:t xml:space="preserve"> VHTR , and is now in the phase of identifying the design’s 3x2S interfaces. The process </w:t>
      </w:r>
      <w:r w:rsidR="008879DF">
        <w:t>highlighted that the concept</w:t>
      </w:r>
      <w:r w:rsidR="005C37F9" w:rsidRPr="005C37F9">
        <w:t xml:space="preserve"> of </w:t>
      </w:r>
      <w:r w:rsidR="00422970">
        <w:t>3SbD</w:t>
      </w:r>
      <w:r w:rsidR="005C37F9" w:rsidRPr="005C37F9">
        <w:t xml:space="preserve"> and PR&amp;PP by </w:t>
      </w:r>
      <w:r w:rsidR="7E551045">
        <w:t>d</w:t>
      </w:r>
      <w:r w:rsidR="005C37F9">
        <w:t>esign</w:t>
      </w:r>
      <w:r w:rsidR="005C37F9" w:rsidRPr="005C37F9">
        <w:t xml:space="preserve"> are not new, </w:t>
      </w:r>
      <w:r w:rsidR="009F0FC3">
        <w:t xml:space="preserve">but among designers there is the need to foster a </w:t>
      </w:r>
      <w:r w:rsidR="79AE929D">
        <w:t>s</w:t>
      </w:r>
      <w:r w:rsidR="009F0FC3">
        <w:t xml:space="preserve">ecurity and </w:t>
      </w:r>
      <w:r w:rsidR="7683341C">
        <w:t>s</w:t>
      </w:r>
      <w:r w:rsidR="009F0FC3">
        <w:t xml:space="preserve">afeguards by design </w:t>
      </w:r>
      <w:r w:rsidR="00CA2D05">
        <w:t>to integrate the already existing safety by design culture. Through a</w:t>
      </w:r>
      <w:r w:rsidR="00B23A6A">
        <w:t>n intermediate</w:t>
      </w:r>
      <w:r w:rsidR="00011C27">
        <w:t xml:space="preserve"> 3x2S analysis of the existing interfaces, </w:t>
      </w:r>
      <w:r w:rsidR="00B23A6A">
        <w:t xml:space="preserve">the ultimate goal of a 3SbD culture </w:t>
      </w:r>
      <w:r w:rsidR="00C2337B">
        <w:t xml:space="preserve">among designers could be achieved in a smother and quicker way, potentially allowing the industry to </w:t>
      </w:r>
      <w:r w:rsidR="00F46A91">
        <w:t xml:space="preserve">profit from the </w:t>
      </w:r>
      <w:r w:rsidR="00000445">
        <w:t>window</w:t>
      </w:r>
      <w:r w:rsidR="00F46A91">
        <w:t xml:space="preserve"> of opportunity</w:t>
      </w:r>
      <w:r w:rsidR="00C2337B">
        <w:t xml:space="preserve"> </w:t>
      </w:r>
      <w:r w:rsidR="00000445">
        <w:t xml:space="preserve">represented by </w:t>
      </w:r>
      <w:r w:rsidR="00097E00">
        <w:t>AMRs</w:t>
      </w:r>
      <w:r w:rsidR="006C2C40">
        <w:t xml:space="preserve">. Indeed, </w:t>
      </w:r>
      <w:r w:rsidR="005007D3">
        <w:t>AMRs</w:t>
      </w:r>
      <w:r w:rsidR="006C2C40">
        <w:t xml:space="preserve"> provide </w:t>
      </w:r>
      <w:r w:rsidR="005C37F9" w:rsidRPr="005C37F9">
        <w:t xml:space="preserve">opportunities to take a more integrated approach to the design of </w:t>
      </w:r>
      <w:r w:rsidR="00095ED6">
        <w:t>3S</w:t>
      </w:r>
      <w:r w:rsidR="005C37F9" w:rsidRPr="005C37F9">
        <w:t xml:space="preserve"> systems</w:t>
      </w:r>
      <w:r w:rsidR="000A4A42">
        <w:t>: w</w:t>
      </w:r>
      <w:r w:rsidR="005C37F9" w:rsidRPr="005C37F9">
        <w:t xml:space="preserve">hile a tighter 3S integration would be beneficial for all new reactor systems, it will be particularly relevant for </w:t>
      </w:r>
      <w:r w:rsidR="17CFA594">
        <w:t>s</w:t>
      </w:r>
      <w:r w:rsidR="005C37F9">
        <w:t xml:space="preserve">mall and </w:t>
      </w:r>
      <w:r w:rsidR="7166D38C">
        <w:t>a</w:t>
      </w:r>
      <w:r w:rsidR="005C37F9">
        <w:t xml:space="preserve">dvanced </w:t>
      </w:r>
      <w:r w:rsidR="7AFDAB39">
        <w:t>m</w:t>
      </w:r>
      <w:r w:rsidR="005C37F9">
        <w:t xml:space="preserve">odular </w:t>
      </w:r>
      <w:r w:rsidR="0BDB035C">
        <w:t>r</w:t>
      </w:r>
      <w:r w:rsidR="005C37F9">
        <w:t>eactors (SMR/AMRs)</w:t>
      </w:r>
      <w:r w:rsidR="000A4A42">
        <w:t xml:space="preserve">. </w:t>
      </w:r>
      <w:r w:rsidR="001D5E6C">
        <w:t>Once the 3x2S exercise will be over, the identified interfaces will be characterized and further analy</w:t>
      </w:r>
      <w:r w:rsidR="3FFD7F27">
        <w:t>s</w:t>
      </w:r>
      <w:r w:rsidR="001D5E6C">
        <w:t>ed to single out which of them are actual proper 3S interfaces.</w:t>
      </w:r>
      <w:r w:rsidR="00360B75">
        <w:t xml:space="preserve"> </w:t>
      </w:r>
      <w:bookmarkStart w:id="6" w:name="_GoBack"/>
      <w:bookmarkEnd w:id="6"/>
    </w:p>
    <w:p w14:paraId="4318533F" w14:textId="6161729E" w:rsidR="004F2CD6" w:rsidRDefault="004F2CD6" w:rsidP="00986888">
      <w:pPr>
        <w:pStyle w:val="Otherunnumberedheadings"/>
        <w:spacing w:before="120" w:beforeAutospacing="0" w:after="120" w:afterAutospacing="0"/>
      </w:pPr>
      <w:r>
        <w:t>references</w:t>
      </w:r>
    </w:p>
    <w:sdt>
      <w:sdtPr>
        <w:rPr>
          <w:b/>
          <w:bCs/>
          <w:caps/>
          <w:szCs w:val="22"/>
        </w:rPr>
        <w:id w:val="-1594538500"/>
        <w:docPartObj>
          <w:docPartGallery w:val="Bibliographies"/>
          <w:docPartUnique/>
        </w:docPartObj>
      </w:sdtPr>
      <w:sdtEndPr>
        <w:rPr>
          <w:b w:val="0"/>
          <w:bCs w:val="0"/>
          <w:caps w:val="0"/>
        </w:rPr>
      </w:sdtEndPr>
      <w:sdtContent>
        <w:sdt>
          <w:sdtPr>
            <w:rPr>
              <w:b/>
              <w:caps/>
            </w:rPr>
            <w:id w:val="-573587230"/>
            <w:bibliography/>
          </w:sdtPr>
          <w:sdtEndPr>
            <w:rPr>
              <w:b w:val="0"/>
              <w:caps w:val="0"/>
            </w:rPr>
          </w:sdtEndPr>
          <w:sdtContent>
            <w:p w14:paraId="175E6436" w14:textId="77777777" w:rsidR="00986888" w:rsidRDefault="004F2CD6" w:rsidP="00595403">
              <w:pPr>
                <w:rPr>
                  <w:noProof/>
                  <w:sz w:val="20"/>
                  <w:lang w:eastAsia="en-GB"/>
                </w:rPr>
              </w:pPr>
              <w:r>
                <w:rPr>
                  <w:rFonts w:ascii="Times New Roman Bold" w:hAnsi="Times New Roman Bold"/>
                  <w:caps/>
                  <w:sz w:val="24"/>
                  <w:szCs w:val="18"/>
                  <w:lang w:val="en-US"/>
                </w:rPr>
                <w:fldChar w:fldCharType="begin"/>
              </w:r>
              <w:r>
                <w:instrText xml:space="preserve"> BIBLIOGRAPHY </w:instrText>
              </w:r>
              <w:r>
                <w:rPr>
                  <w:rFonts w:ascii="Times New Roman Bold" w:hAnsi="Times New Roman Bold"/>
                  <w:caps/>
                  <w:sz w:val="24"/>
                  <w:szCs w:val="18"/>
                  <w:lang w:val="en-US"/>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5"/>
              </w:tblGrid>
              <w:tr w:rsidR="00986888" w:rsidRPr="00986888" w14:paraId="5AE51F2A" w14:textId="77777777">
                <w:trPr>
                  <w:divId w:val="1066336812"/>
                  <w:tblCellSpacing w:w="15" w:type="dxa"/>
                </w:trPr>
                <w:tc>
                  <w:tcPr>
                    <w:tcW w:w="50" w:type="pct"/>
                    <w:hideMark/>
                  </w:tcPr>
                  <w:p w14:paraId="65E7EF2A" w14:textId="7EC64552" w:rsidR="00986888" w:rsidRPr="00986888" w:rsidRDefault="00986888">
                    <w:pPr>
                      <w:pStyle w:val="Bibliography"/>
                      <w:rPr>
                        <w:sz w:val="16"/>
                        <w:szCs w:val="16"/>
                        <w:lang w:val="en-GB"/>
                      </w:rPr>
                    </w:pPr>
                    <w:r w:rsidRPr="00986888">
                      <w:rPr>
                        <w:sz w:val="16"/>
                        <w:szCs w:val="16"/>
                        <w:lang w:val="en-GB"/>
                      </w:rPr>
                      <w:t xml:space="preserve">[1] </w:t>
                    </w:r>
                  </w:p>
                </w:tc>
                <w:tc>
                  <w:tcPr>
                    <w:tcW w:w="0" w:type="auto"/>
                    <w:hideMark/>
                  </w:tcPr>
                  <w:p w14:paraId="0DCF0AFC" w14:textId="77777777" w:rsidR="00986888" w:rsidRPr="00986888" w:rsidRDefault="00986888">
                    <w:pPr>
                      <w:pStyle w:val="Bibliography"/>
                      <w:rPr>
                        <w:sz w:val="16"/>
                        <w:szCs w:val="16"/>
                        <w:lang w:val="fr-FR"/>
                      </w:rPr>
                    </w:pPr>
                    <w:r w:rsidRPr="00986888">
                      <w:rPr>
                        <w:sz w:val="16"/>
                        <w:szCs w:val="16"/>
                        <w:lang w:val="en-GB"/>
                      </w:rPr>
                      <w:t xml:space="preserve">GENERATION IV INTERNATIONAL FORUM, [Online]. </w:t>
                    </w:r>
                    <w:r w:rsidRPr="00986888">
                      <w:rPr>
                        <w:sz w:val="16"/>
                        <w:szCs w:val="16"/>
                        <w:lang w:val="fr-FR"/>
                      </w:rPr>
                      <w:t>Available: https://www.gen-4.org/gif/.</w:t>
                    </w:r>
                  </w:p>
                </w:tc>
              </w:tr>
              <w:tr w:rsidR="00986888" w:rsidRPr="00986888" w14:paraId="0E971959" w14:textId="77777777">
                <w:trPr>
                  <w:divId w:val="1066336812"/>
                  <w:tblCellSpacing w:w="15" w:type="dxa"/>
                </w:trPr>
                <w:tc>
                  <w:tcPr>
                    <w:tcW w:w="50" w:type="pct"/>
                    <w:hideMark/>
                  </w:tcPr>
                  <w:p w14:paraId="22E98240" w14:textId="77777777" w:rsidR="00986888" w:rsidRPr="00986888" w:rsidRDefault="00986888">
                    <w:pPr>
                      <w:pStyle w:val="Bibliography"/>
                      <w:rPr>
                        <w:sz w:val="16"/>
                        <w:szCs w:val="16"/>
                        <w:lang w:val="en-GB"/>
                      </w:rPr>
                    </w:pPr>
                    <w:r w:rsidRPr="00986888">
                      <w:rPr>
                        <w:sz w:val="16"/>
                        <w:szCs w:val="16"/>
                        <w:lang w:val="en-GB"/>
                      </w:rPr>
                      <w:t xml:space="preserve">[2] </w:t>
                    </w:r>
                  </w:p>
                </w:tc>
                <w:tc>
                  <w:tcPr>
                    <w:tcW w:w="0" w:type="auto"/>
                    <w:hideMark/>
                  </w:tcPr>
                  <w:p w14:paraId="73368B9E" w14:textId="77777777" w:rsidR="00986888" w:rsidRPr="00986888" w:rsidRDefault="00986888">
                    <w:pPr>
                      <w:pStyle w:val="Bibliography"/>
                      <w:rPr>
                        <w:sz w:val="16"/>
                        <w:szCs w:val="16"/>
                        <w:lang w:val="en-GB"/>
                      </w:rPr>
                    </w:pPr>
                    <w:r w:rsidRPr="00986888">
                      <w:rPr>
                        <w:sz w:val="16"/>
                        <w:szCs w:val="16"/>
                        <w:lang w:val="en-GB"/>
                      </w:rPr>
                      <w:t>INTERNATIONAL ATOMIC ENERGY AGENCY, “IAEA Nuclear Safety and Security Glossary: Terminology used in Nuclear Safety, Nuclear Security, Radiation Protection and Emergency Preparedness and Response, interim edition,” IAEA, Vienna, 2022.</w:t>
                    </w:r>
                  </w:p>
                </w:tc>
              </w:tr>
              <w:tr w:rsidR="00986888" w:rsidRPr="00986888" w14:paraId="41D7BA47" w14:textId="77777777">
                <w:trPr>
                  <w:divId w:val="1066336812"/>
                  <w:tblCellSpacing w:w="15" w:type="dxa"/>
                </w:trPr>
                <w:tc>
                  <w:tcPr>
                    <w:tcW w:w="50" w:type="pct"/>
                    <w:hideMark/>
                  </w:tcPr>
                  <w:p w14:paraId="55B42301" w14:textId="77777777" w:rsidR="00986888" w:rsidRPr="00986888" w:rsidRDefault="00986888">
                    <w:pPr>
                      <w:pStyle w:val="Bibliography"/>
                      <w:rPr>
                        <w:sz w:val="16"/>
                        <w:szCs w:val="16"/>
                        <w:lang w:val="en-GB"/>
                      </w:rPr>
                    </w:pPr>
                    <w:r w:rsidRPr="00986888">
                      <w:rPr>
                        <w:sz w:val="16"/>
                        <w:szCs w:val="16"/>
                        <w:lang w:val="en-GB"/>
                      </w:rPr>
                      <w:t xml:space="preserve">[3] </w:t>
                    </w:r>
                  </w:p>
                </w:tc>
                <w:tc>
                  <w:tcPr>
                    <w:tcW w:w="0" w:type="auto"/>
                    <w:hideMark/>
                  </w:tcPr>
                  <w:p w14:paraId="7AAFB5A0" w14:textId="77777777" w:rsidR="00986888" w:rsidRPr="00986888" w:rsidRDefault="00986888">
                    <w:pPr>
                      <w:pStyle w:val="Bibliography"/>
                      <w:rPr>
                        <w:sz w:val="16"/>
                        <w:szCs w:val="16"/>
                        <w:lang w:val="en-GB"/>
                      </w:rPr>
                    </w:pPr>
                    <w:r w:rsidRPr="00986888">
                      <w:rPr>
                        <w:sz w:val="16"/>
                        <w:szCs w:val="16"/>
                        <w:lang w:val="en-GB"/>
                      </w:rPr>
                      <w:t xml:space="preserve">K. Sanders, R. Pope, Y. Liu and J. Shuler, “Interfaces among Safety, Security, and Safeguards (3S) - Conflicts and Synergies,” in </w:t>
                    </w:r>
                    <w:r w:rsidRPr="00986888">
                      <w:rPr>
                        <w:i/>
                        <w:iCs/>
                        <w:sz w:val="16"/>
                        <w:szCs w:val="16"/>
                        <w:lang w:val="en-GB"/>
                      </w:rPr>
                      <w:t>Proceedings of INMM 56th Annual Meeting</w:t>
                    </w:r>
                    <w:r w:rsidRPr="00986888">
                      <w:rPr>
                        <w:sz w:val="16"/>
                        <w:szCs w:val="16"/>
                        <w:lang w:val="en-GB"/>
                      </w:rPr>
                      <w:t xml:space="preserve">, Indian Wells, CA, USA, 2015. </w:t>
                    </w:r>
                  </w:p>
                </w:tc>
              </w:tr>
              <w:tr w:rsidR="00986888" w:rsidRPr="00986888" w14:paraId="40138B4B" w14:textId="77777777">
                <w:trPr>
                  <w:divId w:val="1066336812"/>
                  <w:tblCellSpacing w:w="15" w:type="dxa"/>
                </w:trPr>
                <w:tc>
                  <w:tcPr>
                    <w:tcW w:w="50" w:type="pct"/>
                    <w:hideMark/>
                  </w:tcPr>
                  <w:p w14:paraId="0C121914" w14:textId="77777777" w:rsidR="00986888" w:rsidRPr="00986888" w:rsidRDefault="00986888">
                    <w:pPr>
                      <w:pStyle w:val="Bibliography"/>
                      <w:rPr>
                        <w:sz w:val="16"/>
                        <w:szCs w:val="16"/>
                        <w:lang w:val="en-GB"/>
                      </w:rPr>
                    </w:pPr>
                    <w:r w:rsidRPr="00986888">
                      <w:rPr>
                        <w:sz w:val="16"/>
                        <w:szCs w:val="16"/>
                        <w:lang w:val="en-GB"/>
                      </w:rPr>
                      <w:t xml:space="preserve">[4] </w:t>
                    </w:r>
                  </w:p>
                </w:tc>
                <w:tc>
                  <w:tcPr>
                    <w:tcW w:w="0" w:type="auto"/>
                    <w:hideMark/>
                  </w:tcPr>
                  <w:p w14:paraId="2D58BB3B" w14:textId="77777777" w:rsidR="00986888" w:rsidRPr="00986888" w:rsidRDefault="00986888">
                    <w:pPr>
                      <w:pStyle w:val="Bibliography"/>
                      <w:rPr>
                        <w:sz w:val="16"/>
                        <w:szCs w:val="16"/>
                        <w:lang w:val="en-GB"/>
                      </w:rPr>
                    </w:pPr>
                    <w:r w:rsidRPr="00986888">
                      <w:rPr>
                        <w:sz w:val="16"/>
                        <w:szCs w:val="16"/>
                        <w:lang w:val="en-GB"/>
                      </w:rPr>
                      <w:t>INTERNATIONAL ATOMIC ENERGY AGENCY, “IAEA Safeguards Glossary,” IAEA, Vienna, 2022.</w:t>
                    </w:r>
                  </w:p>
                </w:tc>
              </w:tr>
              <w:tr w:rsidR="00986888" w:rsidRPr="00986888" w14:paraId="32005432" w14:textId="77777777">
                <w:trPr>
                  <w:divId w:val="1066336812"/>
                  <w:tblCellSpacing w:w="15" w:type="dxa"/>
                </w:trPr>
                <w:tc>
                  <w:tcPr>
                    <w:tcW w:w="50" w:type="pct"/>
                    <w:hideMark/>
                  </w:tcPr>
                  <w:p w14:paraId="48D39350" w14:textId="77777777" w:rsidR="00986888" w:rsidRPr="00986888" w:rsidRDefault="00986888">
                    <w:pPr>
                      <w:pStyle w:val="Bibliography"/>
                      <w:rPr>
                        <w:sz w:val="16"/>
                        <w:szCs w:val="16"/>
                        <w:lang w:val="en-GB"/>
                      </w:rPr>
                    </w:pPr>
                    <w:r w:rsidRPr="00986888">
                      <w:rPr>
                        <w:sz w:val="16"/>
                        <w:szCs w:val="16"/>
                        <w:lang w:val="en-GB"/>
                      </w:rPr>
                      <w:t xml:space="preserve">[5] </w:t>
                    </w:r>
                  </w:p>
                </w:tc>
                <w:tc>
                  <w:tcPr>
                    <w:tcW w:w="0" w:type="auto"/>
                    <w:hideMark/>
                  </w:tcPr>
                  <w:p w14:paraId="77C74072" w14:textId="653DC0B2" w:rsidR="00986888" w:rsidRPr="00986888" w:rsidRDefault="00986888" w:rsidP="00986888">
                    <w:pPr>
                      <w:pStyle w:val="Bibliography"/>
                      <w:rPr>
                        <w:sz w:val="16"/>
                        <w:szCs w:val="16"/>
                        <w:lang w:val="en-GB"/>
                      </w:rPr>
                    </w:pPr>
                    <w:r w:rsidRPr="00986888">
                      <w:rPr>
                        <w:sz w:val="16"/>
                        <w:szCs w:val="16"/>
                        <w:lang w:val="en-GB"/>
                      </w:rPr>
                      <w:t xml:space="preserve">R. Stewart, P. Balestra, D. Reger, E. Merzari and G. Strydom, “High Fidelity Simulations of the run-in process for a pebble-bed reactor,” </w:t>
                    </w:r>
                    <w:r w:rsidRPr="00986888">
                      <w:rPr>
                        <w:i/>
                        <w:iCs/>
                        <w:sz w:val="16"/>
                        <w:szCs w:val="16"/>
                        <w:lang w:val="en-GB"/>
                      </w:rPr>
                      <w:t xml:space="preserve">Annals of Nuclear Energy, </w:t>
                    </w:r>
                    <w:r w:rsidRPr="00986888">
                      <w:rPr>
                        <w:sz w:val="16"/>
                        <w:szCs w:val="16"/>
                        <w:lang w:val="en-GB"/>
                      </w:rPr>
                      <w:t xml:space="preserve">vol. 195, 2024. </w:t>
                    </w:r>
                  </w:p>
                </w:tc>
              </w:tr>
              <w:tr w:rsidR="00986888" w:rsidRPr="00986888" w14:paraId="4DA263D5" w14:textId="77777777">
                <w:trPr>
                  <w:divId w:val="1066336812"/>
                  <w:tblCellSpacing w:w="15" w:type="dxa"/>
                </w:trPr>
                <w:tc>
                  <w:tcPr>
                    <w:tcW w:w="50" w:type="pct"/>
                    <w:hideMark/>
                  </w:tcPr>
                  <w:p w14:paraId="51AAC287" w14:textId="77777777" w:rsidR="00986888" w:rsidRPr="00986888" w:rsidRDefault="00986888">
                    <w:pPr>
                      <w:pStyle w:val="Bibliography"/>
                      <w:rPr>
                        <w:sz w:val="16"/>
                        <w:szCs w:val="16"/>
                        <w:lang w:val="en-GB"/>
                      </w:rPr>
                    </w:pPr>
                    <w:r w:rsidRPr="00986888">
                      <w:rPr>
                        <w:sz w:val="16"/>
                        <w:szCs w:val="16"/>
                        <w:lang w:val="en-GB"/>
                      </w:rPr>
                      <w:t xml:space="preserve">[6] </w:t>
                    </w:r>
                  </w:p>
                </w:tc>
                <w:tc>
                  <w:tcPr>
                    <w:tcW w:w="0" w:type="auto"/>
                    <w:hideMark/>
                  </w:tcPr>
                  <w:p w14:paraId="1EF59002" w14:textId="2DD6DCA4" w:rsidR="00986888" w:rsidRPr="00986888" w:rsidRDefault="00986888" w:rsidP="00986888">
                    <w:pPr>
                      <w:pStyle w:val="Bibliography"/>
                      <w:rPr>
                        <w:sz w:val="16"/>
                        <w:szCs w:val="16"/>
                        <w:lang w:val="en-GB"/>
                      </w:rPr>
                    </w:pPr>
                    <w:r w:rsidRPr="00986888">
                      <w:rPr>
                        <w:sz w:val="16"/>
                        <w:szCs w:val="16"/>
                        <w:lang w:val="en-GB"/>
                      </w:rPr>
                      <w:t>J. Tong, F. Li, M. Futterer, H. Gougar, C. Sink and D. Petti, “Very High Temperature Reactor (VHTR) Risk and Safety Assessment White Paper,” GIF, Paris, 2015.</w:t>
                    </w:r>
                  </w:p>
                </w:tc>
              </w:tr>
              <w:tr w:rsidR="00986888" w:rsidRPr="00986888" w14:paraId="13F781BE" w14:textId="77777777">
                <w:trPr>
                  <w:divId w:val="1066336812"/>
                  <w:tblCellSpacing w:w="15" w:type="dxa"/>
                </w:trPr>
                <w:tc>
                  <w:tcPr>
                    <w:tcW w:w="50" w:type="pct"/>
                    <w:hideMark/>
                  </w:tcPr>
                  <w:p w14:paraId="69DCCAAD" w14:textId="77777777" w:rsidR="00986888" w:rsidRPr="00986888" w:rsidRDefault="00986888">
                    <w:pPr>
                      <w:pStyle w:val="Bibliography"/>
                      <w:rPr>
                        <w:sz w:val="16"/>
                        <w:szCs w:val="16"/>
                        <w:lang w:val="en-GB"/>
                      </w:rPr>
                    </w:pPr>
                    <w:r w:rsidRPr="00986888">
                      <w:rPr>
                        <w:sz w:val="16"/>
                        <w:szCs w:val="16"/>
                        <w:lang w:val="en-GB"/>
                      </w:rPr>
                      <w:t xml:space="preserve">[7] </w:t>
                    </w:r>
                  </w:p>
                </w:tc>
                <w:tc>
                  <w:tcPr>
                    <w:tcW w:w="0" w:type="auto"/>
                    <w:hideMark/>
                  </w:tcPr>
                  <w:p w14:paraId="5658490E" w14:textId="672132B7" w:rsidR="00986888" w:rsidRPr="00986888" w:rsidRDefault="00986888" w:rsidP="00986888">
                    <w:pPr>
                      <w:pStyle w:val="Bibliography"/>
                      <w:rPr>
                        <w:sz w:val="16"/>
                        <w:szCs w:val="16"/>
                        <w:lang w:val="en-GB"/>
                      </w:rPr>
                    </w:pPr>
                    <w:r w:rsidRPr="00986888">
                      <w:rPr>
                        <w:sz w:val="16"/>
                        <w:szCs w:val="16"/>
                        <w:lang w:val="en-GB"/>
                      </w:rPr>
                      <w:t>F. Chen and H. Gougar, “Very High Temperature Reactor (VHTR) Safety Assessment,” GIF, Paris, 2018.</w:t>
                    </w:r>
                  </w:p>
                </w:tc>
              </w:tr>
              <w:tr w:rsidR="00986888" w:rsidRPr="00986888" w14:paraId="3417C5CB" w14:textId="77777777">
                <w:trPr>
                  <w:divId w:val="1066336812"/>
                  <w:tblCellSpacing w:w="15" w:type="dxa"/>
                </w:trPr>
                <w:tc>
                  <w:tcPr>
                    <w:tcW w:w="50" w:type="pct"/>
                    <w:hideMark/>
                  </w:tcPr>
                  <w:p w14:paraId="19391FD5" w14:textId="77777777" w:rsidR="00986888" w:rsidRPr="00986888" w:rsidRDefault="00986888">
                    <w:pPr>
                      <w:pStyle w:val="Bibliography"/>
                      <w:rPr>
                        <w:sz w:val="16"/>
                        <w:szCs w:val="16"/>
                        <w:lang w:val="en-GB"/>
                      </w:rPr>
                    </w:pPr>
                    <w:r w:rsidRPr="00986888">
                      <w:rPr>
                        <w:sz w:val="16"/>
                        <w:szCs w:val="16"/>
                        <w:lang w:val="en-GB"/>
                      </w:rPr>
                      <w:t xml:space="preserve">[8] </w:t>
                    </w:r>
                  </w:p>
                </w:tc>
                <w:tc>
                  <w:tcPr>
                    <w:tcW w:w="0" w:type="auto"/>
                    <w:hideMark/>
                  </w:tcPr>
                  <w:p w14:paraId="3F86DEA2" w14:textId="7EE667CD" w:rsidR="00986888" w:rsidRPr="00986888" w:rsidRDefault="00986888" w:rsidP="00986888">
                    <w:pPr>
                      <w:pStyle w:val="Bibliography"/>
                      <w:rPr>
                        <w:sz w:val="16"/>
                        <w:szCs w:val="16"/>
                        <w:lang w:val="en-GB"/>
                      </w:rPr>
                    </w:pPr>
                    <w:r w:rsidRPr="00986888">
                      <w:rPr>
                        <w:sz w:val="16"/>
                        <w:szCs w:val="16"/>
                        <w:lang w:val="en-GB"/>
                      </w:rPr>
                      <w:t>GENERATION IV INTERNATIONAL FORUM, “Safety Design Criteria for Generation IV Very High Temperature Reactor System,” GIF, Paris, 2023.</w:t>
                    </w:r>
                  </w:p>
                </w:tc>
              </w:tr>
              <w:tr w:rsidR="00986888" w:rsidRPr="00986888" w14:paraId="562DA29F" w14:textId="77777777">
                <w:trPr>
                  <w:divId w:val="1066336812"/>
                  <w:tblCellSpacing w:w="15" w:type="dxa"/>
                </w:trPr>
                <w:tc>
                  <w:tcPr>
                    <w:tcW w:w="50" w:type="pct"/>
                    <w:hideMark/>
                  </w:tcPr>
                  <w:p w14:paraId="0F0BC787" w14:textId="77777777" w:rsidR="00986888" w:rsidRPr="00986888" w:rsidRDefault="00986888">
                    <w:pPr>
                      <w:pStyle w:val="Bibliography"/>
                      <w:rPr>
                        <w:sz w:val="16"/>
                        <w:szCs w:val="16"/>
                        <w:lang w:val="en-GB"/>
                      </w:rPr>
                    </w:pPr>
                    <w:r w:rsidRPr="00986888">
                      <w:rPr>
                        <w:sz w:val="16"/>
                        <w:szCs w:val="16"/>
                        <w:lang w:val="en-GB"/>
                      </w:rPr>
                      <w:t xml:space="preserve">[9] </w:t>
                    </w:r>
                  </w:p>
                </w:tc>
                <w:tc>
                  <w:tcPr>
                    <w:tcW w:w="0" w:type="auto"/>
                    <w:hideMark/>
                  </w:tcPr>
                  <w:p w14:paraId="51F24428" w14:textId="77777777" w:rsidR="00986888" w:rsidRPr="00986888" w:rsidRDefault="00986888">
                    <w:pPr>
                      <w:pStyle w:val="Bibliography"/>
                      <w:rPr>
                        <w:sz w:val="16"/>
                        <w:szCs w:val="16"/>
                        <w:lang w:val="en-GB"/>
                      </w:rPr>
                    </w:pPr>
                    <w:r w:rsidRPr="00986888">
                      <w:rPr>
                        <w:sz w:val="16"/>
                        <w:szCs w:val="16"/>
                        <w:lang w:val="en-GB"/>
                      </w:rPr>
                      <w:t>M. Garcia, “Design and Evaluation of Physical Protection Systems, 2nd edition,” SNL, 2008.</w:t>
                    </w:r>
                  </w:p>
                </w:tc>
              </w:tr>
              <w:tr w:rsidR="00986888" w:rsidRPr="00986888" w14:paraId="14913DAE" w14:textId="77777777">
                <w:trPr>
                  <w:divId w:val="1066336812"/>
                  <w:tblCellSpacing w:w="15" w:type="dxa"/>
                </w:trPr>
                <w:tc>
                  <w:tcPr>
                    <w:tcW w:w="50" w:type="pct"/>
                    <w:hideMark/>
                  </w:tcPr>
                  <w:p w14:paraId="2FC4A3C6" w14:textId="77777777" w:rsidR="00986888" w:rsidRPr="00986888" w:rsidRDefault="00986888">
                    <w:pPr>
                      <w:pStyle w:val="Bibliography"/>
                      <w:rPr>
                        <w:sz w:val="16"/>
                        <w:szCs w:val="16"/>
                        <w:lang w:val="en-GB"/>
                      </w:rPr>
                    </w:pPr>
                    <w:r w:rsidRPr="00986888">
                      <w:rPr>
                        <w:sz w:val="16"/>
                        <w:szCs w:val="16"/>
                        <w:lang w:val="en-GB"/>
                      </w:rPr>
                      <w:t xml:space="preserve">[10] </w:t>
                    </w:r>
                  </w:p>
                </w:tc>
                <w:tc>
                  <w:tcPr>
                    <w:tcW w:w="0" w:type="auto"/>
                    <w:hideMark/>
                  </w:tcPr>
                  <w:p w14:paraId="25CBBFFE" w14:textId="3C7224D9" w:rsidR="00986888" w:rsidRPr="00986888" w:rsidRDefault="00986888" w:rsidP="00986888">
                    <w:pPr>
                      <w:pStyle w:val="Bibliography"/>
                      <w:rPr>
                        <w:sz w:val="16"/>
                        <w:szCs w:val="16"/>
                        <w:lang w:val="en-GB"/>
                      </w:rPr>
                    </w:pPr>
                    <w:r w:rsidRPr="00986888">
                      <w:rPr>
                        <w:sz w:val="16"/>
                        <w:szCs w:val="16"/>
                        <w:lang w:val="en-GB"/>
                      </w:rPr>
                      <w:t>A. Evans, J. Parks, S. Horowitz, L. Gilbert and R. Whalen, “U.S. Domestic Small Modular Reactor Security by Design,” Sandia National Laboratories, 2021.</w:t>
                    </w:r>
                  </w:p>
                </w:tc>
              </w:tr>
              <w:tr w:rsidR="00986888" w:rsidRPr="00986888" w14:paraId="04C0DB67" w14:textId="77777777">
                <w:trPr>
                  <w:divId w:val="1066336812"/>
                  <w:tblCellSpacing w:w="15" w:type="dxa"/>
                </w:trPr>
                <w:tc>
                  <w:tcPr>
                    <w:tcW w:w="50" w:type="pct"/>
                    <w:hideMark/>
                  </w:tcPr>
                  <w:p w14:paraId="22F7FDDA" w14:textId="77777777" w:rsidR="00986888" w:rsidRPr="00986888" w:rsidRDefault="00986888">
                    <w:pPr>
                      <w:pStyle w:val="Bibliography"/>
                      <w:rPr>
                        <w:sz w:val="16"/>
                        <w:szCs w:val="16"/>
                        <w:lang w:val="en-GB"/>
                      </w:rPr>
                    </w:pPr>
                    <w:r w:rsidRPr="00986888">
                      <w:rPr>
                        <w:sz w:val="16"/>
                        <w:szCs w:val="16"/>
                        <w:lang w:val="en-GB"/>
                      </w:rPr>
                      <w:t xml:space="preserve">[11] </w:t>
                    </w:r>
                  </w:p>
                </w:tc>
                <w:tc>
                  <w:tcPr>
                    <w:tcW w:w="0" w:type="auto"/>
                    <w:hideMark/>
                  </w:tcPr>
                  <w:p w14:paraId="1ED24C2B" w14:textId="3E4B86C7" w:rsidR="00986888" w:rsidRPr="00986888" w:rsidRDefault="00986888" w:rsidP="00986888">
                    <w:pPr>
                      <w:pStyle w:val="Bibliography"/>
                      <w:rPr>
                        <w:sz w:val="16"/>
                        <w:szCs w:val="16"/>
                        <w:lang w:val="en-GB"/>
                      </w:rPr>
                    </w:pPr>
                    <w:r w:rsidRPr="00986888">
                      <w:rPr>
                        <w:sz w:val="16"/>
                        <w:szCs w:val="16"/>
                        <w:lang w:val="en-GB"/>
                      </w:rPr>
                      <w:t>GENERATION IV INTERNATIONAL FORUM, “GIF Very High Temperature Reactor Proliferation Resistance and Physical Protection White Paper,” GIF, Paris, 2022.</w:t>
                    </w:r>
                  </w:p>
                </w:tc>
              </w:tr>
              <w:tr w:rsidR="00986888" w:rsidRPr="00986888" w14:paraId="5E098042" w14:textId="77777777">
                <w:trPr>
                  <w:divId w:val="1066336812"/>
                  <w:tblCellSpacing w:w="15" w:type="dxa"/>
                </w:trPr>
                <w:tc>
                  <w:tcPr>
                    <w:tcW w:w="50" w:type="pct"/>
                    <w:hideMark/>
                  </w:tcPr>
                  <w:p w14:paraId="75ADA05C" w14:textId="77777777" w:rsidR="00986888" w:rsidRPr="00986888" w:rsidRDefault="00986888">
                    <w:pPr>
                      <w:pStyle w:val="Bibliography"/>
                      <w:rPr>
                        <w:sz w:val="16"/>
                        <w:szCs w:val="16"/>
                        <w:lang w:val="en-GB"/>
                      </w:rPr>
                    </w:pPr>
                    <w:r w:rsidRPr="00986888">
                      <w:rPr>
                        <w:sz w:val="16"/>
                        <w:szCs w:val="16"/>
                        <w:lang w:val="en-GB"/>
                      </w:rPr>
                      <w:t xml:space="preserve">[12] </w:t>
                    </w:r>
                  </w:p>
                </w:tc>
                <w:tc>
                  <w:tcPr>
                    <w:tcW w:w="0" w:type="auto"/>
                    <w:hideMark/>
                  </w:tcPr>
                  <w:p w14:paraId="20EDCE21" w14:textId="77777777" w:rsidR="00986888" w:rsidRPr="00986888" w:rsidRDefault="00986888">
                    <w:pPr>
                      <w:pStyle w:val="Bibliography"/>
                      <w:rPr>
                        <w:sz w:val="16"/>
                        <w:szCs w:val="16"/>
                        <w:lang w:val="en-GB"/>
                      </w:rPr>
                    </w:pPr>
                    <w:r w:rsidRPr="00986888">
                      <w:rPr>
                        <w:sz w:val="16"/>
                        <w:szCs w:val="16"/>
                        <w:lang w:val="en-GB"/>
                      </w:rPr>
                      <w:t xml:space="preserve">P. Becker, A. Rialhe, J. Whitlock and J. Doo, “Implementation of Safeguards Measures at the High Temperature Gas-Cooled Reactor Pebble-Bed Module (HTR-PM) in Chinq and proposed Safeguards by Design for Units to be exported to other States,” in </w:t>
                    </w:r>
                    <w:r w:rsidRPr="00986888">
                      <w:rPr>
                        <w:i/>
                        <w:iCs/>
                        <w:sz w:val="16"/>
                        <w:szCs w:val="16"/>
                        <w:lang w:val="en-GB"/>
                      </w:rPr>
                      <w:t>IAEA Symposium on International Safeguards</w:t>
                    </w:r>
                    <w:r w:rsidRPr="00986888">
                      <w:rPr>
                        <w:sz w:val="16"/>
                        <w:szCs w:val="16"/>
                        <w:lang w:val="en-GB"/>
                      </w:rPr>
                      <w:t xml:space="preserve">, Vienna, 2018. </w:t>
                    </w:r>
                  </w:p>
                </w:tc>
              </w:tr>
              <w:tr w:rsidR="00986888" w:rsidRPr="00986888" w14:paraId="3EFAA9E7" w14:textId="77777777">
                <w:trPr>
                  <w:divId w:val="1066336812"/>
                  <w:tblCellSpacing w:w="15" w:type="dxa"/>
                </w:trPr>
                <w:tc>
                  <w:tcPr>
                    <w:tcW w:w="50" w:type="pct"/>
                    <w:hideMark/>
                  </w:tcPr>
                  <w:p w14:paraId="2D8A4DA0" w14:textId="77777777" w:rsidR="00986888" w:rsidRPr="00986888" w:rsidRDefault="00986888">
                    <w:pPr>
                      <w:pStyle w:val="Bibliography"/>
                      <w:rPr>
                        <w:sz w:val="16"/>
                        <w:szCs w:val="16"/>
                        <w:lang w:val="en-GB"/>
                      </w:rPr>
                    </w:pPr>
                    <w:r w:rsidRPr="00986888">
                      <w:rPr>
                        <w:sz w:val="16"/>
                        <w:szCs w:val="16"/>
                        <w:lang w:val="en-GB"/>
                      </w:rPr>
                      <w:t xml:space="preserve">[13] </w:t>
                    </w:r>
                  </w:p>
                </w:tc>
                <w:tc>
                  <w:tcPr>
                    <w:tcW w:w="0" w:type="auto"/>
                    <w:hideMark/>
                  </w:tcPr>
                  <w:p w14:paraId="2DD0D150" w14:textId="27769A0F" w:rsidR="00986888" w:rsidRPr="00986888" w:rsidRDefault="00986888">
                    <w:pPr>
                      <w:pStyle w:val="Bibliography"/>
                      <w:rPr>
                        <w:sz w:val="16"/>
                        <w:szCs w:val="16"/>
                        <w:lang w:val="en-GB"/>
                      </w:rPr>
                    </w:pPr>
                    <w:r w:rsidRPr="00986888">
                      <w:rPr>
                        <w:sz w:val="16"/>
                        <w:szCs w:val="16"/>
                        <w:lang w:val="en-GB"/>
                      </w:rPr>
                      <w:t xml:space="preserve">G. Herdes, G. White and J. Sladek, “Defensive Computer Security Architectures for Facilities with Radioactive Materials,” in </w:t>
                    </w:r>
                    <w:r w:rsidRPr="00986888">
                      <w:rPr>
                        <w:i/>
                        <w:iCs/>
                        <w:sz w:val="16"/>
                        <w:szCs w:val="16"/>
                        <w:lang w:val="en-GB"/>
                      </w:rPr>
                      <w:t>Proceedings of the INMM/ESARDA Joint Annual Meeting</w:t>
                    </w:r>
                    <w:r w:rsidRPr="00986888">
                      <w:rPr>
                        <w:sz w:val="16"/>
                        <w:szCs w:val="16"/>
                        <w:lang w:val="en-GB"/>
                      </w:rPr>
                      <w:t xml:space="preserve">, Vienna, 2021. </w:t>
                    </w:r>
                  </w:p>
                </w:tc>
              </w:tr>
              <w:tr w:rsidR="00986888" w:rsidRPr="00986888" w14:paraId="4D13D0C0" w14:textId="77777777">
                <w:trPr>
                  <w:divId w:val="1066336812"/>
                  <w:tblCellSpacing w:w="15" w:type="dxa"/>
                </w:trPr>
                <w:tc>
                  <w:tcPr>
                    <w:tcW w:w="50" w:type="pct"/>
                    <w:hideMark/>
                  </w:tcPr>
                  <w:p w14:paraId="3154D378" w14:textId="77777777" w:rsidR="00986888" w:rsidRPr="00986888" w:rsidRDefault="00986888">
                    <w:pPr>
                      <w:pStyle w:val="Bibliography"/>
                      <w:rPr>
                        <w:sz w:val="16"/>
                        <w:szCs w:val="16"/>
                        <w:lang w:val="en-GB"/>
                      </w:rPr>
                    </w:pPr>
                    <w:r w:rsidRPr="00986888">
                      <w:rPr>
                        <w:sz w:val="16"/>
                        <w:szCs w:val="16"/>
                        <w:lang w:val="en-GB"/>
                      </w:rPr>
                      <w:t xml:space="preserve">[14] </w:t>
                    </w:r>
                  </w:p>
                </w:tc>
                <w:tc>
                  <w:tcPr>
                    <w:tcW w:w="0" w:type="auto"/>
                    <w:hideMark/>
                  </w:tcPr>
                  <w:p w14:paraId="1E416030" w14:textId="77777777" w:rsidR="00986888" w:rsidRPr="00986888" w:rsidRDefault="00986888">
                    <w:pPr>
                      <w:pStyle w:val="Bibliography"/>
                      <w:rPr>
                        <w:sz w:val="16"/>
                        <w:szCs w:val="16"/>
                        <w:lang w:val="en-GB"/>
                      </w:rPr>
                    </w:pPr>
                    <w:r w:rsidRPr="00986888">
                      <w:rPr>
                        <w:sz w:val="16"/>
                        <w:szCs w:val="16"/>
                        <w:lang w:val="en-GB"/>
                      </w:rPr>
                      <w:t>INTERNATIONAL ATOMIC ENERGY AGENCY, “Fundamental Safety Principles,” IAEA, Vienna, 2006.</w:t>
                    </w:r>
                  </w:p>
                </w:tc>
              </w:tr>
            </w:tbl>
            <w:p w14:paraId="00B7227F" w14:textId="3C4E944B" w:rsidR="004F2CD6" w:rsidRDefault="004F2CD6" w:rsidP="00595403">
              <w:r>
                <w:rPr>
                  <w:b/>
                  <w:bCs/>
                  <w:noProof/>
                </w:rPr>
                <w:fldChar w:fldCharType="end"/>
              </w:r>
            </w:p>
          </w:sdtContent>
        </w:sdt>
      </w:sdtContent>
    </w:sdt>
    <w:sectPr w:rsidR="004F2CD6" w:rsidSect="0026525A">
      <w:headerReference w:type="even" r:id="rId26"/>
      <w:headerReference w:type="default" r:id="rId27"/>
      <w:footerReference w:type="even" r:id="rId28"/>
      <w:footerReference w:type="default" r:id="rId29"/>
      <w:headerReference w:type="first" r:id="rId30"/>
      <w:footerReference w:type="first" r:id="rId31"/>
      <w:type w:val="oddPage"/>
      <w:pgSz w:w="11907" w:h="16840" w:code="9"/>
      <w:pgMar w:top="1440" w:right="1440" w:bottom="1440" w:left="1440" w:header="539" w:footer="964" w:gutter="0"/>
      <w:pgNumType w:start="1"/>
      <w:cols w:space="720"/>
      <w:docGrid w:linePitch="299"/>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A0AA653" w16cex:dateUtc="2024-06-05T14:54:00Z">
    <w16cex:extLst>
      <w16:ext w16:uri="{CE6994B0-6A32-4C9F-8C6B-6E91EDA988CE}">
        <cr:reactions xmlns:cr="http://schemas.microsoft.com/office/comments/2020/reactions">
          <cr:reaction reactionType="1">
            <cr:reactionInfo dateUtc="2024-06-13T14:49:58.651Z">
              <cr:user userId="S::guido.renda@ec.europa.eu::26ba9b16-5d9c-4610-8b0f-b937a225ff3f" userProvider="AD" userName="RENDA Guido (JRC-ISPRA)"/>
            </cr:reactionInfo>
          </cr:reaction>
        </cr:reactions>
      </w16:ext>
    </w16cex:extLst>
  </w16cex:commentExtensible>
  <w16cex:commentExtensible w16cex:durableId="39D8BD19" w16cex:dateUtc="2024-06-06T12:32:00Z"/>
  <w16cex:commentExtensible w16cex:durableId="19F247C8" w16cex:dateUtc="2024-06-06T13:06:00Z"/>
  <w16cex:commentExtensible w16cex:durableId="085C4577" w16cex:dateUtc="2024-06-06T12:40:00Z"/>
  <w16cex:commentExtensible w16cex:durableId="2A0AA924" w16cex:dateUtc="2024-06-05T15:06:00Z"/>
  <w16cex:commentExtensible w16cex:durableId="487A3C56" w16cex:dateUtc="2024-06-06T12:49:00Z"/>
  <w16cex:commentExtensible w16cex:durableId="2A0AA935" w16cex:dateUtc="2024-06-05T15:07:00Z"/>
  <w16cex:commentExtensible w16cex:durableId="1C1E1285" w16cex:dateUtc="2024-06-06T13:21:00Z"/>
  <w16cex:commentExtensible w16cex:durableId="00F2DE7D" w16cex:dateUtc="2024-06-06T13:39:00Z"/>
  <w16cex:commentExtensible w16cex:durableId="11212FB0" w16cex:dateUtc="2024-06-06T13:40:00Z"/>
  <w16cex:commentExtensible w16cex:durableId="2A0AAB37" w16cex:dateUtc="2024-06-05T15:15:00Z"/>
</w16cex:commentsExtensible>
</file>

<file path=word/commentsIds.xml><?xml version="1.0" encoding="utf-8"?>
<w16cid:commentsIds xmlns:mc="http://schemas.openxmlformats.org/markup-compatibility/2006" xmlns:w16cid="http://schemas.microsoft.com/office/word/2016/wordml/cid" mc:Ignorable="w16cid">
  <w16cid:commentId w16cid:paraId="573283C9" w16cid:durableId="2A0AA653"/>
  <w16cid:commentId w16cid:paraId="53EF6C99" w16cid:durableId="39D8BD19"/>
  <w16cid:commentId w16cid:paraId="2154316A" w16cid:durableId="19F247C8"/>
  <w16cid:commentId w16cid:paraId="789432E9" w16cid:durableId="085C4577"/>
  <w16cid:commentId w16cid:paraId="2EC52AD4" w16cid:durableId="2A0AA924"/>
  <w16cid:commentId w16cid:paraId="65B8F1F0" w16cid:durableId="487A3C56"/>
  <w16cid:commentId w16cid:paraId="3C3F9050" w16cid:durableId="2A0AA935"/>
  <w16cid:commentId w16cid:paraId="5923678E" w16cid:durableId="1C1E1285"/>
  <w16cid:commentId w16cid:paraId="407CCE9C" w16cid:durableId="00F2DE7D"/>
  <w16cid:commentId w16cid:paraId="0A0DF341" w16cid:durableId="11212FB0"/>
  <w16cid:commentId w16cid:paraId="336A7E4A" w16cid:durableId="2A0AAB3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89EE85" w14:textId="77777777" w:rsidR="00BB4543" w:rsidRDefault="00BB4543">
      <w:r>
        <w:separator/>
      </w:r>
    </w:p>
  </w:endnote>
  <w:endnote w:type="continuationSeparator" w:id="0">
    <w:p w14:paraId="07E31A46" w14:textId="77777777" w:rsidR="00BB4543" w:rsidRDefault="00BB4543">
      <w:r>
        <w:continuationSeparator/>
      </w:r>
    </w:p>
  </w:endnote>
  <w:endnote w:type="continuationNotice" w:id="1">
    <w:p w14:paraId="271D7A5C" w14:textId="77777777" w:rsidR="00BB4543" w:rsidRDefault="00BB45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FF961" w14:textId="7DFE79CD" w:rsidR="00AE6A3B" w:rsidRDefault="00AE6A3B">
    <w:pPr>
      <w:pStyle w:val="zyxClassification1"/>
    </w:pPr>
    <w:r>
      <w:fldChar w:fldCharType="begin"/>
    </w:r>
    <w:r>
      <w:instrText xml:space="preserve"> DOCPROPERTY "IaeaClassification"  \* MERGEFORMAT </w:instrText>
    </w:r>
    <w:r>
      <w:fldChar w:fldCharType="end"/>
    </w:r>
  </w:p>
  <w:p w14:paraId="1FDEB1B7" w14:textId="0797D8E9" w:rsidR="00AE6A3B" w:rsidRDefault="00AE6A3B">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B308E" w14:textId="454617A6" w:rsidR="00AE6A3B" w:rsidRDefault="00AE6A3B">
    <w:pPr>
      <w:pStyle w:val="zyxClassification1"/>
    </w:pPr>
    <w:r>
      <w:fldChar w:fldCharType="begin"/>
    </w:r>
    <w:r>
      <w:instrText xml:space="preserve"> DOCPROPERTY "IaeaClassification"  \* MERGEFORMAT </w:instrText>
    </w:r>
    <w:r>
      <w:fldChar w:fldCharType="end"/>
    </w:r>
  </w:p>
  <w:p w14:paraId="7E32AC2C" w14:textId="718CA95F" w:rsidR="00AE6A3B" w:rsidRPr="00037321" w:rsidRDefault="00AE6A3B">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986888">
      <w:rPr>
        <w:rFonts w:ascii="Times New Roman" w:hAnsi="Times New Roman" w:cs="Times New Roman"/>
        <w:noProof/>
        <w:sz w:val="20"/>
      </w:rPr>
      <w:t>7</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AE6A3B" w14:paraId="2AC0DA17" w14:textId="77777777">
      <w:trPr>
        <w:cantSplit/>
      </w:trPr>
      <w:tc>
        <w:tcPr>
          <w:tcW w:w="4644" w:type="dxa"/>
        </w:tcPr>
        <w:p w14:paraId="6CFF9F49" w14:textId="5CC29BC2" w:rsidR="00AE6A3B" w:rsidRDefault="00AE6A3B">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258EA1F7" w14:textId="5AD54A3B" w:rsidR="00AE6A3B" w:rsidRDefault="00AE6A3B">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8" w:name="DOC_bkmClassification2"/>
      <w:tc>
        <w:tcPr>
          <w:tcW w:w="5670" w:type="dxa"/>
          <w:tcMar>
            <w:right w:w="249" w:type="dxa"/>
          </w:tcMar>
        </w:tcPr>
        <w:p w14:paraId="6BE850AD" w14:textId="2C3D54BD" w:rsidR="00AE6A3B" w:rsidRDefault="00AE6A3B">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8"/>
        <w:p w14:paraId="4A6BF5C8" w14:textId="194D0B4A" w:rsidR="00AE6A3B" w:rsidRDefault="00AE6A3B">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9" w:name="DOC_bkmFileName"/>
  <w:p w14:paraId="437B756E" w14:textId="71CFD821" w:rsidR="00AE6A3B" w:rsidRDefault="00AE6A3B">
    <w:r>
      <w:rPr>
        <w:sz w:val="16"/>
      </w:rPr>
      <w:fldChar w:fldCharType="begin"/>
    </w:r>
    <w:r>
      <w:rPr>
        <w:sz w:val="16"/>
      </w:rPr>
      <w:instrText xml:space="preserve"> FILENAME \* MERGEFORMAT </w:instrText>
    </w:r>
    <w:r>
      <w:rPr>
        <w:sz w:val="16"/>
      </w:rPr>
      <w:fldChar w:fldCharType="separate"/>
    </w:r>
    <w:r w:rsidR="003A1144">
      <w:rPr>
        <w:noProof/>
        <w:sz w:val="16"/>
      </w:rPr>
      <w:t>GIF-3S-rev1.docx</w:t>
    </w:r>
    <w:r>
      <w:rPr>
        <w:sz w:val="16"/>
      </w:rPr>
      <w:fldChar w:fldCharType="end"/>
    </w:r>
    <w:bookmarkEnd w:id="9"/>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7EB9AA" w14:textId="77777777" w:rsidR="00BB4543" w:rsidRDefault="00BB4543">
      <w:r>
        <w:t>___________________________________________________________________________</w:t>
      </w:r>
    </w:p>
  </w:footnote>
  <w:footnote w:type="continuationSeparator" w:id="0">
    <w:p w14:paraId="6113BD9C" w14:textId="77777777" w:rsidR="00BB4543" w:rsidRDefault="00BB4543">
      <w:r>
        <w:t>___________________________________________________________________________</w:t>
      </w:r>
    </w:p>
  </w:footnote>
  <w:footnote w:type="continuationNotice" w:id="1">
    <w:p w14:paraId="28384FE2" w14:textId="77777777" w:rsidR="00BB4543" w:rsidRDefault="00BB454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2F522D" w14:textId="0D17C2A5" w:rsidR="00AE6A3B" w:rsidRDefault="00AE6A3B" w:rsidP="00CF7AF3">
    <w:pPr>
      <w:pStyle w:val="Runninghead"/>
    </w:pPr>
    <w:r>
      <w:tab/>
    </w:r>
    <w:r w:rsidR="00A075F8" w:rsidRPr="00A075F8">
      <w:t>IAEA-CN-327/288</w:t>
    </w:r>
  </w:p>
  <w:p w14:paraId="6E7E9A0F" w14:textId="5D6253C0" w:rsidR="00AE6A3B" w:rsidRDefault="00AE6A3B" w:rsidP="00CF7AF3">
    <w:pPr>
      <w:pStyle w:val="zyxClassification1"/>
      <w:tabs>
        <w:tab w:val="left" w:pos="3956"/>
        <w:tab w:val="right" w:pos="9071"/>
      </w:tabs>
      <w:jc w:val="left"/>
    </w:pPr>
    <w:r>
      <w:tab/>
    </w:r>
    <w:r>
      <w:fldChar w:fldCharType="begin"/>
    </w:r>
    <w:r>
      <w:instrText xml:space="preserve"> DOCPROPERTY "IaeaClassification"  \* MERGEFORMAT </w:instrText>
    </w:r>
    <w:r>
      <w:fldChar w:fldCharType="end"/>
    </w:r>
  </w:p>
  <w:p w14:paraId="09E92CEF" w14:textId="7CBE0761" w:rsidR="00AE6A3B" w:rsidRDefault="00AE6A3B">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9C4E1" w14:textId="38432861" w:rsidR="00AE6A3B" w:rsidRDefault="00AE6A3B" w:rsidP="00B82FA5">
    <w:pPr>
      <w:pStyle w:val="Runninghead"/>
    </w:pPr>
    <w:r>
      <w:t>G. RENDA et al.</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AE6A3B" w14:paraId="2C69EA9B" w14:textId="77777777">
      <w:trPr>
        <w:cantSplit/>
        <w:trHeight w:val="716"/>
      </w:trPr>
      <w:tc>
        <w:tcPr>
          <w:tcW w:w="979" w:type="dxa"/>
          <w:vMerge w:val="restart"/>
        </w:tcPr>
        <w:p w14:paraId="2A6ADF80" w14:textId="77777777" w:rsidR="00AE6A3B" w:rsidRDefault="00AE6A3B">
          <w:pPr>
            <w:spacing w:before="180"/>
            <w:ind w:left="17"/>
          </w:pPr>
        </w:p>
      </w:tc>
      <w:tc>
        <w:tcPr>
          <w:tcW w:w="3638" w:type="dxa"/>
          <w:vAlign w:val="bottom"/>
        </w:tcPr>
        <w:p w14:paraId="610CF310" w14:textId="77777777" w:rsidR="00AE6A3B" w:rsidRDefault="00AE6A3B">
          <w:pPr>
            <w:spacing w:after="20"/>
          </w:pPr>
        </w:p>
      </w:tc>
      <w:bookmarkStart w:id="7" w:name="DOC_bkmClassification1"/>
      <w:tc>
        <w:tcPr>
          <w:tcW w:w="5702" w:type="dxa"/>
          <w:vMerge w:val="restart"/>
          <w:tcMar>
            <w:right w:w="193" w:type="dxa"/>
          </w:tcMar>
        </w:tcPr>
        <w:p w14:paraId="48D5842E" w14:textId="3D92B6AB" w:rsidR="00AE6A3B" w:rsidRDefault="00AE6A3B">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7"/>
        <w:p w14:paraId="423CAA9C" w14:textId="3F3E8BC8" w:rsidR="00AE6A3B" w:rsidRDefault="00AE6A3B">
          <w:pPr>
            <w:pStyle w:val="zyxConfid2Red"/>
          </w:pPr>
          <w:r>
            <w:fldChar w:fldCharType="begin"/>
          </w:r>
          <w:r>
            <w:instrText>DOCPROPERTY "IaeaClassification2"  \* MERGEFORMAT</w:instrText>
          </w:r>
          <w:r>
            <w:fldChar w:fldCharType="end"/>
          </w:r>
        </w:p>
      </w:tc>
    </w:tr>
    <w:tr w:rsidR="00AE6A3B" w14:paraId="7130D945" w14:textId="77777777">
      <w:trPr>
        <w:cantSplit/>
        <w:trHeight w:val="167"/>
      </w:trPr>
      <w:tc>
        <w:tcPr>
          <w:tcW w:w="979" w:type="dxa"/>
          <w:vMerge/>
        </w:tcPr>
        <w:p w14:paraId="7659FE2B" w14:textId="77777777" w:rsidR="00AE6A3B" w:rsidRDefault="00AE6A3B">
          <w:pPr>
            <w:spacing w:before="57"/>
          </w:pPr>
        </w:p>
      </w:tc>
      <w:tc>
        <w:tcPr>
          <w:tcW w:w="3638" w:type="dxa"/>
          <w:vAlign w:val="bottom"/>
        </w:tcPr>
        <w:p w14:paraId="7578AADC" w14:textId="77777777" w:rsidR="00AE6A3B" w:rsidRDefault="00AE6A3B">
          <w:pPr>
            <w:pStyle w:val="Heading9"/>
            <w:spacing w:before="0" w:after="10"/>
          </w:pPr>
        </w:p>
      </w:tc>
      <w:tc>
        <w:tcPr>
          <w:tcW w:w="5702" w:type="dxa"/>
          <w:vMerge/>
          <w:vAlign w:val="bottom"/>
        </w:tcPr>
        <w:p w14:paraId="313FA1D9" w14:textId="77777777" w:rsidR="00AE6A3B" w:rsidRDefault="00AE6A3B">
          <w:pPr>
            <w:pStyle w:val="Heading9"/>
            <w:spacing w:before="0" w:after="10"/>
          </w:pPr>
        </w:p>
      </w:tc>
    </w:tr>
  </w:tbl>
  <w:p w14:paraId="7A0C2B4B" w14:textId="77777777" w:rsidR="00AE6A3B" w:rsidRDefault="00AE6A3B"/>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6" w15:restartNumberingAfterBreak="0">
    <w:nsid w:val="382C417C"/>
    <w:multiLevelType w:val="hybridMultilevel"/>
    <w:tmpl w:val="FD1E06A0"/>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FE43519"/>
    <w:multiLevelType w:val="hybridMultilevel"/>
    <w:tmpl w:val="2C3C4086"/>
    <w:lvl w:ilvl="0" w:tplc="6D1C477E">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0"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3"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15:restartNumberingAfterBreak="0">
    <w:nsid w:val="7FF360E2"/>
    <w:multiLevelType w:val="hybridMultilevel"/>
    <w:tmpl w:val="BC8A6D4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9"/>
  </w:num>
  <w:num w:numId="2">
    <w:abstractNumId w:val="4"/>
  </w:num>
  <w:num w:numId="3">
    <w:abstractNumId w:val="12"/>
  </w:num>
  <w:num w:numId="4">
    <w:abstractNumId w:val="12"/>
  </w:num>
  <w:num w:numId="5">
    <w:abstractNumId w:val="12"/>
  </w:num>
  <w:num w:numId="6">
    <w:abstractNumId w:val="5"/>
  </w:num>
  <w:num w:numId="7">
    <w:abstractNumId w:val="10"/>
  </w:num>
  <w:num w:numId="8">
    <w:abstractNumId w:val="13"/>
  </w:num>
  <w:num w:numId="9">
    <w:abstractNumId w:val="1"/>
  </w:num>
  <w:num w:numId="10">
    <w:abstractNumId w:val="12"/>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2"/>
  </w:num>
  <w:num w:numId="12">
    <w:abstractNumId w:val="12"/>
  </w:num>
  <w:num w:numId="13">
    <w:abstractNumId w:val="12"/>
  </w:num>
  <w:num w:numId="14">
    <w:abstractNumId w:val="12"/>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suff w:val="space"/>
        <w:lvlText w:val="%1%2.%3."/>
        <w:lvlJc w:val="left"/>
        <w:pPr>
          <w:ind w:left="0" w:firstLine="0"/>
        </w:pPr>
        <w:rPr>
          <w:rFonts w:hint="default"/>
        </w:rPr>
      </w:lvl>
    </w:lvlOverride>
    <w:lvlOverride w:ilvl="3">
      <w:lvl w:ilvl="3">
        <w:start w:val="1"/>
        <w:numFmt w:val="decimal"/>
        <w:lvlRestart w:val="0"/>
        <w:pStyle w:val="Heading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2"/>
  </w:num>
  <w:num w:numId="16">
    <w:abstractNumId w:val="12"/>
  </w:num>
  <w:num w:numId="17">
    <w:abstractNumId w:val="12"/>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2"/>
  </w:num>
  <w:num w:numId="21">
    <w:abstractNumId w:val="12"/>
  </w:num>
  <w:num w:numId="22">
    <w:abstractNumId w:val="3"/>
  </w:num>
  <w:num w:numId="23">
    <w:abstractNumId w:val="0"/>
  </w:num>
  <w:num w:numId="24">
    <w:abstractNumId w:val="11"/>
  </w:num>
  <w:num w:numId="25">
    <w:abstractNumId w:val="12"/>
  </w:num>
  <w:num w:numId="26">
    <w:abstractNumId w:val="12"/>
  </w:num>
  <w:num w:numId="27">
    <w:abstractNumId w:val="12"/>
  </w:num>
  <w:num w:numId="28">
    <w:abstractNumId w:val="12"/>
  </w:num>
  <w:num w:numId="29">
    <w:abstractNumId w:val="12"/>
  </w:num>
  <w:num w:numId="30">
    <w:abstractNumId w:val="7"/>
  </w:num>
  <w:num w:numId="31">
    <w:abstractNumId w:val="7"/>
  </w:num>
  <w:num w:numId="32">
    <w:abstractNumId w:val="12"/>
  </w:num>
  <w:num w:numId="33">
    <w:abstractNumId w:val="6"/>
  </w:num>
  <w:num w:numId="34">
    <w:abstractNumId w:val="14"/>
  </w:num>
  <w:num w:numId="35">
    <w:abstractNumId w:val="8"/>
  </w:num>
  <w:num w:numId="36">
    <w:abstractNumId w:val="12"/>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37">
    <w:abstractNumId w:val="12"/>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suff w:val="space"/>
        <w:lvlText w:val="%1%2.%3."/>
        <w:lvlJc w:val="left"/>
        <w:pPr>
          <w:ind w:left="0" w:firstLine="0"/>
        </w:pPr>
        <w:rPr>
          <w:rFonts w:hint="default"/>
        </w:rPr>
      </w:lvl>
    </w:lvlOverride>
    <w:lvlOverride w:ilvl="3">
      <w:lvl w:ilvl="3">
        <w:start w:val="1"/>
        <w:numFmt w:val="decimal"/>
        <w:lvlRestart w:val="0"/>
        <w:pStyle w:val="Heading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activeWritingStyle w:appName="MSWord" w:lang="fr-FR" w:vendorID="64" w:dllVersion="0" w:nlCheck="1" w:checkStyle="0"/>
  <w:activeWritingStyle w:appName="MSWord" w:lang="en-US" w:vendorID="64" w:dllVersion="131078" w:nlCheck="1" w:checkStyle="1"/>
  <w:activeWritingStyle w:appName="MSWord" w:lang="en-GB" w:vendorID="64" w:dllVersion="131078" w:nlCheck="1" w:checkStyle="1"/>
  <w:activeWritingStyle w:appName="MSWord" w:lang="it-IT" w:vendorID="64" w:dllVersion="131078" w:nlCheck="1" w:checkStyle="0"/>
  <w:activeWritingStyle w:appName="MSWord" w:lang="fr-FR"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283"/>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0445"/>
    <w:rsid w:val="00011C27"/>
    <w:rsid w:val="0002145B"/>
    <w:rsid w:val="000229AB"/>
    <w:rsid w:val="0002569A"/>
    <w:rsid w:val="00037321"/>
    <w:rsid w:val="00042D07"/>
    <w:rsid w:val="000431A1"/>
    <w:rsid w:val="00061D6F"/>
    <w:rsid w:val="00066462"/>
    <w:rsid w:val="00074EA8"/>
    <w:rsid w:val="00075227"/>
    <w:rsid w:val="000824BB"/>
    <w:rsid w:val="0008464B"/>
    <w:rsid w:val="00092771"/>
    <w:rsid w:val="00094269"/>
    <w:rsid w:val="00095ED6"/>
    <w:rsid w:val="00097E00"/>
    <w:rsid w:val="000A0299"/>
    <w:rsid w:val="000A3731"/>
    <w:rsid w:val="000A4A42"/>
    <w:rsid w:val="000A5011"/>
    <w:rsid w:val="000B0083"/>
    <w:rsid w:val="000B02E0"/>
    <w:rsid w:val="000B2186"/>
    <w:rsid w:val="000C6F25"/>
    <w:rsid w:val="000E4C14"/>
    <w:rsid w:val="000E7697"/>
    <w:rsid w:val="000F2AED"/>
    <w:rsid w:val="000F3970"/>
    <w:rsid w:val="000F45A6"/>
    <w:rsid w:val="000F7E94"/>
    <w:rsid w:val="001003B8"/>
    <w:rsid w:val="00100A12"/>
    <w:rsid w:val="00107435"/>
    <w:rsid w:val="00107D21"/>
    <w:rsid w:val="001119D6"/>
    <w:rsid w:val="00125118"/>
    <w:rsid w:val="001308F2"/>
    <w:rsid w:val="001313E8"/>
    <w:rsid w:val="00146B0D"/>
    <w:rsid w:val="00154E62"/>
    <w:rsid w:val="00155043"/>
    <w:rsid w:val="001619D4"/>
    <w:rsid w:val="001672C8"/>
    <w:rsid w:val="00173E9D"/>
    <w:rsid w:val="00193536"/>
    <w:rsid w:val="00195A95"/>
    <w:rsid w:val="001A04B9"/>
    <w:rsid w:val="001B569C"/>
    <w:rsid w:val="001B58A6"/>
    <w:rsid w:val="001B67B8"/>
    <w:rsid w:val="001C58F5"/>
    <w:rsid w:val="001D5CEE"/>
    <w:rsid w:val="001D5E6C"/>
    <w:rsid w:val="001F05BF"/>
    <w:rsid w:val="001F2C67"/>
    <w:rsid w:val="001F4A0F"/>
    <w:rsid w:val="002027DB"/>
    <w:rsid w:val="00204FD6"/>
    <w:rsid w:val="002071D9"/>
    <w:rsid w:val="002222EF"/>
    <w:rsid w:val="0023034C"/>
    <w:rsid w:val="0023552C"/>
    <w:rsid w:val="00242077"/>
    <w:rsid w:val="00245270"/>
    <w:rsid w:val="0024573C"/>
    <w:rsid w:val="00252392"/>
    <w:rsid w:val="002538B5"/>
    <w:rsid w:val="00256822"/>
    <w:rsid w:val="0026525A"/>
    <w:rsid w:val="00266B8B"/>
    <w:rsid w:val="00272832"/>
    <w:rsid w:val="00274790"/>
    <w:rsid w:val="00274CAF"/>
    <w:rsid w:val="00276BB9"/>
    <w:rsid w:val="00285755"/>
    <w:rsid w:val="002A1F9C"/>
    <w:rsid w:val="002A7DB9"/>
    <w:rsid w:val="002B1750"/>
    <w:rsid w:val="002B29C2"/>
    <w:rsid w:val="002B766A"/>
    <w:rsid w:val="002C4208"/>
    <w:rsid w:val="002D3C8C"/>
    <w:rsid w:val="002D431F"/>
    <w:rsid w:val="002F0428"/>
    <w:rsid w:val="002F162D"/>
    <w:rsid w:val="003019BA"/>
    <w:rsid w:val="0031326B"/>
    <w:rsid w:val="00313555"/>
    <w:rsid w:val="00314D62"/>
    <w:rsid w:val="00322E65"/>
    <w:rsid w:val="003271D3"/>
    <w:rsid w:val="00340319"/>
    <w:rsid w:val="003504D8"/>
    <w:rsid w:val="00352DE1"/>
    <w:rsid w:val="0035618E"/>
    <w:rsid w:val="00357C02"/>
    <w:rsid w:val="00360B75"/>
    <w:rsid w:val="00364297"/>
    <w:rsid w:val="003728E6"/>
    <w:rsid w:val="00373391"/>
    <w:rsid w:val="00380C5E"/>
    <w:rsid w:val="0038410B"/>
    <w:rsid w:val="003906F9"/>
    <w:rsid w:val="003A05DC"/>
    <w:rsid w:val="003A1144"/>
    <w:rsid w:val="003A4A29"/>
    <w:rsid w:val="003A5117"/>
    <w:rsid w:val="003B5E0E"/>
    <w:rsid w:val="003C3B81"/>
    <w:rsid w:val="003C62D0"/>
    <w:rsid w:val="003D255A"/>
    <w:rsid w:val="003D5F18"/>
    <w:rsid w:val="003E4509"/>
    <w:rsid w:val="003E48DB"/>
    <w:rsid w:val="003E7DBF"/>
    <w:rsid w:val="003F0294"/>
    <w:rsid w:val="003F3A81"/>
    <w:rsid w:val="00401BF0"/>
    <w:rsid w:val="00406D27"/>
    <w:rsid w:val="00416949"/>
    <w:rsid w:val="00422970"/>
    <w:rsid w:val="004370D8"/>
    <w:rsid w:val="0045764E"/>
    <w:rsid w:val="004672D5"/>
    <w:rsid w:val="00472C43"/>
    <w:rsid w:val="004748D2"/>
    <w:rsid w:val="00482EA8"/>
    <w:rsid w:val="00484693"/>
    <w:rsid w:val="004848EA"/>
    <w:rsid w:val="004B7462"/>
    <w:rsid w:val="004C109D"/>
    <w:rsid w:val="004C5088"/>
    <w:rsid w:val="004C71D5"/>
    <w:rsid w:val="004E17A1"/>
    <w:rsid w:val="004E327D"/>
    <w:rsid w:val="004E3E6A"/>
    <w:rsid w:val="004E5B90"/>
    <w:rsid w:val="004E6254"/>
    <w:rsid w:val="004F2CD6"/>
    <w:rsid w:val="005007D3"/>
    <w:rsid w:val="0051614F"/>
    <w:rsid w:val="00522AD9"/>
    <w:rsid w:val="00531F4D"/>
    <w:rsid w:val="00534365"/>
    <w:rsid w:val="005345D0"/>
    <w:rsid w:val="00537496"/>
    <w:rsid w:val="0054265B"/>
    <w:rsid w:val="00544ED3"/>
    <w:rsid w:val="005545F9"/>
    <w:rsid w:val="0058477B"/>
    <w:rsid w:val="0058654F"/>
    <w:rsid w:val="00595403"/>
    <w:rsid w:val="0059541B"/>
    <w:rsid w:val="00596ACA"/>
    <w:rsid w:val="005A0755"/>
    <w:rsid w:val="005B0EFE"/>
    <w:rsid w:val="005C37F9"/>
    <w:rsid w:val="005D3B49"/>
    <w:rsid w:val="005D745A"/>
    <w:rsid w:val="005E39BC"/>
    <w:rsid w:val="005F00A0"/>
    <w:rsid w:val="00613C64"/>
    <w:rsid w:val="00637614"/>
    <w:rsid w:val="00641A6A"/>
    <w:rsid w:val="0064324C"/>
    <w:rsid w:val="00647F33"/>
    <w:rsid w:val="00662532"/>
    <w:rsid w:val="0067557C"/>
    <w:rsid w:val="00677681"/>
    <w:rsid w:val="00681730"/>
    <w:rsid w:val="00681E4F"/>
    <w:rsid w:val="0068714F"/>
    <w:rsid w:val="00695064"/>
    <w:rsid w:val="006A2F8B"/>
    <w:rsid w:val="006A6578"/>
    <w:rsid w:val="006B2274"/>
    <w:rsid w:val="006B7D05"/>
    <w:rsid w:val="006C2C40"/>
    <w:rsid w:val="006C50F7"/>
    <w:rsid w:val="006D6BC3"/>
    <w:rsid w:val="006F362C"/>
    <w:rsid w:val="00701DF1"/>
    <w:rsid w:val="00703749"/>
    <w:rsid w:val="00707435"/>
    <w:rsid w:val="00717C6F"/>
    <w:rsid w:val="007212E9"/>
    <w:rsid w:val="007273C3"/>
    <w:rsid w:val="007348D1"/>
    <w:rsid w:val="0073552B"/>
    <w:rsid w:val="007376BC"/>
    <w:rsid w:val="007445DA"/>
    <w:rsid w:val="00745D2B"/>
    <w:rsid w:val="00754204"/>
    <w:rsid w:val="007740C1"/>
    <w:rsid w:val="007751A2"/>
    <w:rsid w:val="00794D5D"/>
    <w:rsid w:val="007A4155"/>
    <w:rsid w:val="007A7966"/>
    <w:rsid w:val="007B4E2A"/>
    <w:rsid w:val="007B4FD1"/>
    <w:rsid w:val="007C6BCE"/>
    <w:rsid w:val="007C7963"/>
    <w:rsid w:val="007E4885"/>
    <w:rsid w:val="007F0DA5"/>
    <w:rsid w:val="007F6794"/>
    <w:rsid w:val="00802381"/>
    <w:rsid w:val="0082107B"/>
    <w:rsid w:val="00822947"/>
    <w:rsid w:val="00832752"/>
    <w:rsid w:val="0083561B"/>
    <w:rsid w:val="0084219F"/>
    <w:rsid w:val="00843782"/>
    <w:rsid w:val="008459E8"/>
    <w:rsid w:val="00847888"/>
    <w:rsid w:val="0085521F"/>
    <w:rsid w:val="00875F51"/>
    <w:rsid w:val="00880C19"/>
    <w:rsid w:val="00882DEF"/>
    <w:rsid w:val="00883848"/>
    <w:rsid w:val="00883883"/>
    <w:rsid w:val="008879DF"/>
    <w:rsid w:val="008936E0"/>
    <w:rsid w:val="00897ED5"/>
    <w:rsid w:val="008A6BC9"/>
    <w:rsid w:val="008B0381"/>
    <w:rsid w:val="008B3600"/>
    <w:rsid w:val="008B3F90"/>
    <w:rsid w:val="008B5256"/>
    <w:rsid w:val="008B6BB9"/>
    <w:rsid w:val="008C3884"/>
    <w:rsid w:val="008D2672"/>
    <w:rsid w:val="008D79B6"/>
    <w:rsid w:val="008E3BA7"/>
    <w:rsid w:val="008E3BB6"/>
    <w:rsid w:val="008E7A67"/>
    <w:rsid w:val="008F3836"/>
    <w:rsid w:val="00904AB7"/>
    <w:rsid w:val="009061F6"/>
    <w:rsid w:val="00911543"/>
    <w:rsid w:val="00912C91"/>
    <w:rsid w:val="00923423"/>
    <w:rsid w:val="00940DC6"/>
    <w:rsid w:val="009479E2"/>
    <w:rsid w:val="009519C9"/>
    <w:rsid w:val="00955458"/>
    <w:rsid w:val="0095774D"/>
    <w:rsid w:val="00966AFA"/>
    <w:rsid w:val="00986888"/>
    <w:rsid w:val="009A72C0"/>
    <w:rsid w:val="009B111A"/>
    <w:rsid w:val="009C69E7"/>
    <w:rsid w:val="009D0B86"/>
    <w:rsid w:val="009D4E39"/>
    <w:rsid w:val="009E0D5B"/>
    <w:rsid w:val="009E1558"/>
    <w:rsid w:val="009E1705"/>
    <w:rsid w:val="009F0FC3"/>
    <w:rsid w:val="009F58FF"/>
    <w:rsid w:val="009F63CD"/>
    <w:rsid w:val="009F70FC"/>
    <w:rsid w:val="00A05BED"/>
    <w:rsid w:val="00A075F8"/>
    <w:rsid w:val="00A22109"/>
    <w:rsid w:val="00A22CC9"/>
    <w:rsid w:val="00A36EF2"/>
    <w:rsid w:val="00A42898"/>
    <w:rsid w:val="00A45DC7"/>
    <w:rsid w:val="00A46A24"/>
    <w:rsid w:val="00A501BB"/>
    <w:rsid w:val="00A553D1"/>
    <w:rsid w:val="00A62578"/>
    <w:rsid w:val="00A70133"/>
    <w:rsid w:val="00A722AA"/>
    <w:rsid w:val="00A7249F"/>
    <w:rsid w:val="00A733AA"/>
    <w:rsid w:val="00A803F2"/>
    <w:rsid w:val="00AA2782"/>
    <w:rsid w:val="00AA5EE6"/>
    <w:rsid w:val="00AB6ACE"/>
    <w:rsid w:val="00AC22AA"/>
    <w:rsid w:val="00AC5A3A"/>
    <w:rsid w:val="00AD1BE3"/>
    <w:rsid w:val="00AD3BD3"/>
    <w:rsid w:val="00AE3989"/>
    <w:rsid w:val="00AE6A3B"/>
    <w:rsid w:val="00AF1A29"/>
    <w:rsid w:val="00B0C857"/>
    <w:rsid w:val="00B23A6A"/>
    <w:rsid w:val="00B30D29"/>
    <w:rsid w:val="00B44238"/>
    <w:rsid w:val="00B51A17"/>
    <w:rsid w:val="00B52F5D"/>
    <w:rsid w:val="00B56412"/>
    <w:rsid w:val="00B72234"/>
    <w:rsid w:val="00B82FA5"/>
    <w:rsid w:val="00B83713"/>
    <w:rsid w:val="00B83C1E"/>
    <w:rsid w:val="00B873AB"/>
    <w:rsid w:val="00B92A2B"/>
    <w:rsid w:val="00BA6F8B"/>
    <w:rsid w:val="00BB2097"/>
    <w:rsid w:val="00BB4543"/>
    <w:rsid w:val="00BC120B"/>
    <w:rsid w:val="00BC3365"/>
    <w:rsid w:val="00BD1400"/>
    <w:rsid w:val="00BD605C"/>
    <w:rsid w:val="00BE277C"/>
    <w:rsid w:val="00BE2A76"/>
    <w:rsid w:val="00BF3C0B"/>
    <w:rsid w:val="00C00EDD"/>
    <w:rsid w:val="00C103A1"/>
    <w:rsid w:val="00C1045C"/>
    <w:rsid w:val="00C20530"/>
    <w:rsid w:val="00C2337B"/>
    <w:rsid w:val="00C3386E"/>
    <w:rsid w:val="00C430C6"/>
    <w:rsid w:val="00C46B56"/>
    <w:rsid w:val="00C62F56"/>
    <w:rsid w:val="00C65E60"/>
    <w:rsid w:val="00C7233B"/>
    <w:rsid w:val="00CA2D05"/>
    <w:rsid w:val="00CA3B7A"/>
    <w:rsid w:val="00CB1FB7"/>
    <w:rsid w:val="00CC2606"/>
    <w:rsid w:val="00CC285D"/>
    <w:rsid w:val="00CE5A52"/>
    <w:rsid w:val="00CE63C6"/>
    <w:rsid w:val="00CF7AF3"/>
    <w:rsid w:val="00D06B44"/>
    <w:rsid w:val="00D16AB2"/>
    <w:rsid w:val="00D17C4B"/>
    <w:rsid w:val="00D25BA1"/>
    <w:rsid w:val="00D26ADA"/>
    <w:rsid w:val="00D35181"/>
    <w:rsid w:val="00D35A78"/>
    <w:rsid w:val="00D45446"/>
    <w:rsid w:val="00D4672D"/>
    <w:rsid w:val="00D555A1"/>
    <w:rsid w:val="00D64DC2"/>
    <w:rsid w:val="00D65241"/>
    <w:rsid w:val="00D6776B"/>
    <w:rsid w:val="00D769D0"/>
    <w:rsid w:val="00D77094"/>
    <w:rsid w:val="00D77C67"/>
    <w:rsid w:val="00D82462"/>
    <w:rsid w:val="00D83087"/>
    <w:rsid w:val="00D964A2"/>
    <w:rsid w:val="00DA0AEC"/>
    <w:rsid w:val="00DA46CA"/>
    <w:rsid w:val="00DA4BB6"/>
    <w:rsid w:val="00DA579B"/>
    <w:rsid w:val="00DB3864"/>
    <w:rsid w:val="00DC4619"/>
    <w:rsid w:val="00DC6D6F"/>
    <w:rsid w:val="00DF21EB"/>
    <w:rsid w:val="00E06554"/>
    <w:rsid w:val="00E14786"/>
    <w:rsid w:val="00E20E70"/>
    <w:rsid w:val="00E24206"/>
    <w:rsid w:val="00E24963"/>
    <w:rsid w:val="00E25B68"/>
    <w:rsid w:val="00E30056"/>
    <w:rsid w:val="00E3041D"/>
    <w:rsid w:val="00E33401"/>
    <w:rsid w:val="00E53F2D"/>
    <w:rsid w:val="00E828CA"/>
    <w:rsid w:val="00E84003"/>
    <w:rsid w:val="00E86970"/>
    <w:rsid w:val="00E93A4D"/>
    <w:rsid w:val="00E97C0D"/>
    <w:rsid w:val="00EA0E83"/>
    <w:rsid w:val="00EA43D0"/>
    <w:rsid w:val="00EA5AFE"/>
    <w:rsid w:val="00EB2796"/>
    <w:rsid w:val="00EB4564"/>
    <w:rsid w:val="00EB4B1A"/>
    <w:rsid w:val="00EC10FC"/>
    <w:rsid w:val="00EC7965"/>
    <w:rsid w:val="00EC79FD"/>
    <w:rsid w:val="00EE0041"/>
    <w:rsid w:val="00EE29B9"/>
    <w:rsid w:val="00EE2E31"/>
    <w:rsid w:val="00EE462E"/>
    <w:rsid w:val="00F004EE"/>
    <w:rsid w:val="00F01121"/>
    <w:rsid w:val="00F07F22"/>
    <w:rsid w:val="00F15C56"/>
    <w:rsid w:val="00F359B4"/>
    <w:rsid w:val="00F42E23"/>
    <w:rsid w:val="00F45EEE"/>
    <w:rsid w:val="00F46A91"/>
    <w:rsid w:val="00F51A98"/>
    <w:rsid w:val="00F51E9C"/>
    <w:rsid w:val="00F523CA"/>
    <w:rsid w:val="00F70DAE"/>
    <w:rsid w:val="00F7197F"/>
    <w:rsid w:val="00F74A9D"/>
    <w:rsid w:val="00F81BA0"/>
    <w:rsid w:val="00F92739"/>
    <w:rsid w:val="00FA16C2"/>
    <w:rsid w:val="00FB2C57"/>
    <w:rsid w:val="00FC2172"/>
    <w:rsid w:val="00FD2F70"/>
    <w:rsid w:val="00FD6CE1"/>
    <w:rsid w:val="00FD7387"/>
    <w:rsid w:val="00FE37B4"/>
    <w:rsid w:val="00FF2FD9"/>
    <w:rsid w:val="00FF386F"/>
    <w:rsid w:val="00FF6F19"/>
    <w:rsid w:val="00FF7104"/>
    <w:rsid w:val="00FF7872"/>
    <w:rsid w:val="024D17D5"/>
    <w:rsid w:val="04B40EA0"/>
    <w:rsid w:val="0547ACEF"/>
    <w:rsid w:val="06B1820A"/>
    <w:rsid w:val="06DD7EE1"/>
    <w:rsid w:val="0B397AD6"/>
    <w:rsid w:val="0BDB035C"/>
    <w:rsid w:val="0BEFA31E"/>
    <w:rsid w:val="0C07B1C8"/>
    <w:rsid w:val="0CD32DC1"/>
    <w:rsid w:val="0E81B870"/>
    <w:rsid w:val="0EB813ED"/>
    <w:rsid w:val="114A332E"/>
    <w:rsid w:val="119EDA2B"/>
    <w:rsid w:val="125C0CFB"/>
    <w:rsid w:val="125F4467"/>
    <w:rsid w:val="1323AE7F"/>
    <w:rsid w:val="14D613A3"/>
    <w:rsid w:val="16A69FC3"/>
    <w:rsid w:val="17CFA594"/>
    <w:rsid w:val="18E44191"/>
    <w:rsid w:val="1AC20890"/>
    <w:rsid w:val="1CA328EA"/>
    <w:rsid w:val="1EB52535"/>
    <w:rsid w:val="1FF7C9A5"/>
    <w:rsid w:val="203D6E49"/>
    <w:rsid w:val="20717CFA"/>
    <w:rsid w:val="208F6C8A"/>
    <w:rsid w:val="2131D80C"/>
    <w:rsid w:val="22867DAE"/>
    <w:rsid w:val="229E2E2C"/>
    <w:rsid w:val="22AF4387"/>
    <w:rsid w:val="22E32A12"/>
    <w:rsid w:val="23033B1E"/>
    <w:rsid w:val="2587DBCC"/>
    <w:rsid w:val="25F7315A"/>
    <w:rsid w:val="26808C9F"/>
    <w:rsid w:val="270D56CB"/>
    <w:rsid w:val="27309DA9"/>
    <w:rsid w:val="282267B6"/>
    <w:rsid w:val="2942E62F"/>
    <w:rsid w:val="29F4530A"/>
    <w:rsid w:val="2C62AC1B"/>
    <w:rsid w:val="2D6886A8"/>
    <w:rsid w:val="2E97D92D"/>
    <w:rsid w:val="2F226824"/>
    <w:rsid w:val="2FBE2CB5"/>
    <w:rsid w:val="334E87B8"/>
    <w:rsid w:val="34290DF2"/>
    <w:rsid w:val="34848BFE"/>
    <w:rsid w:val="36D8F429"/>
    <w:rsid w:val="3701458A"/>
    <w:rsid w:val="3AD8E731"/>
    <w:rsid w:val="3B688898"/>
    <w:rsid w:val="3C506A36"/>
    <w:rsid w:val="3CA6FCC4"/>
    <w:rsid w:val="3E835748"/>
    <w:rsid w:val="3FFD7F27"/>
    <w:rsid w:val="41230C72"/>
    <w:rsid w:val="41A04F4B"/>
    <w:rsid w:val="41A369E1"/>
    <w:rsid w:val="42424B8B"/>
    <w:rsid w:val="44E0B696"/>
    <w:rsid w:val="452F8006"/>
    <w:rsid w:val="48346923"/>
    <w:rsid w:val="4D4A23D5"/>
    <w:rsid w:val="4DD1BB16"/>
    <w:rsid w:val="4DE535F5"/>
    <w:rsid w:val="4EFB9262"/>
    <w:rsid w:val="508A3FCE"/>
    <w:rsid w:val="50DA37A1"/>
    <w:rsid w:val="5101012A"/>
    <w:rsid w:val="51A5B147"/>
    <w:rsid w:val="5250F65E"/>
    <w:rsid w:val="534F239F"/>
    <w:rsid w:val="54218B62"/>
    <w:rsid w:val="54C3883E"/>
    <w:rsid w:val="55FBE2C1"/>
    <w:rsid w:val="5600BFD6"/>
    <w:rsid w:val="5A55134F"/>
    <w:rsid w:val="5B34BF88"/>
    <w:rsid w:val="5B49BA7A"/>
    <w:rsid w:val="5B5D040A"/>
    <w:rsid w:val="5BF41A6F"/>
    <w:rsid w:val="5E1AC923"/>
    <w:rsid w:val="5E1FE367"/>
    <w:rsid w:val="5E3A3544"/>
    <w:rsid w:val="5EA286E6"/>
    <w:rsid w:val="60CE439A"/>
    <w:rsid w:val="61148B2C"/>
    <w:rsid w:val="6124516C"/>
    <w:rsid w:val="61293B4E"/>
    <w:rsid w:val="618F95B8"/>
    <w:rsid w:val="6371B43B"/>
    <w:rsid w:val="64714A73"/>
    <w:rsid w:val="64958FD9"/>
    <w:rsid w:val="64D0933D"/>
    <w:rsid w:val="65638BE9"/>
    <w:rsid w:val="675E42F7"/>
    <w:rsid w:val="68CF3078"/>
    <w:rsid w:val="69DEC6E6"/>
    <w:rsid w:val="6A05C009"/>
    <w:rsid w:val="6AB56CB0"/>
    <w:rsid w:val="6B4F6FA4"/>
    <w:rsid w:val="6BFA8D19"/>
    <w:rsid w:val="6E92931B"/>
    <w:rsid w:val="7166D38C"/>
    <w:rsid w:val="72FF9332"/>
    <w:rsid w:val="735B113E"/>
    <w:rsid w:val="740A4860"/>
    <w:rsid w:val="745B609F"/>
    <w:rsid w:val="75AAE59E"/>
    <w:rsid w:val="7683341C"/>
    <w:rsid w:val="77DC458A"/>
    <w:rsid w:val="7816C8F3"/>
    <w:rsid w:val="789695BF"/>
    <w:rsid w:val="796C72BB"/>
    <w:rsid w:val="79AE929D"/>
    <w:rsid w:val="7A6E3C5F"/>
    <w:rsid w:val="7A7A4204"/>
    <w:rsid w:val="7AE86A70"/>
    <w:rsid w:val="7AFDAB39"/>
    <w:rsid w:val="7C9BD46C"/>
    <w:rsid w:val="7D64DEBC"/>
    <w:rsid w:val="7E551045"/>
    <w:rsid w:val="7F466E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DEFFAC"/>
  <w15:docId w15:val="{C79CF843-6D39-4B45-A59C-37FFC2E0E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1">
    <w:lsdException w:name="Normal" w:locked="0"/>
    <w:lsdException w:name="heading 1" w:locked="0" w:uiPriority="9"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uiPriority="0"/>
    <w:lsdException w:name="heading 8" w:locked="0" w:uiPriority="0"/>
    <w:lsdException w:name="heading 9" w:locked="0" w:uiPriority="0"/>
    <w:lsdException w:name="footnote text" w:locked="0" w:uiPriority="0"/>
    <w:lsdException w:name="annotation text" w:uiPriority="99"/>
    <w:lsdException w:name="header" w:locked="0" w:uiPriority="0"/>
    <w:lsdException w:name="footer" w:locked="0" w:uiPriority="99"/>
    <w:lsdException w:name="caption" w:locked="0" w:uiPriority="0"/>
    <w:lsdException w:name="footnote reference" w:locked="0" w:uiPriority="0"/>
    <w:lsdException w:name="annotation reference" w:uiPriority="99"/>
    <w:lsdException w:name="List Bullet" w:locked="0"/>
    <w:lsdException w:name="Title" w:locked="0" w:uiPriority="0"/>
    <w:lsdException w:name="Default Paragraph Font" w:locked="0" w:uiPriority="0"/>
    <w:lsdException w:name="Body Text" w:locked="0" w:uiPriority="0" w:qFormat="1"/>
    <w:lsdException w:name="Body Text Indent" w:locked="0" w:uiPriority="0"/>
    <w:lsdException w:name="Subtitle" w:locked="0" w:uiPriority="0" w:qFormat="1"/>
    <w:lsdException w:name="HTML Top of Form" w:locked="0" w:uiPriority="0"/>
    <w:lsdException w:name="HTML Bottom of Form" w:locked="0" w:uiPriority="0"/>
    <w:lsdException w:name="HTML Acronym" w:uiPriority="19"/>
    <w:lsdException w:name="HTML Address" w:uiPriority="19"/>
    <w:lsdException w:name="Normal Table" w:locked="0" w:semiHidden="1" w:uiPriority="0" w:unhideWhenUsed="1"/>
    <w:lsdException w:name="No List" w:locked="0" w:uiPriority="0"/>
    <w:lsdException w:name="Outline List 1" w:uiPriority="0"/>
    <w:lsdException w:name="Outline List 2" w:uiPriority="0"/>
    <w:lsdException w:name="Outline List 3" w:uiPriority="0"/>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lsdException w:name="Table Grid" w:locked="0" w:uiPriority="59"/>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link w:val="Heading1Char"/>
    <w:uiPriority w:val="9"/>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897ED5"/>
    <w:pPr>
      <w:widowControl w:val="0"/>
      <w:numPr>
        <w:ilvl w:val="2"/>
        <w:numId w:val="12"/>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20"/>
      </w:numPr>
      <w:ind w:left="709"/>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uiPriority w:val="59"/>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character" w:styleId="Hyperlink">
    <w:name w:val="Hyperlink"/>
    <w:basedOn w:val="DefaultParagraphFont"/>
    <w:uiPriority w:val="49"/>
    <w:locked/>
    <w:rsid w:val="00DC6D6F"/>
    <w:rPr>
      <w:color w:val="0000FF" w:themeColor="hyperlink"/>
      <w:u w:val="single"/>
    </w:rPr>
  </w:style>
  <w:style w:type="table" w:styleId="PlainTable2">
    <w:name w:val="Plain Table 2"/>
    <w:basedOn w:val="TableNormal"/>
    <w:uiPriority w:val="42"/>
    <w:rsid w:val="0069506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aliases w:val="Paper title Char"/>
    <w:basedOn w:val="DefaultParagraphFont"/>
    <w:link w:val="Heading1"/>
    <w:uiPriority w:val="9"/>
    <w:rsid w:val="004F2CD6"/>
    <w:rPr>
      <w:rFonts w:ascii="Times New Roman Bold" w:hAnsi="Times New Roman Bold"/>
      <w:b/>
      <w:caps/>
      <w:sz w:val="24"/>
      <w:lang w:val="en-US" w:eastAsia="en-US"/>
    </w:rPr>
  </w:style>
  <w:style w:type="paragraph" w:styleId="Bibliography">
    <w:name w:val="Bibliography"/>
    <w:basedOn w:val="Normal"/>
    <w:next w:val="Normal"/>
    <w:uiPriority w:val="37"/>
    <w:unhideWhenUsed/>
    <w:locked/>
    <w:rsid w:val="004F2CD6"/>
    <w:rPr>
      <w:noProof/>
      <w:sz w:val="18"/>
      <w:szCs w:val="18"/>
      <w:lang w:val="en-US"/>
    </w:rPr>
  </w:style>
  <w:style w:type="character" w:styleId="CommentReference">
    <w:name w:val="annotation reference"/>
    <w:basedOn w:val="DefaultParagraphFont"/>
    <w:uiPriority w:val="99"/>
    <w:unhideWhenUsed/>
    <w:locked/>
    <w:rsid w:val="003E7DBF"/>
    <w:rPr>
      <w:sz w:val="16"/>
      <w:szCs w:val="16"/>
    </w:rPr>
  </w:style>
  <w:style w:type="paragraph" w:styleId="CommentText">
    <w:name w:val="annotation text"/>
    <w:basedOn w:val="Normal"/>
    <w:link w:val="CommentTextChar"/>
    <w:uiPriority w:val="99"/>
    <w:unhideWhenUsed/>
    <w:locked/>
    <w:rsid w:val="003E7DBF"/>
    <w:pPr>
      <w:overflowPunct/>
      <w:autoSpaceDE/>
      <w:autoSpaceDN/>
      <w:adjustRightInd/>
      <w:spacing w:after="160"/>
      <w:textAlignment w:val="auto"/>
    </w:pPr>
    <w:rPr>
      <w:rFonts w:asciiTheme="minorHAnsi" w:eastAsiaTheme="minorHAnsi" w:hAnsiTheme="minorHAnsi" w:cstheme="minorBidi"/>
      <w:sz w:val="20"/>
    </w:rPr>
  </w:style>
  <w:style w:type="character" w:customStyle="1" w:styleId="CommentTextChar">
    <w:name w:val="Comment Text Char"/>
    <w:basedOn w:val="DefaultParagraphFont"/>
    <w:link w:val="CommentText"/>
    <w:uiPriority w:val="99"/>
    <w:rsid w:val="003E7DBF"/>
    <w:rPr>
      <w:rFonts w:asciiTheme="minorHAnsi" w:eastAsiaTheme="minorHAnsi" w:hAnsiTheme="minorHAnsi" w:cstheme="minorBidi"/>
      <w:lang w:eastAsia="en-US"/>
    </w:rPr>
  </w:style>
  <w:style w:type="paragraph" w:styleId="Revision">
    <w:name w:val="Revision"/>
    <w:hidden/>
    <w:uiPriority w:val="99"/>
    <w:semiHidden/>
    <w:rsid w:val="00D83087"/>
    <w:rPr>
      <w:sz w:val="22"/>
      <w:lang w:eastAsia="en-US"/>
    </w:rPr>
  </w:style>
  <w:style w:type="paragraph" w:styleId="CommentSubject">
    <w:name w:val="annotation subject"/>
    <w:basedOn w:val="CommentText"/>
    <w:next w:val="CommentText"/>
    <w:link w:val="CommentSubjectChar"/>
    <w:uiPriority w:val="49"/>
    <w:locked/>
    <w:rsid w:val="00D83087"/>
    <w:pPr>
      <w:overflowPunct w:val="0"/>
      <w:autoSpaceDE w:val="0"/>
      <w:autoSpaceDN w:val="0"/>
      <w:adjustRightInd w:val="0"/>
      <w:spacing w:after="0"/>
      <w:textAlignment w:val="baseline"/>
    </w:pPr>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49"/>
    <w:rsid w:val="00D83087"/>
    <w:rPr>
      <w:rFonts w:asciiTheme="minorHAnsi" w:eastAsiaTheme="minorHAnsi" w:hAnsiTheme="minorHAnsi" w:cstheme="minorBidi"/>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2618">
      <w:bodyDiv w:val="1"/>
      <w:marLeft w:val="0"/>
      <w:marRight w:val="0"/>
      <w:marTop w:val="0"/>
      <w:marBottom w:val="0"/>
      <w:divBdr>
        <w:top w:val="none" w:sz="0" w:space="0" w:color="auto"/>
        <w:left w:val="none" w:sz="0" w:space="0" w:color="auto"/>
        <w:bottom w:val="none" w:sz="0" w:space="0" w:color="auto"/>
        <w:right w:val="none" w:sz="0" w:space="0" w:color="auto"/>
      </w:divBdr>
    </w:div>
    <w:div w:id="7411167">
      <w:bodyDiv w:val="1"/>
      <w:marLeft w:val="0"/>
      <w:marRight w:val="0"/>
      <w:marTop w:val="0"/>
      <w:marBottom w:val="0"/>
      <w:divBdr>
        <w:top w:val="none" w:sz="0" w:space="0" w:color="auto"/>
        <w:left w:val="none" w:sz="0" w:space="0" w:color="auto"/>
        <w:bottom w:val="none" w:sz="0" w:space="0" w:color="auto"/>
        <w:right w:val="none" w:sz="0" w:space="0" w:color="auto"/>
      </w:divBdr>
    </w:div>
    <w:div w:id="19938529">
      <w:bodyDiv w:val="1"/>
      <w:marLeft w:val="0"/>
      <w:marRight w:val="0"/>
      <w:marTop w:val="0"/>
      <w:marBottom w:val="0"/>
      <w:divBdr>
        <w:top w:val="none" w:sz="0" w:space="0" w:color="auto"/>
        <w:left w:val="none" w:sz="0" w:space="0" w:color="auto"/>
        <w:bottom w:val="none" w:sz="0" w:space="0" w:color="auto"/>
        <w:right w:val="none" w:sz="0" w:space="0" w:color="auto"/>
      </w:divBdr>
    </w:div>
    <w:div w:id="62534051">
      <w:bodyDiv w:val="1"/>
      <w:marLeft w:val="0"/>
      <w:marRight w:val="0"/>
      <w:marTop w:val="0"/>
      <w:marBottom w:val="0"/>
      <w:divBdr>
        <w:top w:val="none" w:sz="0" w:space="0" w:color="auto"/>
        <w:left w:val="none" w:sz="0" w:space="0" w:color="auto"/>
        <w:bottom w:val="none" w:sz="0" w:space="0" w:color="auto"/>
        <w:right w:val="none" w:sz="0" w:space="0" w:color="auto"/>
      </w:divBdr>
    </w:div>
    <w:div w:id="68970213">
      <w:bodyDiv w:val="1"/>
      <w:marLeft w:val="0"/>
      <w:marRight w:val="0"/>
      <w:marTop w:val="0"/>
      <w:marBottom w:val="0"/>
      <w:divBdr>
        <w:top w:val="none" w:sz="0" w:space="0" w:color="auto"/>
        <w:left w:val="none" w:sz="0" w:space="0" w:color="auto"/>
        <w:bottom w:val="none" w:sz="0" w:space="0" w:color="auto"/>
        <w:right w:val="none" w:sz="0" w:space="0" w:color="auto"/>
      </w:divBdr>
    </w:div>
    <w:div w:id="69811840">
      <w:bodyDiv w:val="1"/>
      <w:marLeft w:val="0"/>
      <w:marRight w:val="0"/>
      <w:marTop w:val="0"/>
      <w:marBottom w:val="0"/>
      <w:divBdr>
        <w:top w:val="none" w:sz="0" w:space="0" w:color="auto"/>
        <w:left w:val="none" w:sz="0" w:space="0" w:color="auto"/>
        <w:bottom w:val="none" w:sz="0" w:space="0" w:color="auto"/>
        <w:right w:val="none" w:sz="0" w:space="0" w:color="auto"/>
      </w:divBdr>
    </w:div>
    <w:div w:id="77410646">
      <w:bodyDiv w:val="1"/>
      <w:marLeft w:val="0"/>
      <w:marRight w:val="0"/>
      <w:marTop w:val="0"/>
      <w:marBottom w:val="0"/>
      <w:divBdr>
        <w:top w:val="none" w:sz="0" w:space="0" w:color="auto"/>
        <w:left w:val="none" w:sz="0" w:space="0" w:color="auto"/>
        <w:bottom w:val="none" w:sz="0" w:space="0" w:color="auto"/>
        <w:right w:val="none" w:sz="0" w:space="0" w:color="auto"/>
      </w:divBdr>
    </w:div>
    <w:div w:id="105777200">
      <w:bodyDiv w:val="1"/>
      <w:marLeft w:val="0"/>
      <w:marRight w:val="0"/>
      <w:marTop w:val="0"/>
      <w:marBottom w:val="0"/>
      <w:divBdr>
        <w:top w:val="none" w:sz="0" w:space="0" w:color="auto"/>
        <w:left w:val="none" w:sz="0" w:space="0" w:color="auto"/>
        <w:bottom w:val="none" w:sz="0" w:space="0" w:color="auto"/>
        <w:right w:val="none" w:sz="0" w:space="0" w:color="auto"/>
      </w:divBdr>
    </w:div>
    <w:div w:id="111099036">
      <w:bodyDiv w:val="1"/>
      <w:marLeft w:val="0"/>
      <w:marRight w:val="0"/>
      <w:marTop w:val="0"/>
      <w:marBottom w:val="0"/>
      <w:divBdr>
        <w:top w:val="none" w:sz="0" w:space="0" w:color="auto"/>
        <w:left w:val="none" w:sz="0" w:space="0" w:color="auto"/>
        <w:bottom w:val="none" w:sz="0" w:space="0" w:color="auto"/>
        <w:right w:val="none" w:sz="0" w:space="0" w:color="auto"/>
      </w:divBdr>
    </w:div>
    <w:div w:id="143159979">
      <w:bodyDiv w:val="1"/>
      <w:marLeft w:val="0"/>
      <w:marRight w:val="0"/>
      <w:marTop w:val="0"/>
      <w:marBottom w:val="0"/>
      <w:divBdr>
        <w:top w:val="none" w:sz="0" w:space="0" w:color="auto"/>
        <w:left w:val="none" w:sz="0" w:space="0" w:color="auto"/>
        <w:bottom w:val="none" w:sz="0" w:space="0" w:color="auto"/>
        <w:right w:val="none" w:sz="0" w:space="0" w:color="auto"/>
      </w:divBdr>
    </w:div>
    <w:div w:id="151259801">
      <w:bodyDiv w:val="1"/>
      <w:marLeft w:val="0"/>
      <w:marRight w:val="0"/>
      <w:marTop w:val="0"/>
      <w:marBottom w:val="0"/>
      <w:divBdr>
        <w:top w:val="none" w:sz="0" w:space="0" w:color="auto"/>
        <w:left w:val="none" w:sz="0" w:space="0" w:color="auto"/>
        <w:bottom w:val="none" w:sz="0" w:space="0" w:color="auto"/>
        <w:right w:val="none" w:sz="0" w:space="0" w:color="auto"/>
      </w:divBdr>
    </w:div>
    <w:div w:id="155654657">
      <w:bodyDiv w:val="1"/>
      <w:marLeft w:val="0"/>
      <w:marRight w:val="0"/>
      <w:marTop w:val="0"/>
      <w:marBottom w:val="0"/>
      <w:divBdr>
        <w:top w:val="none" w:sz="0" w:space="0" w:color="auto"/>
        <w:left w:val="none" w:sz="0" w:space="0" w:color="auto"/>
        <w:bottom w:val="none" w:sz="0" w:space="0" w:color="auto"/>
        <w:right w:val="none" w:sz="0" w:space="0" w:color="auto"/>
      </w:divBdr>
    </w:div>
    <w:div w:id="163326432">
      <w:bodyDiv w:val="1"/>
      <w:marLeft w:val="0"/>
      <w:marRight w:val="0"/>
      <w:marTop w:val="0"/>
      <w:marBottom w:val="0"/>
      <w:divBdr>
        <w:top w:val="none" w:sz="0" w:space="0" w:color="auto"/>
        <w:left w:val="none" w:sz="0" w:space="0" w:color="auto"/>
        <w:bottom w:val="none" w:sz="0" w:space="0" w:color="auto"/>
        <w:right w:val="none" w:sz="0" w:space="0" w:color="auto"/>
      </w:divBdr>
    </w:div>
    <w:div w:id="173106752">
      <w:bodyDiv w:val="1"/>
      <w:marLeft w:val="0"/>
      <w:marRight w:val="0"/>
      <w:marTop w:val="0"/>
      <w:marBottom w:val="0"/>
      <w:divBdr>
        <w:top w:val="none" w:sz="0" w:space="0" w:color="auto"/>
        <w:left w:val="none" w:sz="0" w:space="0" w:color="auto"/>
        <w:bottom w:val="none" w:sz="0" w:space="0" w:color="auto"/>
        <w:right w:val="none" w:sz="0" w:space="0" w:color="auto"/>
      </w:divBdr>
    </w:div>
    <w:div w:id="195582075">
      <w:bodyDiv w:val="1"/>
      <w:marLeft w:val="0"/>
      <w:marRight w:val="0"/>
      <w:marTop w:val="0"/>
      <w:marBottom w:val="0"/>
      <w:divBdr>
        <w:top w:val="none" w:sz="0" w:space="0" w:color="auto"/>
        <w:left w:val="none" w:sz="0" w:space="0" w:color="auto"/>
        <w:bottom w:val="none" w:sz="0" w:space="0" w:color="auto"/>
        <w:right w:val="none" w:sz="0" w:space="0" w:color="auto"/>
      </w:divBdr>
    </w:div>
    <w:div w:id="197546268">
      <w:bodyDiv w:val="1"/>
      <w:marLeft w:val="0"/>
      <w:marRight w:val="0"/>
      <w:marTop w:val="0"/>
      <w:marBottom w:val="0"/>
      <w:divBdr>
        <w:top w:val="none" w:sz="0" w:space="0" w:color="auto"/>
        <w:left w:val="none" w:sz="0" w:space="0" w:color="auto"/>
        <w:bottom w:val="none" w:sz="0" w:space="0" w:color="auto"/>
        <w:right w:val="none" w:sz="0" w:space="0" w:color="auto"/>
      </w:divBdr>
    </w:div>
    <w:div w:id="232855944">
      <w:bodyDiv w:val="1"/>
      <w:marLeft w:val="0"/>
      <w:marRight w:val="0"/>
      <w:marTop w:val="0"/>
      <w:marBottom w:val="0"/>
      <w:divBdr>
        <w:top w:val="none" w:sz="0" w:space="0" w:color="auto"/>
        <w:left w:val="none" w:sz="0" w:space="0" w:color="auto"/>
        <w:bottom w:val="none" w:sz="0" w:space="0" w:color="auto"/>
        <w:right w:val="none" w:sz="0" w:space="0" w:color="auto"/>
      </w:divBdr>
    </w:div>
    <w:div w:id="246302937">
      <w:bodyDiv w:val="1"/>
      <w:marLeft w:val="0"/>
      <w:marRight w:val="0"/>
      <w:marTop w:val="0"/>
      <w:marBottom w:val="0"/>
      <w:divBdr>
        <w:top w:val="none" w:sz="0" w:space="0" w:color="auto"/>
        <w:left w:val="none" w:sz="0" w:space="0" w:color="auto"/>
        <w:bottom w:val="none" w:sz="0" w:space="0" w:color="auto"/>
        <w:right w:val="none" w:sz="0" w:space="0" w:color="auto"/>
      </w:divBdr>
    </w:div>
    <w:div w:id="260915575">
      <w:bodyDiv w:val="1"/>
      <w:marLeft w:val="0"/>
      <w:marRight w:val="0"/>
      <w:marTop w:val="0"/>
      <w:marBottom w:val="0"/>
      <w:divBdr>
        <w:top w:val="none" w:sz="0" w:space="0" w:color="auto"/>
        <w:left w:val="none" w:sz="0" w:space="0" w:color="auto"/>
        <w:bottom w:val="none" w:sz="0" w:space="0" w:color="auto"/>
        <w:right w:val="none" w:sz="0" w:space="0" w:color="auto"/>
      </w:divBdr>
    </w:div>
    <w:div w:id="286592364">
      <w:bodyDiv w:val="1"/>
      <w:marLeft w:val="0"/>
      <w:marRight w:val="0"/>
      <w:marTop w:val="0"/>
      <w:marBottom w:val="0"/>
      <w:divBdr>
        <w:top w:val="none" w:sz="0" w:space="0" w:color="auto"/>
        <w:left w:val="none" w:sz="0" w:space="0" w:color="auto"/>
        <w:bottom w:val="none" w:sz="0" w:space="0" w:color="auto"/>
        <w:right w:val="none" w:sz="0" w:space="0" w:color="auto"/>
      </w:divBdr>
    </w:div>
    <w:div w:id="289944755">
      <w:bodyDiv w:val="1"/>
      <w:marLeft w:val="0"/>
      <w:marRight w:val="0"/>
      <w:marTop w:val="0"/>
      <w:marBottom w:val="0"/>
      <w:divBdr>
        <w:top w:val="none" w:sz="0" w:space="0" w:color="auto"/>
        <w:left w:val="none" w:sz="0" w:space="0" w:color="auto"/>
        <w:bottom w:val="none" w:sz="0" w:space="0" w:color="auto"/>
        <w:right w:val="none" w:sz="0" w:space="0" w:color="auto"/>
      </w:divBdr>
    </w:div>
    <w:div w:id="313146283">
      <w:bodyDiv w:val="1"/>
      <w:marLeft w:val="0"/>
      <w:marRight w:val="0"/>
      <w:marTop w:val="0"/>
      <w:marBottom w:val="0"/>
      <w:divBdr>
        <w:top w:val="none" w:sz="0" w:space="0" w:color="auto"/>
        <w:left w:val="none" w:sz="0" w:space="0" w:color="auto"/>
        <w:bottom w:val="none" w:sz="0" w:space="0" w:color="auto"/>
        <w:right w:val="none" w:sz="0" w:space="0" w:color="auto"/>
      </w:divBdr>
    </w:div>
    <w:div w:id="341051606">
      <w:bodyDiv w:val="1"/>
      <w:marLeft w:val="0"/>
      <w:marRight w:val="0"/>
      <w:marTop w:val="0"/>
      <w:marBottom w:val="0"/>
      <w:divBdr>
        <w:top w:val="none" w:sz="0" w:space="0" w:color="auto"/>
        <w:left w:val="none" w:sz="0" w:space="0" w:color="auto"/>
        <w:bottom w:val="none" w:sz="0" w:space="0" w:color="auto"/>
        <w:right w:val="none" w:sz="0" w:space="0" w:color="auto"/>
      </w:divBdr>
    </w:div>
    <w:div w:id="344526693">
      <w:bodyDiv w:val="1"/>
      <w:marLeft w:val="0"/>
      <w:marRight w:val="0"/>
      <w:marTop w:val="0"/>
      <w:marBottom w:val="0"/>
      <w:divBdr>
        <w:top w:val="none" w:sz="0" w:space="0" w:color="auto"/>
        <w:left w:val="none" w:sz="0" w:space="0" w:color="auto"/>
        <w:bottom w:val="none" w:sz="0" w:space="0" w:color="auto"/>
        <w:right w:val="none" w:sz="0" w:space="0" w:color="auto"/>
      </w:divBdr>
    </w:div>
    <w:div w:id="365984008">
      <w:bodyDiv w:val="1"/>
      <w:marLeft w:val="0"/>
      <w:marRight w:val="0"/>
      <w:marTop w:val="0"/>
      <w:marBottom w:val="0"/>
      <w:divBdr>
        <w:top w:val="none" w:sz="0" w:space="0" w:color="auto"/>
        <w:left w:val="none" w:sz="0" w:space="0" w:color="auto"/>
        <w:bottom w:val="none" w:sz="0" w:space="0" w:color="auto"/>
        <w:right w:val="none" w:sz="0" w:space="0" w:color="auto"/>
      </w:divBdr>
    </w:div>
    <w:div w:id="367536197">
      <w:bodyDiv w:val="1"/>
      <w:marLeft w:val="0"/>
      <w:marRight w:val="0"/>
      <w:marTop w:val="0"/>
      <w:marBottom w:val="0"/>
      <w:divBdr>
        <w:top w:val="none" w:sz="0" w:space="0" w:color="auto"/>
        <w:left w:val="none" w:sz="0" w:space="0" w:color="auto"/>
        <w:bottom w:val="none" w:sz="0" w:space="0" w:color="auto"/>
        <w:right w:val="none" w:sz="0" w:space="0" w:color="auto"/>
      </w:divBdr>
    </w:div>
    <w:div w:id="379480266">
      <w:bodyDiv w:val="1"/>
      <w:marLeft w:val="0"/>
      <w:marRight w:val="0"/>
      <w:marTop w:val="0"/>
      <w:marBottom w:val="0"/>
      <w:divBdr>
        <w:top w:val="none" w:sz="0" w:space="0" w:color="auto"/>
        <w:left w:val="none" w:sz="0" w:space="0" w:color="auto"/>
        <w:bottom w:val="none" w:sz="0" w:space="0" w:color="auto"/>
        <w:right w:val="none" w:sz="0" w:space="0" w:color="auto"/>
      </w:divBdr>
    </w:div>
    <w:div w:id="417219558">
      <w:bodyDiv w:val="1"/>
      <w:marLeft w:val="0"/>
      <w:marRight w:val="0"/>
      <w:marTop w:val="0"/>
      <w:marBottom w:val="0"/>
      <w:divBdr>
        <w:top w:val="none" w:sz="0" w:space="0" w:color="auto"/>
        <w:left w:val="none" w:sz="0" w:space="0" w:color="auto"/>
        <w:bottom w:val="none" w:sz="0" w:space="0" w:color="auto"/>
        <w:right w:val="none" w:sz="0" w:space="0" w:color="auto"/>
      </w:divBdr>
    </w:div>
    <w:div w:id="437218585">
      <w:bodyDiv w:val="1"/>
      <w:marLeft w:val="0"/>
      <w:marRight w:val="0"/>
      <w:marTop w:val="0"/>
      <w:marBottom w:val="0"/>
      <w:divBdr>
        <w:top w:val="none" w:sz="0" w:space="0" w:color="auto"/>
        <w:left w:val="none" w:sz="0" w:space="0" w:color="auto"/>
        <w:bottom w:val="none" w:sz="0" w:space="0" w:color="auto"/>
        <w:right w:val="none" w:sz="0" w:space="0" w:color="auto"/>
      </w:divBdr>
    </w:div>
    <w:div w:id="455611194">
      <w:bodyDiv w:val="1"/>
      <w:marLeft w:val="0"/>
      <w:marRight w:val="0"/>
      <w:marTop w:val="0"/>
      <w:marBottom w:val="0"/>
      <w:divBdr>
        <w:top w:val="none" w:sz="0" w:space="0" w:color="auto"/>
        <w:left w:val="none" w:sz="0" w:space="0" w:color="auto"/>
        <w:bottom w:val="none" w:sz="0" w:space="0" w:color="auto"/>
        <w:right w:val="none" w:sz="0" w:space="0" w:color="auto"/>
      </w:divBdr>
    </w:div>
    <w:div w:id="470364858">
      <w:bodyDiv w:val="1"/>
      <w:marLeft w:val="0"/>
      <w:marRight w:val="0"/>
      <w:marTop w:val="0"/>
      <w:marBottom w:val="0"/>
      <w:divBdr>
        <w:top w:val="none" w:sz="0" w:space="0" w:color="auto"/>
        <w:left w:val="none" w:sz="0" w:space="0" w:color="auto"/>
        <w:bottom w:val="none" w:sz="0" w:space="0" w:color="auto"/>
        <w:right w:val="none" w:sz="0" w:space="0" w:color="auto"/>
      </w:divBdr>
    </w:div>
    <w:div w:id="479613266">
      <w:bodyDiv w:val="1"/>
      <w:marLeft w:val="0"/>
      <w:marRight w:val="0"/>
      <w:marTop w:val="0"/>
      <w:marBottom w:val="0"/>
      <w:divBdr>
        <w:top w:val="none" w:sz="0" w:space="0" w:color="auto"/>
        <w:left w:val="none" w:sz="0" w:space="0" w:color="auto"/>
        <w:bottom w:val="none" w:sz="0" w:space="0" w:color="auto"/>
        <w:right w:val="none" w:sz="0" w:space="0" w:color="auto"/>
      </w:divBdr>
    </w:div>
    <w:div w:id="493960350">
      <w:bodyDiv w:val="1"/>
      <w:marLeft w:val="0"/>
      <w:marRight w:val="0"/>
      <w:marTop w:val="0"/>
      <w:marBottom w:val="0"/>
      <w:divBdr>
        <w:top w:val="none" w:sz="0" w:space="0" w:color="auto"/>
        <w:left w:val="none" w:sz="0" w:space="0" w:color="auto"/>
        <w:bottom w:val="none" w:sz="0" w:space="0" w:color="auto"/>
        <w:right w:val="none" w:sz="0" w:space="0" w:color="auto"/>
      </w:divBdr>
    </w:div>
    <w:div w:id="528638651">
      <w:bodyDiv w:val="1"/>
      <w:marLeft w:val="0"/>
      <w:marRight w:val="0"/>
      <w:marTop w:val="0"/>
      <w:marBottom w:val="0"/>
      <w:divBdr>
        <w:top w:val="none" w:sz="0" w:space="0" w:color="auto"/>
        <w:left w:val="none" w:sz="0" w:space="0" w:color="auto"/>
        <w:bottom w:val="none" w:sz="0" w:space="0" w:color="auto"/>
        <w:right w:val="none" w:sz="0" w:space="0" w:color="auto"/>
      </w:divBdr>
    </w:div>
    <w:div w:id="580023450">
      <w:bodyDiv w:val="1"/>
      <w:marLeft w:val="0"/>
      <w:marRight w:val="0"/>
      <w:marTop w:val="0"/>
      <w:marBottom w:val="0"/>
      <w:divBdr>
        <w:top w:val="none" w:sz="0" w:space="0" w:color="auto"/>
        <w:left w:val="none" w:sz="0" w:space="0" w:color="auto"/>
        <w:bottom w:val="none" w:sz="0" w:space="0" w:color="auto"/>
        <w:right w:val="none" w:sz="0" w:space="0" w:color="auto"/>
      </w:divBdr>
    </w:div>
    <w:div w:id="584269305">
      <w:bodyDiv w:val="1"/>
      <w:marLeft w:val="0"/>
      <w:marRight w:val="0"/>
      <w:marTop w:val="0"/>
      <w:marBottom w:val="0"/>
      <w:divBdr>
        <w:top w:val="none" w:sz="0" w:space="0" w:color="auto"/>
        <w:left w:val="none" w:sz="0" w:space="0" w:color="auto"/>
        <w:bottom w:val="none" w:sz="0" w:space="0" w:color="auto"/>
        <w:right w:val="none" w:sz="0" w:space="0" w:color="auto"/>
      </w:divBdr>
    </w:div>
    <w:div w:id="608701713">
      <w:bodyDiv w:val="1"/>
      <w:marLeft w:val="0"/>
      <w:marRight w:val="0"/>
      <w:marTop w:val="0"/>
      <w:marBottom w:val="0"/>
      <w:divBdr>
        <w:top w:val="none" w:sz="0" w:space="0" w:color="auto"/>
        <w:left w:val="none" w:sz="0" w:space="0" w:color="auto"/>
        <w:bottom w:val="none" w:sz="0" w:space="0" w:color="auto"/>
        <w:right w:val="none" w:sz="0" w:space="0" w:color="auto"/>
      </w:divBdr>
    </w:div>
    <w:div w:id="613906299">
      <w:bodyDiv w:val="1"/>
      <w:marLeft w:val="0"/>
      <w:marRight w:val="0"/>
      <w:marTop w:val="0"/>
      <w:marBottom w:val="0"/>
      <w:divBdr>
        <w:top w:val="none" w:sz="0" w:space="0" w:color="auto"/>
        <w:left w:val="none" w:sz="0" w:space="0" w:color="auto"/>
        <w:bottom w:val="none" w:sz="0" w:space="0" w:color="auto"/>
        <w:right w:val="none" w:sz="0" w:space="0" w:color="auto"/>
      </w:divBdr>
    </w:div>
    <w:div w:id="622158529">
      <w:bodyDiv w:val="1"/>
      <w:marLeft w:val="0"/>
      <w:marRight w:val="0"/>
      <w:marTop w:val="0"/>
      <w:marBottom w:val="0"/>
      <w:divBdr>
        <w:top w:val="none" w:sz="0" w:space="0" w:color="auto"/>
        <w:left w:val="none" w:sz="0" w:space="0" w:color="auto"/>
        <w:bottom w:val="none" w:sz="0" w:space="0" w:color="auto"/>
        <w:right w:val="none" w:sz="0" w:space="0" w:color="auto"/>
      </w:divBdr>
    </w:div>
    <w:div w:id="640814189">
      <w:bodyDiv w:val="1"/>
      <w:marLeft w:val="0"/>
      <w:marRight w:val="0"/>
      <w:marTop w:val="0"/>
      <w:marBottom w:val="0"/>
      <w:divBdr>
        <w:top w:val="none" w:sz="0" w:space="0" w:color="auto"/>
        <w:left w:val="none" w:sz="0" w:space="0" w:color="auto"/>
        <w:bottom w:val="none" w:sz="0" w:space="0" w:color="auto"/>
        <w:right w:val="none" w:sz="0" w:space="0" w:color="auto"/>
      </w:divBdr>
    </w:div>
    <w:div w:id="651523072">
      <w:bodyDiv w:val="1"/>
      <w:marLeft w:val="0"/>
      <w:marRight w:val="0"/>
      <w:marTop w:val="0"/>
      <w:marBottom w:val="0"/>
      <w:divBdr>
        <w:top w:val="none" w:sz="0" w:space="0" w:color="auto"/>
        <w:left w:val="none" w:sz="0" w:space="0" w:color="auto"/>
        <w:bottom w:val="none" w:sz="0" w:space="0" w:color="auto"/>
        <w:right w:val="none" w:sz="0" w:space="0" w:color="auto"/>
      </w:divBdr>
    </w:div>
    <w:div w:id="652947453">
      <w:bodyDiv w:val="1"/>
      <w:marLeft w:val="0"/>
      <w:marRight w:val="0"/>
      <w:marTop w:val="0"/>
      <w:marBottom w:val="0"/>
      <w:divBdr>
        <w:top w:val="none" w:sz="0" w:space="0" w:color="auto"/>
        <w:left w:val="none" w:sz="0" w:space="0" w:color="auto"/>
        <w:bottom w:val="none" w:sz="0" w:space="0" w:color="auto"/>
        <w:right w:val="none" w:sz="0" w:space="0" w:color="auto"/>
      </w:divBdr>
    </w:div>
    <w:div w:id="661858797">
      <w:bodyDiv w:val="1"/>
      <w:marLeft w:val="0"/>
      <w:marRight w:val="0"/>
      <w:marTop w:val="0"/>
      <w:marBottom w:val="0"/>
      <w:divBdr>
        <w:top w:val="none" w:sz="0" w:space="0" w:color="auto"/>
        <w:left w:val="none" w:sz="0" w:space="0" w:color="auto"/>
        <w:bottom w:val="none" w:sz="0" w:space="0" w:color="auto"/>
        <w:right w:val="none" w:sz="0" w:space="0" w:color="auto"/>
      </w:divBdr>
    </w:div>
    <w:div w:id="677973006">
      <w:bodyDiv w:val="1"/>
      <w:marLeft w:val="0"/>
      <w:marRight w:val="0"/>
      <w:marTop w:val="0"/>
      <w:marBottom w:val="0"/>
      <w:divBdr>
        <w:top w:val="none" w:sz="0" w:space="0" w:color="auto"/>
        <w:left w:val="none" w:sz="0" w:space="0" w:color="auto"/>
        <w:bottom w:val="none" w:sz="0" w:space="0" w:color="auto"/>
        <w:right w:val="none" w:sz="0" w:space="0" w:color="auto"/>
      </w:divBdr>
    </w:div>
    <w:div w:id="706762802">
      <w:bodyDiv w:val="1"/>
      <w:marLeft w:val="0"/>
      <w:marRight w:val="0"/>
      <w:marTop w:val="0"/>
      <w:marBottom w:val="0"/>
      <w:divBdr>
        <w:top w:val="none" w:sz="0" w:space="0" w:color="auto"/>
        <w:left w:val="none" w:sz="0" w:space="0" w:color="auto"/>
        <w:bottom w:val="none" w:sz="0" w:space="0" w:color="auto"/>
        <w:right w:val="none" w:sz="0" w:space="0" w:color="auto"/>
      </w:divBdr>
    </w:div>
    <w:div w:id="742872604">
      <w:bodyDiv w:val="1"/>
      <w:marLeft w:val="0"/>
      <w:marRight w:val="0"/>
      <w:marTop w:val="0"/>
      <w:marBottom w:val="0"/>
      <w:divBdr>
        <w:top w:val="none" w:sz="0" w:space="0" w:color="auto"/>
        <w:left w:val="none" w:sz="0" w:space="0" w:color="auto"/>
        <w:bottom w:val="none" w:sz="0" w:space="0" w:color="auto"/>
        <w:right w:val="none" w:sz="0" w:space="0" w:color="auto"/>
      </w:divBdr>
    </w:div>
    <w:div w:id="769473273">
      <w:bodyDiv w:val="1"/>
      <w:marLeft w:val="0"/>
      <w:marRight w:val="0"/>
      <w:marTop w:val="0"/>
      <w:marBottom w:val="0"/>
      <w:divBdr>
        <w:top w:val="none" w:sz="0" w:space="0" w:color="auto"/>
        <w:left w:val="none" w:sz="0" w:space="0" w:color="auto"/>
        <w:bottom w:val="none" w:sz="0" w:space="0" w:color="auto"/>
        <w:right w:val="none" w:sz="0" w:space="0" w:color="auto"/>
      </w:divBdr>
    </w:div>
    <w:div w:id="772433260">
      <w:bodyDiv w:val="1"/>
      <w:marLeft w:val="0"/>
      <w:marRight w:val="0"/>
      <w:marTop w:val="0"/>
      <w:marBottom w:val="0"/>
      <w:divBdr>
        <w:top w:val="none" w:sz="0" w:space="0" w:color="auto"/>
        <w:left w:val="none" w:sz="0" w:space="0" w:color="auto"/>
        <w:bottom w:val="none" w:sz="0" w:space="0" w:color="auto"/>
        <w:right w:val="none" w:sz="0" w:space="0" w:color="auto"/>
      </w:divBdr>
    </w:div>
    <w:div w:id="789279913">
      <w:bodyDiv w:val="1"/>
      <w:marLeft w:val="0"/>
      <w:marRight w:val="0"/>
      <w:marTop w:val="0"/>
      <w:marBottom w:val="0"/>
      <w:divBdr>
        <w:top w:val="none" w:sz="0" w:space="0" w:color="auto"/>
        <w:left w:val="none" w:sz="0" w:space="0" w:color="auto"/>
        <w:bottom w:val="none" w:sz="0" w:space="0" w:color="auto"/>
        <w:right w:val="none" w:sz="0" w:space="0" w:color="auto"/>
      </w:divBdr>
    </w:div>
    <w:div w:id="822158216">
      <w:bodyDiv w:val="1"/>
      <w:marLeft w:val="0"/>
      <w:marRight w:val="0"/>
      <w:marTop w:val="0"/>
      <w:marBottom w:val="0"/>
      <w:divBdr>
        <w:top w:val="none" w:sz="0" w:space="0" w:color="auto"/>
        <w:left w:val="none" w:sz="0" w:space="0" w:color="auto"/>
        <w:bottom w:val="none" w:sz="0" w:space="0" w:color="auto"/>
        <w:right w:val="none" w:sz="0" w:space="0" w:color="auto"/>
      </w:divBdr>
    </w:div>
    <w:div w:id="836924705">
      <w:bodyDiv w:val="1"/>
      <w:marLeft w:val="0"/>
      <w:marRight w:val="0"/>
      <w:marTop w:val="0"/>
      <w:marBottom w:val="0"/>
      <w:divBdr>
        <w:top w:val="none" w:sz="0" w:space="0" w:color="auto"/>
        <w:left w:val="none" w:sz="0" w:space="0" w:color="auto"/>
        <w:bottom w:val="none" w:sz="0" w:space="0" w:color="auto"/>
        <w:right w:val="none" w:sz="0" w:space="0" w:color="auto"/>
      </w:divBdr>
    </w:div>
    <w:div w:id="837229645">
      <w:bodyDiv w:val="1"/>
      <w:marLeft w:val="0"/>
      <w:marRight w:val="0"/>
      <w:marTop w:val="0"/>
      <w:marBottom w:val="0"/>
      <w:divBdr>
        <w:top w:val="none" w:sz="0" w:space="0" w:color="auto"/>
        <w:left w:val="none" w:sz="0" w:space="0" w:color="auto"/>
        <w:bottom w:val="none" w:sz="0" w:space="0" w:color="auto"/>
        <w:right w:val="none" w:sz="0" w:space="0" w:color="auto"/>
      </w:divBdr>
    </w:div>
    <w:div w:id="861431729">
      <w:bodyDiv w:val="1"/>
      <w:marLeft w:val="0"/>
      <w:marRight w:val="0"/>
      <w:marTop w:val="0"/>
      <w:marBottom w:val="0"/>
      <w:divBdr>
        <w:top w:val="none" w:sz="0" w:space="0" w:color="auto"/>
        <w:left w:val="none" w:sz="0" w:space="0" w:color="auto"/>
        <w:bottom w:val="none" w:sz="0" w:space="0" w:color="auto"/>
        <w:right w:val="none" w:sz="0" w:space="0" w:color="auto"/>
      </w:divBdr>
    </w:div>
    <w:div w:id="899829243">
      <w:bodyDiv w:val="1"/>
      <w:marLeft w:val="0"/>
      <w:marRight w:val="0"/>
      <w:marTop w:val="0"/>
      <w:marBottom w:val="0"/>
      <w:divBdr>
        <w:top w:val="none" w:sz="0" w:space="0" w:color="auto"/>
        <w:left w:val="none" w:sz="0" w:space="0" w:color="auto"/>
        <w:bottom w:val="none" w:sz="0" w:space="0" w:color="auto"/>
        <w:right w:val="none" w:sz="0" w:space="0" w:color="auto"/>
      </w:divBdr>
    </w:div>
    <w:div w:id="934628001">
      <w:bodyDiv w:val="1"/>
      <w:marLeft w:val="0"/>
      <w:marRight w:val="0"/>
      <w:marTop w:val="0"/>
      <w:marBottom w:val="0"/>
      <w:divBdr>
        <w:top w:val="none" w:sz="0" w:space="0" w:color="auto"/>
        <w:left w:val="none" w:sz="0" w:space="0" w:color="auto"/>
        <w:bottom w:val="none" w:sz="0" w:space="0" w:color="auto"/>
        <w:right w:val="none" w:sz="0" w:space="0" w:color="auto"/>
      </w:divBdr>
    </w:div>
    <w:div w:id="947811613">
      <w:bodyDiv w:val="1"/>
      <w:marLeft w:val="0"/>
      <w:marRight w:val="0"/>
      <w:marTop w:val="0"/>
      <w:marBottom w:val="0"/>
      <w:divBdr>
        <w:top w:val="none" w:sz="0" w:space="0" w:color="auto"/>
        <w:left w:val="none" w:sz="0" w:space="0" w:color="auto"/>
        <w:bottom w:val="none" w:sz="0" w:space="0" w:color="auto"/>
        <w:right w:val="none" w:sz="0" w:space="0" w:color="auto"/>
      </w:divBdr>
    </w:div>
    <w:div w:id="953436739">
      <w:bodyDiv w:val="1"/>
      <w:marLeft w:val="0"/>
      <w:marRight w:val="0"/>
      <w:marTop w:val="0"/>
      <w:marBottom w:val="0"/>
      <w:divBdr>
        <w:top w:val="none" w:sz="0" w:space="0" w:color="auto"/>
        <w:left w:val="none" w:sz="0" w:space="0" w:color="auto"/>
        <w:bottom w:val="none" w:sz="0" w:space="0" w:color="auto"/>
        <w:right w:val="none" w:sz="0" w:space="0" w:color="auto"/>
      </w:divBdr>
    </w:div>
    <w:div w:id="973173209">
      <w:bodyDiv w:val="1"/>
      <w:marLeft w:val="0"/>
      <w:marRight w:val="0"/>
      <w:marTop w:val="0"/>
      <w:marBottom w:val="0"/>
      <w:divBdr>
        <w:top w:val="none" w:sz="0" w:space="0" w:color="auto"/>
        <w:left w:val="none" w:sz="0" w:space="0" w:color="auto"/>
        <w:bottom w:val="none" w:sz="0" w:space="0" w:color="auto"/>
        <w:right w:val="none" w:sz="0" w:space="0" w:color="auto"/>
      </w:divBdr>
    </w:div>
    <w:div w:id="982544466">
      <w:bodyDiv w:val="1"/>
      <w:marLeft w:val="0"/>
      <w:marRight w:val="0"/>
      <w:marTop w:val="0"/>
      <w:marBottom w:val="0"/>
      <w:divBdr>
        <w:top w:val="none" w:sz="0" w:space="0" w:color="auto"/>
        <w:left w:val="none" w:sz="0" w:space="0" w:color="auto"/>
        <w:bottom w:val="none" w:sz="0" w:space="0" w:color="auto"/>
        <w:right w:val="none" w:sz="0" w:space="0" w:color="auto"/>
      </w:divBdr>
    </w:div>
    <w:div w:id="983585765">
      <w:bodyDiv w:val="1"/>
      <w:marLeft w:val="0"/>
      <w:marRight w:val="0"/>
      <w:marTop w:val="0"/>
      <w:marBottom w:val="0"/>
      <w:divBdr>
        <w:top w:val="none" w:sz="0" w:space="0" w:color="auto"/>
        <w:left w:val="none" w:sz="0" w:space="0" w:color="auto"/>
        <w:bottom w:val="none" w:sz="0" w:space="0" w:color="auto"/>
        <w:right w:val="none" w:sz="0" w:space="0" w:color="auto"/>
      </w:divBdr>
    </w:div>
    <w:div w:id="984773033">
      <w:bodyDiv w:val="1"/>
      <w:marLeft w:val="0"/>
      <w:marRight w:val="0"/>
      <w:marTop w:val="0"/>
      <w:marBottom w:val="0"/>
      <w:divBdr>
        <w:top w:val="none" w:sz="0" w:space="0" w:color="auto"/>
        <w:left w:val="none" w:sz="0" w:space="0" w:color="auto"/>
        <w:bottom w:val="none" w:sz="0" w:space="0" w:color="auto"/>
        <w:right w:val="none" w:sz="0" w:space="0" w:color="auto"/>
      </w:divBdr>
    </w:div>
    <w:div w:id="988292130">
      <w:bodyDiv w:val="1"/>
      <w:marLeft w:val="0"/>
      <w:marRight w:val="0"/>
      <w:marTop w:val="0"/>
      <w:marBottom w:val="0"/>
      <w:divBdr>
        <w:top w:val="none" w:sz="0" w:space="0" w:color="auto"/>
        <w:left w:val="none" w:sz="0" w:space="0" w:color="auto"/>
        <w:bottom w:val="none" w:sz="0" w:space="0" w:color="auto"/>
        <w:right w:val="none" w:sz="0" w:space="0" w:color="auto"/>
      </w:divBdr>
    </w:div>
    <w:div w:id="1019742255">
      <w:bodyDiv w:val="1"/>
      <w:marLeft w:val="0"/>
      <w:marRight w:val="0"/>
      <w:marTop w:val="0"/>
      <w:marBottom w:val="0"/>
      <w:divBdr>
        <w:top w:val="none" w:sz="0" w:space="0" w:color="auto"/>
        <w:left w:val="none" w:sz="0" w:space="0" w:color="auto"/>
        <w:bottom w:val="none" w:sz="0" w:space="0" w:color="auto"/>
        <w:right w:val="none" w:sz="0" w:space="0" w:color="auto"/>
      </w:divBdr>
    </w:div>
    <w:div w:id="1042561747">
      <w:bodyDiv w:val="1"/>
      <w:marLeft w:val="0"/>
      <w:marRight w:val="0"/>
      <w:marTop w:val="0"/>
      <w:marBottom w:val="0"/>
      <w:divBdr>
        <w:top w:val="none" w:sz="0" w:space="0" w:color="auto"/>
        <w:left w:val="none" w:sz="0" w:space="0" w:color="auto"/>
        <w:bottom w:val="none" w:sz="0" w:space="0" w:color="auto"/>
        <w:right w:val="none" w:sz="0" w:space="0" w:color="auto"/>
      </w:divBdr>
    </w:div>
    <w:div w:id="1048914262">
      <w:bodyDiv w:val="1"/>
      <w:marLeft w:val="0"/>
      <w:marRight w:val="0"/>
      <w:marTop w:val="0"/>
      <w:marBottom w:val="0"/>
      <w:divBdr>
        <w:top w:val="none" w:sz="0" w:space="0" w:color="auto"/>
        <w:left w:val="none" w:sz="0" w:space="0" w:color="auto"/>
        <w:bottom w:val="none" w:sz="0" w:space="0" w:color="auto"/>
        <w:right w:val="none" w:sz="0" w:space="0" w:color="auto"/>
      </w:divBdr>
    </w:div>
    <w:div w:id="1066336812">
      <w:bodyDiv w:val="1"/>
      <w:marLeft w:val="0"/>
      <w:marRight w:val="0"/>
      <w:marTop w:val="0"/>
      <w:marBottom w:val="0"/>
      <w:divBdr>
        <w:top w:val="none" w:sz="0" w:space="0" w:color="auto"/>
        <w:left w:val="none" w:sz="0" w:space="0" w:color="auto"/>
        <w:bottom w:val="none" w:sz="0" w:space="0" w:color="auto"/>
        <w:right w:val="none" w:sz="0" w:space="0" w:color="auto"/>
      </w:divBdr>
    </w:div>
    <w:div w:id="1131754204">
      <w:bodyDiv w:val="1"/>
      <w:marLeft w:val="0"/>
      <w:marRight w:val="0"/>
      <w:marTop w:val="0"/>
      <w:marBottom w:val="0"/>
      <w:divBdr>
        <w:top w:val="none" w:sz="0" w:space="0" w:color="auto"/>
        <w:left w:val="none" w:sz="0" w:space="0" w:color="auto"/>
        <w:bottom w:val="none" w:sz="0" w:space="0" w:color="auto"/>
        <w:right w:val="none" w:sz="0" w:space="0" w:color="auto"/>
      </w:divBdr>
    </w:div>
    <w:div w:id="1142891482">
      <w:bodyDiv w:val="1"/>
      <w:marLeft w:val="0"/>
      <w:marRight w:val="0"/>
      <w:marTop w:val="0"/>
      <w:marBottom w:val="0"/>
      <w:divBdr>
        <w:top w:val="none" w:sz="0" w:space="0" w:color="auto"/>
        <w:left w:val="none" w:sz="0" w:space="0" w:color="auto"/>
        <w:bottom w:val="none" w:sz="0" w:space="0" w:color="auto"/>
        <w:right w:val="none" w:sz="0" w:space="0" w:color="auto"/>
      </w:divBdr>
    </w:div>
    <w:div w:id="1155490943">
      <w:bodyDiv w:val="1"/>
      <w:marLeft w:val="0"/>
      <w:marRight w:val="0"/>
      <w:marTop w:val="0"/>
      <w:marBottom w:val="0"/>
      <w:divBdr>
        <w:top w:val="none" w:sz="0" w:space="0" w:color="auto"/>
        <w:left w:val="none" w:sz="0" w:space="0" w:color="auto"/>
        <w:bottom w:val="none" w:sz="0" w:space="0" w:color="auto"/>
        <w:right w:val="none" w:sz="0" w:space="0" w:color="auto"/>
      </w:divBdr>
    </w:div>
    <w:div w:id="1163276937">
      <w:bodyDiv w:val="1"/>
      <w:marLeft w:val="0"/>
      <w:marRight w:val="0"/>
      <w:marTop w:val="0"/>
      <w:marBottom w:val="0"/>
      <w:divBdr>
        <w:top w:val="none" w:sz="0" w:space="0" w:color="auto"/>
        <w:left w:val="none" w:sz="0" w:space="0" w:color="auto"/>
        <w:bottom w:val="none" w:sz="0" w:space="0" w:color="auto"/>
        <w:right w:val="none" w:sz="0" w:space="0" w:color="auto"/>
      </w:divBdr>
    </w:div>
    <w:div w:id="1171799206">
      <w:bodyDiv w:val="1"/>
      <w:marLeft w:val="0"/>
      <w:marRight w:val="0"/>
      <w:marTop w:val="0"/>
      <w:marBottom w:val="0"/>
      <w:divBdr>
        <w:top w:val="none" w:sz="0" w:space="0" w:color="auto"/>
        <w:left w:val="none" w:sz="0" w:space="0" w:color="auto"/>
        <w:bottom w:val="none" w:sz="0" w:space="0" w:color="auto"/>
        <w:right w:val="none" w:sz="0" w:space="0" w:color="auto"/>
      </w:divBdr>
    </w:div>
    <w:div w:id="1212688365">
      <w:bodyDiv w:val="1"/>
      <w:marLeft w:val="0"/>
      <w:marRight w:val="0"/>
      <w:marTop w:val="0"/>
      <w:marBottom w:val="0"/>
      <w:divBdr>
        <w:top w:val="none" w:sz="0" w:space="0" w:color="auto"/>
        <w:left w:val="none" w:sz="0" w:space="0" w:color="auto"/>
        <w:bottom w:val="none" w:sz="0" w:space="0" w:color="auto"/>
        <w:right w:val="none" w:sz="0" w:space="0" w:color="auto"/>
      </w:divBdr>
    </w:div>
    <w:div w:id="1218206554">
      <w:bodyDiv w:val="1"/>
      <w:marLeft w:val="0"/>
      <w:marRight w:val="0"/>
      <w:marTop w:val="0"/>
      <w:marBottom w:val="0"/>
      <w:divBdr>
        <w:top w:val="none" w:sz="0" w:space="0" w:color="auto"/>
        <w:left w:val="none" w:sz="0" w:space="0" w:color="auto"/>
        <w:bottom w:val="none" w:sz="0" w:space="0" w:color="auto"/>
        <w:right w:val="none" w:sz="0" w:space="0" w:color="auto"/>
      </w:divBdr>
    </w:div>
    <w:div w:id="1219704925">
      <w:bodyDiv w:val="1"/>
      <w:marLeft w:val="0"/>
      <w:marRight w:val="0"/>
      <w:marTop w:val="0"/>
      <w:marBottom w:val="0"/>
      <w:divBdr>
        <w:top w:val="none" w:sz="0" w:space="0" w:color="auto"/>
        <w:left w:val="none" w:sz="0" w:space="0" w:color="auto"/>
        <w:bottom w:val="none" w:sz="0" w:space="0" w:color="auto"/>
        <w:right w:val="none" w:sz="0" w:space="0" w:color="auto"/>
      </w:divBdr>
    </w:div>
    <w:div w:id="1263341988">
      <w:bodyDiv w:val="1"/>
      <w:marLeft w:val="0"/>
      <w:marRight w:val="0"/>
      <w:marTop w:val="0"/>
      <w:marBottom w:val="0"/>
      <w:divBdr>
        <w:top w:val="none" w:sz="0" w:space="0" w:color="auto"/>
        <w:left w:val="none" w:sz="0" w:space="0" w:color="auto"/>
        <w:bottom w:val="none" w:sz="0" w:space="0" w:color="auto"/>
        <w:right w:val="none" w:sz="0" w:space="0" w:color="auto"/>
      </w:divBdr>
    </w:div>
    <w:div w:id="1272783663">
      <w:bodyDiv w:val="1"/>
      <w:marLeft w:val="0"/>
      <w:marRight w:val="0"/>
      <w:marTop w:val="0"/>
      <w:marBottom w:val="0"/>
      <w:divBdr>
        <w:top w:val="none" w:sz="0" w:space="0" w:color="auto"/>
        <w:left w:val="none" w:sz="0" w:space="0" w:color="auto"/>
        <w:bottom w:val="none" w:sz="0" w:space="0" w:color="auto"/>
        <w:right w:val="none" w:sz="0" w:space="0" w:color="auto"/>
      </w:divBdr>
    </w:div>
    <w:div w:id="1295142327">
      <w:bodyDiv w:val="1"/>
      <w:marLeft w:val="0"/>
      <w:marRight w:val="0"/>
      <w:marTop w:val="0"/>
      <w:marBottom w:val="0"/>
      <w:divBdr>
        <w:top w:val="none" w:sz="0" w:space="0" w:color="auto"/>
        <w:left w:val="none" w:sz="0" w:space="0" w:color="auto"/>
        <w:bottom w:val="none" w:sz="0" w:space="0" w:color="auto"/>
        <w:right w:val="none" w:sz="0" w:space="0" w:color="auto"/>
      </w:divBdr>
    </w:div>
    <w:div w:id="1310287880">
      <w:bodyDiv w:val="1"/>
      <w:marLeft w:val="0"/>
      <w:marRight w:val="0"/>
      <w:marTop w:val="0"/>
      <w:marBottom w:val="0"/>
      <w:divBdr>
        <w:top w:val="none" w:sz="0" w:space="0" w:color="auto"/>
        <w:left w:val="none" w:sz="0" w:space="0" w:color="auto"/>
        <w:bottom w:val="none" w:sz="0" w:space="0" w:color="auto"/>
        <w:right w:val="none" w:sz="0" w:space="0" w:color="auto"/>
      </w:divBdr>
    </w:div>
    <w:div w:id="1323125104">
      <w:bodyDiv w:val="1"/>
      <w:marLeft w:val="0"/>
      <w:marRight w:val="0"/>
      <w:marTop w:val="0"/>
      <w:marBottom w:val="0"/>
      <w:divBdr>
        <w:top w:val="none" w:sz="0" w:space="0" w:color="auto"/>
        <w:left w:val="none" w:sz="0" w:space="0" w:color="auto"/>
        <w:bottom w:val="none" w:sz="0" w:space="0" w:color="auto"/>
        <w:right w:val="none" w:sz="0" w:space="0" w:color="auto"/>
      </w:divBdr>
    </w:div>
    <w:div w:id="1328898462">
      <w:bodyDiv w:val="1"/>
      <w:marLeft w:val="0"/>
      <w:marRight w:val="0"/>
      <w:marTop w:val="0"/>
      <w:marBottom w:val="0"/>
      <w:divBdr>
        <w:top w:val="none" w:sz="0" w:space="0" w:color="auto"/>
        <w:left w:val="none" w:sz="0" w:space="0" w:color="auto"/>
        <w:bottom w:val="none" w:sz="0" w:space="0" w:color="auto"/>
        <w:right w:val="none" w:sz="0" w:space="0" w:color="auto"/>
      </w:divBdr>
    </w:div>
    <w:div w:id="1377705771">
      <w:bodyDiv w:val="1"/>
      <w:marLeft w:val="0"/>
      <w:marRight w:val="0"/>
      <w:marTop w:val="0"/>
      <w:marBottom w:val="0"/>
      <w:divBdr>
        <w:top w:val="none" w:sz="0" w:space="0" w:color="auto"/>
        <w:left w:val="none" w:sz="0" w:space="0" w:color="auto"/>
        <w:bottom w:val="none" w:sz="0" w:space="0" w:color="auto"/>
        <w:right w:val="none" w:sz="0" w:space="0" w:color="auto"/>
      </w:divBdr>
    </w:div>
    <w:div w:id="1381369547">
      <w:bodyDiv w:val="1"/>
      <w:marLeft w:val="0"/>
      <w:marRight w:val="0"/>
      <w:marTop w:val="0"/>
      <w:marBottom w:val="0"/>
      <w:divBdr>
        <w:top w:val="none" w:sz="0" w:space="0" w:color="auto"/>
        <w:left w:val="none" w:sz="0" w:space="0" w:color="auto"/>
        <w:bottom w:val="none" w:sz="0" w:space="0" w:color="auto"/>
        <w:right w:val="none" w:sz="0" w:space="0" w:color="auto"/>
      </w:divBdr>
    </w:div>
    <w:div w:id="1384521788">
      <w:bodyDiv w:val="1"/>
      <w:marLeft w:val="0"/>
      <w:marRight w:val="0"/>
      <w:marTop w:val="0"/>
      <w:marBottom w:val="0"/>
      <w:divBdr>
        <w:top w:val="none" w:sz="0" w:space="0" w:color="auto"/>
        <w:left w:val="none" w:sz="0" w:space="0" w:color="auto"/>
        <w:bottom w:val="none" w:sz="0" w:space="0" w:color="auto"/>
        <w:right w:val="none" w:sz="0" w:space="0" w:color="auto"/>
      </w:divBdr>
    </w:div>
    <w:div w:id="1401947934">
      <w:bodyDiv w:val="1"/>
      <w:marLeft w:val="0"/>
      <w:marRight w:val="0"/>
      <w:marTop w:val="0"/>
      <w:marBottom w:val="0"/>
      <w:divBdr>
        <w:top w:val="none" w:sz="0" w:space="0" w:color="auto"/>
        <w:left w:val="none" w:sz="0" w:space="0" w:color="auto"/>
        <w:bottom w:val="none" w:sz="0" w:space="0" w:color="auto"/>
        <w:right w:val="none" w:sz="0" w:space="0" w:color="auto"/>
      </w:divBdr>
    </w:div>
    <w:div w:id="1404794042">
      <w:bodyDiv w:val="1"/>
      <w:marLeft w:val="0"/>
      <w:marRight w:val="0"/>
      <w:marTop w:val="0"/>
      <w:marBottom w:val="0"/>
      <w:divBdr>
        <w:top w:val="none" w:sz="0" w:space="0" w:color="auto"/>
        <w:left w:val="none" w:sz="0" w:space="0" w:color="auto"/>
        <w:bottom w:val="none" w:sz="0" w:space="0" w:color="auto"/>
        <w:right w:val="none" w:sz="0" w:space="0" w:color="auto"/>
      </w:divBdr>
    </w:div>
    <w:div w:id="1417245760">
      <w:bodyDiv w:val="1"/>
      <w:marLeft w:val="0"/>
      <w:marRight w:val="0"/>
      <w:marTop w:val="0"/>
      <w:marBottom w:val="0"/>
      <w:divBdr>
        <w:top w:val="none" w:sz="0" w:space="0" w:color="auto"/>
        <w:left w:val="none" w:sz="0" w:space="0" w:color="auto"/>
        <w:bottom w:val="none" w:sz="0" w:space="0" w:color="auto"/>
        <w:right w:val="none" w:sz="0" w:space="0" w:color="auto"/>
      </w:divBdr>
    </w:div>
    <w:div w:id="1421293639">
      <w:bodyDiv w:val="1"/>
      <w:marLeft w:val="0"/>
      <w:marRight w:val="0"/>
      <w:marTop w:val="0"/>
      <w:marBottom w:val="0"/>
      <w:divBdr>
        <w:top w:val="none" w:sz="0" w:space="0" w:color="auto"/>
        <w:left w:val="none" w:sz="0" w:space="0" w:color="auto"/>
        <w:bottom w:val="none" w:sz="0" w:space="0" w:color="auto"/>
        <w:right w:val="none" w:sz="0" w:space="0" w:color="auto"/>
      </w:divBdr>
    </w:div>
    <w:div w:id="1422340372">
      <w:bodyDiv w:val="1"/>
      <w:marLeft w:val="0"/>
      <w:marRight w:val="0"/>
      <w:marTop w:val="0"/>
      <w:marBottom w:val="0"/>
      <w:divBdr>
        <w:top w:val="none" w:sz="0" w:space="0" w:color="auto"/>
        <w:left w:val="none" w:sz="0" w:space="0" w:color="auto"/>
        <w:bottom w:val="none" w:sz="0" w:space="0" w:color="auto"/>
        <w:right w:val="none" w:sz="0" w:space="0" w:color="auto"/>
      </w:divBdr>
    </w:div>
    <w:div w:id="1461537698">
      <w:bodyDiv w:val="1"/>
      <w:marLeft w:val="0"/>
      <w:marRight w:val="0"/>
      <w:marTop w:val="0"/>
      <w:marBottom w:val="0"/>
      <w:divBdr>
        <w:top w:val="none" w:sz="0" w:space="0" w:color="auto"/>
        <w:left w:val="none" w:sz="0" w:space="0" w:color="auto"/>
        <w:bottom w:val="none" w:sz="0" w:space="0" w:color="auto"/>
        <w:right w:val="none" w:sz="0" w:space="0" w:color="auto"/>
      </w:divBdr>
    </w:div>
    <w:div w:id="1484277453">
      <w:bodyDiv w:val="1"/>
      <w:marLeft w:val="0"/>
      <w:marRight w:val="0"/>
      <w:marTop w:val="0"/>
      <w:marBottom w:val="0"/>
      <w:divBdr>
        <w:top w:val="none" w:sz="0" w:space="0" w:color="auto"/>
        <w:left w:val="none" w:sz="0" w:space="0" w:color="auto"/>
        <w:bottom w:val="none" w:sz="0" w:space="0" w:color="auto"/>
        <w:right w:val="none" w:sz="0" w:space="0" w:color="auto"/>
      </w:divBdr>
    </w:div>
    <w:div w:id="1485202915">
      <w:bodyDiv w:val="1"/>
      <w:marLeft w:val="0"/>
      <w:marRight w:val="0"/>
      <w:marTop w:val="0"/>
      <w:marBottom w:val="0"/>
      <w:divBdr>
        <w:top w:val="none" w:sz="0" w:space="0" w:color="auto"/>
        <w:left w:val="none" w:sz="0" w:space="0" w:color="auto"/>
        <w:bottom w:val="none" w:sz="0" w:space="0" w:color="auto"/>
        <w:right w:val="none" w:sz="0" w:space="0" w:color="auto"/>
      </w:divBdr>
    </w:div>
    <w:div w:id="1488129104">
      <w:bodyDiv w:val="1"/>
      <w:marLeft w:val="0"/>
      <w:marRight w:val="0"/>
      <w:marTop w:val="0"/>
      <w:marBottom w:val="0"/>
      <w:divBdr>
        <w:top w:val="none" w:sz="0" w:space="0" w:color="auto"/>
        <w:left w:val="none" w:sz="0" w:space="0" w:color="auto"/>
        <w:bottom w:val="none" w:sz="0" w:space="0" w:color="auto"/>
        <w:right w:val="none" w:sz="0" w:space="0" w:color="auto"/>
      </w:divBdr>
    </w:div>
    <w:div w:id="1529294950">
      <w:bodyDiv w:val="1"/>
      <w:marLeft w:val="0"/>
      <w:marRight w:val="0"/>
      <w:marTop w:val="0"/>
      <w:marBottom w:val="0"/>
      <w:divBdr>
        <w:top w:val="none" w:sz="0" w:space="0" w:color="auto"/>
        <w:left w:val="none" w:sz="0" w:space="0" w:color="auto"/>
        <w:bottom w:val="none" w:sz="0" w:space="0" w:color="auto"/>
        <w:right w:val="none" w:sz="0" w:space="0" w:color="auto"/>
      </w:divBdr>
    </w:div>
    <w:div w:id="1555196625">
      <w:bodyDiv w:val="1"/>
      <w:marLeft w:val="0"/>
      <w:marRight w:val="0"/>
      <w:marTop w:val="0"/>
      <w:marBottom w:val="0"/>
      <w:divBdr>
        <w:top w:val="none" w:sz="0" w:space="0" w:color="auto"/>
        <w:left w:val="none" w:sz="0" w:space="0" w:color="auto"/>
        <w:bottom w:val="none" w:sz="0" w:space="0" w:color="auto"/>
        <w:right w:val="none" w:sz="0" w:space="0" w:color="auto"/>
      </w:divBdr>
    </w:div>
    <w:div w:id="1562862681">
      <w:bodyDiv w:val="1"/>
      <w:marLeft w:val="0"/>
      <w:marRight w:val="0"/>
      <w:marTop w:val="0"/>
      <w:marBottom w:val="0"/>
      <w:divBdr>
        <w:top w:val="none" w:sz="0" w:space="0" w:color="auto"/>
        <w:left w:val="none" w:sz="0" w:space="0" w:color="auto"/>
        <w:bottom w:val="none" w:sz="0" w:space="0" w:color="auto"/>
        <w:right w:val="none" w:sz="0" w:space="0" w:color="auto"/>
      </w:divBdr>
    </w:div>
    <w:div w:id="1577012263">
      <w:bodyDiv w:val="1"/>
      <w:marLeft w:val="0"/>
      <w:marRight w:val="0"/>
      <w:marTop w:val="0"/>
      <w:marBottom w:val="0"/>
      <w:divBdr>
        <w:top w:val="none" w:sz="0" w:space="0" w:color="auto"/>
        <w:left w:val="none" w:sz="0" w:space="0" w:color="auto"/>
        <w:bottom w:val="none" w:sz="0" w:space="0" w:color="auto"/>
        <w:right w:val="none" w:sz="0" w:space="0" w:color="auto"/>
      </w:divBdr>
    </w:div>
    <w:div w:id="1584291971">
      <w:bodyDiv w:val="1"/>
      <w:marLeft w:val="0"/>
      <w:marRight w:val="0"/>
      <w:marTop w:val="0"/>
      <w:marBottom w:val="0"/>
      <w:divBdr>
        <w:top w:val="none" w:sz="0" w:space="0" w:color="auto"/>
        <w:left w:val="none" w:sz="0" w:space="0" w:color="auto"/>
        <w:bottom w:val="none" w:sz="0" w:space="0" w:color="auto"/>
        <w:right w:val="none" w:sz="0" w:space="0" w:color="auto"/>
      </w:divBdr>
    </w:div>
    <w:div w:id="1601140289">
      <w:bodyDiv w:val="1"/>
      <w:marLeft w:val="0"/>
      <w:marRight w:val="0"/>
      <w:marTop w:val="0"/>
      <w:marBottom w:val="0"/>
      <w:divBdr>
        <w:top w:val="none" w:sz="0" w:space="0" w:color="auto"/>
        <w:left w:val="none" w:sz="0" w:space="0" w:color="auto"/>
        <w:bottom w:val="none" w:sz="0" w:space="0" w:color="auto"/>
        <w:right w:val="none" w:sz="0" w:space="0" w:color="auto"/>
      </w:divBdr>
    </w:div>
    <w:div w:id="1612663139">
      <w:bodyDiv w:val="1"/>
      <w:marLeft w:val="0"/>
      <w:marRight w:val="0"/>
      <w:marTop w:val="0"/>
      <w:marBottom w:val="0"/>
      <w:divBdr>
        <w:top w:val="none" w:sz="0" w:space="0" w:color="auto"/>
        <w:left w:val="none" w:sz="0" w:space="0" w:color="auto"/>
        <w:bottom w:val="none" w:sz="0" w:space="0" w:color="auto"/>
        <w:right w:val="none" w:sz="0" w:space="0" w:color="auto"/>
      </w:divBdr>
    </w:div>
    <w:div w:id="1638297301">
      <w:bodyDiv w:val="1"/>
      <w:marLeft w:val="0"/>
      <w:marRight w:val="0"/>
      <w:marTop w:val="0"/>
      <w:marBottom w:val="0"/>
      <w:divBdr>
        <w:top w:val="none" w:sz="0" w:space="0" w:color="auto"/>
        <w:left w:val="none" w:sz="0" w:space="0" w:color="auto"/>
        <w:bottom w:val="none" w:sz="0" w:space="0" w:color="auto"/>
        <w:right w:val="none" w:sz="0" w:space="0" w:color="auto"/>
      </w:divBdr>
    </w:div>
    <w:div w:id="1639609579">
      <w:bodyDiv w:val="1"/>
      <w:marLeft w:val="0"/>
      <w:marRight w:val="0"/>
      <w:marTop w:val="0"/>
      <w:marBottom w:val="0"/>
      <w:divBdr>
        <w:top w:val="none" w:sz="0" w:space="0" w:color="auto"/>
        <w:left w:val="none" w:sz="0" w:space="0" w:color="auto"/>
        <w:bottom w:val="none" w:sz="0" w:space="0" w:color="auto"/>
        <w:right w:val="none" w:sz="0" w:space="0" w:color="auto"/>
      </w:divBdr>
    </w:div>
    <w:div w:id="1653099277">
      <w:bodyDiv w:val="1"/>
      <w:marLeft w:val="0"/>
      <w:marRight w:val="0"/>
      <w:marTop w:val="0"/>
      <w:marBottom w:val="0"/>
      <w:divBdr>
        <w:top w:val="none" w:sz="0" w:space="0" w:color="auto"/>
        <w:left w:val="none" w:sz="0" w:space="0" w:color="auto"/>
        <w:bottom w:val="none" w:sz="0" w:space="0" w:color="auto"/>
        <w:right w:val="none" w:sz="0" w:space="0" w:color="auto"/>
      </w:divBdr>
    </w:div>
    <w:div w:id="1667979015">
      <w:bodyDiv w:val="1"/>
      <w:marLeft w:val="0"/>
      <w:marRight w:val="0"/>
      <w:marTop w:val="0"/>
      <w:marBottom w:val="0"/>
      <w:divBdr>
        <w:top w:val="none" w:sz="0" w:space="0" w:color="auto"/>
        <w:left w:val="none" w:sz="0" w:space="0" w:color="auto"/>
        <w:bottom w:val="none" w:sz="0" w:space="0" w:color="auto"/>
        <w:right w:val="none" w:sz="0" w:space="0" w:color="auto"/>
      </w:divBdr>
    </w:div>
    <w:div w:id="1680085106">
      <w:bodyDiv w:val="1"/>
      <w:marLeft w:val="0"/>
      <w:marRight w:val="0"/>
      <w:marTop w:val="0"/>
      <w:marBottom w:val="0"/>
      <w:divBdr>
        <w:top w:val="none" w:sz="0" w:space="0" w:color="auto"/>
        <w:left w:val="none" w:sz="0" w:space="0" w:color="auto"/>
        <w:bottom w:val="none" w:sz="0" w:space="0" w:color="auto"/>
        <w:right w:val="none" w:sz="0" w:space="0" w:color="auto"/>
      </w:divBdr>
    </w:div>
    <w:div w:id="1685130007">
      <w:bodyDiv w:val="1"/>
      <w:marLeft w:val="0"/>
      <w:marRight w:val="0"/>
      <w:marTop w:val="0"/>
      <w:marBottom w:val="0"/>
      <w:divBdr>
        <w:top w:val="none" w:sz="0" w:space="0" w:color="auto"/>
        <w:left w:val="none" w:sz="0" w:space="0" w:color="auto"/>
        <w:bottom w:val="none" w:sz="0" w:space="0" w:color="auto"/>
        <w:right w:val="none" w:sz="0" w:space="0" w:color="auto"/>
      </w:divBdr>
    </w:div>
    <w:div w:id="1685594877">
      <w:bodyDiv w:val="1"/>
      <w:marLeft w:val="0"/>
      <w:marRight w:val="0"/>
      <w:marTop w:val="0"/>
      <w:marBottom w:val="0"/>
      <w:divBdr>
        <w:top w:val="none" w:sz="0" w:space="0" w:color="auto"/>
        <w:left w:val="none" w:sz="0" w:space="0" w:color="auto"/>
        <w:bottom w:val="none" w:sz="0" w:space="0" w:color="auto"/>
        <w:right w:val="none" w:sz="0" w:space="0" w:color="auto"/>
      </w:divBdr>
    </w:div>
    <w:div w:id="1693726503">
      <w:bodyDiv w:val="1"/>
      <w:marLeft w:val="0"/>
      <w:marRight w:val="0"/>
      <w:marTop w:val="0"/>
      <w:marBottom w:val="0"/>
      <w:divBdr>
        <w:top w:val="none" w:sz="0" w:space="0" w:color="auto"/>
        <w:left w:val="none" w:sz="0" w:space="0" w:color="auto"/>
        <w:bottom w:val="none" w:sz="0" w:space="0" w:color="auto"/>
        <w:right w:val="none" w:sz="0" w:space="0" w:color="auto"/>
      </w:divBdr>
    </w:div>
    <w:div w:id="1726831612">
      <w:bodyDiv w:val="1"/>
      <w:marLeft w:val="0"/>
      <w:marRight w:val="0"/>
      <w:marTop w:val="0"/>
      <w:marBottom w:val="0"/>
      <w:divBdr>
        <w:top w:val="none" w:sz="0" w:space="0" w:color="auto"/>
        <w:left w:val="none" w:sz="0" w:space="0" w:color="auto"/>
        <w:bottom w:val="none" w:sz="0" w:space="0" w:color="auto"/>
        <w:right w:val="none" w:sz="0" w:space="0" w:color="auto"/>
      </w:divBdr>
    </w:div>
    <w:div w:id="1737849846">
      <w:bodyDiv w:val="1"/>
      <w:marLeft w:val="0"/>
      <w:marRight w:val="0"/>
      <w:marTop w:val="0"/>
      <w:marBottom w:val="0"/>
      <w:divBdr>
        <w:top w:val="none" w:sz="0" w:space="0" w:color="auto"/>
        <w:left w:val="none" w:sz="0" w:space="0" w:color="auto"/>
        <w:bottom w:val="none" w:sz="0" w:space="0" w:color="auto"/>
        <w:right w:val="none" w:sz="0" w:space="0" w:color="auto"/>
      </w:divBdr>
    </w:div>
    <w:div w:id="1750078719">
      <w:bodyDiv w:val="1"/>
      <w:marLeft w:val="0"/>
      <w:marRight w:val="0"/>
      <w:marTop w:val="0"/>
      <w:marBottom w:val="0"/>
      <w:divBdr>
        <w:top w:val="none" w:sz="0" w:space="0" w:color="auto"/>
        <w:left w:val="none" w:sz="0" w:space="0" w:color="auto"/>
        <w:bottom w:val="none" w:sz="0" w:space="0" w:color="auto"/>
        <w:right w:val="none" w:sz="0" w:space="0" w:color="auto"/>
      </w:divBdr>
    </w:div>
    <w:div w:id="1772505479">
      <w:bodyDiv w:val="1"/>
      <w:marLeft w:val="0"/>
      <w:marRight w:val="0"/>
      <w:marTop w:val="0"/>
      <w:marBottom w:val="0"/>
      <w:divBdr>
        <w:top w:val="none" w:sz="0" w:space="0" w:color="auto"/>
        <w:left w:val="none" w:sz="0" w:space="0" w:color="auto"/>
        <w:bottom w:val="none" w:sz="0" w:space="0" w:color="auto"/>
        <w:right w:val="none" w:sz="0" w:space="0" w:color="auto"/>
      </w:divBdr>
    </w:div>
    <w:div w:id="1784223826">
      <w:bodyDiv w:val="1"/>
      <w:marLeft w:val="0"/>
      <w:marRight w:val="0"/>
      <w:marTop w:val="0"/>
      <w:marBottom w:val="0"/>
      <w:divBdr>
        <w:top w:val="none" w:sz="0" w:space="0" w:color="auto"/>
        <w:left w:val="none" w:sz="0" w:space="0" w:color="auto"/>
        <w:bottom w:val="none" w:sz="0" w:space="0" w:color="auto"/>
        <w:right w:val="none" w:sz="0" w:space="0" w:color="auto"/>
      </w:divBdr>
    </w:div>
    <w:div w:id="1801461735">
      <w:bodyDiv w:val="1"/>
      <w:marLeft w:val="0"/>
      <w:marRight w:val="0"/>
      <w:marTop w:val="0"/>
      <w:marBottom w:val="0"/>
      <w:divBdr>
        <w:top w:val="none" w:sz="0" w:space="0" w:color="auto"/>
        <w:left w:val="none" w:sz="0" w:space="0" w:color="auto"/>
        <w:bottom w:val="none" w:sz="0" w:space="0" w:color="auto"/>
        <w:right w:val="none" w:sz="0" w:space="0" w:color="auto"/>
      </w:divBdr>
    </w:div>
    <w:div w:id="1818301928">
      <w:bodyDiv w:val="1"/>
      <w:marLeft w:val="0"/>
      <w:marRight w:val="0"/>
      <w:marTop w:val="0"/>
      <w:marBottom w:val="0"/>
      <w:divBdr>
        <w:top w:val="none" w:sz="0" w:space="0" w:color="auto"/>
        <w:left w:val="none" w:sz="0" w:space="0" w:color="auto"/>
        <w:bottom w:val="none" w:sz="0" w:space="0" w:color="auto"/>
        <w:right w:val="none" w:sz="0" w:space="0" w:color="auto"/>
      </w:divBdr>
    </w:div>
    <w:div w:id="1824738128">
      <w:bodyDiv w:val="1"/>
      <w:marLeft w:val="0"/>
      <w:marRight w:val="0"/>
      <w:marTop w:val="0"/>
      <w:marBottom w:val="0"/>
      <w:divBdr>
        <w:top w:val="none" w:sz="0" w:space="0" w:color="auto"/>
        <w:left w:val="none" w:sz="0" w:space="0" w:color="auto"/>
        <w:bottom w:val="none" w:sz="0" w:space="0" w:color="auto"/>
        <w:right w:val="none" w:sz="0" w:space="0" w:color="auto"/>
      </w:divBdr>
    </w:div>
    <w:div w:id="1833132200">
      <w:bodyDiv w:val="1"/>
      <w:marLeft w:val="0"/>
      <w:marRight w:val="0"/>
      <w:marTop w:val="0"/>
      <w:marBottom w:val="0"/>
      <w:divBdr>
        <w:top w:val="none" w:sz="0" w:space="0" w:color="auto"/>
        <w:left w:val="none" w:sz="0" w:space="0" w:color="auto"/>
        <w:bottom w:val="none" w:sz="0" w:space="0" w:color="auto"/>
        <w:right w:val="none" w:sz="0" w:space="0" w:color="auto"/>
      </w:divBdr>
    </w:div>
    <w:div w:id="1835024899">
      <w:bodyDiv w:val="1"/>
      <w:marLeft w:val="0"/>
      <w:marRight w:val="0"/>
      <w:marTop w:val="0"/>
      <w:marBottom w:val="0"/>
      <w:divBdr>
        <w:top w:val="none" w:sz="0" w:space="0" w:color="auto"/>
        <w:left w:val="none" w:sz="0" w:space="0" w:color="auto"/>
        <w:bottom w:val="none" w:sz="0" w:space="0" w:color="auto"/>
        <w:right w:val="none" w:sz="0" w:space="0" w:color="auto"/>
      </w:divBdr>
    </w:div>
    <w:div w:id="1852643958">
      <w:bodyDiv w:val="1"/>
      <w:marLeft w:val="0"/>
      <w:marRight w:val="0"/>
      <w:marTop w:val="0"/>
      <w:marBottom w:val="0"/>
      <w:divBdr>
        <w:top w:val="none" w:sz="0" w:space="0" w:color="auto"/>
        <w:left w:val="none" w:sz="0" w:space="0" w:color="auto"/>
        <w:bottom w:val="none" w:sz="0" w:space="0" w:color="auto"/>
        <w:right w:val="none" w:sz="0" w:space="0" w:color="auto"/>
      </w:divBdr>
    </w:div>
    <w:div w:id="1896889927">
      <w:bodyDiv w:val="1"/>
      <w:marLeft w:val="0"/>
      <w:marRight w:val="0"/>
      <w:marTop w:val="0"/>
      <w:marBottom w:val="0"/>
      <w:divBdr>
        <w:top w:val="none" w:sz="0" w:space="0" w:color="auto"/>
        <w:left w:val="none" w:sz="0" w:space="0" w:color="auto"/>
        <w:bottom w:val="none" w:sz="0" w:space="0" w:color="auto"/>
        <w:right w:val="none" w:sz="0" w:space="0" w:color="auto"/>
      </w:divBdr>
    </w:div>
    <w:div w:id="1903784430">
      <w:bodyDiv w:val="1"/>
      <w:marLeft w:val="0"/>
      <w:marRight w:val="0"/>
      <w:marTop w:val="0"/>
      <w:marBottom w:val="0"/>
      <w:divBdr>
        <w:top w:val="none" w:sz="0" w:space="0" w:color="auto"/>
        <w:left w:val="none" w:sz="0" w:space="0" w:color="auto"/>
        <w:bottom w:val="none" w:sz="0" w:space="0" w:color="auto"/>
        <w:right w:val="none" w:sz="0" w:space="0" w:color="auto"/>
      </w:divBdr>
    </w:div>
    <w:div w:id="1904096226">
      <w:bodyDiv w:val="1"/>
      <w:marLeft w:val="0"/>
      <w:marRight w:val="0"/>
      <w:marTop w:val="0"/>
      <w:marBottom w:val="0"/>
      <w:divBdr>
        <w:top w:val="none" w:sz="0" w:space="0" w:color="auto"/>
        <w:left w:val="none" w:sz="0" w:space="0" w:color="auto"/>
        <w:bottom w:val="none" w:sz="0" w:space="0" w:color="auto"/>
        <w:right w:val="none" w:sz="0" w:space="0" w:color="auto"/>
      </w:divBdr>
    </w:div>
    <w:div w:id="1922980456">
      <w:bodyDiv w:val="1"/>
      <w:marLeft w:val="0"/>
      <w:marRight w:val="0"/>
      <w:marTop w:val="0"/>
      <w:marBottom w:val="0"/>
      <w:divBdr>
        <w:top w:val="none" w:sz="0" w:space="0" w:color="auto"/>
        <w:left w:val="none" w:sz="0" w:space="0" w:color="auto"/>
        <w:bottom w:val="none" w:sz="0" w:space="0" w:color="auto"/>
        <w:right w:val="none" w:sz="0" w:space="0" w:color="auto"/>
      </w:divBdr>
    </w:div>
    <w:div w:id="1929580892">
      <w:bodyDiv w:val="1"/>
      <w:marLeft w:val="0"/>
      <w:marRight w:val="0"/>
      <w:marTop w:val="0"/>
      <w:marBottom w:val="0"/>
      <w:divBdr>
        <w:top w:val="none" w:sz="0" w:space="0" w:color="auto"/>
        <w:left w:val="none" w:sz="0" w:space="0" w:color="auto"/>
        <w:bottom w:val="none" w:sz="0" w:space="0" w:color="auto"/>
        <w:right w:val="none" w:sz="0" w:space="0" w:color="auto"/>
      </w:divBdr>
    </w:div>
    <w:div w:id="1974676588">
      <w:bodyDiv w:val="1"/>
      <w:marLeft w:val="0"/>
      <w:marRight w:val="0"/>
      <w:marTop w:val="0"/>
      <w:marBottom w:val="0"/>
      <w:divBdr>
        <w:top w:val="none" w:sz="0" w:space="0" w:color="auto"/>
        <w:left w:val="none" w:sz="0" w:space="0" w:color="auto"/>
        <w:bottom w:val="none" w:sz="0" w:space="0" w:color="auto"/>
        <w:right w:val="none" w:sz="0" w:space="0" w:color="auto"/>
      </w:divBdr>
    </w:div>
    <w:div w:id="1975787385">
      <w:bodyDiv w:val="1"/>
      <w:marLeft w:val="0"/>
      <w:marRight w:val="0"/>
      <w:marTop w:val="0"/>
      <w:marBottom w:val="0"/>
      <w:divBdr>
        <w:top w:val="none" w:sz="0" w:space="0" w:color="auto"/>
        <w:left w:val="none" w:sz="0" w:space="0" w:color="auto"/>
        <w:bottom w:val="none" w:sz="0" w:space="0" w:color="auto"/>
        <w:right w:val="none" w:sz="0" w:space="0" w:color="auto"/>
      </w:divBdr>
    </w:div>
    <w:div w:id="1987317099">
      <w:bodyDiv w:val="1"/>
      <w:marLeft w:val="0"/>
      <w:marRight w:val="0"/>
      <w:marTop w:val="0"/>
      <w:marBottom w:val="0"/>
      <w:divBdr>
        <w:top w:val="none" w:sz="0" w:space="0" w:color="auto"/>
        <w:left w:val="none" w:sz="0" w:space="0" w:color="auto"/>
        <w:bottom w:val="none" w:sz="0" w:space="0" w:color="auto"/>
        <w:right w:val="none" w:sz="0" w:space="0" w:color="auto"/>
      </w:divBdr>
    </w:div>
    <w:div w:id="1994410595">
      <w:bodyDiv w:val="1"/>
      <w:marLeft w:val="0"/>
      <w:marRight w:val="0"/>
      <w:marTop w:val="0"/>
      <w:marBottom w:val="0"/>
      <w:divBdr>
        <w:top w:val="none" w:sz="0" w:space="0" w:color="auto"/>
        <w:left w:val="none" w:sz="0" w:space="0" w:color="auto"/>
        <w:bottom w:val="none" w:sz="0" w:space="0" w:color="auto"/>
        <w:right w:val="none" w:sz="0" w:space="0" w:color="auto"/>
      </w:divBdr>
    </w:div>
    <w:div w:id="2025397468">
      <w:bodyDiv w:val="1"/>
      <w:marLeft w:val="0"/>
      <w:marRight w:val="0"/>
      <w:marTop w:val="0"/>
      <w:marBottom w:val="0"/>
      <w:divBdr>
        <w:top w:val="none" w:sz="0" w:space="0" w:color="auto"/>
        <w:left w:val="none" w:sz="0" w:space="0" w:color="auto"/>
        <w:bottom w:val="none" w:sz="0" w:space="0" w:color="auto"/>
        <w:right w:val="none" w:sz="0" w:space="0" w:color="auto"/>
      </w:divBdr>
    </w:div>
    <w:div w:id="2042783775">
      <w:bodyDiv w:val="1"/>
      <w:marLeft w:val="0"/>
      <w:marRight w:val="0"/>
      <w:marTop w:val="0"/>
      <w:marBottom w:val="0"/>
      <w:divBdr>
        <w:top w:val="none" w:sz="0" w:space="0" w:color="auto"/>
        <w:left w:val="none" w:sz="0" w:space="0" w:color="auto"/>
        <w:bottom w:val="none" w:sz="0" w:space="0" w:color="auto"/>
        <w:right w:val="none" w:sz="0" w:space="0" w:color="auto"/>
      </w:divBdr>
    </w:div>
    <w:div w:id="2047412527">
      <w:bodyDiv w:val="1"/>
      <w:marLeft w:val="0"/>
      <w:marRight w:val="0"/>
      <w:marTop w:val="0"/>
      <w:marBottom w:val="0"/>
      <w:divBdr>
        <w:top w:val="none" w:sz="0" w:space="0" w:color="auto"/>
        <w:left w:val="none" w:sz="0" w:space="0" w:color="auto"/>
        <w:bottom w:val="none" w:sz="0" w:space="0" w:color="auto"/>
        <w:right w:val="none" w:sz="0" w:space="0" w:color="auto"/>
      </w:divBdr>
    </w:div>
    <w:div w:id="2051418017">
      <w:bodyDiv w:val="1"/>
      <w:marLeft w:val="0"/>
      <w:marRight w:val="0"/>
      <w:marTop w:val="0"/>
      <w:marBottom w:val="0"/>
      <w:divBdr>
        <w:top w:val="none" w:sz="0" w:space="0" w:color="auto"/>
        <w:left w:val="none" w:sz="0" w:space="0" w:color="auto"/>
        <w:bottom w:val="none" w:sz="0" w:space="0" w:color="auto"/>
        <w:right w:val="none" w:sz="0" w:space="0" w:color="auto"/>
      </w:divBdr>
    </w:div>
    <w:div w:id="2052220609">
      <w:bodyDiv w:val="1"/>
      <w:marLeft w:val="0"/>
      <w:marRight w:val="0"/>
      <w:marTop w:val="0"/>
      <w:marBottom w:val="0"/>
      <w:divBdr>
        <w:top w:val="none" w:sz="0" w:space="0" w:color="auto"/>
        <w:left w:val="none" w:sz="0" w:space="0" w:color="auto"/>
        <w:bottom w:val="none" w:sz="0" w:space="0" w:color="auto"/>
        <w:right w:val="none" w:sz="0" w:space="0" w:color="auto"/>
      </w:divBdr>
    </w:div>
    <w:div w:id="2067411535">
      <w:bodyDiv w:val="1"/>
      <w:marLeft w:val="0"/>
      <w:marRight w:val="0"/>
      <w:marTop w:val="0"/>
      <w:marBottom w:val="0"/>
      <w:divBdr>
        <w:top w:val="none" w:sz="0" w:space="0" w:color="auto"/>
        <w:left w:val="none" w:sz="0" w:space="0" w:color="auto"/>
        <w:bottom w:val="none" w:sz="0" w:space="0" w:color="auto"/>
        <w:right w:val="none" w:sz="0" w:space="0" w:color="auto"/>
      </w:divBdr>
    </w:div>
    <w:div w:id="2073038201">
      <w:bodyDiv w:val="1"/>
      <w:marLeft w:val="0"/>
      <w:marRight w:val="0"/>
      <w:marTop w:val="0"/>
      <w:marBottom w:val="0"/>
      <w:divBdr>
        <w:top w:val="none" w:sz="0" w:space="0" w:color="auto"/>
        <w:left w:val="none" w:sz="0" w:space="0" w:color="auto"/>
        <w:bottom w:val="none" w:sz="0" w:space="0" w:color="auto"/>
        <w:right w:val="none" w:sz="0" w:space="0" w:color="auto"/>
      </w:divBdr>
    </w:div>
    <w:div w:id="2084252606">
      <w:bodyDiv w:val="1"/>
      <w:marLeft w:val="0"/>
      <w:marRight w:val="0"/>
      <w:marTop w:val="0"/>
      <w:marBottom w:val="0"/>
      <w:divBdr>
        <w:top w:val="none" w:sz="0" w:space="0" w:color="auto"/>
        <w:left w:val="none" w:sz="0" w:space="0" w:color="auto"/>
        <w:bottom w:val="none" w:sz="0" w:space="0" w:color="auto"/>
        <w:right w:val="none" w:sz="0" w:space="0" w:color="auto"/>
      </w:divBdr>
    </w:div>
    <w:div w:id="2087266960">
      <w:bodyDiv w:val="1"/>
      <w:marLeft w:val="0"/>
      <w:marRight w:val="0"/>
      <w:marTop w:val="0"/>
      <w:marBottom w:val="0"/>
      <w:divBdr>
        <w:top w:val="none" w:sz="0" w:space="0" w:color="auto"/>
        <w:left w:val="none" w:sz="0" w:space="0" w:color="auto"/>
        <w:bottom w:val="none" w:sz="0" w:space="0" w:color="auto"/>
        <w:right w:val="none" w:sz="0" w:space="0" w:color="auto"/>
      </w:divBdr>
    </w:div>
    <w:div w:id="2107773273">
      <w:bodyDiv w:val="1"/>
      <w:marLeft w:val="0"/>
      <w:marRight w:val="0"/>
      <w:marTop w:val="0"/>
      <w:marBottom w:val="0"/>
      <w:divBdr>
        <w:top w:val="none" w:sz="0" w:space="0" w:color="auto"/>
        <w:left w:val="none" w:sz="0" w:space="0" w:color="auto"/>
        <w:bottom w:val="none" w:sz="0" w:space="0" w:color="auto"/>
        <w:right w:val="none" w:sz="0" w:space="0" w:color="auto"/>
      </w:divBdr>
    </w:div>
    <w:div w:id="2114787103">
      <w:bodyDiv w:val="1"/>
      <w:marLeft w:val="0"/>
      <w:marRight w:val="0"/>
      <w:marTop w:val="0"/>
      <w:marBottom w:val="0"/>
      <w:divBdr>
        <w:top w:val="none" w:sz="0" w:space="0" w:color="auto"/>
        <w:left w:val="none" w:sz="0" w:space="0" w:color="auto"/>
        <w:bottom w:val="none" w:sz="0" w:space="0" w:color="auto"/>
        <w:right w:val="none" w:sz="0" w:space="0" w:color="auto"/>
      </w:divBdr>
    </w:div>
    <w:div w:id="2117020206">
      <w:bodyDiv w:val="1"/>
      <w:marLeft w:val="0"/>
      <w:marRight w:val="0"/>
      <w:marTop w:val="0"/>
      <w:marBottom w:val="0"/>
      <w:divBdr>
        <w:top w:val="none" w:sz="0" w:space="0" w:color="auto"/>
        <w:left w:val="none" w:sz="0" w:space="0" w:color="auto"/>
        <w:bottom w:val="none" w:sz="0" w:space="0" w:color="auto"/>
        <w:right w:val="none" w:sz="0" w:space="0" w:color="auto"/>
      </w:divBdr>
    </w:div>
    <w:div w:id="2121602860">
      <w:bodyDiv w:val="1"/>
      <w:marLeft w:val="0"/>
      <w:marRight w:val="0"/>
      <w:marTop w:val="0"/>
      <w:marBottom w:val="0"/>
      <w:divBdr>
        <w:top w:val="none" w:sz="0" w:space="0" w:color="auto"/>
        <w:left w:val="none" w:sz="0" w:space="0" w:color="auto"/>
        <w:bottom w:val="none" w:sz="0" w:space="0" w:color="auto"/>
        <w:right w:val="none" w:sz="0" w:space="0" w:color="auto"/>
      </w:divBdr>
    </w:div>
    <w:div w:id="2123332122">
      <w:bodyDiv w:val="1"/>
      <w:marLeft w:val="0"/>
      <w:marRight w:val="0"/>
      <w:marTop w:val="0"/>
      <w:marBottom w:val="0"/>
      <w:divBdr>
        <w:top w:val="none" w:sz="0" w:space="0" w:color="auto"/>
        <w:left w:val="none" w:sz="0" w:space="0" w:color="auto"/>
        <w:bottom w:val="none" w:sz="0" w:space="0" w:color="auto"/>
        <w:right w:val="none" w:sz="0" w:space="0" w:color="auto"/>
      </w:divBdr>
    </w:div>
    <w:div w:id="2130931521">
      <w:bodyDiv w:val="1"/>
      <w:marLeft w:val="0"/>
      <w:marRight w:val="0"/>
      <w:marTop w:val="0"/>
      <w:marBottom w:val="0"/>
      <w:divBdr>
        <w:top w:val="none" w:sz="0" w:space="0" w:color="auto"/>
        <w:left w:val="none" w:sz="0" w:space="0" w:color="auto"/>
        <w:bottom w:val="none" w:sz="0" w:space="0" w:color="auto"/>
        <w:right w:val="none" w:sz="0" w:space="0" w:color="auto"/>
      </w:divBdr>
    </w:div>
    <w:div w:id="2137023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image" Target="media/image4.png"/><Relationship Id="rId25" Type="http://schemas.openxmlformats.org/officeDocument/2006/relationships/image" Target="media/image8.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4.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uido.renda@ec.europa.eu" TargetMode="External"/><Relationship Id="rId24" Type="http://schemas.openxmlformats.org/officeDocument/2006/relationships/image" Target="cid:image002.png@01DA5D8F.7D8E3870" TargetMode="External"/><Relationship Id="rId32" Type="http://schemas.openxmlformats.org/officeDocument/2006/relationships/fontTable" Target="fontTable.xml"/><Relationship Id="rId5" Type="http://schemas.openxmlformats.org/officeDocument/2006/relationships/numbering" Target="numbering.xml"/><Relationship Id="rId23" Type="http://schemas.openxmlformats.org/officeDocument/2006/relationships/image" Target="media/image7.png"/><Relationship Id="rId28" Type="http://schemas.openxmlformats.org/officeDocument/2006/relationships/footer" Target="footer1.xml"/><Relationship Id="rId36" Type="http://schemas.microsoft.com/office/2016/09/relationships/commentsIds" Target="commentsIds.xml"/><Relationship Id="rId10" Type="http://schemas.openxmlformats.org/officeDocument/2006/relationships/endnotes" Target="endnotes.xml"/><Relationship Id="rId19" Type="http://schemas.openxmlformats.org/officeDocument/2006/relationships/image" Target="cid:image002.png@01DA5D8F.7D8E3870"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27" Type="http://schemas.openxmlformats.org/officeDocument/2006/relationships/header" Target="header2.xml"/><Relationship Id="rId30" Type="http://schemas.openxmlformats.org/officeDocument/2006/relationships/header" Target="header3.xml"/><Relationship Id="rId35" Type="http://schemas.microsoft.com/office/2018/08/relationships/commentsExtensible" Target="commentsExtensi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58A9062EACDD346A205950B04F12AAC" ma:contentTypeVersion="4" ma:contentTypeDescription="Create a new document." ma:contentTypeScope="" ma:versionID="c1026929da90a6f55b4dfb2918629675">
  <xsd:schema xmlns:xsd="http://www.w3.org/2001/XMLSchema" xmlns:xs="http://www.w3.org/2001/XMLSchema" xmlns:p="http://schemas.microsoft.com/office/2006/metadata/properties" xmlns:ns2="26349085-4abb-4ce3-96c9-f14665167c5b" targetNamespace="http://schemas.microsoft.com/office/2006/metadata/properties" ma:root="true" ma:fieldsID="69f3ca6850859f6c740bd3b855cdd836" ns2:_="">
    <xsd:import namespace="26349085-4abb-4ce3-96c9-f14665167c5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349085-4abb-4ce3-96c9-f14665167c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Version="2006">
  <b:Source>
    <b:Tag>INT22</b:Tag>
    <b:SourceType>Report</b:SourceType>
    <b:Guid>{71EF37A7-4C98-48A5-A4B3-485CF40F4A04}</b:Guid>
    <b:Title>IAEA Nuclear Safety and Security Glossary: Terminology used in Nuclear Safety, Nuclear Security, Radiation Protection and Emergency Preparedness and Response, interim edition</b:Title>
    <b:Year>2022</b:Year>
    <b:City>Vienna</b:City>
    <b:Publisher>IAEA</b:Publisher>
    <b:LCID>en-GB</b:LCID>
    <b:Author>
      <b:Author>
        <b:Corporate>INTERNATIONAL ATOMIC ENERGY AGENCY</b:Corporate>
      </b:Author>
    </b:Author>
    <b:RefOrder>2</b:RefOrder>
  </b:Source>
  <b:Source>
    <b:Tag>INT221</b:Tag>
    <b:SourceType>Report</b:SourceType>
    <b:Guid>{6A0831ED-D655-4C1B-9741-337B3C48C0B6}</b:Guid>
    <b:LCID>en-GB</b:LCID>
    <b:Author>
      <b:Author>
        <b:Corporate>INTERNATIONAL ATOMIC ENERGY AGENCY</b:Corporate>
      </b:Author>
    </b:Author>
    <b:Title>IAEA Safeguards Glossary</b:Title>
    <b:Year>2022</b:Year>
    <b:Publisher>IAEA</b:Publisher>
    <b:City>Vienna</b:City>
    <b:RefOrder>4</b:RefOrder>
  </b:Source>
  <b:Source>
    <b:Tag>GEN</b:Tag>
    <b:SourceType>InternetSite</b:SourceType>
    <b:Guid>{7422519B-0935-4163-B001-5FF7F8EE15B2}</b:Guid>
    <b:Author>
      <b:Author>
        <b:Corporate>GENERATION IV INTERNATIONAL FORUM</b:Corporate>
      </b:Author>
    </b:Author>
    <b:URL>https://www.gen-4.org/gif/</b:URL>
    <b:RefOrder>1</b:RefOrder>
  </b:Source>
  <b:Source>
    <b:Tag>San15</b:Tag>
    <b:SourceType>ConferenceProceedings</b:SourceType>
    <b:Guid>{2975366A-9379-4A59-A96E-FCF62DAD518D}</b:Guid>
    <b:Title>Interfaces among Safety, Security, and Safeguards (3S) - Conflicts and Synergies</b:Title>
    <b:Year>2015</b:Year>
    <b:Author>
      <b:Author>
        <b:NameList>
          <b:Person>
            <b:Last>Sanders</b:Last>
            <b:First>K.E.</b:First>
          </b:Person>
          <b:Person>
            <b:Last>Pope</b:Last>
            <b:First>R.B.</b:First>
          </b:Person>
          <b:Person>
            <b:Last>Liu</b:Last>
            <b:First>Y.Y.</b:First>
          </b:Person>
          <b:Person>
            <b:Last>Shuler</b:Last>
            <b:First>J.M.</b:First>
          </b:Person>
        </b:NameList>
      </b:Author>
    </b:Author>
    <b:ConferenceName>Proceedings of INMM 56th Annual Meeting</b:ConferenceName>
    <b:City>Indian Wells, CA, USA</b:City>
    <b:RefOrder>3</b:RefOrder>
  </b:Source>
  <b:Source>
    <b:Tag>INT06</b:Tag>
    <b:SourceType>Report</b:SourceType>
    <b:Guid>{317BA51B-3140-479C-8826-5A4AFECDA818}</b:Guid>
    <b:Author>
      <b:Author>
        <b:Corporate>INTERNATIONAL ATOMIC ENERGY AGENCY</b:Corporate>
      </b:Author>
    </b:Author>
    <b:Title>Fundamental Safety Principles</b:Title>
    <b:Year>2006</b:Year>
    <b:City>Vienna</b:City>
    <b:LCID>en-GB</b:LCID>
    <b:Publisher>IAEA</b:Publisher>
    <b:RefOrder>14</b:RefOrder>
  </b:Source>
  <b:Source>
    <b:Tag>Gar08</b:Tag>
    <b:SourceType>Report</b:SourceType>
    <b:Guid>{1A7BDC98-0DD3-4320-8A28-9983E0A4F496}</b:Guid>
    <b:Title>Design and Evaluation of Physical Protection Systems, 2nd edition</b:Title>
    <b:Year>2008</b:Year>
    <b:Publisher>SNL</b:Publisher>
    <b:Author>
      <b:Author>
        <b:NameList>
          <b:Person>
            <b:Last>Garcia</b:Last>
            <b:First>M.L.</b:First>
          </b:Person>
        </b:NameList>
      </b:Author>
    </b:Author>
    <b:RefOrder>9</b:RefOrder>
  </b:Source>
  <b:Source>
    <b:Tag>Ste24</b:Tag>
    <b:SourceType>JournalArticle</b:SourceType>
    <b:Guid>{4B980D2E-D01E-4A5A-A442-596E4C277EC3}</b:Guid>
    <b:Title>High fidelity simulations of the run-in process for a pebble-bed reactor</b:Title>
    <b:Year>2024</b:Year>
    <b:JournalName>Annals of Nuclear Energy</b:JournalName>
    <b:Volume>195</b:Volume>
    <b:Author>
      <b:Author>
        <b:NameList>
          <b:Person>
            <b:Last>Stewart</b:Last>
            <b:First>R.</b:First>
          </b:Person>
          <b:Person>
            <b:Last>Balestra</b:Last>
            <b:First>P.</b:First>
          </b:Person>
          <b:Person>
            <b:Last>Reger</b:Last>
            <b:First>D.</b:First>
          </b:Person>
          <b:Person>
            <b:Last>Merzari</b:Last>
            <b:First>E.</b:First>
          </b:Person>
          <b:Person>
            <b:Last>Strydom</b:Last>
            <b:First>G.</b:First>
          </b:Person>
        </b:NameList>
      </b:Author>
    </b:Author>
    <b:RefOrder>5</b:RefOrder>
  </b:Source>
  <b:Source>
    <b:Tag>Ton15</b:Tag>
    <b:SourceType>Report</b:SourceType>
    <b:Guid>{E7D535BA-A5FB-4C73-835E-D59023071650}</b:Guid>
    <b:Title>Very high temperature reactor (VHTR) risk and safety assessment white paper</b:Title>
    <b:Year>2015</b:Year>
    <b:Author>
      <b:Author>
        <b:NameList>
          <b:Person>
            <b:Last>Tong</b:Last>
            <b:First>J.</b:First>
          </b:Person>
          <b:Person>
            <b:Last>Li</b:Last>
            <b:First>F.</b:First>
          </b:Person>
          <b:Person>
            <b:Last>Futterer</b:Last>
            <b:First>M.</b:First>
          </b:Person>
          <b:Person>
            <b:Last>Gougar</b:Last>
            <b:First>H.</b:First>
          </b:Person>
          <b:Person>
            <b:Last>Sink</b:Last>
            <b:First>C.</b:First>
          </b:Person>
          <b:Person>
            <b:Last>Petti</b:Last>
            <b:First>D.</b:First>
          </b:Person>
        </b:NameList>
      </b:Author>
    </b:Author>
    <b:Publisher>GIF</b:Publisher>
    <b:City>Paris</b:City>
    <b:RefOrder>6</b:RefOrder>
  </b:Source>
  <b:Source>
    <b:Tag>Che18</b:Tag>
    <b:SourceType>Report</b:SourceType>
    <b:Guid>{47939D36-A48E-4961-982A-83ABA26CF232}</b:Guid>
    <b:Title>Very high temperature reactor (VHTR) safety assessment</b:Title>
    <b:Year>2018</b:Year>
    <b:Publisher>GIF</b:Publisher>
    <b:City>Paris</b:City>
    <b:Author>
      <b:Author>
        <b:NameList>
          <b:Person>
            <b:Last>Chen</b:Last>
            <b:First>F.</b:First>
          </b:Person>
          <b:Person>
            <b:Last>Gougar</b:Last>
            <b:First>H.</b:First>
          </b:Person>
        </b:NameList>
      </b:Author>
    </b:Author>
    <b:RefOrder>7</b:RefOrder>
  </b:Source>
  <b:Source>
    <b:Tag>GEN23</b:Tag>
    <b:SourceType>Report</b:SourceType>
    <b:Guid>{D9BF1FF8-CD87-402C-A51E-504B391A2F72}</b:Guid>
    <b:Author>
      <b:Author>
        <b:Corporate>GENERATION IV INTERNATIONAL FORUM</b:Corporate>
      </b:Author>
    </b:Author>
    <b:Title>Safety design criteria for generation IV very high temperature reactor system</b:Title>
    <b:Year>2023</b:Year>
    <b:Publisher>GIF</b:Publisher>
    <b:City>Paris</b:City>
    <b:StandardNumber>GIF/VHTR-SDC/2023/001</b:StandardNumber>
    <b:RefOrder>8</b:RefOrder>
  </b:Source>
  <b:Source>
    <b:Tag>GEN22</b:Tag>
    <b:SourceType>Report</b:SourceType>
    <b:Guid>{9A286170-55D4-46F0-925A-A7088B4C4F17}</b:Guid>
    <b:Author>
      <b:Author>
        <b:Corporate>GENERATION IV INTERNATIONAL FORUM</b:Corporate>
      </b:Author>
    </b:Author>
    <b:Title>GIF very-high-temperature Reactor proliferation resistance and physical protection white paper</b:Title>
    <b:Year>2022</b:Year>
    <b:Publisher>G(F</b:Publisher>
    <b:City>Paris</b:City>
    <b:StandardNumber>GIF/PRPPWG/2022/005</b:StandardNumber>
    <b:RefOrder>11</b:RefOrder>
  </b:Source>
  <b:Source>
    <b:Tag>Eva21</b:Tag>
    <b:SourceType>Report</b:SourceType>
    <b:Guid>{C3294D02-99F9-4F47-B942-9A3CBDA1C5B1}</b:Guid>
    <b:Title>U.S. domestic small modular reactor security by design</b:Title>
    <b:Year>2021</b:Year>
    <b:Publisher>Sandia National Laboratories</b:Publisher>
    <b:Author>
      <b:Author>
        <b:NameList>
          <b:Person>
            <b:Last>Evans</b:Last>
            <b:First>A.S.</b:First>
          </b:Person>
          <b:Person>
            <b:Last>Parks</b:Last>
            <b:First>J.M.</b:First>
          </b:Person>
          <b:Person>
            <b:Last>Horowitz</b:Last>
            <b:First>S.</b:First>
          </b:Person>
          <b:Person>
            <b:Last>Gilbert</b:Last>
            <b:First>L.</b:First>
          </b:Person>
          <b:Person>
            <b:Last>Whalen</b:Last>
            <b:First>R.</b:First>
          </b:Person>
        </b:NameList>
      </b:Author>
    </b:Author>
    <b:StandardNumber>SAND2021-0768</b:StandardNumber>
    <b:RefOrder>10</b:RefOrder>
  </b:Source>
  <b:Source>
    <b:Tag>Her21</b:Tag>
    <b:SourceType>ConferenceProceedings</b:SourceType>
    <b:Guid>{7EC74C7C-267E-429E-A485-E9E352E9B013}</b:Guid>
    <b:Title>Defensive Computer Ssecurity Architectures for Facilities with Radioactive Materials</b:Title>
    <b:Year>2021</b:Year>
    <b:City>Vienna</b:City>
    <b:Author>
      <b:Author>
        <b:NameList>
          <b:Person>
            <b:Last>Herdes</b:Last>
            <b:First>G.A.</b:First>
          </b:Person>
          <b:Person>
            <b:Last>White</b:Last>
            <b:First>G.K.</b:First>
          </b:Person>
          <b:Person>
            <b:Last>Sladek</b:Last>
            <b:First>J.A.</b:First>
          </b:Person>
        </b:NameList>
      </b:Author>
    </b:Author>
    <b:ConferenceName>Proceedings of the INMM/ESARDA Joint Annual Meeting</b:ConferenceName>
    <b:RefOrder>13</b:RefOrder>
  </b:Source>
  <b:Source>
    <b:Tag>Bec18</b:Tag>
    <b:SourceType>ConferenceProceedings</b:SourceType>
    <b:Guid>{F728C641-CAFF-4B33-8440-8B4FC1ED754B}</b:Guid>
    <b:Title>Implementation of Safeguards Measures at the High Temperature Gas-Cooled Reactor Pebble-Bed Module (HTR-PM) in Chinq and proposed Safeguards by Design for Units to be exported to other States</b:Title>
    <b:Year>2018</b:Year>
    <b:ConferenceName>IAEA Symposium on International Safeguards</b:ConferenceName>
    <b:City>Vienna</b:City>
    <b:Author>
      <b:Author>
        <b:NameList>
          <b:Person>
            <b:Last>Becker</b:Last>
            <b:First>P.</b:First>
          </b:Person>
          <b:Person>
            <b:Last>Rialhe</b:Last>
            <b:First>A.</b:First>
          </b:Person>
          <b:Person>
            <b:Last>Whitlock</b:Last>
            <b:First>J.</b:First>
          </b:Person>
          <b:Person>
            <b:Last>Doo</b:Last>
            <b:First>J.</b:First>
          </b:Person>
        </b:NameList>
      </b:Author>
    </b:Author>
    <b:RefOrder>12</b:RefOrder>
  </b:Source>
</b:Sources>
</file>

<file path=customXml/itemProps1.xml><?xml version="1.0" encoding="utf-8"?>
<ds:datastoreItem xmlns:ds="http://schemas.openxmlformats.org/officeDocument/2006/customXml" ds:itemID="{DA2D9979-249F-4C5F-853B-DFD93D64344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2515BCC-D8F1-432C-BAEC-09D0C076A16A}">
  <ds:schemaRefs>
    <ds:schemaRef ds:uri="http://schemas.microsoft.com/sharepoint/v3/contenttype/forms"/>
  </ds:schemaRefs>
</ds:datastoreItem>
</file>

<file path=customXml/itemProps3.xml><?xml version="1.0" encoding="utf-8"?>
<ds:datastoreItem xmlns:ds="http://schemas.openxmlformats.org/officeDocument/2006/customXml" ds:itemID="{B36427C5-A067-4F14-AFF8-689CCE7F0C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349085-4abb-4ce3-96c9-f14665167c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7F8AED8-AD82-4AEE-B789-A695EA4EB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(r01).dotx</Template>
  <TotalTime>261</TotalTime>
  <Pages>7</Pages>
  <Words>4138</Words>
  <Characters>23593</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27676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RENDA Guido (JRC-ISPRA)</cp:lastModifiedBy>
  <cp:revision>9</cp:revision>
  <cp:lastPrinted>2024-06-14T11:38:00Z</cp:lastPrinted>
  <dcterms:created xsi:type="dcterms:W3CDTF">2024-06-14T08:46:00Z</dcterms:created>
  <dcterms:modified xsi:type="dcterms:W3CDTF">2024-06-14T15:03:00Z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0x010100558A9062EACDD346A205950B04F12AAC</vt:lpwstr>
  </property>
</Properties>
</file>