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501F0" w14:textId="130B77AD" w:rsidR="00E20E70" w:rsidRPr="00EE29B9" w:rsidRDefault="005A62D5" w:rsidP="00537496">
      <w:pPr>
        <w:pStyle w:val="Heading1"/>
      </w:pPr>
      <w:r>
        <w:t>BENCHMARKING NEAR</w:t>
      </w:r>
      <w:r w:rsidR="006056C9">
        <w:t>-</w:t>
      </w:r>
      <w:r>
        <w:t>FIELD RADIONUCLIDE DISPERSION WITH CFD AND GAUSSIAN MODEL</w:t>
      </w:r>
    </w:p>
    <w:p w14:paraId="4D1B799F" w14:textId="77777777" w:rsidR="00802381" w:rsidRDefault="00802381" w:rsidP="00537496">
      <w:pPr>
        <w:pStyle w:val="Authornameandaffiliation"/>
      </w:pPr>
    </w:p>
    <w:p w14:paraId="32159D0F" w14:textId="2C3332C7" w:rsidR="003B5E0E" w:rsidRDefault="005A62D5" w:rsidP="00537496">
      <w:pPr>
        <w:pStyle w:val="Authornameandaffiliation"/>
      </w:pPr>
      <w:r>
        <w:t>SREEYUTH LAL</w:t>
      </w:r>
    </w:p>
    <w:p w14:paraId="02370931" w14:textId="31797D5F" w:rsidR="00FF386F" w:rsidRDefault="005A62D5" w:rsidP="00537496">
      <w:pPr>
        <w:pStyle w:val="Authornameandaffiliation"/>
      </w:pPr>
      <w:r>
        <w:t>Canadian Nuclear Laboratories</w:t>
      </w:r>
    </w:p>
    <w:p w14:paraId="14684DE2" w14:textId="67B7701D" w:rsidR="00FF386F" w:rsidRDefault="005A62D5" w:rsidP="00537496">
      <w:pPr>
        <w:pStyle w:val="Authornameandaffiliation"/>
      </w:pPr>
      <w:r>
        <w:t>Chalk River, Canada</w:t>
      </w:r>
    </w:p>
    <w:p w14:paraId="0080899C" w14:textId="52B5BA63" w:rsidR="00FF386F" w:rsidRDefault="00FF386F" w:rsidP="00537496">
      <w:pPr>
        <w:pStyle w:val="Authornameandaffiliation"/>
      </w:pPr>
      <w:r>
        <w:t xml:space="preserve">Email: </w:t>
      </w:r>
      <w:r w:rsidR="005A62D5">
        <w:t>sreeyuth.lal@cnl.ca</w:t>
      </w:r>
    </w:p>
    <w:p w14:paraId="5E2BDA1F" w14:textId="77777777" w:rsidR="00FF386F" w:rsidRDefault="00FF386F" w:rsidP="00537496">
      <w:pPr>
        <w:pStyle w:val="Authornameandaffiliation"/>
      </w:pPr>
    </w:p>
    <w:p w14:paraId="472C91BF" w14:textId="70D76F93" w:rsidR="005A62D5" w:rsidRDefault="005A62D5" w:rsidP="005A62D5">
      <w:pPr>
        <w:pStyle w:val="Authornameandaffiliation"/>
      </w:pPr>
      <w:r>
        <w:t>ANEESH JOHN</w:t>
      </w:r>
    </w:p>
    <w:p w14:paraId="13E01419" w14:textId="77777777" w:rsidR="005A62D5" w:rsidRDefault="005A62D5" w:rsidP="005A62D5">
      <w:pPr>
        <w:pStyle w:val="Authornameandaffiliation"/>
      </w:pPr>
      <w:r>
        <w:t>Canadian Nuclear Laboratories</w:t>
      </w:r>
    </w:p>
    <w:p w14:paraId="166FB00B" w14:textId="77777777" w:rsidR="005A62D5" w:rsidRDefault="005A62D5" w:rsidP="005A62D5">
      <w:pPr>
        <w:pStyle w:val="Authornameandaffiliation"/>
      </w:pPr>
      <w:r>
        <w:t>Chalk River, Canada</w:t>
      </w:r>
    </w:p>
    <w:p w14:paraId="731579A9" w14:textId="77777777" w:rsidR="005A62D5" w:rsidRDefault="005A62D5" w:rsidP="005A62D5">
      <w:pPr>
        <w:pStyle w:val="Authornameandaffiliation"/>
      </w:pPr>
    </w:p>
    <w:p w14:paraId="764D1E66" w14:textId="50F811AD" w:rsidR="005A62D5" w:rsidRDefault="005A62D5" w:rsidP="005A62D5">
      <w:pPr>
        <w:pStyle w:val="Authornameandaffiliation"/>
      </w:pPr>
      <w:r>
        <w:t>LUKE LEBEL</w:t>
      </w:r>
    </w:p>
    <w:p w14:paraId="079428AB" w14:textId="77777777" w:rsidR="005A62D5" w:rsidRDefault="005A62D5" w:rsidP="005A62D5">
      <w:pPr>
        <w:pStyle w:val="Authornameandaffiliation"/>
      </w:pPr>
      <w:r>
        <w:t>Canadian Nuclear Laboratories</w:t>
      </w:r>
    </w:p>
    <w:p w14:paraId="24B2B16B" w14:textId="36CFEE55" w:rsidR="005A62D5" w:rsidRDefault="005A62D5" w:rsidP="005A62D5">
      <w:pPr>
        <w:pStyle w:val="Authornameandaffiliation"/>
      </w:pPr>
      <w:r>
        <w:t>Chalk River, Canada</w:t>
      </w:r>
    </w:p>
    <w:p w14:paraId="2C7F19CB" w14:textId="77777777" w:rsidR="00FF386F" w:rsidRDefault="00FF386F" w:rsidP="00537496">
      <w:pPr>
        <w:pStyle w:val="Authornameandaffiliation"/>
      </w:pPr>
    </w:p>
    <w:p w14:paraId="230D4575" w14:textId="77777777" w:rsidR="00647F33" w:rsidRPr="00647F33" w:rsidRDefault="00647F33" w:rsidP="00537496">
      <w:pPr>
        <w:pStyle w:val="Authornameandaffiliation"/>
        <w:rPr>
          <w:b/>
        </w:rPr>
      </w:pPr>
      <w:r w:rsidRPr="00647F33">
        <w:rPr>
          <w:b/>
        </w:rPr>
        <w:t>Abstract</w:t>
      </w:r>
    </w:p>
    <w:p w14:paraId="4F2E62A2" w14:textId="77777777" w:rsidR="00647F33" w:rsidRDefault="00647F33" w:rsidP="00537496">
      <w:pPr>
        <w:pStyle w:val="Authornameandaffiliation"/>
      </w:pPr>
    </w:p>
    <w:p w14:paraId="418AC57B" w14:textId="57E29FFF" w:rsidR="00647F33" w:rsidRPr="00BD605C" w:rsidRDefault="00E65BF9" w:rsidP="00537496">
      <w:pPr>
        <w:pStyle w:val="Abstracttext"/>
      </w:pPr>
      <w:r w:rsidRPr="00E65BF9">
        <w:t>There is increasing interest in locating small modular reactors (SMRs) closer to potential end users for</w:t>
      </w:r>
      <w:r w:rsidR="005F438E">
        <w:t xml:space="preserve"> a variety of purposes</w:t>
      </w:r>
      <w:r w:rsidRPr="00E65BF9">
        <w:t xml:space="preserve">, which is making it more important to understand the near-field atmospheric dispersion behavior of routine or accidental radionuclide emissions. Traditional codes have known limitations in predicting </w:t>
      </w:r>
      <w:r w:rsidR="006056C9">
        <w:t>near-field</w:t>
      </w:r>
      <w:r w:rsidRPr="00E65BF9">
        <w:t xml:space="preserve"> dispersion </w:t>
      </w:r>
      <w:r w:rsidR="005230AF">
        <w:t xml:space="preserve">especially when there are </w:t>
      </w:r>
      <w:r w:rsidRPr="00E65BF9">
        <w:t xml:space="preserve">built-up features </w:t>
      </w:r>
      <w:r w:rsidR="0006742C">
        <w:t>and/or complex terrain</w:t>
      </w:r>
      <w:r w:rsidRPr="00E65BF9">
        <w:t xml:space="preserve"> topolog</w:t>
      </w:r>
      <w:r w:rsidR="0006742C">
        <w:t>ies</w:t>
      </w:r>
      <w:r w:rsidRPr="00E65BF9">
        <w:t xml:space="preserve"> </w:t>
      </w:r>
      <w:r w:rsidR="0006742C">
        <w:t>in</w:t>
      </w:r>
      <w:r w:rsidR="0006742C" w:rsidRPr="00E65BF9">
        <w:t xml:space="preserve"> </w:t>
      </w:r>
      <w:r w:rsidRPr="00E65BF9">
        <w:t xml:space="preserve">the </w:t>
      </w:r>
      <w:r w:rsidR="006056C9">
        <w:t>near-field</w:t>
      </w:r>
      <w:r w:rsidRPr="00E65BF9">
        <w:t xml:space="preserve"> area. This work addresses these limitations and complement existing practices by using high-fidelity computational fluid dynamics (CFD) modeling for a realistic assessment of near-field radionuclide dispersion on a complex site. The terrain and building geometries of the chosen site are reconstructed from detailed aerial scans. The CFD results are compared to those from RASCAL, a consequence analysis code which uses </w:t>
      </w:r>
      <w:r w:rsidR="006056C9">
        <w:t>classical</w:t>
      </w:r>
      <w:r w:rsidR="006056C9" w:rsidRPr="00E65BF9">
        <w:t xml:space="preserve"> </w:t>
      </w:r>
      <w:r w:rsidRPr="00E65BF9">
        <w:t>Gaussian dispersion models and empirical parametrizations of building wake effects to calculate near-field dispersion. Finally, a discussion on the use of these two approaches, both individually and complementarily, for calculating radiological consequences of postulated SMR accidents is presented.</w:t>
      </w:r>
    </w:p>
    <w:p w14:paraId="4A49AB99" w14:textId="42FB5D93" w:rsidR="007A4094" w:rsidRDefault="00F523CA" w:rsidP="003725A1">
      <w:pPr>
        <w:pStyle w:val="Heading2"/>
        <w:numPr>
          <w:ilvl w:val="1"/>
          <w:numId w:val="10"/>
        </w:numPr>
      </w:pPr>
      <w:r>
        <w:t>INTRODUCTION</w:t>
      </w:r>
    </w:p>
    <w:p w14:paraId="1CD56D88" w14:textId="65F7FC2C" w:rsidR="00497800" w:rsidRDefault="00CC0887" w:rsidP="00210199">
      <w:pPr>
        <w:pStyle w:val="BodyText"/>
      </w:pPr>
      <w:r>
        <w:t>Small</w:t>
      </w:r>
      <w:r w:rsidR="007A4094">
        <w:t xml:space="preserve"> modular reactors (SMRs), due to their smaller size and enhanced safety features, will have smaller accident source terms than </w:t>
      </w:r>
      <w:r w:rsidR="00F32A09">
        <w:t>conventional large nuclear reactors</w:t>
      </w:r>
      <w:r w:rsidR="007A4094">
        <w:t xml:space="preserve">. </w:t>
      </w:r>
      <w:r w:rsidR="00F32A09">
        <w:t>As a result, r</w:t>
      </w:r>
      <w:r w:rsidR="007A4094">
        <w:t>educed offsite emergency preparedness and response requirements, including smaller emergency planning zones (EPZs), may be justifiable considering the reduced risk</w:t>
      </w:r>
      <w:r w:rsidR="00307C99">
        <w:t xml:space="preserve"> </w:t>
      </w:r>
      <w:r w:rsidR="00307C99">
        <w:fldChar w:fldCharType="begin"/>
      </w:r>
      <w:r w:rsidR="007E7A8D">
        <w:instrText xml:space="preserve"> ADDIN EN.CITE &lt;EndNote&gt;&lt;Cite&gt;&lt;Author&gt;Hummel&lt;/Author&gt;&lt;Year&gt;2020&lt;/Year&gt;&lt;RecNum&gt;19&lt;/RecNum&gt;&lt;DisplayText&gt;[1]&lt;/DisplayText&gt;&lt;record&gt;&lt;rec-number&gt;19&lt;/rec-number&gt;&lt;foreign-keys&gt;&lt;key app="EN" db-id="sf029s9x7d99dqe50eeprptuz5e5t0etd0d5" timestamp="1694033680" guid="11b60694-5086-490e-b990-33e436529c4c"&gt;19&lt;/key&gt;&lt;/foreign-keys&gt;&lt;ref-type name="Journal Article"&gt;17&lt;/ref-type&gt;&lt;contributors&gt;&lt;authors&gt;&lt;author&gt;Hummel, D. W.&lt;/author&gt;&lt;author&gt;Chouhan, S.&lt;/author&gt;&lt;author&gt;Lebel, L.&lt;/author&gt;&lt;author&gt;Morreale, A. C.&lt;/author&gt;&lt;/authors&gt;&lt;/contributors&gt;&lt;titles&gt;&lt;title&gt;Radiation dose consequences of postulated limiting accidents in small modular reactors to inform emergency planning zone size requirements&lt;/title&gt;&lt;secondary-title&gt;Annals of Nuclear Energy&lt;/secondary-title&gt;&lt;/titles&gt;&lt;periodical&gt;&lt;full-title&gt;Annals of Nuclear Energy&lt;/full-title&gt;&lt;/periodical&gt;&lt;volume&gt;137&lt;/volume&gt;&lt;section&gt;107062&lt;/section&gt;&lt;dates&gt;&lt;year&gt;2020&lt;/year&gt;&lt;/dates&gt;&lt;isbn&gt;03064549&lt;/isbn&gt;&lt;urls&gt;&lt;/urls&gt;&lt;electronic-resource-num&gt;10.1016/j.anucene.2019.107062&lt;/electronic-resource-num&gt;&lt;/record&gt;&lt;/Cite&gt;&lt;/EndNote&gt;</w:instrText>
      </w:r>
      <w:r w:rsidR="00307C99">
        <w:fldChar w:fldCharType="separate"/>
      </w:r>
      <w:r w:rsidR="00307C99">
        <w:rPr>
          <w:noProof/>
        </w:rPr>
        <w:t>[1]</w:t>
      </w:r>
      <w:r w:rsidR="00307C99">
        <w:fldChar w:fldCharType="end"/>
      </w:r>
      <w:r w:rsidR="007A4094">
        <w:t xml:space="preserve">. This may enable </w:t>
      </w:r>
      <w:r w:rsidR="00D558F6">
        <w:t>SMR</w:t>
      </w:r>
      <w:r w:rsidR="007A4094">
        <w:t xml:space="preserve"> </w:t>
      </w:r>
      <w:r w:rsidR="00BD239E">
        <w:t xml:space="preserve">the </w:t>
      </w:r>
      <w:r w:rsidR="007A4094">
        <w:t>deployment</w:t>
      </w:r>
      <w:r w:rsidR="00BD239E">
        <w:t xml:space="preserve"> of SMRs in different use cases, including those</w:t>
      </w:r>
      <w:r w:rsidR="007A4094">
        <w:t xml:space="preserve"> </w:t>
      </w:r>
      <w:r w:rsidR="00F356C7">
        <w:t xml:space="preserve">in </w:t>
      </w:r>
      <w:r w:rsidR="00790AC2">
        <w:t>close</w:t>
      </w:r>
      <w:r w:rsidR="00F356C7">
        <w:t xml:space="preserve"> proximity</w:t>
      </w:r>
      <w:r w:rsidR="00790AC2">
        <w:t xml:space="preserve"> to</w:t>
      </w:r>
      <w:r w:rsidR="007A4094">
        <w:t xml:space="preserve"> </w:t>
      </w:r>
      <w:r w:rsidR="00B06F6E" w:rsidRPr="00B06F6E">
        <w:t>potential end users</w:t>
      </w:r>
      <w:r w:rsidR="00447A18">
        <w:t>, like</w:t>
      </w:r>
      <w:r w:rsidR="00B06F6E" w:rsidRPr="00B06F6E">
        <w:t xml:space="preserve"> industrial or district heating applications</w:t>
      </w:r>
      <w:r w:rsidR="00C64C2F">
        <w:t xml:space="preserve"> </w:t>
      </w:r>
      <w:r w:rsidR="00C64C2F">
        <w:fldChar w:fldCharType="begin"/>
      </w:r>
      <w:r w:rsidR="007E7A8D">
        <w:instrText xml:space="preserve"> ADDIN EN.CITE &lt;EndNote&gt;&lt;Cite&gt;&lt;Author&gt;Poudel&lt;/Author&gt;&lt;Year&gt;2021&lt;/Year&gt;&lt;RecNum&gt;150&lt;/RecNum&gt;&lt;DisplayText&gt;[2]&lt;/DisplayText&gt;&lt;record&gt;&lt;rec-number&gt;150&lt;/rec-number&gt;&lt;foreign-keys&gt;&lt;key app="EN" db-id="sf029s9x7d99dqe50eeprptuz5e5t0etd0d5" timestamp="1715201001" guid="e65fae09-fcbe-48f6-832c-0b470620f3ac"&gt;150&lt;/key&gt;&lt;/foreign-keys&gt;&lt;ref-type name="Journal Article"&gt;17&lt;/ref-type&gt;&lt;contributors&gt;&lt;authors&gt;&lt;author&gt;Poudel, Bikash&lt;/author&gt;&lt;author&gt;Gokaraju, Ramakrishna&lt;/author&gt;&lt;/authors&gt;&lt;/contributors&gt;&lt;titles&gt;&lt;title&gt;Small Modular Reactor (SMR) Based Hybrid Energy System for Electricity &amp;amp; District Heating&lt;/title&gt;&lt;secondary-title&gt;IEEE Transactions on Energy Conversion&lt;/secondary-title&gt;&lt;/titles&gt;&lt;periodical&gt;&lt;full-title&gt;IEEE Transactions on Energy Conversion&lt;/full-title&gt;&lt;/periodical&gt;&lt;pages&gt;2794-2802&lt;/pages&gt;&lt;volume&gt;36&lt;/volume&gt;&lt;number&gt;4&lt;/number&gt;&lt;section&gt;2794&lt;/section&gt;&lt;dates&gt;&lt;year&gt;2021&lt;/year&gt;&lt;/dates&gt;&lt;isbn&gt;0885-8969&amp;#xD;1558-0059&lt;/isbn&gt;&lt;urls&gt;&lt;/urls&gt;&lt;electronic-resource-num&gt;10.1109/tec.2021.3079400&lt;/electronic-resource-num&gt;&lt;/record&gt;&lt;/Cite&gt;&lt;/EndNote&gt;</w:instrText>
      </w:r>
      <w:r w:rsidR="00C64C2F">
        <w:fldChar w:fldCharType="separate"/>
      </w:r>
      <w:r w:rsidR="00C64C2F">
        <w:rPr>
          <w:noProof/>
        </w:rPr>
        <w:t>[2]</w:t>
      </w:r>
      <w:r w:rsidR="00C64C2F">
        <w:fldChar w:fldCharType="end"/>
      </w:r>
      <w:r w:rsidR="00602010">
        <w:t xml:space="preserve"> in populated and heavily built-up areas</w:t>
      </w:r>
      <w:r w:rsidR="007A4094">
        <w:t xml:space="preserve">. </w:t>
      </w:r>
      <w:r w:rsidR="008E6917">
        <w:t xml:space="preserve">However, </w:t>
      </w:r>
      <w:r w:rsidR="00942888">
        <w:t xml:space="preserve">in case of postulated accidents in </w:t>
      </w:r>
      <w:r w:rsidR="006F6F6D">
        <w:t>SMRs</w:t>
      </w:r>
      <w:r w:rsidR="00210199">
        <w:t xml:space="preserve"> in urban or semi-urban areas, a</w:t>
      </w:r>
      <w:r w:rsidR="007A4094">
        <w:t xml:space="preserve"> significant knowledge gap </w:t>
      </w:r>
      <w:r w:rsidR="00210199">
        <w:t xml:space="preserve">exists </w:t>
      </w:r>
      <w:r w:rsidR="00D15708">
        <w:t xml:space="preserve">in terms of </w:t>
      </w:r>
      <w:r w:rsidR="00BF755B">
        <w:t xml:space="preserve">modelling </w:t>
      </w:r>
      <w:r w:rsidR="007A4094">
        <w:t xml:space="preserve">atmospheric dispersion </w:t>
      </w:r>
      <w:r w:rsidR="00937F6B">
        <w:t>o</w:t>
      </w:r>
      <w:r w:rsidR="00137D21">
        <w:t>f</w:t>
      </w:r>
      <w:r w:rsidR="00937F6B">
        <w:t xml:space="preserve"> radionuclides</w:t>
      </w:r>
      <w:r w:rsidR="00595C90">
        <w:t xml:space="preserve"> in the </w:t>
      </w:r>
      <w:r w:rsidR="006056C9">
        <w:t>near-field</w:t>
      </w:r>
      <w:r w:rsidR="00595C90">
        <w:t xml:space="preserve"> </w:t>
      </w:r>
      <w:r w:rsidR="00595C90" w:rsidRPr="001F3174">
        <w:t xml:space="preserve">(i.e., </w:t>
      </w:r>
      <w:r w:rsidR="004B0B03">
        <w:t>generally within 500 m</w:t>
      </w:r>
      <w:r w:rsidR="00595C90" w:rsidRPr="001F3174">
        <w:t xml:space="preserve"> </w:t>
      </w:r>
      <w:r w:rsidR="004B0B03">
        <w:t>of</w:t>
      </w:r>
      <w:r w:rsidR="00595C90" w:rsidRPr="001F3174">
        <w:t xml:space="preserve"> the</w:t>
      </w:r>
      <w:r w:rsidR="00595C90">
        <w:t xml:space="preserve"> </w:t>
      </w:r>
      <w:r w:rsidR="00595C90" w:rsidRPr="001F3174">
        <w:t>source)</w:t>
      </w:r>
      <w:r w:rsidR="00137D21">
        <w:t>,</w:t>
      </w:r>
      <w:r w:rsidR="00595C90">
        <w:t xml:space="preserve"> </w:t>
      </w:r>
      <w:r w:rsidR="00137D21">
        <w:t>especially when</w:t>
      </w:r>
      <w:r w:rsidR="00937F6B">
        <w:t xml:space="preserve"> </w:t>
      </w:r>
      <w:r w:rsidR="007A4094">
        <w:t xml:space="preserve">compared to </w:t>
      </w:r>
      <w:r w:rsidR="00275466">
        <w:t>modelling</w:t>
      </w:r>
      <w:r w:rsidR="007A4094">
        <w:t xml:space="preserve"> far-field atmospheric dispersion that has characterized off-site consequence analysis for large reactors. </w:t>
      </w:r>
      <w:r w:rsidR="004B56C6">
        <w:t>C</w:t>
      </w:r>
      <w:r w:rsidR="007A4094">
        <w:t>omplex topology or b</w:t>
      </w:r>
      <w:r w:rsidR="00EE416D">
        <w:t>uilt-up areas</w:t>
      </w:r>
      <w:r w:rsidR="00137D21">
        <w:t xml:space="preserve"> around SMRs</w:t>
      </w:r>
      <w:r w:rsidR="007A4094">
        <w:t xml:space="preserve"> can have</w:t>
      </w:r>
      <w:r w:rsidR="004C0A99">
        <w:t xml:space="preserve"> </w:t>
      </w:r>
      <w:r w:rsidR="007A4094">
        <w:t>significant impact</w:t>
      </w:r>
      <w:r w:rsidR="004C0A99">
        <w:t>s</w:t>
      </w:r>
      <w:r w:rsidR="007A4094">
        <w:t xml:space="preserve"> o</w:t>
      </w:r>
      <w:r w:rsidR="000930EB">
        <w:t>n</w:t>
      </w:r>
      <w:r w:rsidR="007A4094">
        <w:t xml:space="preserve"> </w:t>
      </w:r>
      <w:r w:rsidR="006056C9">
        <w:t>near-field</w:t>
      </w:r>
      <w:r w:rsidR="00EE416D">
        <w:t xml:space="preserve"> </w:t>
      </w:r>
      <w:r w:rsidR="000930EB">
        <w:t xml:space="preserve">atmospheric </w:t>
      </w:r>
      <w:r w:rsidR="007A4094">
        <w:t xml:space="preserve">dispersion that is beyond the </w:t>
      </w:r>
      <w:r w:rsidR="000930EB">
        <w:t xml:space="preserve">modelling </w:t>
      </w:r>
      <w:r w:rsidR="007A4094">
        <w:t xml:space="preserve">capability of common Gaussian or </w:t>
      </w:r>
      <w:proofErr w:type="spellStart"/>
      <w:r w:rsidR="007A4094">
        <w:t>Lagrangian</w:t>
      </w:r>
      <w:proofErr w:type="spellEnd"/>
      <w:r w:rsidR="007A4094">
        <w:t xml:space="preserve"> plume models</w:t>
      </w:r>
      <w:r w:rsidR="005D6FE7">
        <w:t xml:space="preserve"> </w:t>
      </w:r>
      <w:r w:rsidR="00C65694">
        <w:fldChar w:fldCharType="begin"/>
      </w:r>
      <w:r w:rsidR="007E7A8D">
        <w:instrText xml:space="preserve"> ADDIN EN.CITE &lt;EndNote&gt;&lt;Cite&gt;&lt;Author&gt;Nan Wu&lt;/Author&gt;&lt;Year&gt;2018&lt;/Year&gt;&lt;RecNum&gt;149&lt;/RecNum&gt;&lt;DisplayText&gt;[3]&lt;/DisplayText&gt;&lt;record&gt;&lt;rec-number&gt;149&lt;/rec-number&gt;&lt;foreign-keys&gt;&lt;key app="EN" db-id="sf029s9x7d99dqe50eeprptuz5e5t0etd0d5" timestamp="1714163295" guid="34341724-e910-4f54-9d25-fdf17c154be0"&gt;149&lt;/key&gt;&lt;/foreign-keys&gt;&lt;ref-type name="Conference Proceedings"&gt;10&lt;/ref-type&gt;&lt;contributors&gt;&lt;authors&gt;&lt;author&gt;Nan Wu,&lt;/author&gt;&lt;author&gt;Na Xue, &lt;/author&gt;&lt;author&gt;Xinjian Liu&lt;/author&gt;&lt;/authors&gt;&lt;/contributors&gt;&lt;titles&gt;&lt;title&gt;Research on the influence of complex errain on atmospheric dispersion after accident&lt;/title&gt;&lt;secondary-title&gt;Proceedings of the 2018 26th International Conference on Nuclear Engineering ICONE26&lt;/secondary-title&gt;&lt;/titles&gt;&lt;dates&gt;&lt;year&gt;2018&lt;/year&gt;&lt;/dates&gt;&lt;pub-location&gt;London&lt;/pub-location&gt;&lt;urls&gt;&lt;/urls&gt;&lt;/record&gt;&lt;/Cite&gt;&lt;/EndNote&gt;</w:instrText>
      </w:r>
      <w:r w:rsidR="00C65694">
        <w:fldChar w:fldCharType="separate"/>
      </w:r>
      <w:r w:rsidR="00C65694">
        <w:rPr>
          <w:noProof/>
        </w:rPr>
        <w:t>[3]</w:t>
      </w:r>
      <w:r w:rsidR="00C65694">
        <w:fldChar w:fldCharType="end"/>
      </w:r>
      <w:r w:rsidR="00C867E2">
        <w:t xml:space="preserve">. </w:t>
      </w:r>
    </w:p>
    <w:p w14:paraId="33705978" w14:textId="0057B2F0" w:rsidR="00CF5EA1" w:rsidRDefault="00497800" w:rsidP="00210199">
      <w:pPr>
        <w:pStyle w:val="BodyText"/>
      </w:pPr>
      <w:r>
        <w:t>Gaussian plume models</w:t>
      </w:r>
      <w:r w:rsidR="001E3B3C">
        <w:t xml:space="preserve"> (GPMs)</w:t>
      </w:r>
      <w:r>
        <w:t xml:space="preserve"> such as RASCAL</w:t>
      </w:r>
      <w:r w:rsidR="00D63EA7">
        <w:t xml:space="preserve"> </w:t>
      </w:r>
      <w:r w:rsidR="00B904BB">
        <w:fldChar w:fldCharType="begin"/>
      </w:r>
      <w:r w:rsidR="007E7A8D">
        <w:instrText xml:space="preserve"> ADDIN EN.CITE &lt;EndNote&gt;&lt;Cite&gt;&lt;Author&gt;J. V. Ramsdell Jr.&lt;/Author&gt;&lt;Year&gt;2015&lt;/Year&gt;&lt;RecNum&gt;59&lt;/RecNum&gt;&lt;DisplayText&gt;[4]&lt;/DisplayText&gt;&lt;record&gt;&lt;rec-number&gt;59&lt;/rec-number&gt;&lt;foreign-keys&gt;&lt;key app="EN" db-id="sf029s9x7d99dqe50eeprptuz5e5t0etd0d5" timestamp="1707436167" guid="82fb9536-6c56-480a-91ad-fef3b45c9dfd"&gt;59&lt;/key&gt;&lt;/foreign-keys&gt;&lt;ref-type name="Report"&gt;27&lt;/ref-type&gt;&lt;contributors&gt;&lt;authors&gt;&lt;author&gt;J. V. Ramsdell Jr., &lt;/author&gt;&lt;author&gt;G. F. Athey, &lt;/author&gt;&lt;author&gt;J. P. Rishel&lt;/author&gt;&lt;/authors&gt;&lt;/contributors&gt;&lt;titles&gt;&lt;title&gt;RASCAL 4.3: Description of Models and Methods, NUREG-1940 Supplement 1&lt;/title&gt;&lt;/titles&gt;&lt;dates&gt;&lt;year&gt;2015&lt;/year&gt;&lt;/dates&gt;&lt;publisher&gt;U.S. Nuclear Regulatory Commission&lt;/publisher&gt;&lt;urls&gt;&lt;/urls&gt;&lt;/record&gt;&lt;/Cite&gt;&lt;/EndNote&gt;</w:instrText>
      </w:r>
      <w:r w:rsidR="00B904BB">
        <w:fldChar w:fldCharType="separate"/>
      </w:r>
      <w:r w:rsidR="00B904BB">
        <w:rPr>
          <w:noProof/>
        </w:rPr>
        <w:t>[4]</w:t>
      </w:r>
      <w:r w:rsidR="00B904BB">
        <w:fldChar w:fldCharType="end"/>
      </w:r>
      <w:r w:rsidR="00B904BB">
        <w:t xml:space="preserve"> are</w:t>
      </w:r>
      <w:r w:rsidR="0020766B">
        <w:t xml:space="preserve"> consequence analysis tools that are</w:t>
      </w:r>
      <w:r w:rsidR="00B904BB">
        <w:t xml:space="preserve"> typically used to obtain rapid estimates of </w:t>
      </w:r>
      <w:r w:rsidR="00BD2E9B">
        <w:t>time-averaged radionuclide concentrations and resulting dose consequences</w:t>
      </w:r>
      <w:r w:rsidR="00985DD4">
        <w:t xml:space="preserve"> in the event of a postulated nuclear accident</w:t>
      </w:r>
      <w:r w:rsidR="00BD2E9B">
        <w:t xml:space="preserve">. </w:t>
      </w:r>
      <w:r w:rsidR="00096BA2">
        <w:t xml:space="preserve">RASCAL is widely used </w:t>
      </w:r>
      <w:r w:rsidR="001F7640">
        <w:t>for emergency response planning</w:t>
      </w:r>
      <w:r w:rsidR="00085DAE">
        <w:t xml:space="preserve"> and </w:t>
      </w:r>
      <w:r w:rsidR="007B1A93">
        <w:t xml:space="preserve">the </w:t>
      </w:r>
      <w:r w:rsidR="00085DAE">
        <w:t>determination of emergency planning zones (EPZs)</w:t>
      </w:r>
      <w:r w:rsidR="00FB2A55">
        <w:t xml:space="preserve"> </w:t>
      </w:r>
      <w:r w:rsidR="007B1A93">
        <w:t>around</w:t>
      </w:r>
      <w:r w:rsidR="00BB523E">
        <w:t xml:space="preserve"> nuclear power plant</w:t>
      </w:r>
      <w:r w:rsidR="007B1A93">
        <w:t xml:space="preserve">s </w:t>
      </w:r>
      <w:r w:rsidR="00BB523E">
        <w:t xml:space="preserve">in many countries </w:t>
      </w:r>
      <w:r w:rsidR="00BB523E">
        <w:fldChar w:fldCharType="begin"/>
      </w:r>
      <w:r w:rsidR="007E7A8D">
        <w:instrText xml:space="preserve"> ADDIN EN.CITE &lt;EndNote&gt;&lt;Cite&gt;&lt;Author&gt;Khaer&lt;/Author&gt;&lt;Year&gt;2023&lt;/Year&gt;&lt;RecNum&gt;153&lt;/RecNum&gt;&lt;DisplayText&gt;[5]&lt;/DisplayText&gt;&lt;record&gt;&lt;rec-number&gt;153&lt;/rec-number&gt;&lt;foreign-keys&gt;&lt;key app="EN" db-id="sf029s9x7d99dqe50eeprptuz5e5t0etd0d5" timestamp="1715263201" guid="a685a8e4-f97d-46d3-89d5-46397cf52ec9"&gt;153&lt;/key&gt;&lt;/foreign-keys&gt;&lt;ref-type name="Journal Article"&gt;17&lt;/ref-type&gt;&lt;contributors&gt;&lt;authors&gt;&lt;author&gt;Khaer, M. A.&lt;/author&gt;&lt;author&gt;Hoq, M. A.&lt;/author&gt;&lt;author&gt;Hassan, S. M. T.&lt;/author&gt;&lt;author&gt;Chowdhury, M. T.&lt;/author&gt;&lt;author&gt;Rahman, M. M.&lt;/author&gt;&lt;/authors&gt;&lt;/contributors&gt;&lt;titles&gt;&lt;title&gt;Assessment of radiological dose and emergency planning zones of TRIGA Mark-II research reactor of Bangladesh due to a postulated severe accidental condition&lt;/title&gt;&lt;secondary-title&gt;Nuclear Engineering and Design&lt;/secondary-title&gt;&lt;/titles&gt;&lt;periodical&gt;&lt;full-title&gt;Nuclear Engineering and Design&lt;/full-title&gt;&lt;/periodical&gt;&lt;volume&gt;415&lt;/volume&gt;&lt;section&gt;112727&lt;/section&gt;&lt;dates&gt;&lt;year&gt;2023&lt;/year&gt;&lt;/dates&gt;&lt;isbn&gt;00295493&lt;/isbn&gt;&lt;urls&gt;&lt;/urls&gt;&lt;electronic-resource-num&gt;10.1016/j.nucengdes.2023.112727&lt;/electronic-resource-num&gt;&lt;/record&gt;&lt;/Cite&gt;&lt;/EndNote&gt;</w:instrText>
      </w:r>
      <w:r w:rsidR="00BB523E">
        <w:fldChar w:fldCharType="separate"/>
      </w:r>
      <w:r w:rsidR="00BB523E">
        <w:rPr>
          <w:noProof/>
        </w:rPr>
        <w:t>[5]</w:t>
      </w:r>
      <w:r w:rsidR="00BB523E">
        <w:fldChar w:fldCharType="end"/>
      </w:r>
      <w:r w:rsidR="007B1A93">
        <w:t xml:space="preserve">. </w:t>
      </w:r>
      <w:r w:rsidR="001F3174">
        <w:t>P</w:t>
      </w:r>
      <w:r w:rsidR="001F3174" w:rsidRPr="001F3174">
        <w:t xml:space="preserve">henomena </w:t>
      </w:r>
      <w:r w:rsidR="001F3174">
        <w:t xml:space="preserve">that are </w:t>
      </w:r>
      <w:r w:rsidR="001F3174" w:rsidRPr="001F3174">
        <w:t xml:space="preserve">pertinent to the </w:t>
      </w:r>
      <w:r w:rsidR="006056C9">
        <w:t>near-field</w:t>
      </w:r>
      <w:r w:rsidR="001F3174" w:rsidRPr="001F3174">
        <w:t xml:space="preserve"> </w:t>
      </w:r>
      <w:r w:rsidR="00E97D81">
        <w:t xml:space="preserve">such as </w:t>
      </w:r>
      <w:r w:rsidR="001F3174" w:rsidRPr="001F3174">
        <w:t>dispersion due to building wakes</w:t>
      </w:r>
      <w:r w:rsidR="00A86AB5">
        <w:t xml:space="preserve">, </w:t>
      </w:r>
      <w:r w:rsidR="001F3174" w:rsidRPr="001F3174">
        <w:t>plume rise in the vicinity of buildings</w:t>
      </w:r>
      <w:r w:rsidR="00A86AB5">
        <w:t xml:space="preserve">, </w:t>
      </w:r>
      <w:r w:rsidR="00863D62">
        <w:t>turbulence-</w:t>
      </w:r>
      <w:r w:rsidR="00C73AB2">
        <w:t>driven</w:t>
      </w:r>
      <w:r w:rsidR="00863D62">
        <w:t xml:space="preserve"> dispersion</w:t>
      </w:r>
      <w:r w:rsidR="00A03626">
        <w:t xml:space="preserve"> in </w:t>
      </w:r>
      <w:r w:rsidR="00C73AB2">
        <w:t>low</w:t>
      </w:r>
      <w:r w:rsidR="00A03626">
        <w:t xml:space="preserve"> wind speeds</w:t>
      </w:r>
      <w:r w:rsidR="002E6EBA">
        <w:t>,</w:t>
      </w:r>
      <w:r w:rsidR="001F3174" w:rsidRPr="001F3174">
        <w:t xml:space="preserve"> </w:t>
      </w:r>
      <w:r w:rsidR="00863D62">
        <w:t xml:space="preserve">are </w:t>
      </w:r>
      <w:r w:rsidR="00ED206C">
        <w:t xml:space="preserve">accounted for </w:t>
      </w:r>
      <w:r w:rsidR="00895B31">
        <w:t xml:space="preserve">in RASCAL and other </w:t>
      </w:r>
      <w:r w:rsidR="00FB2965">
        <w:t xml:space="preserve">GPMs </w:t>
      </w:r>
      <w:r w:rsidR="00AE1370">
        <w:t>using</w:t>
      </w:r>
      <w:r w:rsidR="00895B31">
        <w:t xml:space="preserve"> empirical correction factors</w:t>
      </w:r>
      <w:r w:rsidR="0021738D">
        <w:t xml:space="preserve"> </w:t>
      </w:r>
      <w:r w:rsidR="0021738D">
        <w:fldChar w:fldCharType="begin"/>
      </w:r>
      <w:r w:rsidR="007E7A8D">
        <w:instrText xml:space="preserve"> ADDIN EN.CITE &lt;EndNote&gt;&lt;Cite&gt;&lt;Author&gt;J. V. Ramsdell Jr.&lt;/Author&gt;&lt;Year&gt;2015&lt;/Year&gt;&lt;RecNum&gt;59&lt;/RecNum&gt;&lt;DisplayText&gt;[4]&lt;/DisplayText&gt;&lt;record&gt;&lt;rec-number&gt;59&lt;/rec-number&gt;&lt;foreign-keys&gt;&lt;key app="EN" db-id="sf029s9x7d99dqe50eeprptuz5e5t0etd0d5" timestamp="1707436167" guid="82fb9536-6c56-480a-91ad-fef3b45c9dfd"&gt;59&lt;/key&gt;&lt;/foreign-keys&gt;&lt;ref-type name="Report"&gt;27&lt;/ref-type&gt;&lt;contributors&gt;&lt;authors&gt;&lt;author&gt;J. V. Ramsdell Jr., &lt;/author&gt;&lt;author&gt;G. F. Athey, &lt;/author&gt;&lt;author&gt;J. P. Rishel&lt;/author&gt;&lt;/authors&gt;&lt;/contributors&gt;&lt;titles&gt;&lt;title&gt;RASCAL 4.3: Description of Models and Methods, NUREG-1940 Supplement 1&lt;/title&gt;&lt;/titles&gt;&lt;dates&gt;&lt;year&gt;2015&lt;/year&gt;&lt;/dates&gt;&lt;publisher&gt;U.S. Nuclear Regulatory Commission&lt;/publisher&gt;&lt;urls&gt;&lt;/urls&gt;&lt;/record&gt;&lt;/Cite&gt;&lt;/EndNote&gt;</w:instrText>
      </w:r>
      <w:r w:rsidR="0021738D">
        <w:fldChar w:fldCharType="separate"/>
      </w:r>
      <w:r w:rsidR="0021738D">
        <w:rPr>
          <w:noProof/>
        </w:rPr>
        <w:t>[4]</w:t>
      </w:r>
      <w:r w:rsidR="0021738D">
        <w:fldChar w:fldCharType="end"/>
      </w:r>
      <w:r w:rsidR="001F3174" w:rsidRPr="001F3174">
        <w:t>.</w:t>
      </w:r>
      <w:r w:rsidR="00694F12">
        <w:t xml:space="preserve"> However, the</w:t>
      </w:r>
      <w:r w:rsidR="00C23372">
        <w:t xml:space="preserve">re is limited data </w:t>
      </w:r>
      <w:r w:rsidR="00874E35">
        <w:t xml:space="preserve">on the </w:t>
      </w:r>
      <w:r w:rsidR="00DC5D4E">
        <w:t xml:space="preserve">extent </w:t>
      </w:r>
      <w:r w:rsidR="001E3B3C">
        <w:t>of GPMs</w:t>
      </w:r>
      <w:r w:rsidR="000C69D1">
        <w:t xml:space="preserve">’ </w:t>
      </w:r>
      <w:r w:rsidR="00950FC5">
        <w:t xml:space="preserve">underperformance in </w:t>
      </w:r>
      <w:r w:rsidR="00FB2965">
        <w:t xml:space="preserve">the </w:t>
      </w:r>
      <w:proofErr w:type="gramStart"/>
      <w:r w:rsidR="006056C9">
        <w:t>near-field</w:t>
      </w:r>
      <w:proofErr w:type="gramEnd"/>
      <w:r w:rsidR="002E3223">
        <w:t xml:space="preserve"> in comparison with experiments o</w:t>
      </w:r>
      <w:r w:rsidR="00C24B54">
        <w:t>r</w:t>
      </w:r>
      <w:r w:rsidR="002E3223">
        <w:t xml:space="preserve"> more detailed computer models</w:t>
      </w:r>
      <w:r w:rsidR="007B5E15">
        <w:t xml:space="preserve">, with </w:t>
      </w:r>
      <w:r w:rsidR="00CF5EA1">
        <w:t>notable exceptions as detailed below.</w:t>
      </w:r>
      <w:r w:rsidR="002E3223">
        <w:t xml:space="preserve"> </w:t>
      </w:r>
    </w:p>
    <w:p w14:paraId="0C6023BE" w14:textId="7A38F299" w:rsidR="00694F12" w:rsidRDefault="008B2CDA" w:rsidP="00210199">
      <w:pPr>
        <w:pStyle w:val="BodyText"/>
      </w:pPr>
      <w:proofErr w:type="spellStart"/>
      <w:r>
        <w:t>Demael</w:t>
      </w:r>
      <w:proofErr w:type="spellEnd"/>
      <w:r>
        <w:t xml:space="preserve"> </w:t>
      </w:r>
      <w:r w:rsidR="001449DE">
        <w:t xml:space="preserve">and </w:t>
      </w:r>
      <w:proofErr w:type="spellStart"/>
      <w:r w:rsidR="001449DE">
        <w:t>Carissimo</w:t>
      </w:r>
      <w:proofErr w:type="spellEnd"/>
      <w:r w:rsidR="001449DE">
        <w:t xml:space="preserve"> </w:t>
      </w:r>
      <w:r>
        <w:fldChar w:fldCharType="begin"/>
      </w:r>
      <w:r w:rsidR="007E7A8D">
        <w:instrText xml:space="preserve"> ADDIN EN.CITE &lt;EndNote&gt;&lt;Cite&gt;&lt;Author&gt;Demael&lt;/Author&gt;&lt;Year&gt;2008&lt;/Year&gt;&lt;RecNum&gt;148&lt;/RecNum&gt;&lt;DisplayText&gt;[6]&lt;/DisplayText&gt;&lt;record&gt;&lt;rec-number&gt;148&lt;/rec-number&gt;&lt;foreign-keys&gt;&lt;key app="EN" db-id="sf029s9x7d99dqe50eeprptuz5e5t0etd0d5" timestamp="1714163220" guid="accc8cdb-9922-4c4d-a0b0-0fdc755a3c4c"&gt;148&lt;/key&gt;&lt;/foreign-keys&gt;&lt;ref-type name="Journal Article"&gt;17&lt;/ref-type&gt;&lt;contributors&gt;&lt;authors&gt;&lt;author&gt;Demael, E.&lt;/author&gt;&lt;author&gt;Carissimo, B.&lt;/author&gt;&lt;/authors&gt;&lt;/contributors&gt;&lt;titles&gt;&lt;title&gt;Comparative Evaluation of an Eulerian CFD and Gaussian Plume Models Based on Prairie Grass Dispersion Experiment&lt;/title&gt;&lt;secondary-title&gt;Journal of Applied Meteorology and Climatology&lt;/secondary-title&gt;&lt;/titles&gt;&lt;periodical&gt;&lt;full-title&gt;Journal of Applied Meteorology and Climatology&lt;/full-title&gt;&lt;/periodical&gt;&lt;pages&gt;888-900&lt;/pages&gt;&lt;volume&gt;47&lt;/volume&gt;&lt;number&gt;3&lt;/number&gt;&lt;section&gt;888&lt;/section&gt;&lt;dates&gt;&lt;year&gt;2008&lt;/year&gt;&lt;/dates&gt;&lt;isbn&gt;1558-8432&amp;#xD;1558-8424&lt;/isbn&gt;&lt;urls&gt;&lt;/urls&gt;&lt;electronic-resource-num&gt;10.1175/2007jamc1375.1&lt;/electronic-resource-num&gt;&lt;/record&gt;&lt;/Cite&gt;&lt;/EndNote&gt;</w:instrText>
      </w:r>
      <w:r>
        <w:fldChar w:fldCharType="separate"/>
      </w:r>
      <w:r w:rsidR="0021738D">
        <w:rPr>
          <w:noProof/>
        </w:rPr>
        <w:t>[6]</w:t>
      </w:r>
      <w:r>
        <w:fldChar w:fldCharType="end"/>
      </w:r>
      <w:r>
        <w:t xml:space="preserve"> </w:t>
      </w:r>
      <w:r w:rsidR="00776A6B">
        <w:t xml:space="preserve">compared </w:t>
      </w:r>
      <w:r w:rsidR="006056C9">
        <w:t>near-field</w:t>
      </w:r>
      <w:r w:rsidR="00776A6B">
        <w:t xml:space="preserve"> dispersion </w:t>
      </w:r>
      <w:r w:rsidR="003F6A1F">
        <w:t xml:space="preserve">modelling </w:t>
      </w:r>
      <w:r w:rsidR="00776A6B">
        <w:t xml:space="preserve">of CFD and two GPMs </w:t>
      </w:r>
      <w:r w:rsidR="000F7975">
        <w:t xml:space="preserve">in case of a simple terrain </w:t>
      </w:r>
      <w:r w:rsidR="007301C4">
        <w:t>(prairie grass)</w:t>
      </w:r>
      <w:r w:rsidR="003B7722">
        <w:t xml:space="preserve"> to field experiments</w:t>
      </w:r>
      <w:r w:rsidR="007301C4">
        <w:t xml:space="preserve"> and noted that </w:t>
      </w:r>
      <w:r w:rsidR="00852207">
        <w:t xml:space="preserve">the GPMs </w:t>
      </w:r>
      <w:r w:rsidR="00661D54">
        <w:t xml:space="preserve">fared </w:t>
      </w:r>
      <w:r w:rsidR="00852207">
        <w:t xml:space="preserve">better </w:t>
      </w:r>
      <w:r w:rsidR="00661D54">
        <w:t xml:space="preserve">in that instance only because </w:t>
      </w:r>
      <w:r w:rsidR="00A02B5E">
        <w:t>the turbulen</w:t>
      </w:r>
      <w:r w:rsidR="00F14125">
        <w:t>c</w:t>
      </w:r>
      <w:r w:rsidR="00A02B5E">
        <w:t>e parameters in the GPMs were fitted to match</w:t>
      </w:r>
      <w:r w:rsidR="00852207">
        <w:t xml:space="preserve"> </w:t>
      </w:r>
      <w:r w:rsidR="00FB4CAA">
        <w:t>field observations</w:t>
      </w:r>
      <w:r w:rsidR="00A02B5E">
        <w:t xml:space="preserve">. </w:t>
      </w:r>
      <w:r w:rsidR="00CF5EA1">
        <w:t xml:space="preserve"> </w:t>
      </w:r>
      <w:r w:rsidR="00E44635">
        <w:t>A similar</w:t>
      </w:r>
      <w:r w:rsidR="00CF4017">
        <w:t xml:space="preserve"> comparison of GPM</w:t>
      </w:r>
      <w:r w:rsidR="006A07B1">
        <w:t xml:space="preserve">s (Gaussian plume and puff, as well as </w:t>
      </w:r>
      <w:proofErr w:type="spellStart"/>
      <w:r w:rsidR="006A07B1">
        <w:t>Lagrangian</w:t>
      </w:r>
      <w:proofErr w:type="spellEnd"/>
      <w:r w:rsidR="006A07B1">
        <w:t xml:space="preserve"> particle)</w:t>
      </w:r>
      <w:r w:rsidR="00E44635">
        <w:t xml:space="preserve"> </w:t>
      </w:r>
      <w:r w:rsidR="00404829">
        <w:t xml:space="preserve">with field experiments </w:t>
      </w:r>
      <w:r w:rsidR="001C6264">
        <w:t xml:space="preserve">on simple terrain </w:t>
      </w:r>
      <w:r w:rsidR="006A07B1">
        <w:t xml:space="preserve">within </w:t>
      </w:r>
      <w:r w:rsidR="006A07B1">
        <w:lastRenderedPageBreak/>
        <w:t xml:space="preserve">10-500 m </w:t>
      </w:r>
      <w:r w:rsidR="001C6264">
        <w:t>was also done by Lebel et al</w:t>
      </w:r>
      <w:r w:rsidR="0053356F">
        <w:t xml:space="preserve">. </w:t>
      </w:r>
      <w:r w:rsidR="0053356F">
        <w:fldChar w:fldCharType="begin">
          <w:fldData xml:space="preserve">PEVuZE5vdGU+PENpdGU+PEF1dGhvcj5MZWJlbDwvQXV0aG9yPjxZZWFyPjIwMTY8L1llYXI+PFJl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=
</w:fldData>
        </w:fldChar>
      </w:r>
      <w:r w:rsidR="0053356F">
        <w:instrText xml:space="preserve"> ADDIN EN.CITE </w:instrText>
      </w:r>
      <w:r w:rsidR="0053356F">
        <w:fldChar w:fldCharType="begin">
          <w:fldData xml:space="preserve">PEVuZE5vdGU+PENpdGU+PEF1dGhvcj5MZWJlbDwvQXV0aG9yPjxZZWFyPjIwMTY8L1llYXI+PFJl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=
</w:fldData>
        </w:fldChar>
      </w:r>
      <w:r w:rsidR="0053356F">
        <w:instrText xml:space="preserve"> ADDIN EN.CITE.DATA </w:instrText>
      </w:r>
      <w:r w:rsidR="0053356F">
        <w:fldChar w:fldCharType="end"/>
      </w:r>
      <w:r w:rsidR="0053356F">
        <w:fldChar w:fldCharType="separate"/>
      </w:r>
      <w:r w:rsidR="0053356F">
        <w:rPr>
          <w:noProof/>
        </w:rPr>
        <w:t>[7]</w:t>
      </w:r>
      <w:r w:rsidR="0053356F">
        <w:fldChar w:fldCharType="end"/>
      </w:r>
      <w:r w:rsidR="001C6264">
        <w:t xml:space="preserve">. </w:t>
      </w:r>
      <w:r w:rsidR="00E9388B">
        <w:t>A</w:t>
      </w:r>
      <w:r w:rsidR="0053356F">
        <w:t xml:space="preserve"> </w:t>
      </w:r>
      <w:r w:rsidR="00E9388B">
        <w:t>recent</w:t>
      </w:r>
      <w:r w:rsidR="00CF5EA1">
        <w:t xml:space="preserve"> report </w:t>
      </w:r>
      <w:r w:rsidR="00CF5EA1">
        <w:fldChar w:fldCharType="begin"/>
      </w:r>
      <w:r w:rsidR="0053356F">
        <w:instrText xml:space="preserve"> ADDIN EN.CITE &lt;EndNote&gt;&lt;Cite&gt;&lt;Author&gt;Daniel J. Clayton&lt;/Author&gt;&lt;Year&gt;2020&lt;/Year&gt;&lt;RecNum&gt;158&lt;/RecNum&gt;&lt;DisplayText&gt;[8]&lt;/DisplayText&gt;&lt;record&gt;&lt;rec-number&gt;158&lt;/rec-number&gt;&lt;foreign-keys&gt;&lt;key app="EN" db-id="sf029s9x7d99dqe50eeprptuz5e5t0etd0d5" timestamp="1715279858" guid="e6d7ee57-ebe9-4e7e-ac71-1269f76694c2"&gt;158&lt;/key&gt;&lt;/foreign-keys&gt;&lt;ref-type name="Report"&gt;27&lt;/ref-type&gt;&lt;contributors&gt;&lt;authors&gt;&lt;author&gt;Daniel J. Clayton, &lt;/author&gt;&lt;author&gt;Nathan E. Bixler&lt;/author&gt;&lt;/authors&gt;&lt;/contributors&gt;&lt;titles&gt;&lt;title&gt;Assessment of the MACCS Code Applicability for Nearfield Consequence Analysis&lt;/title&gt;&lt;/titles&gt;&lt;dates&gt;&lt;year&gt;2020&lt;/year&gt;&lt;/dates&gt;&lt;publisher&gt;Sandia National Laboratories&lt;/publisher&gt;&lt;isbn&gt;SAND2020-2609&lt;/isbn&gt;&lt;urls&gt;&lt;/urls&gt;&lt;/record&gt;&lt;/Cite&gt;&lt;/EndNote&gt;</w:instrText>
      </w:r>
      <w:r w:rsidR="00CF5EA1">
        <w:fldChar w:fldCharType="separate"/>
      </w:r>
      <w:r w:rsidR="0053356F">
        <w:rPr>
          <w:noProof/>
        </w:rPr>
        <w:t>[8]</w:t>
      </w:r>
      <w:r w:rsidR="00CF5EA1">
        <w:fldChar w:fldCharType="end"/>
      </w:r>
      <w:r w:rsidR="00C26055">
        <w:t xml:space="preserve"> </w:t>
      </w:r>
      <w:r w:rsidR="005B6E69">
        <w:t>compare</w:t>
      </w:r>
      <w:r w:rsidR="00E9388B">
        <w:t>s</w:t>
      </w:r>
      <w:r w:rsidR="005B6E69">
        <w:t xml:space="preserve"> </w:t>
      </w:r>
      <w:r w:rsidR="0000369D">
        <w:t>the performance of MACCS</w:t>
      </w:r>
      <w:r w:rsidR="003227E8">
        <w:t>, a p</w:t>
      </w:r>
      <w:r w:rsidR="003227E8" w:rsidRPr="004C64C0">
        <w:t xml:space="preserve">robabilistic </w:t>
      </w:r>
      <w:r w:rsidR="003227E8">
        <w:t>s</w:t>
      </w:r>
      <w:r w:rsidR="003227E8" w:rsidRPr="004C64C0">
        <w:t xml:space="preserve">afety </w:t>
      </w:r>
      <w:r w:rsidR="003227E8">
        <w:t>a</w:t>
      </w:r>
      <w:r w:rsidR="003227E8" w:rsidRPr="004C64C0">
        <w:t>ssessment</w:t>
      </w:r>
      <w:r w:rsidR="003227E8">
        <w:t xml:space="preserve"> tool that incorporates GPM dispersion</w:t>
      </w:r>
      <w:r w:rsidR="00F51DCA">
        <w:t>,</w:t>
      </w:r>
      <w:r w:rsidR="0000369D">
        <w:t xml:space="preserve"> in the </w:t>
      </w:r>
      <w:r w:rsidR="006056C9">
        <w:t>near-field</w:t>
      </w:r>
      <w:r w:rsidR="0000369D">
        <w:t xml:space="preserve"> to </w:t>
      </w:r>
      <w:r w:rsidR="00DC0F6C">
        <w:t xml:space="preserve">other </w:t>
      </w:r>
      <w:r w:rsidR="00541C55">
        <w:t xml:space="preserve">GPM </w:t>
      </w:r>
      <w:r w:rsidR="00D24612">
        <w:t xml:space="preserve">codes such as ARCON96 and AERMOD and also to </w:t>
      </w:r>
      <w:r w:rsidR="00C26127">
        <w:t xml:space="preserve">QUIC, </w:t>
      </w:r>
      <w:r w:rsidR="00D24612">
        <w:t xml:space="preserve">a simplified </w:t>
      </w:r>
      <w:r w:rsidR="009D61E9">
        <w:t xml:space="preserve">computational fluid dynamics (CFD) code. </w:t>
      </w:r>
      <w:r w:rsidR="00AA4F9D">
        <w:t xml:space="preserve">However, </w:t>
      </w:r>
      <w:r w:rsidR="003E7EA9">
        <w:t xml:space="preserve">similar to </w:t>
      </w:r>
      <w:r w:rsidR="00BC7EA2">
        <w:t xml:space="preserve">the aforementioned study of </w:t>
      </w:r>
      <w:proofErr w:type="spellStart"/>
      <w:r w:rsidR="00BC7EA2">
        <w:t>Demael</w:t>
      </w:r>
      <w:proofErr w:type="spellEnd"/>
      <w:r w:rsidR="00BC7EA2">
        <w:t xml:space="preserve"> and </w:t>
      </w:r>
      <w:proofErr w:type="spellStart"/>
      <w:r w:rsidR="00BC7EA2">
        <w:t>Carissimo</w:t>
      </w:r>
      <w:proofErr w:type="spellEnd"/>
      <w:r w:rsidR="00BC7EA2">
        <w:t xml:space="preserve"> </w:t>
      </w:r>
      <w:r w:rsidR="00BC7EA2">
        <w:fldChar w:fldCharType="begin"/>
      </w:r>
      <w:r w:rsidR="007E7A8D">
        <w:instrText xml:space="preserve"> ADDIN EN.CITE &lt;EndNote&gt;&lt;Cite&gt;&lt;Author&gt;Demael&lt;/Author&gt;&lt;Year&gt;2008&lt;/Year&gt;&lt;RecNum&gt;148&lt;/RecNum&gt;&lt;DisplayText&gt;[6]&lt;/DisplayText&gt;&lt;record&gt;&lt;rec-number&gt;148&lt;/rec-number&gt;&lt;foreign-keys&gt;&lt;key app="EN" db-id="sf029s9x7d99dqe50eeprptuz5e5t0etd0d5" timestamp="1714163220" guid="accc8cdb-9922-4c4d-a0b0-0fdc755a3c4c"&gt;148&lt;/key&gt;&lt;/foreign-keys&gt;&lt;ref-type name="Journal Article"&gt;17&lt;/ref-type&gt;&lt;contributors&gt;&lt;authors&gt;&lt;author&gt;Demael, E.&lt;/author&gt;&lt;author&gt;Carissimo, B.&lt;/author&gt;&lt;/authors&gt;&lt;/contributors&gt;&lt;titles&gt;&lt;title&gt;Comparative Evaluation of an Eulerian CFD and Gaussian Plume Models Based on Prairie Grass Dispersion Experiment&lt;/title&gt;&lt;secondary-title&gt;Journal of Applied Meteorology and Climatology&lt;/secondary-title&gt;&lt;/titles&gt;&lt;periodical&gt;&lt;full-title&gt;Journal of Applied Meteorology and Climatology&lt;/full-title&gt;&lt;/periodical&gt;&lt;pages&gt;888-900&lt;/pages&gt;&lt;volume&gt;47&lt;/volume&gt;&lt;number&gt;3&lt;/number&gt;&lt;section&gt;888&lt;/section&gt;&lt;dates&gt;&lt;year&gt;2008&lt;/year&gt;&lt;/dates&gt;&lt;isbn&gt;1558-8432&amp;#xD;1558-8424&lt;/isbn&gt;&lt;urls&gt;&lt;/urls&gt;&lt;electronic-resource-num&gt;10.1175/2007jamc1375.1&lt;/electronic-resource-num&gt;&lt;/record&gt;&lt;/Cite&gt;&lt;/EndNote&gt;</w:instrText>
      </w:r>
      <w:r w:rsidR="00BC7EA2">
        <w:fldChar w:fldCharType="separate"/>
      </w:r>
      <w:r w:rsidR="0021738D">
        <w:rPr>
          <w:noProof/>
        </w:rPr>
        <w:t>[6]</w:t>
      </w:r>
      <w:r w:rsidR="00BC7EA2">
        <w:fldChar w:fldCharType="end"/>
      </w:r>
      <w:r w:rsidR="00BC7EA2">
        <w:t xml:space="preserve">, the MACCS </w:t>
      </w:r>
      <w:r w:rsidR="00A97B6C">
        <w:t xml:space="preserve">benchmarking </w:t>
      </w:r>
      <w:r w:rsidR="00CF2F6E">
        <w:t xml:space="preserve">study </w:t>
      </w:r>
      <w:r w:rsidR="00BC7EA2">
        <w:t>also</w:t>
      </w:r>
      <w:r w:rsidR="00A97B6C">
        <w:t xml:space="preserve"> </w:t>
      </w:r>
      <w:r w:rsidR="00886C72">
        <w:t xml:space="preserve">involved </w:t>
      </w:r>
      <w:r w:rsidR="00826C46">
        <w:t>simple</w:t>
      </w:r>
      <w:r w:rsidR="00886C72">
        <w:t xml:space="preserve"> </w:t>
      </w:r>
      <w:r w:rsidR="006E6A45">
        <w:t>geometries</w:t>
      </w:r>
      <w:r w:rsidR="00BA44C0">
        <w:t xml:space="preserve"> of up to </w:t>
      </w:r>
      <w:r w:rsidR="006E6A45">
        <w:t>two buildings</w:t>
      </w:r>
      <w:r w:rsidR="00BA44C0">
        <w:t xml:space="preserve"> around the source</w:t>
      </w:r>
      <w:r w:rsidR="006E6A45">
        <w:t>.</w:t>
      </w:r>
      <w:r w:rsidR="008531CD">
        <w:t xml:space="preserve"> </w:t>
      </w:r>
      <w:r w:rsidR="009710B5">
        <w:t xml:space="preserve">There is a need, however, to demonstrate the </w:t>
      </w:r>
      <w:r w:rsidR="00B2727A">
        <w:t xml:space="preserve">capabilities of these different model types in the context of more complex </w:t>
      </w:r>
      <w:r w:rsidR="00EB27F0">
        <w:t>local topologies and urban/suburban built up environments.</w:t>
      </w:r>
    </w:p>
    <w:p w14:paraId="37C8F754" w14:textId="0504227A" w:rsidR="00222B46" w:rsidRDefault="00E4696F" w:rsidP="00E02737">
      <w:pPr>
        <w:pStyle w:val="BodyText"/>
      </w:pPr>
      <w:r>
        <w:t xml:space="preserve">In terms of </w:t>
      </w:r>
      <w:r w:rsidR="00A87EC1">
        <w:t xml:space="preserve">accuracy in </w:t>
      </w:r>
      <w:r>
        <w:t xml:space="preserve">modelling atmospheric dispersion, </w:t>
      </w:r>
      <w:r w:rsidR="00EA0E0E" w:rsidRPr="00EA0E0E">
        <w:t>CFD</w:t>
      </w:r>
      <w:r w:rsidR="00120218">
        <w:t xml:space="preserve"> is </w:t>
      </w:r>
      <w:r>
        <w:t xml:space="preserve">generally considered to </w:t>
      </w:r>
      <w:r w:rsidR="00205D78">
        <w:t>have the highest fidelity</w:t>
      </w:r>
      <w:r>
        <w:t xml:space="preserve"> </w:t>
      </w:r>
      <w:r w:rsidR="00E02737">
        <w:fldChar w:fldCharType="begin"/>
      </w:r>
      <w:r w:rsidR="0053356F">
        <w:instrText xml:space="preserve"> ADDIN EN.CITE &lt;EndNote&gt;&lt;Cite&gt;&lt;Author&gt;Daniel J. Clayton&lt;/Author&gt;&lt;Year&gt;2020&lt;/Year&gt;&lt;RecNum&gt;158&lt;/RecNum&gt;&lt;DisplayText&gt;[8]&lt;/DisplayText&gt;&lt;record&gt;&lt;rec-number&gt;158&lt;/rec-number&gt;&lt;foreign-keys&gt;&lt;key app="EN" db-id="sf029s9x7d99dqe50eeprptuz5e5t0etd0d5" timestamp="1715279858" guid="e6d7ee57-ebe9-4e7e-ac71-1269f76694c2"&gt;158&lt;/key&gt;&lt;/foreign-keys&gt;&lt;ref-type name="Report"&gt;27&lt;/ref-type&gt;&lt;contributors&gt;&lt;authors&gt;&lt;author&gt;Daniel J. Clayton, &lt;/author&gt;&lt;author&gt;Nathan E. Bixler&lt;/author&gt;&lt;/authors&gt;&lt;/contributors&gt;&lt;titles&gt;&lt;title&gt;Assessment of the MACCS Code Applicability for Nearfield Consequence Analysis&lt;/title&gt;&lt;/titles&gt;&lt;dates&gt;&lt;year&gt;2020&lt;/year&gt;&lt;/dates&gt;&lt;publisher&gt;Sandia National Laboratories&lt;/publisher&gt;&lt;isbn&gt;SAND2020-2609&lt;/isbn&gt;&lt;urls&gt;&lt;/urls&gt;&lt;/record&gt;&lt;/Cite&gt;&lt;/EndNote&gt;</w:instrText>
      </w:r>
      <w:r w:rsidR="00E02737">
        <w:fldChar w:fldCharType="separate"/>
      </w:r>
      <w:r w:rsidR="0053356F">
        <w:rPr>
          <w:noProof/>
        </w:rPr>
        <w:t>[8]</w:t>
      </w:r>
      <w:r w:rsidR="00E02737">
        <w:fldChar w:fldCharType="end"/>
      </w:r>
      <w:r w:rsidR="00E02737">
        <w:t xml:space="preserve"> as it </w:t>
      </w:r>
      <w:r w:rsidR="00EA0E0E" w:rsidRPr="00EA0E0E">
        <w:t xml:space="preserve">uses </w:t>
      </w:r>
      <w:r w:rsidR="00A81D9D">
        <w:t xml:space="preserve">much higher resolution </w:t>
      </w:r>
      <w:r w:rsidR="0006742C">
        <w:t>m</w:t>
      </w:r>
      <w:r w:rsidR="00EA0E0E" w:rsidRPr="00EA0E0E">
        <w:t xml:space="preserve">echanistic </w:t>
      </w:r>
      <w:r w:rsidR="00A81D9D">
        <w:t xml:space="preserve">fluid dynamics </w:t>
      </w:r>
      <w:r w:rsidR="00EA0E0E" w:rsidRPr="00EA0E0E">
        <w:t>models.</w:t>
      </w:r>
      <w:r w:rsidR="00CF2278">
        <w:t xml:space="preserve"> </w:t>
      </w:r>
      <w:r w:rsidR="004B3853">
        <w:t>However, th</w:t>
      </w:r>
      <w:r w:rsidR="00C15A1B">
        <w:t>is</w:t>
      </w:r>
      <w:r w:rsidR="004B3853">
        <w:t xml:space="preserve"> accuracy comes with significant co</w:t>
      </w:r>
      <w:r w:rsidR="00C15A1B">
        <w:t xml:space="preserve">mputational and </w:t>
      </w:r>
      <w:r w:rsidR="00F9415C">
        <w:t xml:space="preserve">modelling </w:t>
      </w:r>
      <w:r w:rsidR="000B4812">
        <w:t>costs</w:t>
      </w:r>
      <w:r w:rsidR="00F9415C">
        <w:t xml:space="preserve">. </w:t>
      </w:r>
      <w:r w:rsidR="000055AE">
        <w:t xml:space="preserve">Consequently, </w:t>
      </w:r>
      <w:r w:rsidR="000C3B7A">
        <w:t xml:space="preserve">although CFD has been extensively used </w:t>
      </w:r>
      <w:r w:rsidR="00156A4C">
        <w:t xml:space="preserve">to </w:t>
      </w:r>
      <w:r w:rsidR="004C2CC4">
        <w:t xml:space="preserve">model </w:t>
      </w:r>
      <w:r w:rsidR="00131274">
        <w:t xml:space="preserve">wind flows and </w:t>
      </w:r>
      <w:r w:rsidR="004C2CC4">
        <w:t xml:space="preserve">pollutant dispersion </w:t>
      </w:r>
      <w:r w:rsidR="00131274">
        <w:t>in complex terrains</w:t>
      </w:r>
      <w:r w:rsidR="0080568F">
        <w:t xml:space="preserve"> </w:t>
      </w:r>
      <w:r w:rsidR="00A47215">
        <w:fldChar w:fldCharType="begin">
          <w:fldData xml:space="preserve">PEVuZE5vdGU+PENpdGU+PEF1dGhvcj5Jb2FubmlkaXM8L0F1dGhvcj48WWVhcj4yMDI0PC9ZZWFy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</w:fldData>
        </w:fldChar>
      </w:r>
      <w:r w:rsidR="00B864D9">
        <w:instrText xml:space="preserve"> ADDIN EN.CITE </w:instrText>
      </w:r>
      <w:r w:rsidR="00B864D9">
        <w:fldChar w:fldCharType="begin">
          <w:fldData xml:space="preserve">PEVuZE5vdGU+PENpdGU+PEF1dGhvcj5Jb2FubmlkaXM8L0F1dGhvcj48WWVhcj4yMDI0PC9ZZWFy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</w:fldData>
        </w:fldChar>
      </w:r>
      <w:r w:rsidR="00B864D9">
        <w:instrText xml:space="preserve"> ADDIN EN.CITE.DATA </w:instrText>
      </w:r>
      <w:r w:rsidR="00B864D9">
        <w:fldChar w:fldCharType="end"/>
      </w:r>
      <w:r w:rsidR="00A47215">
        <w:fldChar w:fldCharType="separate"/>
      </w:r>
      <w:r w:rsidR="00B864D9">
        <w:rPr>
          <w:noProof/>
        </w:rPr>
        <w:t>[9-12]</w:t>
      </w:r>
      <w:r w:rsidR="00A47215">
        <w:fldChar w:fldCharType="end"/>
      </w:r>
      <w:r w:rsidR="00322AFB">
        <w:t xml:space="preserve">, </w:t>
      </w:r>
      <w:r w:rsidR="00E044B3">
        <w:t xml:space="preserve">there are only </w:t>
      </w:r>
      <w:r w:rsidR="00C66A2C">
        <w:t>limited</w:t>
      </w:r>
      <w:r w:rsidR="00E044B3">
        <w:t xml:space="preserve"> examples of its application in </w:t>
      </w:r>
      <w:r w:rsidR="00496BA0">
        <w:t>dispersion studie</w:t>
      </w:r>
      <w:r w:rsidR="005D42FE">
        <w:t>s</w:t>
      </w:r>
      <w:r w:rsidR="00262AD3">
        <w:t xml:space="preserve"> in the context of nuclear accidents</w:t>
      </w:r>
      <w:r w:rsidR="005D42FE">
        <w:t xml:space="preserve">. Wu et al. </w:t>
      </w:r>
      <w:r w:rsidR="005D42FE">
        <w:fldChar w:fldCharType="begin"/>
      </w:r>
      <w:r w:rsidR="007E7A8D">
        <w:instrText xml:space="preserve"> ADDIN EN.CITE &lt;EndNote&gt;&lt;Cite&gt;&lt;Author&gt;Nan Wu&lt;/Author&gt;&lt;Year&gt;2018&lt;/Year&gt;&lt;RecNum&gt;149&lt;/RecNum&gt;&lt;DisplayText&gt;[3]&lt;/DisplayText&gt;&lt;record&gt;&lt;rec-number&gt;149&lt;/rec-number&gt;&lt;foreign-keys&gt;&lt;key app="EN" db-id="sf029s9x7d99dqe50eeprptuz5e5t0etd0d5" timestamp="1714163295" guid="34341724-e910-4f54-9d25-fdf17c154be0"&gt;149&lt;/key&gt;&lt;/foreign-keys&gt;&lt;ref-type name="Conference Proceedings"&gt;10&lt;/ref-type&gt;&lt;contributors&gt;&lt;authors&gt;&lt;author&gt;Nan Wu,&lt;/author&gt;&lt;author&gt;Na Xue, &lt;/author&gt;&lt;author&gt;Xinjian Liu&lt;/author&gt;&lt;/authors&gt;&lt;/contributors&gt;&lt;titles&gt;&lt;title&gt;Research on the influence of complex errain on atmospheric dispersion after accident&lt;/title&gt;&lt;secondary-title&gt;Proceedings of the 2018 26th International Conference on Nuclear Engineering ICONE26&lt;/secondary-title&gt;&lt;/titles&gt;&lt;dates&gt;&lt;year&gt;2018&lt;/year&gt;&lt;/dates&gt;&lt;pub-location&gt;London&lt;/pub-location&gt;&lt;urls&gt;&lt;/urls&gt;&lt;/record&gt;&lt;/Cite&gt;&lt;/EndNote&gt;</w:instrText>
      </w:r>
      <w:r w:rsidR="005D42FE">
        <w:fldChar w:fldCharType="separate"/>
      </w:r>
      <w:r w:rsidR="005D42FE">
        <w:rPr>
          <w:noProof/>
        </w:rPr>
        <w:t>[3]</w:t>
      </w:r>
      <w:r w:rsidR="005D42FE">
        <w:fldChar w:fldCharType="end"/>
      </w:r>
      <w:r w:rsidR="005D42FE">
        <w:t xml:space="preserve"> </w:t>
      </w:r>
      <w:r w:rsidR="00C84827">
        <w:t>used CFD to assess the influence of mou</w:t>
      </w:r>
      <w:r w:rsidR="007E34A5">
        <w:t xml:space="preserve">ntainous terrain </w:t>
      </w:r>
      <w:r w:rsidR="00D05D60">
        <w:t xml:space="preserve">on radionuclide dispersion </w:t>
      </w:r>
      <w:r w:rsidR="007E34A5">
        <w:t xml:space="preserve">around a nuclear power plant </w:t>
      </w:r>
      <w:r w:rsidR="00B42F41">
        <w:t xml:space="preserve">in China </w:t>
      </w:r>
      <w:r w:rsidR="007E34A5">
        <w:t xml:space="preserve">and </w:t>
      </w:r>
      <w:r w:rsidR="00667B12">
        <w:t xml:space="preserve">made recommendations </w:t>
      </w:r>
      <w:r w:rsidR="009D7443">
        <w:t>to</w:t>
      </w:r>
      <w:r w:rsidR="00667B12">
        <w:t xml:space="preserve"> determin</w:t>
      </w:r>
      <w:r w:rsidR="009D7443">
        <w:t>e</w:t>
      </w:r>
      <w:r w:rsidR="00667B12">
        <w:t xml:space="preserve"> the </w:t>
      </w:r>
      <w:r w:rsidR="00B42F41">
        <w:t>emergency evacuation route</w:t>
      </w:r>
      <w:r w:rsidR="001330B6">
        <w:t xml:space="preserve"> in the event of an accident</w:t>
      </w:r>
      <w:r w:rsidR="00B42F41" w:rsidRPr="00987D4E">
        <w:t xml:space="preserve">. </w:t>
      </w:r>
      <w:r w:rsidR="003809B3" w:rsidRPr="00987D4E">
        <w:t xml:space="preserve">Tang et al. </w:t>
      </w:r>
      <w:r w:rsidR="003809B3" w:rsidRPr="00987D4E">
        <w:fldChar w:fldCharType="begin"/>
      </w:r>
      <w:r w:rsidR="00B864D9">
        <w:instrText xml:space="preserve"> ADDIN EN.CITE &lt;EndNote&gt;&lt;Cite&gt;&lt;Author&gt;Tang&lt;/Author&gt;&lt;Year&gt;2024&lt;/Year&gt;&lt;RecNum&gt;160&lt;/RecNum&gt;&lt;DisplayText&gt;[13]&lt;/DisplayText&gt;&lt;record&gt;&lt;rec-number&gt;160&lt;/rec-number&gt;&lt;foreign-keys&gt;&lt;key app="EN" db-id="sf029s9x7d99dqe50eeprptuz5e5t0etd0d5" timestamp="1715298086" guid="86292fcf-3af1-47cd-869e-c19860c3c618"&gt;160&lt;/key&gt;&lt;/foreign-keys&gt;&lt;ref-type name="Journal Article"&gt;17&lt;/ref-type&gt;&lt;contributors&gt;&lt;authors&gt;&lt;author&gt;Tang, Bowen&lt;/author&gt;&lt;author&gt;Wang, Hao&lt;/author&gt;&lt;author&gt;Xu, Jianjun&lt;/author&gt;&lt;author&gt;Lin, Jiazhen&lt;/author&gt;&lt;author&gt;Hu, Jinxing&lt;/author&gt;&lt;author&gt;Chen, Rongliang&lt;/author&gt;&lt;/authors&gt;&lt;/contributors&gt;&lt;titles&gt;&lt;title&gt;High-Resolution Simulation of the Near-Field Pollutant Dispersion in a Nuclear Power Plant Community with High-Performance Computing&lt;/title&gt;&lt;secondary-title&gt;Journal of Nonlinear Mathematical Physics&lt;/secondary-title&gt;&lt;/titles&gt;&lt;periodical&gt;&lt;full-title&gt;Journal of Nonlinear Mathematical Physics&lt;/full-title&gt;&lt;/periodical&gt;&lt;volume&gt;31&lt;/volume&gt;&lt;number&gt;1&lt;/number&gt;&lt;dates&gt;&lt;year&gt;2024&lt;/year&gt;&lt;/dates&gt;&lt;isbn&gt;1776-0852&lt;/isbn&gt;&lt;urls&gt;&lt;/urls&gt;&lt;electronic-resource-num&gt;10.1007/s44198-024-00171-7&lt;/electronic-resource-num&gt;&lt;/record&gt;&lt;/Cite&gt;&lt;/EndNote&gt;</w:instrText>
      </w:r>
      <w:r w:rsidR="003809B3" w:rsidRPr="00987D4E">
        <w:fldChar w:fldCharType="separate"/>
      </w:r>
      <w:r w:rsidR="00B864D9">
        <w:rPr>
          <w:noProof/>
        </w:rPr>
        <w:t>[13]</w:t>
      </w:r>
      <w:r w:rsidR="003809B3" w:rsidRPr="00987D4E">
        <w:fldChar w:fldCharType="end"/>
      </w:r>
      <w:r w:rsidR="003809B3" w:rsidRPr="00987D4E">
        <w:t xml:space="preserve"> </w:t>
      </w:r>
      <w:r w:rsidR="00987D4E">
        <w:t>pr</w:t>
      </w:r>
      <w:r w:rsidR="00D91F35">
        <w:t xml:space="preserve">esented high-resolution CFD simulations of </w:t>
      </w:r>
      <w:r w:rsidR="006A07B1">
        <w:t xml:space="preserve">pollutant </w:t>
      </w:r>
      <w:r w:rsidR="005F2D6A">
        <w:t xml:space="preserve">dispersion </w:t>
      </w:r>
      <w:r w:rsidR="00233DCB">
        <w:t>around a nuclear power plant</w:t>
      </w:r>
      <w:r w:rsidR="00F27F3D">
        <w:t>; their comprehensive model spanned 64 km</w:t>
      </w:r>
      <w:r w:rsidR="00F27F3D" w:rsidRPr="00F27F3D">
        <w:rPr>
          <w:vertAlign w:val="superscript"/>
        </w:rPr>
        <w:t>2</w:t>
      </w:r>
      <w:r w:rsidR="00F27F3D">
        <w:t xml:space="preserve"> and included several topological features s</w:t>
      </w:r>
      <w:r w:rsidR="00891AA0">
        <w:t>u</w:t>
      </w:r>
      <w:r w:rsidR="00F27F3D">
        <w:t>ch as hills</w:t>
      </w:r>
      <w:r w:rsidR="00891AA0">
        <w:t>, valleys and buildings.</w:t>
      </w:r>
      <w:r w:rsidR="00A578BC">
        <w:t xml:space="preserve"> However, both the aforementioned studies focused on macroscale dispersion patterns and did not focus on the </w:t>
      </w:r>
      <w:proofErr w:type="gramStart"/>
      <w:r w:rsidR="006056C9">
        <w:t>near-field</w:t>
      </w:r>
      <w:proofErr w:type="gramEnd"/>
      <w:r w:rsidR="00A578BC">
        <w:t xml:space="preserve">. </w:t>
      </w:r>
    </w:p>
    <w:p w14:paraId="021789DF" w14:textId="7E280938" w:rsidR="00754590" w:rsidRDefault="006B19BC" w:rsidP="00DA7192">
      <w:pPr>
        <w:pStyle w:val="BodyText"/>
      </w:pPr>
      <w:r>
        <w:t>In this</w:t>
      </w:r>
      <w:r w:rsidR="004F21EB">
        <w:t xml:space="preserve"> study</w:t>
      </w:r>
      <w:r>
        <w:t xml:space="preserve">, </w:t>
      </w:r>
      <w:r w:rsidR="004F21EB">
        <w:t xml:space="preserve">dispersion of radionuclides </w:t>
      </w:r>
      <w:r w:rsidR="00BB741F">
        <w:t>on</w:t>
      </w:r>
      <w:r w:rsidR="00425BFE">
        <w:t xml:space="preserve"> a complex terrain, especially in</w:t>
      </w:r>
      <w:r w:rsidR="004F21EB">
        <w:t xml:space="preserve"> the </w:t>
      </w:r>
      <w:proofErr w:type="gramStart"/>
      <w:r w:rsidR="006056C9">
        <w:t>near-field</w:t>
      </w:r>
      <w:proofErr w:type="gramEnd"/>
      <w:r w:rsidR="00425BFE">
        <w:t>,</w:t>
      </w:r>
      <w:r w:rsidR="004F21EB">
        <w:t xml:space="preserve"> is analysed using RASCAL</w:t>
      </w:r>
      <w:r>
        <w:t xml:space="preserve"> </w:t>
      </w:r>
      <w:r w:rsidR="004F21EB">
        <w:t>and a comprehensive CFD model</w:t>
      </w:r>
      <w:r w:rsidR="0043059F">
        <w:t>.</w:t>
      </w:r>
      <w:r w:rsidR="00FF2B99">
        <w:t xml:space="preserve"> </w:t>
      </w:r>
      <w:r w:rsidR="00725694">
        <w:t>T</w:t>
      </w:r>
      <w:r w:rsidR="00725694" w:rsidRPr="00725694">
        <w:t>he atmospheric dispersion factor</w:t>
      </w:r>
      <w:r w:rsidR="00725694">
        <w:t>,</w:t>
      </w:r>
      <w:r w:rsidR="00725694" w:rsidRPr="00725694">
        <w:t xml:space="preserve"> </w:t>
      </w:r>
      <m:oMath>
        <m:f>
          <m:fPr>
            <m:type m:val="lin"/>
            <m:ctrlPr>
              <w:rPr>
                <w:rFonts w:ascii="Cambria Math" w:hAnsi="Cambria Math"/>
                <w:i/>
              </w:rPr>
            </m:ctrlPr>
          </m:fPr>
          <m:num>
            <m:r>
              <w:rPr>
                <w:rFonts w:ascii="Cambria Math" w:hAnsi="Cambria Math"/>
              </w:rPr>
              <m:t>χ</m:t>
            </m:r>
          </m:num>
          <m:den>
            <m:r>
              <w:rPr>
                <w:rFonts w:ascii="Cambria Math" w:hAnsi="Cambria Math"/>
              </w:rPr>
              <m:t>Q</m:t>
            </m:r>
          </m:den>
        </m:f>
      </m:oMath>
      <w:r w:rsidR="00725694">
        <w:t xml:space="preserve"> (s/m</w:t>
      </w:r>
      <w:r w:rsidR="00725694" w:rsidRPr="00D74127">
        <w:rPr>
          <w:vertAlign w:val="superscript"/>
        </w:rPr>
        <w:t>3</w:t>
      </w:r>
      <w:r w:rsidR="00725694">
        <w:t>)</w:t>
      </w:r>
      <w:r w:rsidR="00725694" w:rsidRPr="00725694">
        <w:t xml:space="preserve">, a parameter often presented in literature to characterize dispersion </w:t>
      </w:r>
      <w:r w:rsidR="00725694">
        <w:fldChar w:fldCharType="begin"/>
      </w:r>
      <w:r w:rsidR="0053356F">
        <w:instrText xml:space="preserve"> ADDIN EN.CITE &lt;EndNote&gt;&lt;Cite&gt;&lt;Author&gt;Daniel J. Clayton&lt;/Author&gt;&lt;Year&gt;2020&lt;/Year&gt;&lt;RecNum&gt;158&lt;/RecNum&gt;&lt;DisplayText&gt;[8]&lt;/DisplayText&gt;&lt;record&gt;&lt;rec-number&gt;158&lt;/rec-number&gt;&lt;foreign-keys&gt;&lt;key app="EN" db-id="sf029s9x7d99dqe50eeprptuz5e5t0etd0d5" timestamp="1715279858" guid="e6d7ee57-ebe9-4e7e-ac71-1269f76694c2"&gt;158&lt;/key&gt;&lt;/foreign-keys&gt;&lt;ref-type name="Report"&gt;27&lt;/ref-type&gt;&lt;contributors&gt;&lt;authors&gt;&lt;author&gt;Daniel J. Clayton, &lt;/author&gt;&lt;author&gt;Nathan E. Bixler&lt;/author&gt;&lt;/authors&gt;&lt;/contributors&gt;&lt;titles&gt;&lt;title&gt;Assessment of the MACCS Code Applicability for Nearfield Consequence Analysis&lt;/title&gt;&lt;/titles&gt;&lt;dates&gt;&lt;year&gt;2020&lt;/year&gt;&lt;/dates&gt;&lt;publisher&gt;Sandia National Laboratories&lt;/publisher&gt;&lt;isbn&gt;SAND2020-2609&lt;/isbn&gt;&lt;urls&gt;&lt;/urls&gt;&lt;/record&gt;&lt;/Cite&gt;&lt;/EndNote&gt;</w:instrText>
      </w:r>
      <w:r w:rsidR="00725694">
        <w:fldChar w:fldCharType="separate"/>
      </w:r>
      <w:r w:rsidR="0053356F">
        <w:rPr>
          <w:noProof/>
        </w:rPr>
        <w:t>[8]</w:t>
      </w:r>
      <w:r w:rsidR="00725694">
        <w:fldChar w:fldCharType="end"/>
      </w:r>
      <w:r w:rsidR="00725694" w:rsidRPr="00725694">
        <w:t xml:space="preserve">, is used in this study to compare the two modelling approaches. In this parameter, the concentration of a </w:t>
      </w:r>
      <w:r w:rsidR="006A07B1">
        <w:t>pollutant</w:t>
      </w:r>
      <w:r w:rsidR="00725694" w:rsidRPr="00725694">
        <w:t xml:space="preserve">, </w:t>
      </w:r>
      <m:oMath>
        <m:r>
          <w:rPr>
            <w:rFonts w:ascii="Cambria Math" w:hAnsi="Cambria Math"/>
          </w:rPr>
          <m:t xml:space="preserve">χ </m:t>
        </m:r>
      </m:oMath>
      <w:r w:rsidR="00B34E32">
        <w:t>(kg/m</w:t>
      </w:r>
      <w:r w:rsidR="00B34E32" w:rsidRPr="00056730">
        <w:rPr>
          <w:vertAlign w:val="superscript"/>
        </w:rPr>
        <w:t>3</w:t>
      </w:r>
      <w:r w:rsidR="00B34E32">
        <w:t xml:space="preserve"> or </w:t>
      </w:r>
      <w:proofErr w:type="spellStart"/>
      <w:r w:rsidR="00B34E32">
        <w:t>Bq</w:t>
      </w:r>
      <w:proofErr w:type="spellEnd"/>
      <w:r w:rsidR="00B34E32">
        <w:t>/m</w:t>
      </w:r>
      <w:r w:rsidR="00B34E32" w:rsidRPr="00056730">
        <w:rPr>
          <w:vertAlign w:val="superscript"/>
        </w:rPr>
        <w:t>3</w:t>
      </w:r>
      <w:r w:rsidR="00B34E32">
        <w:t>)</w:t>
      </w:r>
      <w:r w:rsidR="00725694" w:rsidRPr="00725694">
        <w:t xml:space="preserve">, at a downwind location is normalized by the release rate, </w:t>
      </w:r>
      <m:oMath>
        <m:r>
          <w:rPr>
            <w:rFonts w:ascii="Cambria Math" w:hAnsi="Cambria Math"/>
          </w:rPr>
          <m:t>Q</m:t>
        </m:r>
      </m:oMath>
      <w:r w:rsidR="00B34E32">
        <w:t xml:space="preserve"> (kg/s or Bq/s)</w:t>
      </w:r>
      <w:r w:rsidR="00725694" w:rsidRPr="00725694">
        <w:t xml:space="preserve">, </w:t>
      </w:r>
      <w:r w:rsidR="00FF2B99">
        <w:t xml:space="preserve">to make </w:t>
      </w:r>
      <w:r w:rsidR="000D5CA5">
        <w:t>concentration</w:t>
      </w:r>
      <w:r w:rsidR="00E16644">
        <w:t xml:space="preserve"> independent</w:t>
      </w:r>
      <w:r w:rsidR="00FF2B99">
        <w:t xml:space="preserve"> of</w:t>
      </w:r>
      <w:r w:rsidR="00725694" w:rsidRPr="00725694">
        <w:t xml:space="preserve"> the source release</w:t>
      </w:r>
      <w:r w:rsidR="000D5CA5">
        <w:t xml:space="preserve"> rate</w:t>
      </w:r>
      <w:r w:rsidR="00B34E32">
        <w:t xml:space="preserve">. </w:t>
      </w:r>
    </w:p>
    <w:p w14:paraId="4CAB9536" w14:textId="61FB55CD" w:rsidR="003725A1" w:rsidRDefault="008253CA" w:rsidP="00DA7192">
      <w:pPr>
        <w:pStyle w:val="BodyText"/>
      </w:pPr>
      <w:r>
        <w:t>The site details and the</w:t>
      </w:r>
      <w:r w:rsidR="00B13EC2">
        <w:t xml:space="preserve"> </w:t>
      </w:r>
      <w:r w:rsidR="00BB741F">
        <w:t>recorded</w:t>
      </w:r>
      <w:r>
        <w:t xml:space="preserve"> meteorological </w:t>
      </w:r>
      <w:r w:rsidR="002054F8">
        <w:t>data on the site are presented</w:t>
      </w:r>
      <w:r w:rsidR="00B627A6">
        <w:t xml:space="preserve"> first</w:t>
      </w:r>
      <w:r w:rsidR="002054F8">
        <w:t>, followed by descriptions of the RASCAL and CFD models.</w:t>
      </w:r>
      <w:r w:rsidR="007E4CC4">
        <w:t xml:space="preserve"> The results from the two modelling approaches and its implications for dose measurements are then discussed</w:t>
      </w:r>
      <w:r w:rsidR="00C850EB">
        <w:t xml:space="preserve">. </w:t>
      </w:r>
    </w:p>
    <w:p w14:paraId="7B41D112" w14:textId="2B59D6C1" w:rsidR="003725A1" w:rsidRDefault="003725A1" w:rsidP="003725A1">
      <w:pPr>
        <w:pStyle w:val="Heading2"/>
        <w:numPr>
          <w:ilvl w:val="1"/>
          <w:numId w:val="10"/>
        </w:numPr>
      </w:pPr>
      <w:r>
        <w:t>sITE and meteorological data</w:t>
      </w:r>
    </w:p>
    <w:p w14:paraId="0D7E62AA" w14:textId="14BD9663" w:rsidR="00BC3C24" w:rsidRDefault="00AD6D51" w:rsidP="003725A1">
      <w:pPr>
        <w:pStyle w:val="BodyText"/>
      </w:pPr>
      <w:r>
        <w:t xml:space="preserve">The site </w:t>
      </w:r>
      <w:r w:rsidR="00786448">
        <w:t>selected for this study</w:t>
      </w:r>
      <w:r w:rsidR="00203D46">
        <w:t xml:space="preserve"> is the Chalk River site of Canadian Nuclear Laboratories </w:t>
      </w:r>
      <w:r w:rsidR="005D1BBD">
        <w:t xml:space="preserve">(Fig. 1). </w:t>
      </w:r>
      <w:r w:rsidR="00617B78">
        <w:t>The</w:t>
      </w:r>
      <w:r w:rsidR="005F1F60">
        <w:t xml:space="preserve"> complex terrain </w:t>
      </w:r>
      <w:r w:rsidR="00617B78">
        <w:t>of the site</w:t>
      </w:r>
      <w:r w:rsidR="006347C1">
        <w:t xml:space="preserve"> and </w:t>
      </w:r>
      <w:r w:rsidR="004534B1">
        <w:t xml:space="preserve">its </w:t>
      </w:r>
      <w:r w:rsidR="006347C1">
        <w:t>surroundings</w:t>
      </w:r>
      <w:r w:rsidR="00227825">
        <w:t>,</w:t>
      </w:r>
      <w:r w:rsidR="00617B78">
        <w:t xml:space="preserve"> </w:t>
      </w:r>
      <w:r w:rsidR="004534B1">
        <w:t>including</w:t>
      </w:r>
      <w:r w:rsidR="00AC052F">
        <w:t xml:space="preserve"> dense</w:t>
      </w:r>
      <w:r w:rsidR="005F1F60">
        <w:t xml:space="preserve"> vegetation, hills, </w:t>
      </w:r>
      <w:r w:rsidR="006347C1">
        <w:t>the Ottawa</w:t>
      </w:r>
      <w:r w:rsidR="00BA4711">
        <w:t xml:space="preserve"> river,</w:t>
      </w:r>
      <w:r w:rsidR="005F1F60">
        <w:t xml:space="preserve"> and multiple </w:t>
      </w:r>
      <w:r w:rsidR="003746A4">
        <w:t xml:space="preserve">low-rise </w:t>
      </w:r>
      <w:r w:rsidR="005F1F60">
        <w:t>buildings</w:t>
      </w:r>
      <w:r w:rsidR="003746A4">
        <w:t xml:space="preserve">, </w:t>
      </w:r>
      <w:r w:rsidR="00C0228E">
        <w:t>makes it a good candidate for this</w:t>
      </w:r>
      <w:r w:rsidR="000742A9">
        <w:t xml:space="preserve"> benchmarking</w:t>
      </w:r>
      <w:r w:rsidR="00C0228E">
        <w:t xml:space="preserve"> study</w:t>
      </w:r>
      <w:r w:rsidR="000742A9">
        <w:t>.</w:t>
      </w:r>
      <w:r w:rsidR="00F07C1C">
        <w:t xml:space="preserve"> </w:t>
      </w:r>
      <w:r w:rsidR="00161C48">
        <w:t>The</w:t>
      </w:r>
      <w:r w:rsidR="002779CC">
        <w:t xml:space="preserve"> </w:t>
      </w:r>
      <w:r w:rsidR="00256280">
        <w:t xml:space="preserve">availability of </w:t>
      </w:r>
      <w:r w:rsidR="00BD7EE8">
        <w:t>high-quality</w:t>
      </w:r>
      <w:r w:rsidR="00256280">
        <w:t xml:space="preserve"> </w:t>
      </w:r>
      <w:r w:rsidR="002779CC">
        <w:t>meteorological da</w:t>
      </w:r>
      <w:r w:rsidR="00256280">
        <w:t>t</w:t>
      </w:r>
      <w:r w:rsidR="002779CC">
        <w:t>a</w:t>
      </w:r>
      <w:r w:rsidR="000742A9">
        <w:t xml:space="preserve"> </w:t>
      </w:r>
      <w:r w:rsidR="004E63B5">
        <w:t xml:space="preserve">recorded directly at the site was also a key factor </w:t>
      </w:r>
      <w:r w:rsidR="009A681D">
        <w:t>that influenced</w:t>
      </w:r>
      <w:r w:rsidR="0021232A">
        <w:t xml:space="preserve"> this</w:t>
      </w:r>
      <w:r w:rsidR="009A681D">
        <w:t xml:space="preserve"> site selection. </w:t>
      </w:r>
      <w:r w:rsidR="00BD7EE8">
        <w:t>As discussed in detail in the next sections, a fictitious point source of</w:t>
      </w:r>
      <w:r w:rsidR="00CC68E0">
        <w:t xml:space="preserve"> radionuclide</w:t>
      </w:r>
      <w:r w:rsidR="00326E5B">
        <w:t>s</w:t>
      </w:r>
      <w:r w:rsidR="00464970">
        <w:t xml:space="preserve"> from one of the buildings on the site</w:t>
      </w:r>
      <w:r w:rsidR="00326E5B">
        <w:t xml:space="preserve"> is considered as the source term for the dispersion calculations in this study. </w:t>
      </w:r>
    </w:p>
    <w:p w14:paraId="318756C2" w14:textId="2481B178" w:rsidR="00786448" w:rsidRDefault="00786448" w:rsidP="00BC3C24">
      <w:pPr>
        <w:pStyle w:val="BodyText"/>
      </w:pPr>
    </w:p>
    <w:p w14:paraId="20429AA8" w14:textId="77777777" w:rsidR="007A1DC5" w:rsidRDefault="001D660B" w:rsidP="007A1DC5">
      <w:pPr>
        <w:pStyle w:val="BodyText"/>
        <w:keepNext/>
        <w:jc w:val="center"/>
      </w:pPr>
      <w:r>
        <w:rPr>
          <w:noProof/>
        </w:rPr>
        <w:drawing>
          <wp:inline distT="0" distB="0" distL="0" distR="0" wp14:anchorId="2F9FC3A3" wp14:editId="3A9E7943">
            <wp:extent cx="2772000" cy="2152640"/>
            <wp:effectExtent l="0" t="0" r="0" b="635"/>
            <wp:docPr id="1322926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26557"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2000" cy="2152640"/>
                    </a:xfrm>
                    <a:prstGeom prst="rect">
                      <a:avLst/>
                    </a:prstGeom>
                  </pic:spPr>
                </pic:pic>
              </a:graphicData>
            </a:graphic>
          </wp:inline>
        </w:drawing>
      </w:r>
    </w:p>
    <w:p w14:paraId="292AC1F6" w14:textId="2961E503" w:rsidR="00786448" w:rsidRDefault="007A1DC5" w:rsidP="00DD6762">
      <w:pPr>
        <w:pStyle w:val="Caption"/>
        <w:jc w:val="center"/>
      </w:pPr>
      <w:bookmarkStart w:id="0" w:name="_Ref166598299"/>
      <w:r w:rsidRPr="005133C7">
        <w:rPr>
          <w:i/>
          <w:iCs/>
        </w:rPr>
        <w:t xml:space="preserve">FIG. </w:t>
      </w:r>
      <w:r w:rsidRPr="005133C7">
        <w:rPr>
          <w:i/>
          <w:iCs/>
        </w:rPr>
        <w:fldChar w:fldCharType="begin"/>
      </w:r>
      <w:r w:rsidRPr="005133C7">
        <w:rPr>
          <w:i/>
          <w:iCs/>
        </w:rPr>
        <w:instrText xml:space="preserve"> SEQ FIG. \* ARABIC </w:instrText>
      </w:r>
      <w:r w:rsidRPr="005133C7">
        <w:rPr>
          <w:i/>
          <w:iCs/>
        </w:rPr>
        <w:fldChar w:fldCharType="separate"/>
      </w:r>
      <w:r w:rsidR="00D94FD5">
        <w:rPr>
          <w:i/>
          <w:iCs/>
          <w:noProof/>
        </w:rPr>
        <w:t>1</w:t>
      </w:r>
      <w:r w:rsidRPr="005133C7">
        <w:rPr>
          <w:i/>
          <w:iCs/>
        </w:rPr>
        <w:fldChar w:fldCharType="end"/>
      </w:r>
      <w:bookmarkEnd w:id="0"/>
      <w:r w:rsidR="005133C7">
        <w:t xml:space="preserve">. </w:t>
      </w:r>
      <w:r w:rsidR="005133C7">
        <w:rPr>
          <w:i/>
        </w:rPr>
        <w:t>Aerial photograph of the Chalk River site of Canadian Nuclear Laboratories.</w:t>
      </w:r>
      <w:r w:rsidR="001D0417">
        <w:rPr>
          <w:i/>
        </w:rPr>
        <w:t xml:space="preserve">          </w:t>
      </w:r>
    </w:p>
    <w:p w14:paraId="08B16298" w14:textId="77777777" w:rsidR="00BC3C24" w:rsidRDefault="00BC3C24" w:rsidP="00610DD2">
      <w:pPr>
        <w:pStyle w:val="BodyText"/>
      </w:pPr>
    </w:p>
    <w:p w14:paraId="2C7FE03B" w14:textId="345DF39D" w:rsidR="00376A3A" w:rsidRDefault="00BA7A43" w:rsidP="00610DD2">
      <w:pPr>
        <w:pStyle w:val="BodyText"/>
      </w:pPr>
      <w:r>
        <w:t>Meteorological</w:t>
      </w:r>
      <w:r w:rsidR="002779CC">
        <w:t xml:space="preserve"> data</w:t>
      </w:r>
      <w:r>
        <w:t xml:space="preserve"> </w:t>
      </w:r>
      <w:r w:rsidR="006F36D8">
        <w:t>is</w:t>
      </w:r>
      <w:r w:rsidRPr="00BA7A43">
        <w:t xml:space="preserve"> obtained from a 10 m tall station</w:t>
      </w:r>
      <w:r w:rsidR="00AB08D0">
        <w:t xml:space="preserve"> </w:t>
      </w:r>
      <w:r w:rsidRPr="00BA7A43">
        <w:t>on the roof o</w:t>
      </w:r>
      <w:r w:rsidR="001A00FD">
        <w:t>f one of the buildings</w:t>
      </w:r>
      <w:r w:rsidR="00F775AE">
        <w:t xml:space="preserve"> (30 m from ground)</w:t>
      </w:r>
      <w:r w:rsidR="00F775AE" w:rsidRPr="00BA7A43">
        <w:t xml:space="preserve"> </w:t>
      </w:r>
      <w:r w:rsidR="001A00FD">
        <w:t>on</w:t>
      </w:r>
      <w:r w:rsidRPr="00BA7A43">
        <w:t xml:space="preserve"> the Chalk River site</w:t>
      </w:r>
      <w:r w:rsidR="001A00FD">
        <w:t xml:space="preserve">. </w:t>
      </w:r>
      <w:r w:rsidR="007D7C99" w:rsidRPr="007D7C99">
        <w:t>The system collect</w:t>
      </w:r>
      <w:r w:rsidR="006F36D8">
        <w:t>s</w:t>
      </w:r>
      <w:r w:rsidR="007D7C99" w:rsidRPr="007D7C99">
        <w:t xml:space="preserve"> data continuously </w:t>
      </w:r>
      <w:r w:rsidR="00193C52">
        <w:t>with a</w:t>
      </w:r>
      <w:r w:rsidR="007D7C99" w:rsidRPr="007D7C99">
        <w:t xml:space="preserve"> frequency</w:t>
      </w:r>
      <w:r w:rsidR="00193C52">
        <w:t xml:space="preserve"> of </w:t>
      </w:r>
      <w:r w:rsidR="00633908">
        <w:t xml:space="preserve">once </w:t>
      </w:r>
      <w:r w:rsidR="00193C52">
        <w:t xml:space="preserve">every </w:t>
      </w:r>
      <w:r w:rsidR="00C06716">
        <w:t>10 </w:t>
      </w:r>
      <w:r w:rsidR="00193C52">
        <w:t>s</w:t>
      </w:r>
      <w:r w:rsidR="007D7C99" w:rsidRPr="007D7C99">
        <w:t xml:space="preserve">. The hourly averaged data over the 2019 calendar year </w:t>
      </w:r>
      <w:r w:rsidR="007B058E">
        <w:t>i</w:t>
      </w:r>
      <w:r w:rsidR="007D7C99" w:rsidRPr="007D7C99">
        <w:t xml:space="preserve">s used to </w:t>
      </w:r>
      <w:r w:rsidR="007B058E">
        <w:t>determine</w:t>
      </w:r>
      <w:r w:rsidR="007D7C99" w:rsidRPr="007D7C99">
        <w:t xml:space="preserve"> the frequency of </w:t>
      </w:r>
      <w:r w:rsidR="00633908">
        <w:t>common</w:t>
      </w:r>
      <w:r w:rsidR="007D7C99" w:rsidRPr="007D7C99">
        <w:t xml:space="preserve"> weather conditions.</w:t>
      </w:r>
      <w:r w:rsidR="00275D30">
        <w:t xml:space="preserve"> </w:t>
      </w:r>
      <w:r w:rsidR="003E1B43">
        <w:t xml:space="preserve">Data is divided into </w:t>
      </w:r>
      <w:r w:rsidR="00592FB1">
        <w:t xml:space="preserve">unstable, neutral, or stable atmospheric </w:t>
      </w:r>
      <w:r w:rsidR="00C12592">
        <w:t xml:space="preserve">stability </w:t>
      </w:r>
      <w:r w:rsidR="00AA6138">
        <w:t>classes</w:t>
      </w:r>
      <w:r w:rsidR="00C12592">
        <w:t xml:space="preserve"> </w:t>
      </w:r>
      <w:r w:rsidR="00592FB1">
        <w:t xml:space="preserve">based on </w:t>
      </w:r>
      <w:r w:rsidR="003E1B43">
        <w:t xml:space="preserve">the </w:t>
      </w:r>
      <w:proofErr w:type="spellStart"/>
      <w:r w:rsidR="003E1B43">
        <w:t>Pasquill</w:t>
      </w:r>
      <w:proofErr w:type="spellEnd"/>
      <w:r w:rsidR="003E1B43">
        <w:t xml:space="preserve"> S</w:t>
      </w:r>
      <w:r w:rsidR="004545D8">
        <w:t xml:space="preserve">tability classification </w:t>
      </w:r>
      <w:r w:rsidR="004545D8">
        <w:fldChar w:fldCharType="begin"/>
      </w:r>
      <w:r w:rsidR="00B864D9">
        <w:instrText xml:space="preserve"> ADDIN EN.CITE &lt;EndNote&gt;&lt;Cite&gt;&lt;Author&gt;Arya&lt;/Author&gt;&lt;Year&gt;1999&lt;/Year&gt;&lt;RecNum&gt;138&lt;/RecNum&gt;&lt;DisplayText&gt;[14]&lt;/DisplayText&gt;&lt;record&gt;&lt;rec-number&gt;138&lt;/rec-number&gt;&lt;foreign-keys&gt;&lt;key app="EN" db-id="sf029s9x7d99dqe50eeprptuz5e5t0etd0d5" timestamp="1710360225" guid="a98a5f73-af4b-4d93-ae8f-e8d0d2df23a8"&gt;138&lt;/key&gt;&lt;/foreign-keys&gt;&lt;ref-type name="Book"&gt;6&lt;/ref-type&gt;&lt;contributors&gt;&lt;authors&gt;&lt;author&gt;Arya, S. P.&lt;/author&gt;&lt;/authors&gt;&lt;/contributors&gt;&lt;titles&gt;&lt;title&gt;Air pollution meteorology and dispersion&lt;/title&gt;&lt;/titles&gt;&lt;volume&gt;310&lt;/volume&gt;&lt;dates&gt;&lt;year&gt;1999&lt;/year&gt;&lt;/dates&gt;&lt;pub-location&gt;New York&lt;/pub-location&gt;&lt;publisher&gt;Oxford University Press&lt;/publisher&gt;&lt;urls&gt;&lt;/urls&gt;&lt;/record&gt;&lt;/Cite&gt;&lt;/EndNote&gt;</w:instrText>
      </w:r>
      <w:r w:rsidR="004545D8">
        <w:fldChar w:fldCharType="separate"/>
      </w:r>
      <w:r w:rsidR="00B864D9">
        <w:rPr>
          <w:noProof/>
        </w:rPr>
        <w:t>[14]</w:t>
      </w:r>
      <w:r w:rsidR="004545D8">
        <w:fldChar w:fldCharType="end"/>
      </w:r>
      <w:r w:rsidR="003541E0">
        <w:t xml:space="preserve">, with the </w:t>
      </w:r>
      <w:r w:rsidR="00C062E3">
        <w:t xml:space="preserve">added </w:t>
      </w:r>
      <w:r w:rsidR="003541E0">
        <w:t xml:space="preserve">simplification </w:t>
      </w:r>
      <w:r w:rsidR="00AA6138">
        <w:t>that class</w:t>
      </w:r>
      <w:r w:rsidR="00DA18F0">
        <w:t>es</w:t>
      </w:r>
      <w:r w:rsidR="00AA6138">
        <w:t xml:space="preserve"> A and B </w:t>
      </w:r>
      <w:r w:rsidR="00C062E3">
        <w:t>can be</w:t>
      </w:r>
      <w:r w:rsidR="000C2943">
        <w:t xml:space="preserve"> grouped into the unstable </w:t>
      </w:r>
      <w:r w:rsidR="004624FE">
        <w:t>class</w:t>
      </w:r>
      <w:r w:rsidR="00473494">
        <w:t>, C and D into the neutral c</w:t>
      </w:r>
      <w:r w:rsidR="004624FE">
        <w:t>lass</w:t>
      </w:r>
      <w:r w:rsidR="00097687">
        <w:t>,</w:t>
      </w:r>
      <w:r w:rsidR="00473494">
        <w:t xml:space="preserve"> and E, F, and G into the stable c</w:t>
      </w:r>
      <w:r w:rsidR="004624FE">
        <w:t>lass</w:t>
      </w:r>
      <w:r w:rsidR="00473494">
        <w:t xml:space="preserve">. </w:t>
      </w:r>
      <w:r w:rsidR="003541E0">
        <w:t xml:space="preserve"> </w:t>
      </w:r>
      <w:r w:rsidR="00BA756F">
        <w:t>The windiest conditions (mean wind speed &gt; 2.2 m/s) within each of the three classes are chosen for the s</w:t>
      </w:r>
      <w:r w:rsidR="00CE29CD">
        <w:t xml:space="preserve">imulations </w:t>
      </w:r>
      <w:r w:rsidR="00BA756F">
        <w:t>in this study</w:t>
      </w:r>
      <w:r w:rsidR="008D69A3">
        <w:t>, with additional parameters given in Table 1 below.</w:t>
      </w:r>
      <w:r w:rsidR="00785BA2">
        <w:t xml:space="preserve"> For the RASCAL simulations, </w:t>
      </w:r>
      <w:r w:rsidR="00BB08D7">
        <w:t xml:space="preserve">the only </w:t>
      </w:r>
      <w:r w:rsidR="00A14405">
        <w:t xml:space="preserve">meteorological </w:t>
      </w:r>
      <w:r w:rsidR="00BB08D7">
        <w:t>input</w:t>
      </w:r>
      <w:r w:rsidR="00A14405">
        <w:t xml:space="preserve">s </w:t>
      </w:r>
      <w:r w:rsidR="00BB08D7">
        <w:t>required are the stability class</w:t>
      </w:r>
      <w:r w:rsidR="00E07D23">
        <w:t xml:space="preserve"> and</w:t>
      </w:r>
      <w:r w:rsidR="00E0100B">
        <w:t xml:space="preserve"> the</w:t>
      </w:r>
      <w:r w:rsidR="00BB08D7">
        <w:t xml:space="preserve"> wind speed at 10 m</w:t>
      </w:r>
      <w:r w:rsidR="00E07D23">
        <w:t xml:space="preserve"> above the ground</w:t>
      </w:r>
      <w:r w:rsidR="00C97A5A">
        <w:t>, as discussed in Section 4</w:t>
      </w:r>
      <w:r w:rsidR="00E07D23">
        <w:t xml:space="preserve">. The CFD simulations require </w:t>
      </w:r>
      <w:r w:rsidR="00051183">
        <w:t>additional input parameters</w:t>
      </w:r>
      <w:r w:rsidR="00E72ADB">
        <w:t>,</w:t>
      </w:r>
      <w:r w:rsidR="00051183">
        <w:t xml:space="preserve"> </w:t>
      </w:r>
      <w:r w:rsidR="00F85219">
        <w:t>including</w:t>
      </w:r>
      <w:r w:rsidR="00051183">
        <w:t xml:space="preserve"> the friction velocity and the Monin-Obukhov length</w:t>
      </w:r>
      <w:r w:rsidR="00E72ADB">
        <w:t xml:space="preserve"> </w:t>
      </w:r>
      <w:r w:rsidR="00C826B2">
        <w:t xml:space="preserve">listed </w:t>
      </w:r>
      <w:r w:rsidR="00E72ADB">
        <w:t>in Table 1</w:t>
      </w:r>
      <w:r w:rsidR="00E0100B">
        <w:t xml:space="preserve">, </w:t>
      </w:r>
      <w:r w:rsidR="00286527">
        <w:t>as</w:t>
      </w:r>
      <w:r w:rsidR="00E0100B">
        <w:t xml:space="preserve"> discussed in </w:t>
      </w:r>
      <w:r w:rsidR="00C97A5A">
        <w:t>Section 3</w:t>
      </w:r>
      <w:r w:rsidR="00E0100B">
        <w:t xml:space="preserve">. </w:t>
      </w:r>
    </w:p>
    <w:p w14:paraId="2F815E1D" w14:textId="77777777" w:rsidR="00376A3A" w:rsidRDefault="00376A3A" w:rsidP="002779CC">
      <w:pPr>
        <w:pStyle w:val="BodyText"/>
      </w:pPr>
    </w:p>
    <w:p w14:paraId="725FC022" w14:textId="5F569A49" w:rsidR="00376A3A" w:rsidRDefault="00376A3A" w:rsidP="00376A3A">
      <w:pPr>
        <w:pStyle w:val="Caption"/>
        <w:keepNext/>
        <w:jc w:val="center"/>
      </w:pPr>
      <w:r>
        <w:t xml:space="preserve">TABLE </w:t>
      </w:r>
      <w:r>
        <w:fldChar w:fldCharType="begin"/>
      </w:r>
      <w:r>
        <w:instrText xml:space="preserve"> SEQ Table \* ARABIC </w:instrText>
      </w:r>
      <w:r>
        <w:fldChar w:fldCharType="separate"/>
      </w:r>
      <w:r>
        <w:rPr>
          <w:noProof/>
        </w:rPr>
        <w:t>1</w:t>
      </w:r>
      <w:r>
        <w:fldChar w:fldCharType="end"/>
      </w:r>
      <w:r w:rsidR="00DC2138">
        <w:t>.</w:t>
      </w:r>
      <w:r w:rsidR="00DC2138" w:rsidRPr="00DC2138">
        <w:t xml:space="preserve"> </w:t>
      </w:r>
      <w:r w:rsidR="00DC2138">
        <w:t>METEROLOGICAL CONDITIONS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1286"/>
        <w:gridCol w:w="177"/>
        <w:gridCol w:w="1701"/>
        <w:gridCol w:w="141"/>
        <w:gridCol w:w="1276"/>
        <w:gridCol w:w="1276"/>
        <w:gridCol w:w="1181"/>
        <w:gridCol w:w="233"/>
      </w:tblGrid>
      <w:tr w:rsidR="0000024C" w14:paraId="305C3E6B" w14:textId="3B31DAEB" w:rsidTr="00A910F5">
        <w:trPr>
          <w:jc w:val="center"/>
        </w:trPr>
        <w:tc>
          <w:tcPr>
            <w:tcW w:w="1231" w:type="dxa"/>
            <w:tcBorders>
              <w:top w:val="single" w:sz="4" w:space="0" w:color="auto"/>
              <w:bottom w:val="single" w:sz="4" w:space="0" w:color="auto"/>
            </w:tcBorders>
          </w:tcPr>
          <w:p w14:paraId="5D50AC47" w14:textId="642DC995" w:rsidR="0000024C" w:rsidRDefault="0000024C" w:rsidP="00183D0C">
            <w:pPr>
              <w:pStyle w:val="BodyText"/>
              <w:ind w:firstLine="0"/>
              <w:jc w:val="left"/>
            </w:pPr>
            <w:r>
              <w:t xml:space="preserve">Stability class </w:t>
            </w:r>
          </w:p>
        </w:tc>
        <w:tc>
          <w:tcPr>
            <w:tcW w:w="1463" w:type="dxa"/>
            <w:gridSpan w:val="2"/>
            <w:tcBorders>
              <w:top w:val="single" w:sz="4" w:space="0" w:color="auto"/>
              <w:bottom w:val="single" w:sz="4" w:space="0" w:color="auto"/>
            </w:tcBorders>
          </w:tcPr>
          <w:p w14:paraId="63E771F3" w14:textId="3029FCAE" w:rsidR="0000024C" w:rsidRDefault="0000024C">
            <w:pPr>
              <w:pStyle w:val="BodyText"/>
              <w:ind w:firstLine="0"/>
              <w:jc w:val="center"/>
            </w:pPr>
            <w:r>
              <w:t>Median wind speed</w:t>
            </w:r>
            <w:r w:rsidR="004E5C73">
              <w:t xml:space="preserve"> at 30 m</w:t>
            </w:r>
            <w:r>
              <w:t xml:space="preserve"> (m/s)</w:t>
            </w:r>
          </w:p>
        </w:tc>
        <w:tc>
          <w:tcPr>
            <w:tcW w:w="1842" w:type="dxa"/>
            <w:gridSpan w:val="2"/>
            <w:tcBorders>
              <w:top w:val="single" w:sz="4" w:space="0" w:color="auto"/>
              <w:bottom w:val="single" w:sz="4" w:space="0" w:color="auto"/>
            </w:tcBorders>
          </w:tcPr>
          <w:p w14:paraId="001185D2" w14:textId="77777777" w:rsidR="00A910F5" w:rsidRDefault="0000024C">
            <w:pPr>
              <w:pStyle w:val="BodyText"/>
              <w:ind w:firstLine="0"/>
              <w:jc w:val="center"/>
            </w:pPr>
            <w:r>
              <w:t xml:space="preserve">Median temperature gradient </w:t>
            </w:r>
          </w:p>
          <w:p w14:paraId="21DB4C10" w14:textId="1FE71B5D" w:rsidR="0000024C" w:rsidRDefault="0000024C">
            <w:pPr>
              <w:pStyle w:val="BodyText"/>
              <w:ind w:firstLine="0"/>
              <w:jc w:val="center"/>
            </w:pPr>
            <w:r>
              <w:t>(°C/100 m)</w:t>
            </w:r>
          </w:p>
        </w:tc>
        <w:tc>
          <w:tcPr>
            <w:tcW w:w="1276" w:type="dxa"/>
            <w:tcBorders>
              <w:top w:val="single" w:sz="4" w:space="0" w:color="auto"/>
              <w:bottom w:val="single" w:sz="4" w:space="0" w:color="auto"/>
            </w:tcBorders>
          </w:tcPr>
          <w:p w14:paraId="7AEE101B" w14:textId="229AA5E7" w:rsidR="0000024C" w:rsidRDefault="0000024C">
            <w:pPr>
              <w:pStyle w:val="BodyText"/>
              <w:ind w:firstLine="0"/>
              <w:jc w:val="center"/>
            </w:pPr>
            <w:r>
              <w:t>Wind speed at 10 m (m/s)</w:t>
            </w:r>
          </w:p>
        </w:tc>
        <w:tc>
          <w:tcPr>
            <w:tcW w:w="1276" w:type="dxa"/>
            <w:tcBorders>
              <w:top w:val="single" w:sz="4" w:space="0" w:color="auto"/>
              <w:bottom w:val="single" w:sz="4" w:space="0" w:color="auto"/>
            </w:tcBorders>
          </w:tcPr>
          <w:p w14:paraId="19ECE6BA" w14:textId="665A63CF" w:rsidR="0000024C" w:rsidRDefault="0000024C">
            <w:pPr>
              <w:pStyle w:val="BodyText"/>
              <w:ind w:firstLine="0"/>
              <w:jc w:val="center"/>
            </w:pPr>
            <w:r>
              <w:t>Friction velocity (m/s)</w:t>
            </w:r>
          </w:p>
        </w:tc>
        <w:tc>
          <w:tcPr>
            <w:tcW w:w="1181" w:type="dxa"/>
            <w:tcBorders>
              <w:top w:val="single" w:sz="4" w:space="0" w:color="auto"/>
              <w:bottom w:val="single" w:sz="4" w:space="0" w:color="auto"/>
            </w:tcBorders>
          </w:tcPr>
          <w:p w14:paraId="6C3C69DE" w14:textId="5128D340" w:rsidR="0000024C" w:rsidRDefault="0000024C">
            <w:pPr>
              <w:pStyle w:val="BodyText"/>
              <w:ind w:firstLine="0"/>
              <w:jc w:val="center"/>
            </w:pPr>
            <w:r>
              <w:t>Monin-Obukhov length (m)</w:t>
            </w:r>
          </w:p>
        </w:tc>
        <w:tc>
          <w:tcPr>
            <w:tcW w:w="233" w:type="dxa"/>
            <w:tcBorders>
              <w:top w:val="single" w:sz="4" w:space="0" w:color="auto"/>
              <w:bottom w:val="single" w:sz="4" w:space="0" w:color="auto"/>
            </w:tcBorders>
          </w:tcPr>
          <w:p w14:paraId="33BE5A35" w14:textId="77777777" w:rsidR="0000024C" w:rsidRDefault="0000024C">
            <w:pPr>
              <w:pStyle w:val="BodyText"/>
              <w:ind w:firstLine="0"/>
              <w:jc w:val="center"/>
            </w:pPr>
          </w:p>
        </w:tc>
      </w:tr>
      <w:tr w:rsidR="0000024C" w14:paraId="1AA0E625" w14:textId="18578486" w:rsidTr="00A910F5">
        <w:trPr>
          <w:jc w:val="center"/>
        </w:trPr>
        <w:tc>
          <w:tcPr>
            <w:tcW w:w="1231" w:type="dxa"/>
            <w:tcBorders>
              <w:top w:val="single" w:sz="4" w:space="0" w:color="auto"/>
              <w:bottom w:val="nil"/>
            </w:tcBorders>
          </w:tcPr>
          <w:p w14:paraId="5DD36855" w14:textId="51F7EECF" w:rsidR="0000024C" w:rsidRDefault="0000024C" w:rsidP="00183D0C">
            <w:pPr>
              <w:pStyle w:val="BodyText"/>
              <w:ind w:firstLine="0"/>
              <w:jc w:val="left"/>
            </w:pPr>
            <w:r>
              <w:rPr>
                <w:rStyle w:val="TabletextChar"/>
              </w:rPr>
              <w:t>B (unstable)</w:t>
            </w:r>
          </w:p>
        </w:tc>
        <w:tc>
          <w:tcPr>
            <w:tcW w:w="1286" w:type="dxa"/>
            <w:tcBorders>
              <w:top w:val="single" w:sz="4" w:space="0" w:color="auto"/>
              <w:bottom w:val="nil"/>
            </w:tcBorders>
          </w:tcPr>
          <w:p w14:paraId="1BF186FA" w14:textId="0273BA2F" w:rsidR="0000024C" w:rsidRDefault="0000024C">
            <w:pPr>
              <w:pStyle w:val="BodyText"/>
              <w:ind w:firstLine="0"/>
              <w:jc w:val="center"/>
            </w:pPr>
            <w:r>
              <w:t>2.68</w:t>
            </w:r>
          </w:p>
        </w:tc>
        <w:tc>
          <w:tcPr>
            <w:tcW w:w="1878" w:type="dxa"/>
            <w:gridSpan w:val="2"/>
            <w:tcBorders>
              <w:top w:val="single" w:sz="4" w:space="0" w:color="auto"/>
              <w:bottom w:val="nil"/>
            </w:tcBorders>
          </w:tcPr>
          <w:p w14:paraId="4A3E6C7F" w14:textId="10B02286" w:rsidR="0000024C" w:rsidRDefault="005D5746">
            <w:pPr>
              <w:pStyle w:val="BodyText"/>
              <w:ind w:firstLine="0"/>
              <w:jc w:val="center"/>
            </w:pPr>
            <w:r>
              <w:t>-1.9</w:t>
            </w:r>
          </w:p>
        </w:tc>
        <w:tc>
          <w:tcPr>
            <w:tcW w:w="1417" w:type="dxa"/>
            <w:gridSpan w:val="2"/>
            <w:tcBorders>
              <w:top w:val="single" w:sz="4" w:space="0" w:color="auto"/>
              <w:bottom w:val="nil"/>
            </w:tcBorders>
          </w:tcPr>
          <w:p w14:paraId="12568070" w14:textId="6A07D9E1" w:rsidR="0000024C" w:rsidRDefault="0000024C">
            <w:pPr>
              <w:pStyle w:val="BodyText"/>
              <w:ind w:firstLine="0"/>
              <w:jc w:val="center"/>
            </w:pPr>
            <w:r>
              <w:t>2</w:t>
            </w:r>
          </w:p>
        </w:tc>
        <w:tc>
          <w:tcPr>
            <w:tcW w:w="1276" w:type="dxa"/>
            <w:tcBorders>
              <w:top w:val="single" w:sz="4" w:space="0" w:color="auto"/>
              <w:bottom w:val="nil"/>
            </w:tcBorders>
          </w:tcPr>
          <w:p w14:paraId="1B8A1052" w14:textId="2B8AE485" w:rsidR="0000024C" w:rsidRDefault="0000024C">
            <w:pPr>
              <w:pStyle w:val="BodyText"/>
              <w:ind w:firstLine="0"/>
              <w:jc w:val="center"/>
            </w:pPr>
            <w:r>
              <w:t>0.388</w:t>
            </w:r>
          </w:p>
        </w:tc>
        <w:tc>
          <w:tcPr>
            <w:tcW w:w="1181" w:type="dxa"/>
            <w:tcBorders>
              <w:top w:val="single" w:sz="4" w:space="0" w:color="auto"/>
              <w:bottom w:val="nil"/>
            </w:tcBorders>
          </w:tcPr>
          <w:p w14:paraId="3D540CDA" w14:textId="312B1322" w:rsidR="0000024C" w:rsidRDefault="0000024C">
            <w:pPr>
              <w:pStyle w:val="BodyText"/>
              <w:ind w:firstLine="0"/>
              <w:jc w:val="center"/>
            </w:pPr>
            <w:r>
              <w:t>-110</w:t>
            </w:r>
          </w:p>
        </w:tc>
        <w:tc>
          <w:tcPr>
            <w:tcW w:w="233" w:type="dxa"/>
            <w:tcBorders>
              <w:top w:val="single" w:sz="4" w:space="0" w:color="auto"/>
              <w:bottom w:val="nil"/>
            </w:tcBorders>
          </w:tcPr>
          <w:p w14:paraId="321BBC82" w14:textId="77777777" w:rsidR="0000024C" w:rsidRDefault="0000024C">
            <w:pPr>
              <w:pStyle w:val="BodyText"/>
              <w:ind w:firstLine="0"/>
              <w:jc w:val="center"/>
            </w:pPr>
          </w:p>
        </w:tc>
      </w:tr>
      <w:tr w:rsidR="0000024C" w14:paraId="4BEF240E" w14:textId="09082FC7" w:rsidTr="00A910F5">
        <w:trPr>
          <w:jc w:val="center"/>
        </w:trPr>
        <w:tc>
          <w:tcPr>
            <w:tcW w:w="1231" w:type="dxa"/>
            <w:tcBorders>
              <w:top w:val="nil"/>
            </w:tcBorders>
          </w:tcPr>
          <w:p w14:paraId="0D7C6FA9" w14:textId="63F67784" w:rsidR="0000024C" w:rsidRPr="00883848" w:rsidRDefault="0000024C" w:rsidP="00183D0C">
            <w:pPr>
              <w:pStyle w:val="BodyText"/>
              <w:ind w:firstLine="0"/>
              <w:jc w:val="left"/>
              <w:rPr>
                <w:rStyle w:val="TabletextChar"/>
              </w:rPr>
            </w:pPr>
            <w:r>
              <w:rPr>
                <w:rStyle w:val="TabletextChar"/>
              </w:rPr>
              <w:t>D (neutral)</w:t>
            </w:r>
          </w:p>
        </w:tc>
        <w:tc>
          <w:tcPr>
            <w:tcW w:w="1286" w:type="dxa"/>
            <w:tcBorders>
              <w:top w:val="nil"/>
            </w:tcBorders>
          </w:tcPr>
          <w:p w14:paraId="1E36E223" w14:textId="45540539" w:rsidR="0000024C" w:rsidRDefault="0000024C">
            <w:pPr>
              <w:pStyle w:val="BodyText"/>
              <w:ind w:firstLine="0"/>
              <w:jc w:val="center"/>
            </w:pPr>
            <w:r>
              <w:t>3.16</w:t>
            </w:r>
          </w:p>
        </w:tc>
        <w:tc>
          <w:tcPr>
            <w:tcW w:w="1878" w:type="dxa"/>
            <w:gridSpan w:val="2"/>
            <w:tcBorders>
              <w:top w:val="nil"/>
            </w:tcBorders>
          </w:tcPr>
          <w:p w14:paraId="60AE0FAD" w14:textId="0BEA2DB4" w:rsidR="0000024C" w:rsidRDefault="005D5746">
            <w:pPr>
              <w:pStyle w:val="BodyText"/>
              <w:ind w:firstLine="0"/>
              <w:jc w:val="center"/>
            </w:pPr>
            <w:r>
              <w:t>-1.5</w:t>
            </w:r>
          </w:p>
        </w:tc>
        <w:tc>
          <w:tcPr>
            <w:tcW w:w="1417" w:type="dxa"/>
            <w:gridSpan w:val="2"/>
            <w:tcBorders>
              <w:top w:val="nil"/>
            </w:tcBorders>
          </w:tcPr>
          <w:p w14:paraId="79D45453" w14:textId="0A119C83" w:rsidR="0000024C" w:rsidRDefault="0000024C">
            <w:pPr>
              <w:pStyle w:val="BodyText"/>
              <w:ind w:firstLine="0"/>
              <w:jc w:val="center"/>
            </w:pPr>
            <w:r>
              <w:t>2.2</w:t>
            </w:r>
          </w:p>
        </w:tc>
        <w:tc>
          <w:tcPr>
            <w:tcW w:w="1276" w:type="dxa"/>
            <w:tcBorders>
              <w:top w:val="nil"/>
            </w:tcBorders>
          </w:tcPr>
          <w:p w14:paraId="61B3DB40" w14:textId="492ACEEA" w:rsidR="0000024C" w:rsidRDefault="0000024C">
            <w:pPr>
              <w:pStyle w:val="BodyText"/>
              <w:ind w:firstLine="0"/>
              <w:jc w:val="center"/>
            </w:pPr>
            <w:r>
              <w:t>0.387</w:t>
            </w:r>
          </w:p>
        </w:tc>
        <w:tc>
          <w:tcPr>
            <w:tcW w:w="1181" w:type="dxa"/>
            <w:tcBorders>
              <w:top w:val="nil"/>
            </w:tcBorders>
          </w:tcPr>
          <w:p w14:paraId="1D91A3E6" w14:textId="5C89D8D1" w:rsidR="0000024C" w:rsidRDefault="0000024C">
            <w:pPr>
              <w:pStyle w:val="BodyText"/>
              <w:ind w:firstLine="0"/>
              <w:jc w:val="center"/>
            </w:pPr>
            <w:r>
              <w:t>∞</w:t>
            </w:r>
          </w:p>
        </w:tc>
        <w:tc>
          <w:tcPr>
            <w:tcW w:w="233" w:type="dxa"/>
            <w:tcBorders>
              <w:top w:val="nil"/>
            </w:tcBorders>
          </w:tcPr>
          <w:p w14:paraId="12FFF8C0" w14:textId="77777777" w:rsidR="0000024C" w:rsidRDefault="0000024C">
            <w:pPr>
              <w:pStyle w:val="BodyText"/>
              <w:ind w:firstLine="0"/>
              <w:jc w:val="center"/>
            </w:pPr>
          </w:p>
        </w:tc>
      </w:tr>
      <w:tr w:rsidR="0000024C" w14:paraId="53498DB8" w14:textId="154ED529" w:rsidTr="00A910F5">
        <w:trPr>
          <w:jc w:val="center"/>
        </w:trPr>
        <w:tc>
          <w:tcPr>
            <w:tcW w:w="1231" w:type="dxa"/>
          </w:tcPr>
          <w:p w14:paraId="29A9D071" w14:textId="3B2A3FA9" w:rsidR="0000024C" w:rsidRDefault="0000024C" w:rsidP="00183D0C">
            <w:pPr>
              <w:pStyle w:val="BodyText"/>
              <w:ind w:firstLine="0"/>
              <w:jc w:val="left"/>
            </w:pPr>
            <w:r>
              <w:t>F (stable)</w:t>
            </w:r>
          </w:p>
        </w:tc>
        <w:tc>
          <w:tcPr>
            <w:tcW w:w="1286" w:type="dxa"/>
          </w:tcPr>
          <w:p w14:paraId="3F550E7F" w14:textId="17F1B3F8" w:rsidR="0000024C" w:rsidRDefault="0000024C">
            <w:pPr>
              <w:pStyle w:val="BodyText"/>
              <w:ind w:firstLine="0"/>
              <w:jc w:val="center"/>
            </w:pPr>
            <w:r>
              <w:t>2.63</w:t>
            </w:r>
          </w:p>
        </w:tc>
        <w:tc>
          <w:tcPr>
            <w:tcW w:w="1878" w:type="dxa"/>
            <w:gridSpan w:val="2"/>
          </w:tcPr>
          <w:p w14:paraId="5FF51187" w14:textId="509BACF4" w:rsidR="0000024C" w:rsidRDefault="005D5746">
            <w:pPr>
              <w:pStyle w:val="BodyText"/>
              <w:ind w:firstLine="0"/>
              <w:jc w:val="center"/>
            </w:pPr>
            <w:r>
              <w:t>1.5</w:t>
            </w:r>
          </w:p>
        </w:tc>
        <w:tc>
          <w:tcPr>
            <w:tcW w:w="1417" w:type="dxa"/>
            <w:gridSpan w:val="2"/>
          </w:tcPr>
          <w:p w14:paraId="72AE3EF6" w14:textId="5A8CA078" w:rsidR="0000024C" w:rsidRDefault="0000024C">
            <w:pPr>
              <w:pStyle w:val="BodyText"/>
              <w:ind w:firstLine="0"/>
              <w:jc w:val="center"/>
            </w:pPr>
            <w:r>
              <w:t>1.5</w:t>
            </w:r>
          </w:p>
        </w:tc>
        <w:tc>
          <w:tcPr>
            <w:tcW w:w="1276" w:type="dxa"/>
          </w:tcPr>
          <w:p w14:paraId="21B26140" w14:textId="0EFA7E3E" w:rsidR="0000024C" w:rsidRDefault="0000024C">
            <w:pPr>
              <w:pStyle w:val="BodyText"/>
              <w:ind w:firstLine="0"/>
              <w:jc w:val="center"/>
            </w:pPr>
            <w:r>
              <w:t>0.201</w:t>
            </w:r>
          </w:p>
        </w:tc>
        <w:tc>
          <w:tcPr>
            <w:tcW w:w="1181" w:type="dxa"/>
          </w:tcPr>
          <w:p w14:paraId="33AC4BB3" w14:textId="79210DFE" w:rsidR="0000024C" w:rsidRDefault="0000024C">
            <w:pPr>
              <w:pStyle w:val="BodyText"/>
              <w:ind w:firstLine="0"/>
              <w:jc w:val="center"/>
            </w:pPr>
            <w:r>
              <w:t>74</w:t>
            </w:r>
          </w:p>
        </w:tc>
        <w:tc>
          <w:tcPr>
            <w:tcW w:w="233" w:type="dxa"/>
          </w:tcPr>
          <w:p w14:paraId="2965DB64" w14:textId="77777777" w:rsidR="0000024C" w:rsidRDefault="0000024C">
            <w:pPr>
              <w:pStyle w:val="BodyText"/>
              <w:ind w:firstLine="0"/>
              <w:jc w:val="center"/>
            </w:pPr>
          </w:p>
        </w:tc>
      </w:tr>
    </w:tbl>
    <w:p w14:paraId="6A0502FE" w14:textId="77777777" w:rsidR="00376A3A" w:rsidRPr="002779CC" w:rsidRDefault="00376A3A" w:rsidP="002779CC">
      <w:pPr>
        <w:pStyle w:val="BodyText"/>
      </w:pPr>
    </w:p>
    <w:p w14:paraId="6E0AA11A" w14:textId="43FAE2EC" w:rsidR="00D274B5" w:rsidRPr="00D274B5" w:rsidRDefault="00CA5809" w:rsidP="00D274B5">
      <w:pPr>
        <w:pStyle w:val="Heading2"/>
        <w:numPr>
          <w:ilvl w:val="1"/>
          <w:numId w:val="10"/>
        </w:numPr>
      </w:pPr>
      <w:r>
        <w:t xml:space="preserve">COMPUTATIONAL </w:t>
      </w:r>
      <w:r w:rsidR="00D274B5">
        <w:t>FLUID DYNAMICS MODEL</w:t>
      </w:r>
    </w:p>
    <w:p w14:paraId="1088F89F" w14:textId="13579645" w:rsidR="003725A1" w:rsidRDefault="00B15382" w:rsidP="00CA5809">
      <w:pPr>
        <w:pStyle w:val="BodyText"/>
      </w:pPr>
      <w:r>
        <w:t>T</w:t>
      </w:r>
      <w:r w:rsidR="002044F3">
        <w:t xml:space="preserve">he </w:t>
      </w:r>
      <w:r w:rsidR="001642F3">
        <w:t xml:space="preserve">CFD simulations in this study </w:t>
      </w:r>
      <w:r w:rsidR="0006742C">
        <w:t>are</w:t>
      </w:r>
      <w:r w:rsidR="00302BE3">
        <w:t xml:space="preserve"> performed </w:t>
      </w:r>
      <w:r w:rsidR="00071F7A" w:rsidRPr="00071F7A">
        <w:t>using the commercial CFD software package STAR-CCM+ v17.06</w:t>
      </w:r>
      <w:r w:rsidR="0006742C">
        <w:t>.007</w:t>
      </w:r>
      <w:r w:rsidR="00EC3FEF">
        <w:t xml:space="preserve"> </w:t>
      </w:r>
      <w:r w:rsidR="00E2148A">
        <w:fldChar w:fldCharType="begin"/>
      </w:r>
      <w:r w:rsidR="00B864D9">
        <w:instrText xml:space="preserve"> ADDIN EN.CITE &lt;EndNote&gt;&lt;Cite&gt;&lt;Year&gt;2023&lt;/Year&gt;&lt;RecNum&gt;162&lt;/RecNum&gt;&lt;DisplayText&gt;[15]&lt;/DisplayText&gt;&lt;record&gt;&lt;rec-number&gt;162&lt;/rec-number&gt;&lt;foreign-keys&gt;&lt;key app="EN" db-id="sf029s9x7d99dqe50eeprptuz5e5t0etd0d5" timestamp="1715808826" guid="7b97ae5f-806b-4ece-9809-89cf04d0301c"&gt;162&lt;/key&gt;&lt;/foreign-keys&gt;&lt;ref-type name="Computer Program"&gt;9&lt;/ref-type&gt;&lt;contributors&gt;&lt;/contributors&gt;&lt;titles&gt;&lt;title&gt;Simcenter STAR-CCM+, version 17.06&lt;/title&gt;&lt;/titles&gt;&lt;dates&gt;&lt;year&gt;2023&lt;/year&gt;&lt;/dates&gt;&lt;publisher&gt;Siemens Industries Digital Software&lt;/publisher&gt;&lt;urls&gt;&lt;/urls&gt;&lt;/record&gt;&lt;/Cite&gt;&lt;/EndNote&gt;</w:instrText>
      </w:r>
      <w:r w:rsidR="00E2148A">
        <w:fldChar w:fldCharType="separate"/>
      </w:r>
      <w:r w:rsidR="00B864D9">
        <w:rPr>
          <w:noProof/>
        </w:rPr>
        <w:t>[15]</w:t>
      </w:r>
      <w:r w:rsidR="00E2148A">
        <w:fldChar w:fldCharType="end"/>
      </w:r>
      <w:r w:rsidR="00071F7A">
        <w:t xml:space="preserve">. </w:t>
      </w:r>
      <w:r w:rsidR="00EC3FEF" w:rsidRPr="00EC3FEF">
        <w:t>The computational model</w:t>
      </w:r>
      <w:r w:rsidR="00890106">
        <w:t>, as shown in Fig. 2a,</w:t>
      </w:r>
      <w:r w:rsidR="00EC3FEF" w:rsidRPr="00EC3FEF">
        <w:t xml:space="preserve"> consists of the </w:t>
      </w:r>
      <w:r w:rsidR="00633A45">
        <w:t>building with the fictitious point source of</w:t>
      </w:r>
      <w:r w:rsidR="00AA4523">
        <w:t xml:space="preserve"> </w:t>
      </w:r>
      <w:r w:rsidR="006A07B1">
        <w:t>pollutants</w:t>
      </w:r>
      <w:r w:rsidR="00EC3FEF" w:rsidRPr="00EC3FEF">
        <w:t xml:space="preserve">, and the buildings and terrain around the facility. The terrain and building geometry </w:t>
      </w:r>
      <w:r w:rsidR="00446D28">
        <w:t>are</w:t>
      </w:r>
      <w:r w:rsidR="00EC3FEF" w:rsidRPr="00EC3FEF">
        <w:t xml:space="preserve"> obtained </w:t>
      </w:r>
      <w:r w:rsidR="00B903CC">
        <w:t>from aerial drone scans.</w:t>
      </w:r>
      <w:r w:rsidR="00EC3FEF" w:rsidRPr="00EC3FEF">
        <w:t xml:space="preserve"> A ‘photogrammetry’ technique employing many aerial photos was used to map the elevation of buildings and structures and develop a 3D model of the built-up area. This elevation data was converted into a Esri Raster file which was subsequently formatted into an STL file and implemented in STAR-CCM+ to develop the simulation domain. The terrain was smoothed using the </w:t>
      </w:r>
      <w:proofErr w:type="spellStart"/>
      <w:r w:rsidR="00EC3FEF" w:rsidRPr="00EC3FEF">
        <w:t>Taubin</w:t>
      </w:r>
      <w:proofErr w:type="spellEnd"/>
      <w:r w:rsidR="00EC3FEF" w:rsidRPr="00EC3FEF">
        <w:t xml:space="preserve"> method, and the building topology was simplified into shapes of uniform elevation using a CAD utility to ensure high-quality grid generation and stability in the convergence of the governing equations</w:t>
      </w:r>
      <w:r w:rsidR="00AF1FE9">
        <w:t>.</w:t>
      </w:r>
    </w:p>
    <w:p w14:paraId="24D51926" w14:textId="7164EC20" w:rsidR="00E51623" w:rsidRDefault="004A1FE3" w:rsidP="00420073">
      <w:pPr>
        <w:pStyle w:val="BodyText"/>
      </w:pPr>
      <w:r w:rsidRPr="004A1FE3">
        <w:t>The setup of the computational domain</w:t>
      </w:r>
      <w:r>
        <w:t xml:space="preserve"> </w:t>
      </w:r>
      <w:r w:rsidRPr="004A1FE3">
        <w:t xml:space="preserve">followed the guidelines from </w:t>
      </w:r>
      <w:proofErr w:type="spellStart"/>
      <w:r w:rsidRPr="004A1FE3">
        <w:t>Blocken</w:t>
      </w:r>
      <w:proofErr w:type="spellEnd"/>
      <w:r w:rsidRPr="004A1FE3">
        <w:t xml:space="preserve"> (2015)</w:t>
      </w:r>
      <w:r>
        <w:t xml:space="preserve"> </w:t>
      </w:r>
      <w:r>
        <w:fldChar w:fldCharType="begin"/>
      </w:r>
      <w:r w:rsidR="00B864D9">
        <w:instrText xml:space="preserve"> ADDIN EN.CITE &lt;EndNote&gt;&lt;Cite&gt;&lt;Author&gt;Blocken&lt;/Author&gt;&lt;Year&gt;2015&lt;/Year&gt;&lt;RecNum&gt;34&lt;/RecNum&gt;&lt;DisplayText&gt;[16]&lt;/DisplayText&gt;&lt;record&gt;&lt;rec-number&gt;34&lt;/rec-number&gt;&lt;foreign-keys&gt;&lt;key app="EN" db-id="sf029s9x7d99dqe50eeprptuz5e5t0etd0d5" timestamp="1697831942" guid="c6fb9cb3-28b9-4a1b-8995-1a31e219e198"&gt;34&lt;/key&gt;&lt;/foreign-keys&gt;&lt;ref-type name="Journal Article"&gt;17&lt;/ref-type&gt;&lt;contributors&gt;&lt;authors&gt;&lt;author&gt;Blocken, Bert&lt;/author&gt;&lt;/authors&gt;&lt;/contributors&gt;&lt;titles&gt;&lt;title&gt;Computational Fluid Dynamics for urban physics: Importance, scales, possibilities, limitations and ten tips and tricks towards accurate and reliable simulations&lt;/title&gt;&lt;secondary-title&gt;Building and Environment&lt;/secondary-title&gt;&lt;/titles&gt;&lt;periodical&gt;&lt;full-title&gt;Building and Environment&lt;/full-title&gt;&lt;/periodical&gt;&lt;pages&gt;219-245&lt;/pages&gt;&lt;volume&gt;91&lt;/volume&gt;&lt;section&gt;219&lt;/section&gt;&lt;dates&gt;&lt;year&gt;2015&lt;/year&gt;&lt;/dates&gt;&lt;isbn&gt;03601323&lt;/isbn&gt;&lt;urls&gt;&lt;/urls&gt;&lt;electronic-resource-num&gt;10.1016/j.buildenv.2015.02.015&lt;/electronic-resource-num&gt;&lt;/record&gt;&lt;/Cite&gt;&lt;/EndNote&gt;</w:instrText>
      </w:r>
      <w:r>
        <w:fldChar w:fldCharType="separate"/>
      </w:r>
      <w:r w:rsidR="00B864D9">
        <w:rPr>
          <w:noProof/>
        </w:rPr>
        <w:t>[16]</w:t>
      </w:r>
      <w:r>
        <w:fldChar w:fldCharType="end"/>
      </w:r>
      <w:r>
        <w:t xml:space="preserve"> </w:t>
      </w:r>
      <w:r w:rsidRPr="004A1FE3">
        <w:t>for specifying the height, width, upwind length, and downwind length of the domain containing the built-up area. The domain boundaries</w:t>
      </w:r>
      <w:r w:rsidR="008E7305">
        <w:t xml:space="preserve"> in </w:t>
      </w:r>
      <w:r w:rsidR="008E7305" w:rsidRPr="004A1FE3">
        <w:t>F</w:t>
      </w:r>
      <w:r w:rsidR="008E7305">
        <w:t>ig.</w:t>
      </w:r>
      <w:r w:rsidR="008E7305" w:rsidRPr="004A1FE3">
        <w:t xml:space="preserve"> </w:t>
      </w:r>
      <w:r w:rsidR="008E7305">
        <w:t>2</w:t>
      </w:r>
      <w:r w:rsidR="008E7305" w:rsidRPr="004A1FE3">
        <w:t>a</w:t>
      </w:r>
      <w:r w:rsidR="008E7305">
        <w:t xml:space="preserve">, </w:t>
      </w:r>
      <w:r w:rsidR="008E7305" w:rsidRPr="008E7305">
        <w:t>with distances expressed relative to the height of the tallest building (</w:t>
      </w:r>
      <m:oMath>
        <m:sSub>
          <m:sSubPr>
            <m:ctrlPr>
              <w:rPr>
                <w:rFonts w:ascii="Cambria Math" w:hAnsi="Cambria Math"/>
                <w:i/>
              </w:rPr>
            </m:ctrlPr>
          </m:sSubPr>
          <m:e>
            <m:r>
              <w:rPr>
                <w:rFonts w:ascii="Cambria Math" w:hAnsi="Cambria Math"/>
              </w:rPr>
              <m:t>H</m:t>
            </m:r>
          </m:e>
          <m:sub>
            <m:r>
              <w:rPr>
                <w:rFonts w:ascii="Cambria Math" w:hAnsi="Cambria Math"/>
              </w:rPr>
              <m:t>max</m:t>
            </m:r>
          </m:sub>
        </m:sSub>
        <m:r>
          <w:rPr>
            <w:rFonts w:ascii="Cambria Math" w:hAnsi="Cambria Math"/>
          </w:rPr>
          <m:t>=25 m</m:t>
        </m:r>
      </m:oMath>
      <w:r w:rsidR="008E7305" w:rsidRPr="008E7305">
        <w:t>)</w:t>
      </w:r>
      <w:r w:rsidR="008E7305">
        <w:t xml:space="preserve"> on the site,</w:t>
      </w:r>
      <w:r w:rsidRPr="004A1FE3">
        <w:t xml:space="preserve"> were</w:t>
      </w:r>
      <w:r w:rsidR="00F92A83">
        <w:t xml:space="preserve"> far enough from the </w:t>
      </w:r>
      <w:r w:rsidR="00323AC1">
        <w:t>built-up</w:t>
      </w:r>
      <w:r w:rsidR="00F92A83">
        <w:t xml:space="preserve"> area</w:t>
      </w:r>
      <w:r w:rsidR="00F92A83" w:rsidRPr="00E201C0">
        <w:t xml:space="preserve"> to </w:t>
      </w:r>
      <w:r w:rsidR="00F92A83">
        <w:t>limit</w:t>
      </w:r>
      <w:r w:rsidR="00F92A83" w:rsidRPr="00E201C0">
        <w:t xml:space="preserve"> artificial acceleration in the flow</w:t>
      </w:r>
      <w:r w:rsidR="00F92A83">
        <w:t xml:space="preserve">, avoid numerical </w:t>
      </w:r>
      <w:r w:rsidR="00F92A83" w:rsidRPr="00E201C0">
        <w:t>artifacts</w:t>
      </w:r>
      <w:r w:rsidR="00F92A83">
        <w:t xml:space="preserve"> from nearby boundaries</w:t>
      </w:r>
      <w:r w:rsidR="00F92A83" w:rsidRPr="00E201C0">
        <w:t>, and ensure that the flow is properly developed</w:t>
      </w:r>
      <w:r w:rsidRPr="004A1FE3">
        <w:t xml:space="preserve">. The spatial orientation of the domain is configured such that the approaching wind aligns normal to the </w:t>
      </w:r>
      <w:r w:rsidR="001B5D45">
        <w:t xml:space="preserve">domain </w:t>
      </w:r>
      <w:r w:rsidRPr="004A1FE3">
        <w:t>inlet</w:t>
      </w:r>
      <w:r w:rsidR="0084736B">
        <w:t>.</w:t>
      </w:r>
      <w:r w:rsidR="00A91BEB">
        <w:t xml:space="preserve"> </w:t>
      </w:r>
      <w:r w:rsidR="00A91BEB" w:rsidRPr="00A91BEB">
        <w:t>The mesh, shown in F</w:t>
      </w:r>
      <w:r w:rsidR="00A91BEB">
        <w:t>ig</w:t>
      </w:r>
      <w:r w:rsidR="00A91BEB" w:rsidRPr="00A91BEB">
        <w:t xml:space="preserve">. </w:t>
      </w:r>
      <w:r w:rsidR="00A91BEB">
        <w:t>2</w:t>
      </w:r>
      <w:r w:rsidR="00A91BEB" w:rsidRPr="00A91BEB">
        <w:t>b, consists of a fully structured grid topology with orthogonal hexahedral elements aligned in the flow direction and used a characteristic surface size of 2 m for spatial resolution. A refinement region</w:t>
      </w:r>
      <w:r w:rsidR="002C373B">
        <w:t xml:space="preserve"> with a finer mesh size of 1 m</w:t>
      </w:r>
      <w:r w:rsidR="00A91BEB" w:rsidRPr="00A91BEB">
        <w:t xml:space="preserve"> was implemented in the vicinity of </w:t>
      </w:r>
      <w:r w:rsidR="00A91BEB">
        <w:t>the source</w:t>
      </w:r>
      <w:r w:rsidR="002C373B">
        <w:t xml:space="preserve"> </w:t>
      </w:r>
      <w:r w:rsidR="002C373B" w:rsidRPr="00A91BEB">
        <w:t xml:space="preserve">(indicated by </w:t>
      </w:r>
      <w:r w:rsidR="002C373B">
        <w:t>the</w:t>
      </w:r>
      <w:r w:rsidR="002C373B" w:rsidRPr="00A91BEB">
        <w:t xml:space="preserve"> yellow box in F</w:t>
      </w:r>
      <w:r w:rsidR="002C373B">
        <w:t>ig</w:t>
      </w:r>
      <w:r w:rsidR="002C373B" w:rsidRPr="00A91BEB">
        <w:t xml:space="preserve">. </w:t>
      </w:r>
      <w:r w:rsidR="002C373B">
        <w:t>2</w:t>
      </w:r>
      <w:r w:rsidR="002C373B" w:rsidRPr="00A91BEB">
        <w:t>b)</w:t>
      </w:r>
      <w:r w:rsidR="00A91BEB" w:rsidRPr="00A91BEB">
        <w:t xml:space="preserve"> to ensure good resolution of the flow field a</w:t>
      </w:r>
      <w:r w:rsidR="00A91BEB">
        <w:t>round</w:t>
      </w:r>
      <w:r w:rsidR="00A91BEB" w:rsidRPr="00A91BEB">
        <w:t xml:space="preserve"> the source and the site of the initial dispersion. </w:t>
      </w:r>
    </w:p>
    <w:p w14:paraId="28D81B20" w14:textId="77777777" w:rsidR="00420073" w:rsidRDefault="00420073" w:rsidP="00420073">
      <w:pPr>
        <w:pStyle w:val="BodyText"/>
      </w:pPr>
    </w:p>
    <w:p w14:paraId="1C257AB2" w14:textId="77777777" w:rsidR="00D94FD5" w:rsidRDefault="00E51623" w:rsidP="00D94FD5">
      <w:pPr>
        <w:pStyle w:val="BodyText"/>
        <w:keepNext/>
      </w:pPr>
      <w:r>
        <w:rPr>
          <w:noProof/>
        </w:rPr>
        <w:drawing>
          <wp:inline distT="0" distB="0" distL="0" distR="0" wp14:anchorId="25042C3B" wp14:editId="1B08AF30">
            <wp:extent cx="4824000" cy="1722558"/>
            <wp:effectExtent l="0" t="0" r="0" b="0"/>
            <wp:docPr id="941302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02937" name="Picture 1"/>
                    <pic:cNvPicPr>
                      <a:picLocks noChangeAspect="1" noChangeArrowheads="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bwMode="auto">
                    <a:xfrm>
                      <a:off x="0" y="0"/>
                      <a:ext cx="4824000" cy="1722558"/>
                    </a:xfrm>
                    <a:prstGeom prst="rect">
                      <a:avLst/>
                    </a:prstGeom>
                  </pic:spPr>
                </pic:pic>
              </a:graphicData>
            </a:graphic>
          </wp:inline>
        </w:drawing>
      </w:r>
    </w:p>
    <w:p w14:paraId="139DB5E8" w14:textId="3584D8BE" w:rsidR="00E51623" w:rsidRPr="00385A42" w:rsidRDefault="00D94FD5" w:rsidP="00D94FD5">
      <w:pPr>
        <w:pStyle w:val="Caption"/>
        <w:jc w:val="both"/>
        <w:rPr>
          <w:i/>
          <w:iCs/>
        </w:rPr>
      </w:pPr>
      <w:r w:rsidRPr="00385A42">
        <w:rPr>
          <w:i/>
          <w:iCs/>
        </w:rPr>
        <w:t xml:space="preserve">FIG. </w:t>
      </w:r>
      <w:r w:rsidRPr="00385A42">
        <w:rPr>
          <w:i/>
          <w:iCs/>
        </w:rPr>
        <w:fldChar w:fldCharType="begin"/>
      </w:r>
      <w:r w:rsidRPr="00385A42">
        <w:rPr>
          <w:i/>
          <w:iCs/>
        </w:rPr>
        <w:instrText xml:space="preserve"> SEQ FIG. \* ARABIC </w:instrText>
      </w:r>
      <w:r w:rsidRPr="00385A42">
        <w:rPr>
          <w:i/>
          <w:iCs/>
        </w:rPr>
        <w:fldChar w:fldCharType="separate"/>
      </w:r>
      <w:r w:rsidRPr="00385A42">
        <w:rPr>
          <w:i/>
          <w:iCs/>
          <w:noProof/>
        </w:rPr>
        <w:t>2</w:t>
      </w:r>
      <w:r w:rsidRPr="00385A42">
        <w:rPr>
          <w:i/>
          <w:iCs/>
        </w:rPr>
        <w:fldChar w:fldCharType="end"/>
      </w:r>
      <w:r w:rsidRPr="00385A42">
        <w:rPr>
          <w:i/>
          <w:iCs/>
        </w:rPr>
        <w:t>.</w:t>
      </w:r>
      <w:r w:rsidR="008978FE" w:rsidRPr="00385A42">
        <w:rPr>
          <w:i/>
          <w:iCs/>
        </w:rPr>
        <w:t xml:space="preserve"> (a) Computational domain for CFD calculations</w:t>
      </w:r>
      <w:r w:rsidR="006E21CD" w:rsidRPr="00385A42">
        <w:rPr>
          <w:i/>
          <w:iCs/>
        </w:rPr>
        <w:t xml:space="preserve">, and (b) close-up of mesh with </w:t>
      </w:r>
      <w:r w:rsidR="00C81B8C">
        <w:rPr>
          <w:i/>
          <w:iCs/>
        </w:rPr>
        <w:t xml:space="preserve">the </w:t>
      </w:r>
      <w:r w:rsidR="006E21CD" w:rsidRPr="00385A42">
        <w:rPr>
          <w:i/>
          <w:iCs/>
        </w:rPr>
        <w:t xml:space="preserve">yellow box indicating </w:t>
      </w:r>
      <w:r w:rsidR="00C81B8C">
        <w:rPr>
          <w:i/>
          <w:iCs/>
        </w:rPr>
        <w:t xml:space="preserve">the </w:t>
      </w:r>
      <w:r w:rsidR="005511A1">
        <w:rPr>
          <w:i/>
          <w:iCs/>
        </w:rPr>
        <w:t>refinement region</w:t>
      </w:r>
      <w:r w:rsidR="00385A42" w:rsidRPr="00385A42">
        <w:rPr>
          <w:i/>
          <w:iCs/>
        </w:rPr>
        <w:t>.</w:t>
      </w:r>
      <w:r w:rsidRPr="00385A42">
        <w:rPr>
          <w:i/>
          <w:iCs/>
        </w:rPr>
        <w:t xml:space="preserve"> </w:t>
      </w:r>
    </w:p>
    <w:p w14:paraId="3ED9EFC2" w14:textId="4F6693BC" w:rsidR="00EC7D8A" w:rsidRDefault="00AA08BD" w:rsidP="00AA08BD">
      <w:pPr>
        <w:pStyle w:val="BodyText"/>
      </w:pPr>
      <w:r w:rsidRPr="00AA08BD">
        <w:t xml:space="preserve">Steady-state solutions of </w:t>
      </w:r>
      <w:r w:rsidR="006A07B1">
        <w:t xml:space="preserve">pollutant </w:t>
      </w:r>
      <w:r w:rsidRPr="00AA08BD">
        <w:t xml:space="preserve">dispersion around the source building are computed, and the Reynolds-averaged Navier-Stokes (RANS) </w:t>
      </w:r>
      <w:r w:rsidRPr="00AA08BD">
        <w:rPr>
          <w:rFonts w:ascii="Cambria Math" w:hAnsi="Cambria Math" w:cs="Cambria Math"/>
        </w:rPr>
        <w:t>𝑘</w:t>
      </w:r>
      <w:r w:rsidRPr="00AA08BD">
        <w:t>-</w:t>
      </w:r>
      <w:r w:rsidRPr="00AA08BD">
        <w:rPr>
          <w:rFonts w:ascii="Cambria Math" w:hAnsi="Cambria Math" w:cs="Cambria Math"/>
        </w:rPr>
        <w:t>𝜖</w:t>
      </w:r>
      <w:r w:rsidRPr="00AA08BD">
        <w:t xml:space="preserve"> turbulence model is employed. The air is modelled as a constant density fluid</w:t>
      </w:r>
      <w:r w:rsidR="00DA45AE">
        <w:t xml:space="preserve"> with</w:t>
      </w:r>
      <w:r w:rsidRPr="00AA08BD">
        <w:t xml:space="preserve"> the </w:t>
      </w:r>
      <w:proofErr w:type="spellStart"/>
      <w:r w:rsidRPr="00AA08BD">
        <w:t>Boussinesq</w:t>
      </w:r>
      <w:proofErr w:type="spellEnd"/>
      <w:r w:rsidRPr="00AA08BD">
        <w:t xml:space="preserve"> model included so that buoyancy and the stability/instability of temperature stratification effects are considered. The source term is modelled as a passive (non-interacting) scalar </w:t>
      </w:r>
      <w:r w:rsidR="0033115E">
        <w:t xml:space="preserve">from a point source </w:t>
      </w:r>
      <w:r w:rsidR="00847101">
        <w:t xml:space="preserve">at </w:t>
      </w:r>
      <w:r w:rsidR="0033115E">
        <w:t>the roof of</w:t>
      </w:r>
      <w:r w:rsidRPr="00AA08BD">
        <w:t xml:space="preserve"> </w:t>
      </w:r>
      <w:r w:rsidR="000C7F07">
        <w:t>one of the buildings</w:t>
      </w:r>
      <w:r w:rsidR="005104AA">
        <w:t xml:space="preserve"> (red dot in Fig. 2a)</w:t>
      </w:r>
      <w:r w:rsidR="005D7279">
        <w:t xml:space="preserve"> </w:t>
      </w:r>
      <w:r w:rsidR="00BD053A">
        <w:t>at a height of 13 m above ground</w:t>
      </w:r>
      <w:r w:rsidR="005D7279">
        <w:t xml:space="preserve">, </w:t>
      </w:r>
      <w:r w:rsidR="005D7279" w:rsidRPr="0054634A">
        <w:t>with a release rate of 0.1 kg/s</w:t>
      </w:r>
      <w:r w:rsidR="00C46EE0">
        <w:t xml:space="preserve"> (</w:t>
      </w:r>
      <w:r w:rsidR="00C46EE0" w:rsidRPr="00693206">
        <w:t>selected to limit momentum</w:t>
      </w:r>
      <w:r w:rsidR="00F3475C">
        <w:t xml:space="preserve"> </w:t>
      </w:r>
      <w:r w:rsidR="00F3475C" w:rsidRPr="00693206">
        <w:t xml:space="preserve">introduced </w:t>
      </w:r>
      <w:r w:rsidR="00F3475C">
        <w:t>by</w:t>
      </w:r>
      <w:r w:rsidR="00F3475C" w:rsidRPr="00693206">
        <w:t xml:space="preserve"> the plume</w:t>
      </w:r>
      <w:r w:rsidR="00F3475C">
        <w:t>)</w:t>
      </w:r>
      <w:r w:rsidR="005F054F">
        <w:t xml:space="preserve">, </w:t>
      </w:r>
      <w:r w:rsidR="005D7279" w:rsidRPr="0054634A">
        <w:t>and a source</w:t>
      </w:r>
      <w:r w:rsidR="008D216D">
        <w:t xml:space="preserve"> of</w:t>
      </w:r>
      <w:r w:rsidR="005D7279" w:rsidRPr="0054634A">
        <w:t xml:space="preserve"> 1 arbitrary</w:t>
      </w:r>
      <w:r w:rsidR="008D216D">
        <w:t xml:space="preserve"> concentration</w:t>
      </w:r>
      <w:r w:rsidR="005D7279" w:rsidRPr="0054634A">
        <w:t xml:space="preserve"> unit</w:t>
      </w:r>
      <w:r w:rsidR="002E341A">
        <w:t xml:space="preserve"> (</w:t>
      </w:r>
      <w:proofErr w:type="spellStart"/>
      <w:r w:rsidR="002E341A">
        <w:t>acu</w:t>
      </w:r>
      <w:proofErr w:type="spellEnd"/>
      <w:r w:rsidR="002E341A">
        <w:t>)</w:t>
      </w:r>
      <w:r w:rsidR="005D7279" w:rsidRPr="0054634A">
        <w:t>.</w:t>
      </w:r>
      <w:r w:rsidR="005D7279">
        <w:t xml:space="preserve"> </w:t>
      </w:r>
    </w:p>
    <w:p w14:paraId="51FEB584" w14:textId="03B65BF8" w:rsidR="00B55ECD" w:rsidRDefault="00B55ECD" w:rsidP="00B55ECD">
      <w:pPr>
        <w:pStyle w:val="BodyText"/>
        <w:spacing w:after="120"/>
        <w:contextualSpacing w:val="0"/>
      </w:pPr>
      <w:r>
        <w:t xml:space="preserve">The vertical profiles of average wind speed and temperature that are applied to the inlet boundary condition are given by Equations (1) and (2) below, according to Arya (1999) </w:t>
      </w:r>
      <w:r>
        <w:fldChar w:fldCharType="begin"/>
      </w:r>
      <w:r w:rsidR="00B864D9">
        <w:instrText xml:space="preserve"> ADDIN EN.CITE &lt;EndNote&gt;&lt;Cite&gt;&lt;Author&gt;Arya&lt;/Author&gt;&lt;Year&gt;1999&lt;/Year&gt;&lt;RecNum&gt;138&lt;/RecNum&gt;&lt;DisplayText&gt;[14]&lt;/DisplayText&gt;&lt;record&gt;&lt;rec-number&gt;138&lt;/rec-number&gt;&lt;foreign-keys&gt;&lt;key app="EN" db-id="sf029s9x7d99dqe50eeprptuz5e5t0etd0d5" timestamp="1710360225" guid="a98a5f73-af4b-4d93-ae8f-e8d0d2df23a8"&gt;138&lt;/key&gt;&lt;/foreign-keys&gt;&lt;ref-type name="Book"&gt;6&lt;/ref-type&gt;&lt;contributors&gt;&lt;authors&gt;&lt;author&gt;Arya, S. P.&lt;/author&gt;&lt;/authors&gt;&lt;/contributors&gt;&lt;titles&gt;&lt;title&gt;Air pollution meteorology and dispersion&lt;/title&gt;&lt;/titles&gt;&lt;volume&gt;310&lt;/volume&gt;&lt;dates&gt;&lt;year&gt;1999&lt;/year&gt;&lt;/dates&gt;&lt;pub-location&gt;New York&lt;/pub-location&gt;&lt;publisher&gt;Oxford University Press&lt;/publisher&gt;&lt;urls&gt;&lt;/urls&gt;&lt;/record&gt;&lt;/Cite&gt;&lt;/EndNote&gt;</w:instrText>
      </w:r>
      <w:r>
        <w:fldChar w:fldCharType="separate"/>
      </w:r>
      <w:r w:rsidR="00B864D9">
        <w:rPr>
          <w:noProof/>
        </w:rPr>
        <w:t>[14]</w:t>
      </w:r>
      <w:r>
        <w:fldChar w:fldCharType="end"/>
      </w:r>
      <w:r>
        <w:t xml:space="preserve"> and Vendel (2011)</w:t>
      </w:r>
      <w:r w:rsidR="00CF6CE0">
        <w:t xml:space="preserve"> </w:t>
      </w:r>
      <w:r w:rsidR="00CF6CE0">
        <w:fldChar w:fldCharType="begin"/>
      </w:r>
      <w:r w:rsidR="00B864D9">
        <w:instrText xml:space="preserve"> ADDIN EN.CITE &lt;EndNote&gt;&lt;Cite&gt;&lt;Author&gt;Vendel&lt;/Author&gt;&lt;Year&gt;2011&lt;/Year&gt;&lt;RecNum&gt;40&lt;/RecNum&gt;&lt;DisplayText&gt;[17]&lt;/DisplayText&gt;&lt;record&gt;&lt;rec-number&gt;40&lt;/rec-number&gt;&lt;foreign-keys&gt;&lt;key app="EN" db-id="sf029s9x7d99dqe50eeprptuz5e5t0etd0d5" timestamp="1698094149" guid="1063aa95-16fc-4c9a-8c62-afe71d669d31"&gt;40&lt;/key&gt;&lt;/foreign-keys&gt;&lt;ref-type name="Thesis"&gt;32&lt;/ref-type&gt;&lt;contributors&gt;&lt;authors&gt;&lt;author&gt;F. Vendel&lt;/author&gt;&lt;/authors&gt;&lt;/contributors&gt;&lt;titles&gt;&lt;title&gt;Modélisation de la dispersion atmosphérique en presence d’obstacles complexes : application à l’étude de sites industriels&lt;/title&gt;&lt;/titles&gt;&lt;dates&gt;&lt;year&gt;2011&lt;/year&gt;&lt;/dates&gt;&lt;publisher&gt;University of Lyon&lt;/publisher&gt;&lt;urls&gt;&lt;/urls&gt;&lt;/record&gt;&lt;/Cite&gt;&lt;/EndNote&gt;</w:instrText>
      </w:r>
      <w:r w:rsidR="00CF6CE0">
        <w:fldChar w:fldCharType="separate"/>
      </w:r>
      <w:r w:rsidR="00B864D9">
        <w:rPr>
          <w:noProof/>
        </w:rPr>
        <w:t>[17]</w:t>
      </w:r>
      <w:r w:rsidR="00CF6CE0">
        <w:fldChar w:fldCharType="end"/>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3"/>
        <w:gridCol w:w="794"/>
      </w:tblGrid>
      <w:tr w:rsidR="00123F94" w:rsidRPr="00776020" w14:paraId="38EB25AB" w14:textId="77777777" w:rsidTr="00B5694F">
        <w:trPr>
          <w:trHeight w:val="514"/>
        </w:trPr>
        <w:tc>
          <w:tcPr>
            <w:tcW w:w="8233" w:type="dxa"/>
            <w:vAlign w:val="center"/>
          </w:tcPr>
          <w:p w14:paraId="45D1D46E" w14:textId="3895E0C2" w:rsidR="00123F94" w:rsidRPr="00776020" w:rsidRDefault="00737975" w:rsidP="00C91D10">
            <w:pPr>
              <w:pStyle w:val="Body"/>
              <w:spacing w:before="0"/>
              <w:jc w:val="center"/>
              <w:rPr>
                <w:sz w:val="18"/>
                <w:szCs w:val="14"/>
              </w:rPr>
            </w:pPr>
            <m:oMathPara>
              <m:oMath>
                <m:f>
                  <m:fPr>
                    <m:ctrlPr>
                      <w:rPr>
                        <w:rFonts w:ascii="Cambria Math" w:hAnsi="Cambria Math"/>
                        <w:sz w:val="18"/>
                        <w:szCs w:val="14"/>
                      </w:rPr>
                    </m:ctrlPr>
                  </m:fPr>
                  <m:num>
                    <m:acc>
                      <m:accPr>
                        <m:chr m:val="̅"/>
                        <m:ctrlPr>
                          <w:rPr>
                            <w:rFonts w:ascii="Cambria Math" w:hAnsi="Cambria Math"/>
                            <w:sz w:val="18"/>
                            <w:szCs w:val="14"/>
                          </w:rPr>
                        </m:ctrlPr>
                      </m:accPr>
                      <m:e>
                        <m:r>
                          <w:rPr>
                            <w:rFonts w:ascii="Cambria Math" w:hAnsi="Cambria Math"/>
                            <w:sz w:val="18"/>
                            <w:szCs w:val="14"/>
                          </w:rPr>
                          <m:t>u</m:t>
                        </m:r>
                      </m:e>
                    </m:acc>
                    <m:r>
                      <m:rPr>
                        <m:sty m:val="p"/>
                      </m:rPr>
                      <w:rPr>
                        <w:rFonts w:ascii="Cambria Math" w:hAnsi="Cambria Math"/>
                        <w:sz w:val="18"/>
                        <w:szCs w:val="14"/>
                      </w:rPr>
                      <m:t>(</m:t>
                    </m:r>
                    <m:r>
                      <w:rPr>
                        <w:rFonts w:ascii="Cambria Math" w:hAnsi="Cambria Math"/>
                        <w:sz w:val="18"/>
                        <w:szCs w:val="14"/>
                      </w:rPr>
                      <m:t>z</m:t>
                    </m:r>
                    <m:r>
                      <m:rPr>
                        <m:sty m:val="p"/>
                      </m:rPr>
                      <w:rPr>
                        <w:rFonts w:ascii="Cambria Math" w:hAnsi="Cambria Math"/>
                        <w:sz w:val="18"/>
                        <w:szCs w:val="14"/>
                      </w:rPr>
                      <m:t>)</m:t>
                    </m:r>
                  </m:num>
                  <m:den>
                    <m:sSub>
                      <m:sSubPr>
                        <m:ctrlPr>
                          <w:rPr>
                            <w:rFonts w:ascii="Cambria Math" w:hAnsi="Cambria Math"/>
                            <w:sz w:val="18"/>
                            <w:szCs w:val="14"/>
                          </w:rPr>
                        </m:ctrlPr>
                      </m:sSubPr>
                      <m:e>
                        <m:r>
                          <w:rPr>
                            <w:rFonts w:ascii="Cambria Math" w:hAnsi="Cambria Math"/>
                            <w:sz w:val="18"/>
                            <w:szCs w:val="14"/>
                          </w:rPr>
                          <m:t>u</m:t>
                        </m:r>
                      </m:e>
                      <m:sub>
                        <m:r>
                          <m:rPr>
                            <m:sty m:val="p"/>
                          </m:rPr>
                          <w:rPr>
                            <w:rFonts w:ascii="Cambria Math" w:hAnsi="Cambria Math"/>
                            <w:sz w:val="18"/>
                            <w:szCs w:val="14"/>
                          </w:rPr>
                          <m:t>*</m:t>
                        </m:r>
                      </m:sub>
                    </m:sSub>
                  </m:den>
                </m:f>
                <m:r>
                  <m:rPr>
                    <m:sty m:val="p"/>
                  </m:rPr>
                  <w:rPr>
                    <w:rFonts w:ascii="Cambria Math" w:hAnsi="Cambria Math"/>
                    <w:sz w:val="18"/>
                    <w:szCs w:val="14"/>
                  </w:rPr>
                  <m:t>=</m:t>
                </m:r>
                <m:f>
                  <m:fPr>
                    <m:ctrlPr>
                      <w:rPr>
                        <w:rFonts w:ascii="Cambria Math" w:hAnsi="Cambria Math"/>
                        <w:sz w:val="18"/>
                        <w:szCs w:val="14"/>
                      </w:rPr>
                    </m:ctrlPr>
                  </m:fPr>
                  <m:num>
                    <m:r>
                      <m:rPr>
                        <m:sty m:val="p"/>
                      </m:rPr>
                      <w:rPr>
                        <w:rFonts w:ascii="Cambria Math" w:hAnsi="Cambria Math"/>
                        <w:sz w:val="18"/>
                        <w:szCs w:val="14"/>
                      </w:rPr>
                      <m:t>1</m:t>
                    </m:r>
                  </m:num>
                  <m:den>
                    <m:r>
                      <w:rPr>
                        <w:rFonts w:ascii="Cambria Math" w:hAnsi="Cambria Math"/>
                        <w:sz w:val="18"/>
                        <w:szCs w:val="14"/>
                      </w:rPr>
                      <m:t>κ</m:t>
                    </m:r>
                  </m:den>
                </m:f>
                <m:d>
                  <m:dPr>
                    <m:begChr m:val="["/>
                    <m:endChr m:val="]"/>
                    <m:ctrlPr>
                      <w:rPr>
                        <w:rFonts w:ascii="Cambria Math" w:hAnsi="Cambria Math"/>
                        <w:sz w:val="18"/>
                        <w:szCs w:val="14"/>
                      </w:rPr>
                    </m:ctrlPr>
                  </m:dPr>
                  <m:e>
                    <m:func>
                      <m:funcPr>
                        <m:ctrlPr>
                          <w:rPr>
                            <w:rFonts w:ascii="Cambria Math" w:hAnsi="Cambria Math"/>
                            <w:sz w:val="18"/>
                            <w:szCs w:val="14"/>
                          </w:rPr>
                        </m:ctrlPr>
                      </m:funcPr>
                      <m:fName>
                        <m:r>
                          <m:rPr>
                            <m:sty m:val="p"/>
                          </m:rPr>
                          <w:rPr>
                            <w:rFonts w:ascii="Cambria Math" w:hAnsi="Cambria Math"/>
                            <w:sz w:val="18"/>
                            <w:szCs w:val="14"/>
                          </w:rPr>
                          <m:t>ln</m:t>
                        </m:r>
                      </m:fName>
                      <m:e>
                        <m:d>
                          <m:dPr>
                            <m:ctrlPr>
                              <w:rPr>
                                <w:rFonts w:ascii="Cambria Math" w:hAnsi="Cambria Math"/>
                                <w:sz w:val="18"/>
                                <w:szCs w:val="14"/>
                              </w:rPr>
                            </m:ctrlPr>
                          </m:dPr>
                          <m:e>
                            <m:f>
                              <m:fPr>
                                <m:ctrlPr>
                                  <w:rPr>
                                    <w:rFonts w:ascii="Cambria Math" w:hAnsi="Cambria Math"/>
                                    <w:sz w:val="18"/>
                                    <w:szCs w:val="14"/>
                                  </w:rPr>
                                </m:ctrlPr>
                              </m:fPr>
                              <m:num>
                                <m:r>
                                  <w:rPr>
                                    <w:rFonts w:ascii="Cambria Math" w:hAnsi="Cambria Math"/>
                                    <w:sz w:val="18"/>
                                    <w:szCs w:val="14"/>
                                  </w:rPr>
                                  <m:t>z</m:t>
                                </m:r>
                                <m:r>
                                  <m:rPr>
                                    <m:sty m:val="p"/>
                                  </m:rPr>
                                  <w:rPr>
                                    <w:rFonts w:ascii="Cambria Math" w:hAnsi="Cambria Math"/>
                                    <w:sz w:val="18"/>
                                    <w:szCs w:val="14"/>
                                  </w:rPr>
                                  <m:t>+</m:t>
                                </m:r>
                                <m:sSub>
                                  <m:sSubPr>
                                    <m:ctrlPr>
                                      <w:rPr>
                                        <w:rFonts w:ascii="Cambria Math" w:hAnsi="Cambria Math"/>
                                        <w:sz w:val="18"/>
                                        <w:szCs w:val="14"/>
                                      </w:rPr>
                                    </m:ctrlPr>
                                  </m:sSubPr>
                                  <m:e>
                                    <m:r>
                                      <w:rPr>
                                        <w:rFonts w:ascii="Cambria Math" w:hAnsi="Cambria Math"/>
                                        <w:sz w:val="18"/>
                                        <w:szCs w:val="14"/>
                                      </w:rPr>
                                      <m:t>z</m:t>
                                    </m:r>
                                  </m:e>
                                  <m:sub>
                                    <m:r>
                                      <w:rPr>
                                        <w:rFonts w:ascii="Cambria Math" w:hAnsi="Cambria Math"/>
                                        <w:sz w:val="18"/>
                                        <w:szCs w:val="14"/>
                                      </w:rPr>
                                      <m:t>0</m:t>
                                    </m:r>
                                  </m:sub>
                                </m:sSub>
                              </m:num>
                              <m:den>
                                <m:sSub>
                                  <m:sSubPr>
                                    <m:ctrlPr>
                                      <w:rPr>
                                        <w:rFonts w:ascii="Cambria Math" w:hAnsi="Cambria Math"/>
                                        <w:sz w:val="18"/>
                                        <w:szCs w:val="14"/>
                                      </w:rPr>
                                    </m:ctrlPr>
                                  </m:sSubPr>
                                  <m:e>
                                    <m:r>
                                      <w:rPr>
                                        <w:rFonts w:ascii="Cambria Math" w:hAnsi="Cambria Math"/>
                                        <w:sz w:val="18"/>
                                        <w:szCs w:val="14"/>
                                      </w:rPr>
                                      <m:t>z</m:t>
                                    </m:r>
                                  </m:e>
                                  <m:sub>
                                    <m:r>
                                      <w:rPr>
                                        <w:rFonts w:ascii="Cambria Math" w:hAnsi="Cambria Math"/>
                                        <w:sz w:val="18"/>
                                        <w:szCs w:val="14"/>
                                      </w:rPr>
                                      <m:t>0</m:t>
                                    </m:r>
                                  </m:sub>
                                </m:sSub>
                              </m:den>
                            </m:f>
                          </m:e>
                        </m:d>
                        <m:r>
                          <m:rPr>
                            <m:sty m:val="p"/>
                          </m:rPr>
                          <w:rPr>
                            <w:rFonts w:ascii="Cambria Math" w:hAnsi="Cambria Math"/>
                            <w:sz w:val="18"/>
                            <w:szCs w:val="14"/>
                          </w:rPr>
                          <m:t>-</m:t>
                        </m:r>
                        <m:sSub>
                          <m:sSubPr>
                            <m:ctrlPr>
                              <w:rPr>
                                <w:rFonts w:ascii="Cambria Math" w:hAnsi="Cambria Math"/>
                                <w:sz w:val="18"/>
                                <w:szCs w:val="14"/>
                              </w:rPr>
                            </m:ctrlPr>
                          </m:sSubPr>
                          <m:e>
                            <m:r>
                              <w:rPr>
                                <w:rFonts w:ascii="Cambria Math" w:hAnsi="Cambria Math"/>
                                <w:sz w:val="18"/>
                                <w:szCs w:val="14"/>
                              </w:rPr>
                              <m:t>ψ</m:t>
                            </m:r>
                          </m:e>
                          <m:sub>
                            <m:r>
                              <w:rPr>
                                <w:rFonts w:ascii="Cambria Math" w:hAnsi="Cambria Math"/>
                                <w:sz w:val="18"/>
                                <w:szCs w:val="14"/>
                              </w:rPr>
                              <m:t>m</m:t>
                            </m:r>
                          </m:sub>
                        </m:sSub>
                        <m:d>
                          <m:dPr>
                            <m:ctrlPr>
                              <w:rPr>
                                <w:rFonts w:ascii="Cambria Math" w:hAnsi="Cambria Math"/>
                                <w:sz w:val="18"/>
                                <w:szCs w:val="14"/>
                              </w:rPr>
                            </m:ctrlPr>
                          </m:dPr>
                          <m:e>
                            <m:f>
                              <m:fPr>
                                <m:ctrlPr>
                                  <w:rPr>
                                    <w:rFonts w:ascii="Cambria Math" w:hAnsi="Cambria Math"/>
                                    <w:sz w:val="18"/>
                                    <w:szCs w:val="14"/>
                                  </w:rPr>
                                </m:ctrlPr>
                              </m:fPr>
                              <m:num>
                                <m:r>
                                  <w:rPr>
                                    <w:rFonts w:ascii="Cambria Math" w:hAnsi="Cambria Math"/>
                                    <w:sz w:val="18"/>
                                    <w:szCs w:val="14"/>
                                  </w:rPr>
                                  <m:t>z</m:t>
                                </m:r>
                              </m:num>
                              <m:den>
                                <m:r>
                                  <w:rPr>
                                    <w:rFonts w:ascii="Cambria Math" w:hAnsi="Cambria Math"/>
                                    <w:sz w:val="18"/>
                                    <w:szCs w:val="14"/>
                                  </w:rPr>
                                  <m:t>L</m:t>
                                </m:r>
                              </m:den>
                            </m:f>
                          </m:e>
                        </m:d>
                      </m:e>
                    </m:func>
                  </m:e>
                </m:d>
              </m:oMath>
            </m:oMathPara>
          </w:p>
        </w:tc>
        <w:tc>
          <w:tcPr>
            <w:tcW w:w="794" w:type="dxa"/>
            <w:vAlign w:val="center"/>
          </w:tcPr>
          <w:p w14:paraId="1DCF6890" w14:textId="77777777" w:rsidR="00123F94" w:rsidRPr="00776020" w:rsidRDefault="00123F94" w:rsidP="00C91D10">
            <w:pPr>
              <w:pStyle w:val="Body"/>
              <w:spacing w:before="0"/>
              <w:jc w:val="center"/>
              <w:rPr>
                <w:sz w:val="18"/>
                <w:szCs w:val="14"/>
              </w:rPr>
            </w:pPr>
            <w:bookmarkStart w:id="1" w:name="_Ref31881249"/>
            <w:bookmarkStart w:id="2" w:name="_Ref1243524"/>
            <w:r w:rsidRPr="00776020">
              <w:rPr>
                <w:sz w:val="18"/>
                <w:szCs w:val="14"/>
              </w:rPr>
              <w:t>(</w:t>
            </w:r>
            <w:r w:rsidRPr="00776020">
              <w:rPr>
                <w:sz w:val="18"/>
                <w:szCs w:val="14"/>
              </w:rPr>
              <w:fldChar w:fldCharType="begin"/>
            </w:r>
            <w:r w:rsidRPr="00776020">
              <w:rPr>
                <w:sz w:val="18"/>
                <w:szCs w:val="14"/>
              </w:rPr>
              <w:instrText xml:space="preserve"> SEQ Equation \* ARABIC </w:instrText>
            </w:r>
            <w:r w:rsidRPr="00776020">
              <w:rPr>
                <w:sz w:val="18"/>
                <w:szCs w:val="14"/>
              </w:rPr>
              <w:fldChar w:fldCharType="separate"/>
            </w:r>
            <w:r>
              <w:rPr>
                <w:noProof/>
                <w:sz w:val="18"/>
                <w:szCs w:val="14"/>
              </w:rPr>
              <w:t>1</w:t>
            </w:r>
            <w:r w:rsidRPr="00776020">
              <w:rPr>
                <w:sz w:val="18"/>
                <w:szCs w:val="14"/>
              </w:rPr>
              <w:fldChar w:fldCharType="end"/>
            </w:r>
            <w:bookmarkEnd w:id="1"/>
            <w:bookmarkEnd w:id="2"/>
            <w:r w:rsidRPr="00776020">
              <w:rPr>
                <w:sz w:val="18"/>
                <w:szCs w:val="14"/>
              </w:rPr>
              <w:t>)</w:t>
            </w:r>
          </w:p>
        </w:tc>
      </w:tr>
      <w:tr w:rsidR="00123F94" w:rsidRPr="00776020" w14:paraId="55A3D5C1" w14:textId="77777777" w:rsidTr="00B5694F">
        <w:trPr>
          <w:trHeight w:val="524"/>
        </w:trPr>
        <w:tc>
          <w:tcPr>
            <w:tcW w:w="8233" w:type="dxa"/>
            <w:vAlign w:val="center"/>
          </w:tcPr>
          <w:p w14:paraId="3010E44B" w14:textId="228FC93B" w:rsidR="00123F94" w:rsidRPr="00776020" w:rsidRDefault="00737975" w:rsidP="00C91D10">
            <w:pPr>
              <w:pStyle w:val="Body"/>
              <w:spacing w:before="0"/>
              <w:jc w:val="center"/>
              <w:rPr>
                <w:sz w:val="18"/>
                <w:szCs w:val="14"/>
              </w:rPr>
            </w:pPr>
            <m:oMathPara>
              <m:oMath>
                <m:f>
                  <m:fPr>
                    <m:ctrlPr>
                      <w:rPr>
                        <w:rFonts w:ascii="Cambria Math" w:hAnsi="Cambria Math"/>
                        <w:sz w:val="18"/>
                        <w:szCs w:val="14"/>
                      </w:rPr>
                    </m:ctrlPr>
                  </m:fPr>
                  <m:num>
                    <m:acc>
                      <m:accPr>
                        <m:chr m:val="̅"/>
                        <m:ctrlPr>
                          <w:rPr>
                            <w:rFonts w:ascii="Cambria Math" w:hAnsi="Cambria Math"/>
                            <w:sz w:val="18"/>
                            <w:szCs w:val="14"/>
                          </w:rPr>
                        </m:ctrlPr>
                      </m:accPr>
                      <m:e>
                        <m:r>
                          <w:rPr>
                            <w:rFonts w:ascii="Cambria Math" w:hAnsi="Cambria Math"/>
                            <w:sz w:val="18"/>
                            <w:szCs w:val="14"/>
                          </w:rPr>
                          <m:t>θ</m:t>
                        </m:r>
                      </m:e>
                    </m:acc>
                    <m:r>
                      <m:rPr>
                        <m:sty m:val="p"/>
                      </m:rPr>
                      <w:rPr>
                        <w:rFonts w:ascii="Cambria Math" w:hAnsi="Cambria Math"/>
                        <w:sz w:val="18"/>
                        <w:szCs w:val="14"/>
                      </w:rPr>
                      <m:t>(</m:t>
                    </m:r>
                    <m:r>
                      <w:rPr>
                        <w:rFonts w:ascii="Cambria Math" w:hAnsi="Cambria Math"/>
                        <w:sz w:val="18"/>
                        <w:szCs w:val="14"/>
                      </w:rPr>
                      <m:t>z</m:t>
                    </m:r>
                    <m:r>
                      <m:rPr>
                        <m:sty m:val="p"/>
                      </m:rPr>
                      <w:rPr>
                        <w:rFonts w:ascii="Cambria Math" w:hAnsi="Cambria Math"/>
                        <w:sz w:val="18"/>
                        <w:szCs w:val="14"/>
                      </w:rPr>
                      <m:t>)-</m:t>
                    </m:r>
                    <m:sSub>
                      <m:sSubPr>
                        <m:ctrlPr>
                          <w:rPr>
                            <w:rFonts w:ascii="Cambria Math" w:hAnsi="Cambria Math"/>
                            <w:sz w:val="18"/>
                            <w:szCs w:val="14"/>
                          </w:rPr>
                        </m:ctrlPr>
                      </m:sSubPr>
                      <m:e>
                        <m:r>
                          <w:rPr>
                            <w:rFonts w:ascii="Cambria Math" w:hAnsi="Cambria Math"/>
                            <w:sz w:val="18"/>
                            <w:szCs w:val="14"/>
                          </w:rPr>
                          <m:t>T</m:t>
                        </m:r>
                      </m:e>
                      <m:sub>
                        <m:r>
                          <w:rPr>
                            <w:rFonts w:ascii="Cambria Math" w:hAnsi="Cambria Math"/>
                            <w:sz w:val="18"/>
                            <w:szCs w:val="14"/>
                          </w:rPr>
                          <m:t>0</m:t>
                        </m:r>
                      </m:sub>
                    </m:sSub>
                  </m:num>
                  <m:den>
                    <m:sSub>
                      <m:sSubPr>
                        <m:ctrlPr>
                          <w:rPr>
                            <w:rFonts w:ascii="Cambria Math" w:hAnsi="Cambria Math"/>
                            <w:sz w:val="18"/>
                            <w:szCs w:val="14"/>
                          </w:rPr>
                        </m:ctrlPr>
                      </m:sSubPr>
                      <m:e>
                        <m:r>
                          <w:rPr>
                            <w:rFonts w:ascii="Cambria Math" w:hAnsi="Cambria Math"/>
                            <w:sz w:val="18"/>
                            <w:szCs w:val="14"/>
                          </w:rPr>
                          <m:t>θ</m:t>
                        </m:r>
                      </m:e>
                      <m:sub>
                        <m:r>
                          <m:rPr>
                            <m:sty m:val="p"/>
                          </m:rPr>
                          <w:rPr>
                            <w:rFonts w:ascii="Cambria Math" w:hAnsi="Cambria Math"/>
                            <w:sz w:val="18"/>
                            <w:szCs w:val="14"/>
                          </w:rPr>
                          <m:t>*</m:t>
                        </m:r>
                      </m:sub>
                    </m:sSub>
                  </m:den>
                </m:f>
                <m:r>
                  <m:rPr>
                    <m:sty m:val="p"/>
                  </m:rPr>
                  <w:rPr>
                    <w:rFonts w:ascii="Cambria Math" w:hAnsi="Cambria Math"/>
                    <w:sz w:val="18"/>
                    <w:szCs w:val="14"/>
                  </w:rPr>
                  <m:t>=</m:t>
                </m:r>
                <m:f>
                  <m:fPr>
                    <m:ctrlPr>
                      <w:rPr>
                        <w:rFonts w:ascii="Cambria Math" w:hAnsi="Cambria Math"/>
                        <w:sz w:val="18"/>
                        <w:szCs w:val="14"/>
                      </w:rPr>
                    </m:ctrlPr>
                  </m:fPr>
                  <m:num>
                    <m:r>
                      <m:rPr>
                        <m:sty m:val="p"/>
                      </m:rPr>
                      <w:rPr>
                        <w:rFonts w:ascii="Cambria Math" w:hAnsi="Cambria Math"/>
                        <w:sz w:val="18"/>
                        <w:szCs w:val="14"/>
                      </w:rPr>
                      <m:t>1</m:t>
                    </m:r>
                  </m:num>
                  <m:den>
                    <m:r>
                      <w:rPr>
                        <w:rFonts w:ascii="Cambria Math" w:hAnsi="Cambria Math"/>
                        <w:sz w:val="18"/>
                        <w:szCs w:val="14"/>
                      </w:rPr>
                      <m:t>κ</m:t>
                    </m:r>
                  </m:den>
                </m:f>
                <m:d>
                  <m:dPr>
                    <m:begChr m:val="["/>
                    <m:endChr m:val="]"/>
                    <m:ctrlPr>
                      <w:rPr>
                        <w:rFonts w:ascii="Cambria Math" w:hAnsi="Cambria Math"/>
                        <w:sz w:val="18"/>
                        <w:szCs w:val="14"/>
                      </w:rPr>
                    </m:ctrlPr>
                  </m:dPr>
                  <m:e>
                    <m:func>
                      <m:funcPr>
                        <m:ctrlPr>
                          <w:rPr>
                            <w:rFonts w:ascii="Cambria Math" w:hAnsi="Cambria Math"/>
                            <w:sz w:val="18"/>
                            <w:szCs w:val="14"/>
                          </w:rPr>
                        </m:ctrlPr>
                      </m:funcPr>
                      <m:fName>
                        <m:r>
                          <m:rPr>
                            <m:sty m:val="p"/>
                          </m:rPr>
                          <w:rPr>
                            <w:rFonts w:ascii="Cambria Math" w:hAnsi="Cambria Math"/>
                            <w:sz w:val="18"/>
                            <w:szCs w:val="14"/>
                          </w:rPr>
                          <m:t>ln</m:t>
                        </m:r>
                      </m:fName>
                      <m:e>
                        <m:d>
                          <m:dPr>
                            <m:ctrlPr>
                              <w:rPr>
                                <w:rFonts w:ascii="Cambria Math" w:hAnsi="Cambria Math"/>
                                <w:sz w:val="18"/>
                                <w:szCs w:val="14"/>
                              </w:rPr>
                            </m:ctrlPr>
                          </m:dPr>
                          <m:e>
                            <m:f>
                              <m:fPr>
                                <m:ctrlPr>
                                  <w:rPr>
                                    <w:rFonts w:ascii="Cambria Math" w:hAnsi="Cambria Math"/>
                                    <w:sz w:val="18"/>
                                    <w:szCs w:val="14"/>
                                  </w:rPr>
                                </m:ctrlPr>
                              </m:fPr>
                              <m:num>
                                <m:r>
                                  <w:rPr>
                                    <w:rFonts w:ascii="Cambria Math" w:hAnsi="Cambria Math"/>
                                    <w:sz w:val="18"/>
                                    <w:szCs w:val="14"/>
                                  </w:rPr>
                                  <m:t>z</m:t>
                                </m:r>
                                <m:r>
                                  <m:rPr>
                                    <m:sty m:val="p"/>
                                  </m:rPr>
                                  <w:rPr>
                                    <w:rFonts w:ascii="Cambria Math" w:hAnsi="Cambria Math"/>
                                    <w:sz w:val="18"/>
                                    <w:szCs w:val="14"/>
                                  </w:rPr>
                                  <m:t>+</m:t>
                                </m:r>
                                <m:sSub>
                                  <m:sSubPr>
                                    <m:ctrlPr>
                                      <w:rPr>
                                        <w:rFonts w:ascii="Cambria Math" w:hAnsi="Cambria Math"/>
                                        <w:sz w:val="18"/>
                                        <w:szCs w:val="14"/>
                                      </w:rPr>
                                    </m:ctrlPr>
                                  </m:sSubPr>
                                  <m:e>
                                    <m:r>
                                      <w:rPr>
                                        <w:rFonts w:ascii="Cambria Math" w:hAnsi="Cambria Math"/>
                                        <w:sz w:val="18"/>
                                        <w:szCs w:val="14"/>
                                      </w:rPr>
                                      <m:t>z</m:t>
                                    </m:r>
                                  </m:e>
                                  <m:sub>
                                    <m:r>
                                      <w:rPr>
                                        <w:rFonts w:ascii="Cambria Math" w:hAnsi="Cambria Math"/>
                                        <w:sz w:val="18"/>
                                        <w:szCs w:val="14"/>
                                      </w:rPr>
                                      <m:t>0</m:t>
                                    </m:r>
                                  </m:sub>
                                </m:sSub>
                              </m:num>
                              <m:den>
                                <m:sSub>
                                  <m:sSubPr>
                                    <m:ctrlPr>
                                      <w:rPr>
                                        <w:rFonts w:ascii="Cambria Math" w:hAnsi="Cambria Math"/>
                                        <w:sz w:val="18"/>
                                        <w:szCs w:val="14"/>
                                      </w:rPr>
                                    </m:ctrlPr>
                                  </m:sSubPr>
                                  <m:e>
                                    <m:r>
                                      <w:rPr>
                                        <w:rFonts w:ascii="Cambria Math" w:hAnsi="Cambria Math"/>
                                        <w:sz w:val="18"/>
                                        <w:szCs w:val="14"/>
                                      </w:rPr>
                                      <m:t>z</m:t>
                                    </m:r>
                                  </m:e>
                                  <m:sub>
                                    <m:r>
                                      <w:rPr>
                                        <w:rFonts w:ascii="Cambria Math" w:hAnsi="Cambria Math"/>
                                        <w:sz w:val="18"/>
                                        <w:szCs w:val="14"/>
                                      </w:rPr>
                                      <m:t>0</m:t>
                                    </m:r>
                                  </m:sub>
                                </m:sSub>
                              </m:den>
                            </m:f>
                          </m:e>
                        </m:d>
                        <m:r>
                          <m:rPr>
                            <m:sty m:val="p"/>
                          </m:rPr>
                          <w:rPr>
                            <w:rFonts w:ascii="Cambria Math" w:hAnsi="Cambria Math"/>
                            <w:sz w:val="18"/>
                            <w:szCs w:val="14"/>
                          </w:rPr>
                          <m:t>-</m:t>
                        </m:r>
                        <m:sSub>
                          <m:sSubPr>
                            <m:ctrlPr>
                              <w:rPr>
                                <w:rFonts w:ascii="Cambria Math" w:hAnsi="Cambria Math"/>
                                <w:sz w:val="18"/>
                                <w:szCs w:val="14"/>
                              </w:rPr>
                            </m:ctrlPr>
                          </m:sSubPr>
                          <m:e>
                            <m:r>
                              <w:rPr>
                                <w:rFonts w:ascii="Cambria Math" w:hAnsi="Cambria Math"/>
                                <w:sz w:val="18"/>
                                <w:szCs w:val="14"/>
                              </w:rPr>
                              <m:t>ψ</m:t>
                            </m:r>
                          </m:e>
                          <m:sub>
                            <m:r>
                              <w:rPr>
                                <w:rFonts w:ascii="Cambria Math" w:hAnsi="Cambria Math"/>
                                <w:sz w:val="18"/>
                                <w:szCs w:val="14"/>
                              </w:rPr>
                              <m:t>h</m:t>
                            </m:r>
                          </m:sub>
                        </m:sSub>
                        <m:d>
                          <m:dPr>
                            <m:ctrlPr>
                              <w:rPr>
                                <w:rFonts w:ascii="Cambria Math" w:hAnsi="Cambria Math"/>
                                <w:sz w:val="18"/>
                                <w:szCs w:val="14"/>
                              </w:rPr>
                            </m:ctrlPr>
                          </m:dPr>
                          <m:e>
                            <m:f>
                              <m:fPr>
                                <m:ctrlPr>
                                  <w:rPr>
                                    <w:rFonts w:ascii="Cambria Math" w:hAnsi="Cambria Math"/>
                                    <w:sz w:val="18"/>
                                    <w:szCs w:val="14"/>
                                  </w:rPr>
                                </m:ctrlPr>
                              </m:fPr>
                              <m:num>
                                <m:r>
                                  <w:rPr>
                                    <w:rFonts w:ascii="Cambria Math" w:hAnsi="Cambria Math"/>
                                    <w:sz w:val="18"/>
                                    <w:szCs w:val="14"/>
                                  </w:rPr>
                                  <m:t>z</m:t>
                                </m:r>
                              </m:num>
                              <m:den>
                                <m:r>
                                  <w:rPr>
                                    <w:rFonts w:ascii="Cambria Math" w:hAnsi="Cambria Math"/>
                                    <w:sz w:val="18"/>
                                    <w:szCs w:val="14"/>
                                  </w:rPr>
                                  <m:t>L</m:t>
                                </m:r>
                              </m:den>
                            </m:f>
                          </m:e>
                        </m:d>
                      </m:e>
                    </m:func>
                  </m:e>
                </m:d>
              </m:oMath>
            </m:oMathPara>
          </w:p>
        </w:tc>
        <w:tc>
          <w:tcPr>
            <w:tcW w:w="794" w:type="dxa"/>
            <w:vAlign w:val="center"/>
          </w:tcPr>
          <w:p w14:paraId="1312DC8D" w14:textId="77777777" w:rsidR="00123F94" w:rsidRPr="00776020" w:rsidRDefault="00123F94" w:rsidP="00C91D10">
            <w:pPr>
              <w:pStyle w:val="Body"/>
              <w:spacing w:before="0"/>
              <w:jc w:val="center"/>
              <w:rPr>
                <w:sz w:val="18"/>
                <w:szCs w:val="14"/>
              </w:rPr>
            </w:pPr>
            <w:bookmarkStart w:id="3" w:name="_Ref3026648"/>
            <w:r w:rsidRPr="00776020">
              <w:rPr>
                <w:sz w:val="18"/>
                <w:szCs w:val="14"/>
              </w:rPr>
              <w:t>(</w:t>
            </w:r>
            <w:r w:rsidRPr="00776020">
              <w:rPr>
                <w:sz w:val="18"/>
                <w:szCs w:val="14"/>
              </w:rPr>
              <w:fldChar w:fldCharType="begin"/>
            </w:r>
            <w:r w:rsidRPr="00776020">
              <w:rPr>
                <w:sz w:val="18"/>
                <w:szCs w:val="14"/>
              </w:rPr>
              <w:instrText xml:space="preserve"> SEQ Equation \* ARABIC </w:instrText>
            </w:r>
            <w:r w:rsidRPr="00776020">
              <w:rPr>
                <w:sz w:val="18"/>
                <w:szCs w:val="14"/>
              </w:rPr>
              <w:fldChar w:fldCharType="separate"/>
            </w:r>
            <w:r>
              <w:rPr>
                <w:noProof/>
                <w:sz w:val="18"/>
                <w:szCs w:val="14"/>
              </w:rPr>
              <w:t>2</w:t>
            </w:r>
            <w:r w:rsidRPr="00776020">
              <w:rPr>
                <w:sz w:val="18"/>
                <w:szCs w:val="14"/>
              </w:rPr>
              <w:fldChar w:fldCharType="end"/>
            </w:r>
            <w:bookmarkEnd w:id="3"/>
            <w:r w:rsidRPr="00776020">
              <w:rPr>
                <w:sz w:val="18"/>
                <w:szCs w:val="14"/>
              </w:rPr>
              <w:t>)</w:t>
            </w:r>
          </w:p>
        </w:tc>
      </w:tr>
    </w:tbl>
    <w:p w14:paraId="2912D193" w14:textId="222C8C71" w:rsidR="00B55ECD" w:rsidRPr="00C97A5A" w:rsidRDefault="00B5694F" w:rsidP="00606247">
      <w:pPr>
        <w:pStyle w:val="BodyText"/>
      </w:pPr>
      <w:r w:rsidRPr="00B5694F">
        <w:t xml:space="preserve">Here, </w:t>
      </w:r>
      <m:oMath>
        <m:sSub>
          <m:sSubPr>
            <m:ctrlPr>
              <w:rPr>
                <w:rFonts w:ascii="Cambria Math" w:hAnsi="Cambria Math"/>
                <w:i/>
              </w:rPr>
            </m:ctrlPr>
          </m:sSubPr>
          <m:e>
            <m:r>
              <w:rPr>
                <w:rFonts w:ascii="Cambria Math" w:hAnsi="Cambria Math"/>
              </w:rPr>
              <m:t>u</m:t>
            </m:r>
          </m:e>
          <m:sub>
            <m:r>
              <w:rPr>
                <w:rFonts w:ascii="Cambria Math" w:hAnsi="Cambria Math"/>
              </w:rPr>
              <m:t>*</m:t>
            </m:r>
          </m:sub>
        </m:sSub>
      </m:oMath>
      <w:r w:rsidRPr="00B5694F">
        <w:t xml:space="preserve"> is the friction velocity</w:t>
      </w:r>
      <w:r w:rsidRPr="00D1206E">
        <w:t>,</w:t>
      </w:r>
      <m:oMath>
        <m:r>
          <w:rPr>
            <w:rStyle w:val="PlaceholderText"/>
            <w:rFonts w:ascii="Cambria Math" w:hAnsi="Cambria Math"/>
            <w:color w:val="auto"/>
          </w:rPr>
          <m:t xml:space="preserve"> </m:t>
        </m:r>
        <m:sSub>
          <m:sSubPr>
            <m:ctrlPr>
              <w:rPr>
                <w:rStyle w:val="PlaceholderText"/>
                <w:rFonts w:ascii="Cambria Math" w:hAnsi="Cambria Math"/>
                <w:i/>
                <w:color w:val="auto"/>
              </w:rPr>
            </m:ctrlPr>
          </m:sSubPr>
          <m:e>
            <m:r>
              <w:rPr>
                <w:rStyle w:val="PlaceholderText"/>
                <w:rFonts w:ascii="Cambria Math" w:hAnsi="Cambria Math"/>
                <w:color w:val="auto"/>
              </w:rPr>
              <m:t>θ</m:t>
            </m:r>
          </m:e>
          <m:sub>
            <m:r>
              <w:rPr>
                <w:rStyle w:val="PlaceholderText"/>
                <w:rFonts w:ascii="Cambria Math" w:hAnsi="Cambria Math"/>
                <w:color w:val="auto"/>
              </w:rPr>
              <m:t>*</m:t>
            </m:r>
          </m:sub>
        </m:sSub>
        <m:r>
          <w:rPr>
            <w:rStyle w:val="PlaceholderText"/>
            <w:rFonts w:ascii="Cambria Math" w:hAnsi="Cambria Math"/>
            <w:color w:val="auto"/>
          </w:rPr>
          <m:t>=</m:t>
        </m:r>
        <m:f>
          <m:fPr>
            <m:type m:val="lin"/>
            <m:ctrlPr>
              <w:rPr>
                <w:rStyle w:val="PlaceholderText"/>
                <w:rFonts w:ascii="Cambria Math" w:hAnsi="Cambria Math"/>
                <w:i/>
                <w:color w:val="auto"/>
              </w:rPr>
            </m:ctrlPr>
          </m:fPr>
          <m:num>
            <m:r>
              <w:rPr>
                <w:rStyle w:val="PlaceholderText"/>
                <w:rFonts w:ascii="Cambria Math" w:hAnsi="Cambria Math"/>
                <w:color w:val="auto"/>
              </w:rPr>
              <m:t>q</m:t>
            </m:r>
          </m:num>
          <m:den>
            <m:sSub>
              <m:sSubPr>
                <m:ctrlPr>
                  <w:rPr>
                    <w:rStyle w:val="PlaceholderText"/>
                    <w:rFonts w:ascii="Cambria Math" w:hAnsi="Cambria Math"/>
                    <w:i/>
                    <w:color w:val="auto"/>
                  </w:rPr>
                </m:ctrlPr>
              </m:sSubPr>
              <m:e>
                <m:r>
                  <w:rPr>
                    <w:rStyle w:val="PlaceholderText"/>
                    <w:rFonts w:ascii="Cambria Math" w:hAnsi="Cambria Math"/>
                    <w:color w:val="auto"/>
                  </w:rPr>
                  <m:t>c</m:t>
                </m:r>
              </m:e>
              <m:sub>
                <m:r>
                  <w:rPr>
                    <w:rStyle w:val="PlaceholderText"/>
                    <w:rFonts w:ascii="Cambria Math" w:hAnsi="Cambria Math"/>
                    <w:color w:val="auto"/>
                  </w:rPr>
                  <m:t>p</m:t>
                </m:r>
              </m:sub>
            </m:sSub>
            <m:sSub>
              <m:sSubPr>
                <m:ctrlPr>
                  <w:rPr>
                    <w:rStyle w:val="PlaceholderText"/>
                    <w:rFonts w:ascii="Cambria Math" w:hAnsi="Cambria Math"/>
                    <w:i/>
                    <w:color w:val="auto"/>
                  </w:rPr>
                </m:ctrlPr>
              </m:sSubPr>
              <m:e>
                <m:r>
                  <w:rPr>
                    <w:rStyle w:val="PlaceholderText"/>
                    <w:rFonts w:ascii="Cambria Math" w:hAnsi="Cambria Math"/>
                    <w:color w:val="auto"/>
                  </w:rPr>
                  <m:t>ρ</m:t>
                </m:r>
              </m:e>
              <m:sub>
                <m:r>
                  <w:rPr>
                    <w:rStyle w:val="PlaceholderText"/>
                    <w:rFonts w:ascii="Cambria Math" w:hAnsi="Cambria Math"/>
                    <w:color w:val="auto"/>
                  </w:rPr>
                  <m:t>0</m:t>
                </m:r>
              </m:sub>
            </m:sSub>
            <m:sSub>
              <m:sSubPr>
                <m:ctrlPr>
                  <w:rPr>
                    <w:rStyle w:val="PlaceholderText"/>
                    <w:rFonts w:ascii="Cambria Math" w:hAnsi="Cambria Math"/>
                    <w:i/>
                    <w:color w:val="auto"/>
                  </w:rPr>
                </m:ctrlPr>
              </m:sSubPr>
              <m:e>
                <m:r>
                  <w:rPr>
                    <w:rStyle w:val="PlaceholderText"/>
                    <w:rFonts w:ascii="Cambria Math" w:hAnsi="Cambria Math"/>
                    <w:color w:val="auto"/>
                  </w:rPr>
                  <m:t>u</m:t>
                </m:r>
              </m:e>
              <m:sub>
                <m:r>
                  <w:rPr>
                    <w:rStyle w:val="PlaceholderText"/>
                    <w:rFonts w:ascii="Cambria Math" w:hAnsi="Cambria Math"/>
                    <w:color w:val="auto"/>
                  </w:rPr>
                  <m:t>*</m:t>
                </m:r>
              </m:sub>
            </m:sSub>
          </m:den>
        </m:f>
      </m:oMath>
      <w:r w:rsidR="007F302E">
        <w:rPr>
          <w:rFonts w:ascii="Cambria Math" w:hAnsi="Cambria Math" w:cs="Cambria Math"/>
        </w:rPr>
        <w:t xml:space="preserve"> </w:t>
      </w:r>
      <w:r w:rsidRPr="00B5694F">
        <w:t xml:space="preserve">is the friction temperature, </w:t>
      </w:r>
      <m:oMath>
        <m:r>
          <w:rPr>
            <w:rFonts w:ascii="Cambria Math" w:hAnsi="Cambria Math"/>
          </w:rPr>
          <m:t>κ=0.42</m:t>
        </m:r>
      </m:oMath>
      <w:r w:rsidRPr="00B5694F">
        <w:t xml:space="preserve"> is the Von-Karman constant, </w:t>
      </w:r>
      <m:oMath>
        <m:sSub>
          <m:sSubPr>
            <m:ctrlPr>
              <w:rPr>
                <w:rFonts w:ascii="Cambria Math" w:hAnsi="Cambria Math"/>
                <w:sz w:val="18"/>
                <w:szCs w:val="14"/>
              </w:rPr>
            </m:ctrlPr>
          </m:sSubPr>
          <m:e>
            <m:r>
              <w:rPr>
                <w:rFonts w:ascii="Cambria Math" w:hAnsi="Cambria Math"/>
                <w:sz w:val="18"/>
                <w:szCs w:val="14"/>
              </w:rPr>
              <m:t>z</m:t>
            </m:r>
          </m:e>
          <m:sub>
            <m:r>
              <w:rPr>
                <w:rFonts w:ascii="Cambria Math" w:hAnsi="Cambria Math"/>
                <w:sz w:val="18"/>
                <w:szCs w:val="14"/>
              </w:rPr>
              <m:t>0</m:t>
            </m:r>
          </m:sub>
        </m:sSub>
        <m:r>
          <w:rPr>
            <w:rFonts w:ascii="Cambria Math" w:hAnsi="Cambria Math"/>
            <w:sz w:val="18"/>
            <w:szCs w:val="14"/>
          </w:rPr>
          <m:t xml:space="preserve"> </m:t>
        </m:r>
      </m:oMath>
      <w:r w:rsidRPr="00B5694F">
        <w:t>is the roughness length,</w:t>
      </w:r>
      <w:r w:rsidR="00A63D2A">
        <w:t xml:space="preserve"> </w:t>
      </w:r>
      <m:oMath>
        <m:sSub>
          <m:sSubPr>
            <m:ctrlPr>
              <w:rPr>
                <w:rFonts w:ascii="Cambria Math" w:hAnsi="Cambria Math"/>
                <w:sz w:val="18"/>
                <w:szCs w:val="14"/>
              </w:rPr>
            </m:ctrlPr>
          </m:sSubPr>
          <m:e>
            <m:r>
              <w:rPr>
                <w:rFonts w:ascii="Cambria Math" w:hAnsi="Cambria Math"/>
                <w:sz w:val="18"/>
                <w:szCs w:val="14"/>
              </w:rPr>
              <m:t>T</m:t>
            </m:r>
          </m:e>
          <m:sub>
            <m:r>
              <w:rPr>
                <w:rFonts w:ascii="Cambria Math" w:hAnsi="Cambria Math"/>
                <w:sz w:val="18"/>
                <w:szCs w:val="14"/>
              </w:rPr>
              <m:t>0</m:t>
            </m:r>
          </m:sub>
        </m:sSub>
      </m:oMath>
      <w:r w:rsidRPr="00B5694F">
        <w:t xml:space="preserve"> is the surface temperature, and</w:t>
      </w:r>
      <w:r w:rsidR="00193B4B">
        <w:t xml:space="preserve"> </w:t>
      </w:r>
      <m:oMath>
        <m:r>
          <w:rPr>
            <w:rFonts w:ascii="Cambria Math" w:hAnsi="Cambria Math"/>
          </w:rPr>
          <m:t>L=</m:t>
        </m:r>
        <m:f>
          <m:fPr>
            <m:type m:val="lin"/>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m:t>
                    </m:r>
                  </m:sub>
                </m:sSub>
              </m:e>
              <m:sup>
                <m:r>
                  <w:rPr>
                    <w:rFonts w:ascii="Cambria Math" w:hAnsi="Cambria Math"/>
                  </w:rPr>
                  <m:t>2</m:t>
                </m:r>
              </m:sup>
            </m:sSup>
          </m:num>
          <m:den>
            <m:d>
              <m:dPr>
                <m:begChr m:val="["/>
                <m:endChr m:val="]"/>
                <m:ctrlPr>
                  <w:rPr>
                    <w:rFonts w:ascii="Cambria Math" w:hAnsi="Cambria Math"/>
                    <w:i/>
                  </w:rPr>
                </m:ctrlPr>
              </m:dPr>
              <m:e>
                <m:r>
                  <w:rPr>
                    <w:rFonts w:ascii="Cambria Math" w:hAnsi="Cambria Math"/>
                  </w:rPr>
                  <m:t>κ</m:t>
                </m:r>
                <m:d>
                  <m:dPr>
                    <m:ctrlPr>
                      <w:rPr>
                        <w:rFonts w:ascii="Cambria Math" w:hAnsi="Cambria Math"/>
                        <w:i/>
                      </w:rPr>
                    </m:ctrlPr>
                  </m:dPr>
                  <m:e>
                    <m:f>
                      <m:fPr>
                        <m:type m:val="lin"/>
                        <m:ctrlPr>
                          <w:rPr>
                            <w:rFonts w:ascii="Cambria Math" w:hAnsi="Cambria Math"/>
                            <w:i/>
                          </w:rPr>
                        </m:ctrlPr>
                      </m:fPr>
                      <m:num>
                        <m:r>
                          <w:rPr>
                            <w:rFonts w:ascii="Cambria Math" w:hAnsi="Cambria Math"/>
                          </w:rPr>
                          <m:t>g</m:t>
                        </m:r>
                      </m:num>
                      <m:den>
                        <m:r>
                          <w:rPr>
                            <w:rFonts w:ascii="Cambria Math" w:hAnsi="Cambria Math"/>
                          </w:rPr>
                          <m:t>T</m:t>
                        </m:r>
                      </m:den>
                    </m:f>
                  </m:e>
                </m:d>
                <m:r>
                  <w:rPr>
                    <w:rStyle w:val="PlaceholderText"/>
                    <w:rFonts w:ascii="Cambria Math" w:hAnsi="Cambria Math"/>
                    <w:color w:val="auto"/>
                  </w:rPr>
                  <m:t xml:space="preserve"> </m:t>
                </m:r>
                <m:sSub>
                  <m:sSubPr>
                    <m:ctrlPr>
                      <w:rPr>
                        <w:rStyle w:val="PlaceholderText"/>
                        <w:rFonts w:ascii="Cambria Math" w:hAnsi="Cambria Math"/>
                        <w:i/>
                        <w:color w:val="auto"/>
                      </w:rPr>
                    </m:ctrlPr>
                  </m:sSubPr>
                  <m:e>
                    <m:r>
                      <w:rPr>
                        <w:rStyle w:val="PlaceholderText"/>
                        <w:rFonts w:ascii="Cambria Math" w:hAnsi="Cambria Math"/>
                        <w:color w:val="auto"/>
                      </w:rPr>
                      <m:t>θ</m:t>
                    </m:r>
                  </m:e>
                  <m:sub>
                    <m:r>
                      <w:rPr>
                        <w:rStyle w:val="PlaceholderText"/>
                        <w:rFonts w:ascii="Cambria Math" w:hAnsi="Cambria Math"/>
                        <w:color w:val="auto"/>
                      </w:rPr>
                      <m:t>*</m:t>
                    </m:r>
                  </m:sub>
                </m:sSub>
              </m:e>
            </m:d>
          </m:den>
        </m:f>
      </m:oMath>
      <w:r w:rsidRPr="00B5694F">
        <w:t xml:space="preserve"> is the Monin-Obukov length. </w:t>
      </w:r>
      <w:r w:rsidR="002550AA" w:rsidRPr="00B5694F">
        <w:t xml:space="preserve">The value </w:t>
      </w:r>
      <m:oMath>
        <m:r>
          <w:rPr>
            <w:rStyle w:val="PlaceholderText"/>
            <w:rFonts w:ascii="Cambria Math" w:hAnsi="Cambria Math"/>
            <w:color w:val="auto"/>
          </w:rPr>
          <m:t>q</m:t>
        </m:r>
      </m:oMath>
      <w:r w:rsidR="002550AA" w:rsidRPr="00B5694F">
        <w:t xml:space="preserve"> is the heat flux from the ground, and</w:t>
      </w:r>
      <w:r w:rsidR="002550AA">
        <w:t xml:space="preserve"> </w:t>
      </w:r>
      <m:oMath>
        <m:sSub>
          <m:sSubPr>
            <m:ctrlPr>
              <w:rPr>
                <w:rStyle w:val="PlaceholderText"/>
                <w:rFonts w:ascii="Cambria Math" w:hAnsi="Cambria Math"/>
                <w:i/>
                <w:color w:val="auto"/>
              </w:rPr>
            </m:ctrlPr>
          </m:sSubPr>
          <m:e>
            <m:r>
              <w:rPr>
                <w:rStyle w:val="PlaceholderText"/>
                <w:rFonts w:ascii="Cambria Math" w:hAnsi="Cambria Math"/>
                <w:color w:val="auto"/>
              </w:rPr>
              <m:t>c</m:t>
            </m:r>
          </m:e>
          <m:sub>
            <m:r>
              <w:rPr>
                <w:rStyle w:val="PlaceholderText"/>
                <w:rFonts w:ascii="Cambria Math" w:hAnsi="Cambria Math"/>
                <w:color w:val="auto"/>
              </w:rPr>
              <m:t>p</m:t>
            </m:r>
          </m:sub>
        </m:sSub>
      </m:oMath>
      <w:r w:rsidR="002550AA" w:rsidRPr="00B5694F">
        <w:t xml:space="preserve"> and</w:t>
      </w:r>
      <w:r w:rsidR="002550AA">
        <w:t xml:space="preserve"> </w:t>
      </w:r>
      <m:oMath>
        <m:sSub>
          <m:sSubPr>
            <m:ctrlPr>
              <w:rPr>
                <w:rStyle w:val="PlaceholderText"/>
                <w:rFonts w:ascii="Cambria Math" w:hAnsi="Cambria Math"/>
                <w:i/>
                <w:color w:val="auto"/>
              </w:rPr>
            </m:ctrlPr>
          </m:sSubPr>
          <m:e>
            <m:r>
              <w:rPr>
                <w:rStyle w:val="PlaceholderText"/>
                <w:rFonts w:ascii="Cambria Math" w:hAnsi="Cambria Math"/>
                <w:color w:val="auto"/>
              </w:rPr>
              <m:t>ρ</m:t>
            </m:r>
          </m:e>
          <m:sub>
            <m:r>
              <w:rPr>
                <w:rStyle w:val="PlaceholderText"/>
                <w:rFonts w:ascii="Cambria Math" w:hAnsi="Cambria Math"/>
                <w:color w:val="auto"/>
              </w:rPr>
              <m:t>0</m:t>
            </m:r>
          </m:sub>
        </m:sSub>
      </m:oMath>
      <w:r w:rsidR="002550AA" w:rsidRPr="00B5694F">
        <w:t xml:space="preserve"> are the heat capacity and density of the air, respectively</w:t>
      </w:r>
      <w:r w:rsidR="00FD65DF">
        <w:t xml:space="preserve">. </w:t>
      </w:r>
      <w:r w:rsidRPr="00B5694F">
        <w:t>The functions</w:t>
      </w:r>
      <w:r w:rsidR="00294981">
        <w:t xml:space="preserve"> </w:t>
      </w:r>
      <m:oMath>
        <m:sSub>
          <m:sSubPr>
            <m:ctrlPr>
              <w:rPr>
                <w:rFonts w:ascii="Cambria Math" w:hAnsi="Cambria Math"/>
                <w:sz w:val="18"/>
                <w:szCs w:val="14"/>
              </w:rPr>
            </m:ctrlPr>
          </m:sSubPr>
          <m:e>
            <m:r>
              <w:rPr>
                <w:rFonts w:ascii="Cambria Math" w:hAnsi="Cambria Math"/>
                <w:sz w:val="18"/>
                <w:szCs w:val="14"/>
              </w:rPr>
              <m:t>ψ</m:t>
            </m:r>
          </m:e>
          <m:sub>
            <m:r>
              <w:rPr>
                <w:rFonts w:ascii="Cambria Math" w:hAnsi="Cambria Math"/>
                <w:sz w:val="18"/>
                <w:szCs w:val="14"/>
              </w:rPr>
              <m:t>m</m:t>
            </m:r>
          </m:sub>
        </m:sSub>
        <m:d>
          <m:dPr>
            <m:ctrlPr>
              <w:rPr>
                <w:rFonts w:ascii="Cambria Math" w:hAnsi="Cambria Math"/>
                <w:sz w:val="18"/>
                <w:szCs w:val="14"/>
              </w:rPr>
            </m:ctrlPr>
          </m:dPr>
          <m:e>
            <m:f>
              <m:fPr>
                <m:ctrlPr>
                  <w:rPr>
                    <w:rFonts w:ascii="Cambria Math" w:hAnsi="Cambria Math"/>
                    <w:sz w:val="18"/>
                    <w:szCs w:val="14"/>
                  </w:rPr>
                </m:ctrlPr>
              </m:fPr>
              <m:num>
                <m:r>
                  <w:rPr>
                    <w:rFonts w:ascii="Cambria Math" w:hAnsi="Cambria Math"/>
                    <w:sz w:val="18"/>
                    <w:szCs w:val="14"/>
                  </w:rPr>
                  <m:t>z</m:t>
                </m:r>
              </m:num>
              <m:den>
                <m:r>
                  <w:rPr>
                    <w:rFonts w:ascii="Cambria Math" w:hAnsi="Cambria Math"/>
                    <w:sz w:val="18"/>
                    <w:szCs w:val="14"/>
                  </w:rPr>
                  <m:t>L</m:t>
                </m:r>
              </m:den>
            </m:f>
          </m:e>
        </m:d>
      </m:oMath>
      <w:r w:rsidRPr="00B5694F">
        <w:t xml:space="preserve"> and </w:t>
      </w:r>
      <m:oMath>
        <m:sSub>
          <m:sSubPr>
            <m:ctrlPr>
              <w:rPr>
                <w:rFonts w:ascii="Cambria Math" w:hAnsi="Cambria Math"/>
                <w:sz w:val="18"/>
                <w:szCs w:val="14"/>
              </w:rPr>
            </m:ctrlPr>
          </m:sSubPr>
          <m:e>
            <m:r>
              <w:rPr>
                <w:rFonts w:ascii="Cambria Math" w:hAnsi="Cambria Math"/>
                <w:sz w:val="18"/>
                <w:szCs w:val="14"/>
              </w:rPr>
              <m:t>ψ</m:t>
            </m:r>
          </m:e>
          <m:sub>
            <m:r>
              <w:rPr>
                <w:rFonts w:ascii="Cambria Math" w:hAnsi="Cambria Math"/>
                <w:sz w:val="18"/>
                <w:szCs w:val="14"/>
              </w:rPr>
              <m:t>h</m:t>
            </m:r>
          </m:sub>
        </m:sSub>
        <m:d>
          <m:dPr>
            <m:ctrlPr>
              <w:rPr>
                <w:rFonts w:ascii="Cambria Math" w:hAnsi="Cambria Math"/>
                <w:sz w:val="18"/>
                <w:szCs w:val="14"/>
              </w:rPr>
            </m:ctrlPr>
          </m:dPr>
          <m:e>
            <m:f>
              <m:fPr>
                <m:ctrlPr>
                  <w:rPr>
                    <w:rFonts w:ascii="Cambria Math" w:hAnsi="Cambria Math"/>
                    <w:sz w:val="18"/>
                    <w:szCs w:val="14"/>
                  </w:rPr>
                </m:ctrlPr>
              </m:fPr>
              <m:num>
                <m:r>
                  <w:rPr>
                    <w:rFonts w:ascii="Cambria Math" w:hAnsi="Cambria Math"/>
                    <w:sz w:val="18"/>
                    <w:szCs w:val="14"/>
                  </w:rPr>
                  <m:t>z</m:t>
                </m:r>
              </m:num>
              <m:den>
                <m:r>
                  <w:rPr>
                    <w:rFonts w:ascii="Cambria Math" w:hAnsi="Cambria Math"/>
                    <w:sz w:val="18"/>
                    <w:szCs w:val="14"/>
                  </w:rPr>
                  <m:t>L</m:t>
                </m:r>
              </m:den>
            </m:f>
          </m:e>
        </m:d>
        <m:r>
          <w:rPr>
            <w:rFonts w:ascii="Cambria Math" w:hAnsi="Cambria Math"/>
            <w:sz w:val="18"/>
            <w:szCs w:val="14"/>
          </w:rPr>
          <m:t xml:space="preserve"> </m:t>
        </m:r>
      </m:oMath>
      <w:r w:rsidRPr="00B5694F">
        <w:t>are influenced by the temperature gradient in the atmosphere and are zero when the atmosphere is neutral</w:t>
      </w:r>
      <w:r w:rsidR="009E6EF2">
        <w:t xml:space="preserve"> </w:t>
      </w:r>
      <w:r w:rsidR="009E6EF2">
        <w:fldChar w:fldCharType="begin"/>
      </w:r>
      <w:r w:rsidR="00B864D9">
        <w:instrText xml:space="preserve"> ADDIN EN.CITE &lt;EndNote&gt;&lt;Cite&gt;&lt;Author&gt;Lebel&lt;/Author&gt;&lt;Year&gt;2022&lt;/Year&gt;&lt;RecNum&gt;37&lt;/RecNum&gt;&lt;DisplayText&gt;[18]&lt;/DisplayText&gt;&lt;record&gt;&lt;rec-number&gt;37&lt;/rec-number&gt;&lt;foreign-keys&gt;&lt;key app="EN" db-id="sf029s9x7d99dqe50eeprptuz5e5t0etd0d5" timestamp="1697831947" guid="39673c50-4d84-4c63-9997-fd759fb8d1ba"&gt;37&lt;/key&gt;&lt;/foreign-keys&gt;&lt;ref-type name="Journal Article"&gt;17&lt;/ref-type&gt;&lt;contributors&gt;&lt;authors&gt;&lt;author&gt;Lebel, Luke&lt;/author&gt;&lt;author&gt;Vu, Kim&lt;/author&gt;&lt;author&gt;John, Aneesh&lt;/author&gt;&lt;author&gt;Korolevych, Volodymyr&lt;/author&gt;&lt;/authors&gt;&lt;/contributors&gt;&lt;titles&gt;&lt;title&gt;Method for assessing radon Re-Entrainment risks from above ground level discharges from sub-slab depressurization systems&lt;/title&gt;&lt;secondary-title&gt;Building and Environment&lt;/secondary-title&gt;&lt;/titles&gt;&lt;periodical&gt;&lt;full-title&gt;Building and Environment&lt;/full-title&gt;&lt;/periodical&gt;&lt;volume&gt;215&lt;/volume&gt;&lt;section&gt;108942&lt;/section&gt;&lt;dates&gt;&lt;year&gt;2022&lt;/year&gt;&lt;/dates&gt;&lt;isbn&gt;03601323&lt;/isbn&gt;&lt;urls&gt;&lt;/urls&gt;&lt;electronic-resource-num&gt;10.1016/j.buildenv.2022.108942&lt;/electronic-resource-num&gt;&lt;/record&gt;&lt;/Cite&gt;&lt;/EndNote&gt;</w:instrText>
      </w:r>
      <w:r w:rsidR="009E6EF2">
        <w:fldChar w:fldCharType="separate"/>
      </w:r>
      <w:r w:rsidR="00B864D9">
        <w:rPr>
          <w:noProof/>
        </w:rPr>
        <w:t>[18]</w:t>
      </w:r>
      <w:r w:rsidR="009E6EF2">
        <w:fldChar w:fldCharType="end"/>
      </w:r>
      <w:r w:rsidR="002550AA">
        <w:t>.</w:t>
      </w:r>
      <w:r w:rsidRPr="00B5694F">
        <w:t xml:space="preserve"> The shapes of each of the profiles can be described using four parameters: </w:t>
      </w:r>
      <m:oMath>
        <m:sSub>
          <m:sSubPr>
            <m:ctrlPr>
              <w:rPr>
                <w:rFonts w:ascii="Cambria Math" w:hAnsi="Cambria Math"/>
                <w:i/>
              </w:rPr>
            </m:ctrlPr>
          </m:sSubPr>
          <m:e>
            <m:r>
              <w:rPr>
                <w:rFonts w:ascii="Cambria Math" w:hAnsi="Cambria Math"/>
              </w:rPr>
              <m:t>u</m:t>
            </m:r>
          </m:e>
          <m:sub>
            <m:r>
              <w:rPr>
                <w:rFonts w:ascii="Cambria Math" w:hAnsi="Cambria Math"/>
              </w:rPr>
              <m:t>*</m:t>
            </m:r>
          </m:sub>
        </m:sSub>
      </m:oMath>
      <w:r w:rsidR="00FD65DF">
        <w:t xml:space="preserve">, </w:t>
      </w:r>
      <m:oMath>
        <m:sSub>
          <m:sSubPr>
            <m:ctrlPr>
              <w:rPr>
                <w:rFonts w:ascii="Cambria Math" w:hAnsi="Cambria Math"/>
                <w:sz w:val="18"/>
                <w:szCs w:val="14"/>
              </w:rPr>
            </m:ctrlPr>
          </m:sSubPr>
          <m:e>
            <m:r>
              <w:rPr>
                <w:rFonts w:ascii="Cambria Math" w:hAnsi="Cambria Math"/>
                <w:sz w:val="18"/>
                <w:szCs w:val="14"/>
              </w:rPr>
              <m:t>z</m:t>
            </m:r>
          </m:e>
          <m:sub>
            <m:r>
              <w:rPr>
                <w:rFonts w:ascii="Cambria Math" w:hAnsi="Cambria Math"/>
                <w:sz w:val="18"/>
                <w:szCs w:val="14"/>
              </w:rPr>
              <m:t>0</m:t>
            </m:r>
          </m:sub>
        </m:sSub>
      </m:oMath>
      <w:r w:rsidRPr="00B5694F">
        <w:t xml:space="preserve">, </w:t>
      </w:r>
      <m:oMath>
        <m:r>
          <w:rPr>
            <w:rFonts w:ascii="Cambria Math" w:hAnsi="Cambria Math"/>
          </w:rPr>
          <m:t>L</m:t>
        </m:r>
      </m:oMath>
      <w:r w:rsidRPr="00B5694F">
        <w:t xml:space="preserve">, and </w:t>
      </w:r>
      <m:oMath>
        <m:sSub>
          <m:sSubPr>
            <m:ctrlPr>
              <w:rPr>
                <w:rFonts w:ascii="Cambria Math" w:hAnsi="Cambria Math"/>
                <w:sz w:val="18"/>
                <w:szCs w:val="14"/>
              </w:rPr>
            </m:ctrlPr>
          </m:sSubPr>
          <m:e>
            <m:r>
              <w:rPr>
                <w:rFonts w:ascii="Cambria Math" w:hAnsi="Cambria Math"/>
                <w:sz w:val="18"/>
                <w:szCs w:val="14"/>
              </w:rPr>
              <m:t>T</m:t>
            </m:r>
          </m:e>
          <m:sub>
            <m:r>
              <w:rPr>
                <w:rFonts w:ascii="Cambria Math" w:hAnsi="Cambria Math"/>
                <w:sz w:val="18"/>
                <w:szCs w:val="14"/>
              </w:rPr>
              <m:t>0</m:t>
            </m:r>
          </m:sub>
        </m:sSub>
      </m:oMath>
      <w:r w:rsidRPr="00B5694F">
        <w:t xml:space="preserve">. These parameters, used in the CFD boundary condition definitions, </w:t>
      </w:r>
      <w:r w:rsidR="00F264F6">
        <w:t>are</w:t>
      </w:r>
      <w:r w:rsidRPr="00B5694F">
        <w:t xml:space="preserve"> selected to match</w:t>
      </w:r>
      <w:r w:rsidR="00F264F6">
        <w:t xml:space="preserve"> the onsite meteorological data. </w:t>
      </w:r>
      <w:r w:rsidR="008D52A1">
        <w:t xml:space="preserve">The values of </w:t>
      </w:r>
      <m:oMath>
        <m:sSub>
          <m:sSubPr>
            <m:ctrlPr>
              <w:rPr>
                <w:rFonts w:ascii="Cambria Math" w:hAnsi="Cambria Math"/>
                <w:i/>
              </w:rPr>
            </m:ctrlPr>
          </m:sSubPr>
          <m:e>
            <m:r>
              <w:rPr>
                <w:rFonts w:ascii="Cambria Math" w:hAnsi="Cambria Math"/>
              </w:rPr>
              <m:t>u</m:t>
            </m:r>
          </m:e>
          <m:sub>
            <m:r>
              <w:rPr>
                <w:rFonts w:ascii="Cambria Math" w:hAnsi="Cambria Math"/>
              </w:rPr>
              <m:t>*</m:t>
            </m:r>
          </m:sub>
        </m:sSub>
      </m:oMath>
      <w:r w:rsidR="008D52A1">
        <w:t xml:space="preserve"> and </w:t>
      </w:r>
      <m:oMath>
        <m:r>
          <w:rPr>
            <w:rFonts w:ascii="Cambria Math" w:hAnsi="Cambria Math"/>
          </w:rPr>
          <m:t>L</m:t>
        </m:r>
      </m:oMath>
      <w:r w:rsidR="008D52A1">
        <w:t xml:space="preserve"> are given in Table 1</w:t>
      </w:r>
      <w:r w:rsidR="006B7B61">
        <w:t xml:space="preserve">; with </w:t>
      </w:r>
      <m:oMath>
        <m:sSub>
          <m:sSubPr>
            <m:ctrlPr>
              <w:rPr>
                <w:rFonts w:ascii="Cambria Math" w:hAnsi="Cambria Math"/>
                <w:sz w:val="18"/>
                <w:szCs w:val="14"/>
              </w:rPr>
            </m:ctrlPr>
          </m:sSubPr>
          <m:e>
            <m:r>
              <w:rPr>
                <w:rFonts w:ascii="Cambria Math" w:hAnsi="Cambria Math"/>
                <w:sz w:val="18"/>
                <w:szCs w:val="14"/>
              </w:rPr>
              <m:t>z</m:t>
            </m:r>
          </m:e>
          <m:sub>
            <m:r>
              <w:rPr>
                <w:rFonts w:ascii="Cambria Math" w:hAnsi="Cambria Math"/>
                <w:sz w:val="18"/>
                <w:szCs w:val="14"/>
              </w:rPr>
              <m:t>0</m:t>
            </m:r>
          </m:sub>
        </m:sSub>
      </m:oMath>
      <w:r w:rsidR="006B7B61">
        <w:rPr>
          <w:sz w:val="18"/>
          <w:szCs w:val="14"/>
        </w:rPr>
        <w:t xml:space="preserve"> = 1 m and </w:t>
      </w:r>
      <m:oMath>
        <m:sSub>
          <m:sSubPr>
            <m:ctrlPr>
              <w:rPr>
                <w:rFonts w:ascii="Cambria Math" w:hAnsi="Cambria Math"/>
                <w:sz w:val="18"/>
                <w:szCs w:val="14"/>
              </w:rPr>
            </m:ctrlPr>
          </m:sSubPr>
          <m:e>
            <m:r>
              <w:rPr>
                <w:rFonts w:ascii="Cambria Math" w:hAnsi="Cambria Math"/>
                <w:sz w:val="18"/>
                <w:szCs w:val="14"/>
              </w:rPr>
              <m:t>T</m:t>
            </m:r>
          </m:e>
          <m:sub>
            <m:r>
              <w:rPr>
                <w:rFonts w:ascii="Cambria Math" w:hAnsi="Cambria Math"/>
                <w:sz w:val="18"/>
                <w:szCs w:val="14"/>
              </w:rPr>
              <m:t>0</m:t>
            </m:r>
          </m:sub>
        </m:sSub>
      </m:oMath>
      <w:r w:rsidR="006B7B61" w:rsidRPr="0054634A">
        <w:rPr>
          <w:sz w:val="18"/>
          <w:szCs w:val="14"/>
        </w:rPr>
        <w:t xml:space="preserve"> = </w:t>
      </w:r>
      <w:r w:rsidR="00D371C8" w:rsidRPr="0054634A">
        <w:rPr>
          <w:sz w:val="18"/>
          <w:szCs w:val="14"/>
        </w:rPr>
        <w:t xml:space="preserve">5 °C. </w:t>
      </w:r>
      <w:r w:rsidR="00C97A5A" w:rsidRPr="0054634A">
        <w:t xml:space="preserve">The </w:t>
      </w:r>
      <w:r w:rsidR="008E2A15">
        <w:t>plume</w:t>
      </w:r>
      <w:r w:rsidR="008E2A15" w:rsidRPr="0054634A">
        <w:t xml:space="preserve"> </w:t>
      </w:r>
      <w:r w:rsidR="00C97A5A" w:rsidRPr="0054634A">
        <w:t>temperature is assumed to be 300 K.</w:t>
      </w:r>
      <w:r w:rsidR="00C97A5A">
        <w:t xml:space="preserve"> </w:t>
      </w:r>
      <w:r w:rsidR="00033B21">
        <w:t>From the simulations,</w:t>
      </w:r>
      <w:r w:rsidR="001A77A3">
        <w:t xml:space="preserve"> the </w:t>
      </w:r>
      <w:r w:rsidR="006A07B1">
        <w:t>pollutant</w:t>
      </w:r>
      <w:r w:rsidR="001A77A3">
        <w:t xml:space="preserve"> </w:t>
      </w:r>
      <w:r w:rsidR="009A5324">
        <w:t>c</w:t>
      </w:r>
      <w:r w:rsidR="002E341A">
        <w:t xml:space="preserve">oncentration </w:t>
      </w:r>
      <m:oMath>
        <m:sSub>
          <m:sSubPr>
            <m:ctrlPr>
              <w:rPr>
                <w:rFonts w:ascii="Cambria Math" w:hAnsi="Cambria Math"/>
                <w:i/>
              </w:rPr>
            </m:ctrlPr>
          </m:sSubPr>
          <m:e>
            <m:r>
              <w:rPr>
                <w:rFonts w:ascii="Cambria Math" w:hAnsi="Cambria Math"/>
              </w:rPr>
              <m:t>χ</m:t>
            </m:r>
          </m:e>
          <m:sub>
            <m:r>
              <w:rPr>
                <w:rFonts w:ascii="Cambria Math" w:hAnsi="Cambria Math"/>
              </w:rPr>
              <m:t>i</m:t>
            </m:r>
          </m:sub>
        </m:sSub>
      </m:oMath>
      <w:r w:rsidR="002E341A">
        <w:t xml:space="preserve"> (</w:t>
      </w:r>
      <w:proofErr w:type="spellStart"/>
      <w:r w:rsidR="002E341A">
        <w:t>acu</w:t>
      </w:r>
      <w:proofErr w:type="spellEnd"/>
      <w:r w:rsidR="002E341A">
        <w:t xml:space="preserve">) </w:t>
      </w:r>
      <w:r w:rsidR="001D6AD0">
        <w:t>at</w:t>
      </w:r>
      <w:r w:rsidR="00BB7582">
        <w:t xml:space="preserve"> 1 m above ground level is calculated, from which</w:t>
      </w:r>
      <w:r w:rsidR="001D6AD0">
        <w:t xml:space="preserve"> </w:t>
      </w:r>
      <w:r w:rsidR="00033B21">
        <w:t xml:space="preserve"> </w:t>
      </w:r>
      <m:oMath>
        <m:f>
          <m:fPr>
            <m:type m:val="lin"/>
            <m:ctrlPr>
              <w:rPr>
                <w:rFonts w:ascii="Cambria Math" w:hAnsi="Cambria Math"/>
                <w:i/>
              </w:rPr>
            </m:ctrlPr>
          </m:fPr>
          <m:num>
            <m:r>
              <w:rPr>
                <w:rFonts w:ascii="Cambria Math" w:hAnsi="Cambria Math"/>
              </w:rPr>
              <m:t>χ</m:t>
            </m:r>
          </m:num>
          <m:den>
            <m:r>
              <w:rPr>
                <w:rFonts w:ascii="Cambria Math" w:hAnsi="Cambria Math"/>
              </w:rPr>
              <m:t>Q</m:t>
            </m:r>
          </m:den>
        </m:f>
      </m:oMath>
      <w:r w:rsidR="00C5333C">
        <w:t xml:space="preserve"> is calculated as </w:t>
      </w:r>
      <m:oMath>
        <m:f>
          <m:fPr>
            <m:type m:val="lin"/>
            <m:ctrlPr>
              <w:rPr>
                <w:rFonts w:ascii="Cambria Math" w:hAnsi="Cambria Math"/>
                <w:i/>
              </w:rPr>
            </m:ctrlPr>
          </m:fPr>
          <m:num>
            <m:r>
              <w:rPr>
                <w:rFonts w:ascii="Cambria Math" w:hAnsi="Cambria Math"/>
              </w:rPr>
              <m:t>χ</m:t>
            </m:r>
          </m:num>
          <m:den>
            <m:r>
              <w:rPr>
                <w:rFonts w:ascii="Cambria Math" w:hAnsi="Cambria Math"/>
              </w:rPr>
              <m:t>Q</m:t>
            </m:r>
          </m:den>
        </m:f>
        <m:r>
          <w:rPr>
            <w:rFonts w:ascii="Cambria Math" w:hAnsi="Cambria Math"/>
          </w:rPr>
          <m:t xml:space="preserve">= </m:t>
        </m:r>
        <m:f>
          <m:fPr>
            <m:type m:val="lin"/>
            <m:ctrlPr>
              <w:rPr>
                <w:rFonts w:ascii="Cambria Math" w:hAnsi="Cambria Math"/>
                <w:i/>
              </w:rPr>
            </m:ctrlPr>
          </m:fPr>
          <m:num>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χ</m:t>
                        </m:r>
                      </m:e>
                      <m:sub>
                        <m:r>
                          <w:rPr>
                            <w:rFonts w:ascii="Cambria Math" w:hAnsi="Cambria Math"/>
                          </w:rPr>
                          <m:t>i</m:t>
                        </m:r>
                      </m:sub>
                    </m:sSub>
                  </m:num>
                  <m:den>
                    <m:sSub>
                      <m:sSubPr>
                        <m:ctrlPr>
                          <w:rPr>
                            <w:rFonts w:ascii="Cambria Math" w:hAnsi="Cambria Math"/>
                            <w:i/>
                          </w:rPr>
                        </m:ctrlPr>
                      </m:sSubPr>
                      <m:e>
                        <m:r>
                          <w:rPr>
                            <w:rFonts w:ascii="Cambria Math" w:hAnsi="Cambria Math"/>
                          </w:rPr>
                          <m:t>χ</m:t>
                        </m:r>
                      </m:e>
                      <m:sub>
                        <m:r>
                          <w:rPr>
                            <w:rFonts w:ascii="Cambria Math" w:hAnsi="Cambria Math"/>
                          </w:rPr>
                          <m:t>o</m:t>
                        </m:r>
                      </m:sub>
                    </m:sSub>
                  </m:den>
                </m:f>
              </m:e>
            </m:d>
          </m:num>
          <m:den>
            <m:d>
              <m:dPr>
                <m:ctrlPr>
                  <w:rPr>
                    <w:rFonts w:ascii="Cambria Math" w:hAnsi="Cambria Math"/>
                    <w:i/>
                  </w:rPr>
                </m:ctrlPr>
              </m:dPr>
              <m:e>
                <m:f>
                  <m:fPr>
                    <m:type m:val="lin"/>
                    <m:ctrlPr>
                      <w:rPr>
                        <w:rFonts w:ascii="Cambria Math" w:hAnsi="Cambria Math"/>
                        <w:i/>
                      </w:rPr>
                    </m:ctrlPr>
                  </m:fPr>
                  <m:num>
                    <m:acc>
                      <m:accPr>
                        <m:chr m:val="̇"/>
                        <m:ctrlPr>
                          <w:rPr>
                            <w:rFonts w:ascii="Cambria Math" w:hAnsi="Cambria Math"/>
                            <w:i/>
                          </w:rPr>
                        </m:ctrlPr>
                      </m:accPr>
                      <m:e>
                        <m:r>
                          <w:rPr>
                            <w:rFonts w:ascii="Cambria Math" w:hAnsi="Cambria Math"/>
                          </w:rPr>
                          <m:t>m</m:t>
                        </m:r>
                      </m:e>
                    </m:acc>
                  </m:num>
                  <m:den>
                    <m:sSub>
                      <m:sSubPr>
                        <m:ctrlPr>
                          <w:rPr>
                            <w:rFonts w:ascii="Cambria Math" w:hAnsi="Cambria Math"/>
                            <w:i/>
                          </w:rPr>
                        </m:ctrlPr>
                      </m:sSubPr>
                      <m:e>
                        <m:r>
                          <w:rPr>
                            <w:rFonts w:ascii="Cambria Math" w:hAnsi="Cambria Math"/>
                          </w:rPr>
                          <m:t>ρ</m:t>
                        </m:r>
                      </m:e>
                      <m:sub>
                        <m:r>
                          <w:rPr>
                            <w:rFonts w:ascii="Cambria Math" w:hAnsi="Cambria Math"/>
                          </w:rPr>
                          <m:t>a</m:t>
                        </m:r>
                      </m:sub>
                    </m:sSub>
                  </m:den>
                </m:f>
              </m:e>
            </m:d>
          </m:den>
        </m:f>
      </m:oMath>
      <w:r w:rsidR="0085105A">
        <w:t xml:space="preserve">, where </w:t>
      </w:r>
      <m:oMath>
        <m:sSub>
          <m:sSubPr>
            <m:ctrlPr>
              <w:rPr>
                <w:rFonts w:ascii="Cambria Math" w:hAnsi="Cambria Math"/>
                <w:i/>
              </w:rPr>
            </m:ctrlPr>
          </m:sSubPr>
          <m:e>
            <m:r>
              <w:rPr>
                <w:rFonts w:ascii="Cambria Math" w:hAnsi="Cambria Math"/>
              </w:rPr>
              <m:t>χ</m:t>
            </m:r>
          </m:e>
          <m:sub>
            <m:r>
              <w:rPr>
                <w:rFonts w:ascii="Cambria Math" w:hAnsi="Cambria Math"/>
              </w:rPr>
              <m:t>o</m:t>
            </m:r>
          </m:sub>
        </m:sSub>
      </m:oMath>
      <w:r w:rsidR="0085105A">
        <w:t xml:space="preserve"> </w:t>
      </w:r>
      <w:r w:rsidR="0069723C">
        <w:t xml:space="preserve">is the source concentration (1 </w:t>
      </w:r>
      <w:proofErr w:type="spellStart"/>
      <w:r w:rsidR="0069723C">
        <w:t>acu</w:t>
      </w:r>
      <w:proofErr w:type="spellEnd"/>
      <w:r w:rsidR="0069723C">
        <w:t xml:space="preserve">), </w:t>
      </w:r>
      <m:oMath>
        <m:acc>
          <m:accPr>
            <m:chr m:val="̇"/>
            <m:ctrlPr>
              <w:rPr>
                <w:rFonts w:ascii="Cambria Math" w:hAnsi="Cambria Math"/>
                <w:i/>
              </w:rPr>
            </m:ctrlPr>
          </m:accPr>
          <m:e>
            <m:r>
              <w:rPr>
                <w:rFonts w:ascii="Cambria Math" w:hAnsi="Cambria Math"/>
              </w:rPr>
              <m:t>m</m:t>
            </m:r>
          </m:e>
        </m:acc>
      </m:oMath>
      <w:r w:rsidR="00E23250">
        <w:t xml:space="preserve"> is the release rate</w:t>
      </w:r>
      <w:r w:rsidR="00BC5B6D">
        <w:t xml:space="preserve"> (0.1 kg/s), and </w:t>
      </w:r>
      <m:oMath>
        <m:sSub>
          <m:sSubPr>
            <m:ctrlPr>
              <w:rPr>
                <w:rFonts w:ascii="Cambria Math" w:hAnsi="Cambria Math"/>
                <w:i/>
              </w:rPr>
            </m:ctrlPr>
          </m:sSubPr>
          <m:e>
            <m:r>
              <w:rPr>
                <w:rFonts w:ascii="Cambria Math" w:hAnsi="Cambria Math"/>
              </w:rPr>
              <m:t>ρ</m:t>
            </m:r>
          </m:e>
          <m:sub>
            <m:r>
              <w:rPr>
                <w:rFonts w:ascii="Cambria Math" w:hAnsi="Cambria Math"/>
              </w:rPr>
              <m:t>a</m:t>
            </m:r>
          </m:sub>
        </m:sSub>
      </m:oMath>
      <w:r w:rsidR="00A87CC3">
        <w:t xml:space="preserve"> is air density (1.</w:t>
      </w:r>
      <w:r w:rsidR="00F83A6A">
        <w:t>23</w:t>
      </w:r>
      <w:r w:rsidR="00A87CC3">
        <w:t xml:space="preserve"> kg/m</w:t>
      </w:r>
      <w:r w:rsidR="00A87CC3" w:rsidRPr="00A05B32">
        <w:rPr>
          <w:vertAlign w:val="superscript"/>
        </w:rPr>
        <w:t>3</w:t>
      </w:r>
      <w:r w:rsidR="00A87CC3">
        <w:t>).</w:t>
      </w:r>
      <w:r w:rsidR="005C05C2">
        <w:t xml:space="preserve"> </w:t>
      </w:r>
    </w:p>
    <w:p w14:paraId="08D64388" w14:textId="09D649C7" w:rsidR="00D274B5" w:rsidRPr="00D274B5" w:rsidRDefault="00D274B5" w:rsidP="00D274B5">
      <w:pPr>
        <w:pStyle w:val="Heading2"/>
        <w:numPr>
          <w:ilvl w:val="1"/>
          <w:numId w:val="10"/>
        </w:numPr>
      </w:pPr>
      <w:r>
        <w:t>RASCAL MODEL</w:t>
      </w:r>
    </w:p>
    <w:p w14:paraId="50DD94F9" w14:textId="1093FBFA" w:rsidR="00123F94" w:rsidRDefault="00BB0057" w:rsidP="006670D5">
      <w:pPr>
        <w:pStyle w:val="BodyText"/>
      </w:pPr>
      <w:r>
        <w:t xml:space="preserve">Three simulations are performed in </w:t>
      </w:r>
      <w:r w:rsidR="0072582A">
        <w:t xml:space="preserve">RASCAL </w:t>
      </w:r>
      <w:r>
        <w:t>as per the mete</w:t>
      </w:r>
      <w:r w:rsidR="00AD358F">
        <w:t>o</w:t>
      </w:r>
      <w:r>
        <w:t xml:space="preserve">rological </w:t>
      </w:r>
      <w:r w:rsidR="00AD358F">
        <w:t xml:space="preserve">conditions listed in Table 1. </w:t>
      </w:r>
      <w:r w:rsidR="008824E6">
        <w:t xml:space="preserve">The simulation parameters are matched to those of the CFD model </w:t>
      </w:r>
      <w:r w:rsidR="00A36A4E">
        <w:t>as much as</w:t>
      </w:r>
      <w:r w:rsidR="008824E6">
        <w:t xml:space="preserve"> possible.</w:t>
      </w:r>
      <w:r w:rsidR="00E54D10">
        <w:t xml:space="preserve"> </w:t>
      </w:r>
      <w:r w:rsidR="00692FAB">
        <w:t xml:space="preserve">The </w:t>
      </w:r>
      <w:r w:rsidR="00571CF8">
        <w:t>source release is at a height of 13 m</w:t>
      </w:r>
      <w:r w:rsidR="00E0191B">
        <w:t xml:space="preserve"> </w:t>
      </w:r>
      <w:r w:rsidR="00AD4485">
        <w:t>in agreement with</w:t>
      </w:r>
      <w:r w:rsidR="00E0191B">
        <w:t xml:space="preserve"> the CFD model. </w:t>
      </w:r>
      <w:r w:rsidR="005554A4">
        <w:t>As RASCAL requires wind speed at</w:t>
      </w:r>
      <w:r w:rsidR="00B02D0B">
        <w:t xml:space="preserve"> </w:t>
      </w:r>
      <w:r w:rsidR="005B3A24">
        <w:t xml:space="preserve">the </w:t>
      </w:r>
      <w:r w:rsidR="00B02D0B">
        <w:t xml:space="preserve">10 m </w:t>
      </w:r>
      <w:r w:rsidR="006C2843">
        <w:t>height</w:t>
      </w:r>
      <w:r w:rsidR="00B02D0B">
        <w:t>, t</w:t>
      </w:r>
      <w:r w:rsidR="0055768E">
        <w:t xml:space="preserve">he </w:t>
      </w:r>
      <w:r w:rsidR="007870E8">
        <w:t>corresponding wind speeds listed in Table 1 are used as the inputs. RASCAL internally converts th</w:t>
      </w:r>
      <w:r w:rsidR="005C6735">
        <w:t>e 10 m</w:t>
      </w:r>
      <w:r w:rsidR="0070237F">
        <w:t xml:space="preserve"> wind speed</w:t>
      </w:r>
      <w:r w:rsidR="007870E8">
        <w:t xml:space="preserve"> to </w:t>
      </w:r>
      <w:r w:rsidR="00D33BDE">
        <w:t xml:space="preserve">that at </w:t>
      </w:r>
      <w:r w:rsidR="00072483">
        <w:t xml:space="preserve">the release height </w:t>
      </w:r>
      <w:r w:rsidR="004A6CD2">
        <w:t>(</w:t>
      </w:r>
      <w:r w:rsidR="00072483">
        <w:t>13 m</w:t>
      </w:r>
      <w:r w:rsidR="004A6CD2">
        <w:t>)</w:t>
      </w:r>
      <w:r w:rsidR="00072483">
        <w:t xml:space="preserve"> </w:t>
      </w:r>
      <w:r w:rsidR="00582CE7">
        <w:t>with</w:t>
      </w:r>
      <w:r w:rsidR="00072483">
        <w:t xml:space="preserve"> the </w:t>
      </w:r>
      <w:r w:rsidR="00072483" w:rsidRPr="00011558">
        <w:t xml:space="preserve">same </w:t>
      </w:r>
      <w:r w:rsidR="00582CE7">
        <w:t xml:space="preserve">profile </w:t>
      </w:r>
      <w:r w:rsidR="00A93026">
        <w:t>used in the CFD simulations and</w:t>
      </w:r>
      <w:r w:rsidR="00072483" w:rsidRPr="00011558">
        <w:t xml:space="preserve"> </w:t>
      </w:r>
      <w:r w:rsidR="00A93026">
        <w:t>given</w:t>
      </w:r>
      <w:r w:rsidR="00072483" w:rsidRPr="00011558">
        <w:t xml:space="preserve"> in </w:t>
      </w:r>
      <w:r w:rsidR="003B12E1">
        <w:t>Eq. (1)</w:t>
      </w:r>
      <w:r w:rsidR="00072483">
        <w:t>.</w:t>
      </w:r>
      <w:r w:rsidR="00F347E0">
        <w:t xml:space="preserve"> </w:t>
      </w:r>
      <w:r w:rsidR="00532CA8">
        <w:t xml:space="preserve">As </w:t>
      </w:r>
      <w:r w:rsidR="00B45981">
        <w:t xml:space="preserve">RASCAL </w:t>
      </w:r>
      <w:r w:rsidR="003D2B99">
        <w:t>works</w:t>
      </w:r>
      <w:r w:rsidR="00532CA8">
        <w:t xml:space="preserve"> only</w:t>
      </w:r>
      <w:r w:rsidR="003D2B99">
        <w:t xml:space="preserve"> in sectors of 10° angles, </w:t>
      </w:r>
      <w:r w:rsidR="00F347E0">
        <w:t>wind approach</w:t>
      </w:r>
      <w:r w:rsidR="00B65E59">
        <w:t>es</w:t>
      </w:r>
      <w:r w:rsidR="003126DC">
        <w:t xml:space="preserve"> the source</w:t>
      </w:r>
      <w:r w:rsidR="00F347E0">
        <w:t xml:space="preserve"> </w:t>
      </w:r>
      <w:r w:rsidR="00670838">
        <w:t>at</w:t>
      </w:r>
      <w:r w:rsidR="00F347E0">
        <w:t xml:space="preserve"> </w:t>
      </w:r>
      <w:r w:rsidR="003126DC">
        <w:t xml:space="preserve">an </w:t>
      </w:r>
      <w:r w:rsidR="00F347E0">
        <w:t>angle</w:t>
      </w:r>
      <w:r w:rsidR="003126DC">
        <w:t xml:space="preserve"> of</w:t>
      </w:r>
      <w:r w:rsidR="00F347E0">
        <w:t xml:space="preserve"> 2</w:t>
      </w:r>
      <w:r w:rsidR="00532CA8">
        <w:t>60</w:t>
      </w:r>
      <w:r w:rsidR="00F347E0">
        <w:t>°</w:t>
      </w:r>
      <w:r w:rsidR="00951F1B">
        <w:t xml:space="preserve"> relative to true north</w:t>
      </w:r>
      <w:r w:rsidR="00532CA8">
        <w:t xml:space="preserve"> (as compared to 255° for the CFD cases)</w:t>
      </w:r>
      <w:r w:rsidR="003126DC">
        <w:t xml:space="preserve">. </w:t>
      </w:r>
      <w:r w:rsidR="00A53FC4">
        <w:t>For the source term, a release</w:t>
      </w:r>
      <w:r w:rsidR="009C37CF">
        <w:t xml:space="preserve"> rate</w:t>
      </w:r>
      <w:r w:rsidR="00A53FC4">
        <w:t xml:space="preserve"> of 2</w:t>
      </w:r>
      <w:r w:rsidR="00AD3777">
        <w:t>×10</w:t>
      </w:r>
      <w:r w:rsidR="00AD3777" w:rsidRPr="00AD3777">
        <w:rPr>
          <w:vertAlign w:val="superscript"/>
        </w:rPr>
        <w:t>12</w:t>
      </w:r>
      <w:r w:rsidR="00AD3777">
        <w:t xml:space="preserve"> </w:t>
      </w:r>
      <w:proofErr w:type="spellStart"/>
      <w:r w:rsidR="00AD3777">
        <w:t>Bq</w:t>
      </w:r>
      <w:proofErr w:type="spellEnd"/>
      <w:r w:rsidR="00AD3777">
        <w:t>/s of</w:t>
      </w:r>
      <w:r w:rsidR="001F7DCF">
        <w:t xml:space="preserve"> I-</w:t>
      </w:r>
      <w:r w:rsidR="00AD3777">
        <w:t xml:space="preserve">131 </w:t>
      </w:r>
      <w:r w:rsidR="001F7DCF">
        <w:t>is assumed</w:t>
      </w:r>
      <w:r w:rsidR="00340606">
        <w:t>, which is from a MELCOR calculation of a generic water-cooled SMR’s station blackout severe accident sequence with loss of containment isolation</w:t>
      </w:r>
      <w:r w:rsidR="00B2319E">
        <w:t xml:space="preserve"> </w:t>
      </w:r>
      <w:r w:rsidR="00B2319E">
        <w:fldChar w:fldCharType="begin"/>
      </w:r>
      <w:r w:rsidR="00B864D9">
        <w:instrText xml:space="preserve"> ADDIN EN.CITE &lt;EndNote&gt;&lt;Cite&gt;&lt;Author&gt;John Cui&lt;/Author&gt;&lt;Year&gt;2024&lt;/Year&gt;&lt;RecNum&gt;166&lt;/RecNum&gt;&lt;DisplayText&gt;[19]&lt;/DisplayText&gt;&lt;record&gt;&lt;rec-number&gt;166&lt;/rec-number&gt;&lt;foreign-keys&gt;&lt;key app="EN" db-id="sf029s9x7d99dqe50eeprptuz5e5t0etd0d5" timestamp="1716486175"&gt;166&lt;/key&gt;&lt;/foreign-keys&gt;&lt;ref-type name="Conference Paper"&gt;47&lt;/ref-type&gt;&lt;contributors&gt;&lt;authors&gt;&lt;author&gt;John Cui,&lt;/author&gt;&lt;author&gt;Luke Lebel, &lt;/author&gt;&lt;author&gt;Andrew Morreale, &lt;/author&gt;&lt;author&gt;David Hummel &lt;/author&gt;&lt;/authors&gt;&lt;/contributors&gt;&lt;titles&gt;&lt;title&gt;MELCOR Model of iPWR and Application to Emergency Planning Zone Study&lt;/title&gt;&lt;secondary-title&gt;14th International Topical Meeting on Nuclear Reactor Thermal-Hydraulics, Operation and Safety (NUTHOS-14)&lt;/secondary-title&gt;&lt;/titles&gt;&lt;dates&gt;&lt;year&gt;2024&lt;/year&gt;&lt;/dates&gt;&lt;urls&gt;&lt;/urls&gt;&lt;/record&gt;&lt;/Cite&gt;&lt;/EndNote&gt;</w:instrText>
      </w:r>
      <w:r w:rsidR="00B2319E">
        <w:fldChar w:fldCharType="separate"/>
      </w:r>
      <w:r w:rsidR="00B864D9">
        <w:rPr>
          <w:noProof/>
        </w:rPr>
        <w:t>[19]</w:t>
      </w:r>
      <w:r w:rsidR="00B2319E">
        <w:fldChar w:fldCharType="end"/>
      </w:r>
      <w:r w:rsidR="00B2319E">
        <w:t xml:space="preserve">. </w:t>
      </w:r>
      <w:r w:rsidR="00315FB3">
        <w:t xml:space="preserve">The </w:t>
      </w:r>
      <w:r w:rsidR="00F4248C">
        <w:t xml:space="preserve">release is assumed </w:t>
      </w:r>
      <w:r w:rsidR="00456459">
        <w:t xml:space="preserve">to be </w:t>
      </w:r>
      <w:r w:rsidR="00F4248C">
        <w:t>steady</w:t>
      </w:r>
      <w:r w:rsidR="00456459">
        <w:t xml:space="preserve"> and in steady, uniform meteorological</w:t>
      </w:r>
      <w:r w:rsidR="00F4248C">
        <w:t xml:space="preserve"> conditions</w:t>
      </w:r>
      <w:r w:rsidR="000D4894">
        <w:t xml:space="preserve"> for 8 h</w:t>
      </w:r>
      <w:r w:rsidR="004676A9">
        <w:t>, an</w:t>
      </w:r>
      <w:r w:rsidR="004135ED">
        <w:t>d the ambient temperature at release is 300 K</w:t>
      </w:r>
      <w:r w:rsidR="00CC6481">
        <w:t xml:space="preserve">. </w:t>
      </w:r>
      <w:r w:rsidR="004F0626">
        <w:t>Th</w:t>
      </w:r>
      <w:r w:rsidR="00F4248C">
        <w:t>e</w:t>
      </w:r>
      <w:r w:rsidR="004F0626">
        <w:t xml:space="preserve"> </w:t>
      </w:r>
      <w:r w:rsidR="00A56268">
        <w:t xml:space="preserve">concentrations that result from the RASCAL simulation are not directly compared to the </w:t>
      </w:r>
      <w:r w:rsidR="004F0626">
        <w:t xml:space="preserve">CFD </w:t>
      </w:r>
      <w:proofErr w:type="gramStart"/>
      <w:r w:rsidR="004F0626">
        <w:t>model</w:t>
      </w:r>
      <w:r w:rsidR="008F6D90">
        <w:t>, but</w:t>
      </w:r>
      <w:proofErr w:type="gramEnd"/>
      <w:r w:rsidR="008F6D90">
        <w:t xml:space="preserve"> are first converted into </w:t>
      </w:r>
      <m:oMath>
        <m:f>
          <m:fPr>
            <m:type m:val="lin"/>
            <m:ctrlPr>
              <w:rPr>
                <w:rFonts w:ascii="Cambria Math" w:hAnsi="Cambria Math"/>
                <w:i/>
              </w:rPr>
            </m:ctrlPr>
          </m:fPr>
          <m:num>
            <m:r>
              <w:rPr>
                <w:rFonts w:ascii="Cambria Math" w:hAnsi="Cambria Math"/>
              </w:rPr>
              <m:t>χ</m:t>
            </m:r>
          </m:num>
          <m:den>
            <m:r>
              <w:rPr>
                <w:rFonts w:ascii="Cambria Math" w:hAnsi="Cambria Math"/>
              </w:rPr>
              <m:t>Q</m:t>
            </m:r>
          </m:den>
        </m:f>
      </m:oMath>
      <w:r w:rsidR="0023474D">
        <w:t>.</w:t>
      </w:r>
      <w:r w:rsidR="005C0242">
        <w:t xml:space="preserve"> </w:t>
      </w:r>
      <w:r w:rsidR="00681C14">
        <w:t xml:space="preserve">In RASCAL, </w:t>
      </w:r>
      <m:oMath>
        <m:f>
          <m:fPr>
            <m:type m:val="lin"/>
            <m:ctrlPr>
              <w:rPr>
                <w:rFonts w:ascii="Cambria Math" w:hAnsi="Cambria Math"/>
                <w:i/>
              </w:rPr>
            </m:ctrlPr>
          </m:fPr>
          <m:num>
            <m:r>
              <w:rPr>
                <w:rFonts w:ascii="Cambria Math" w:hAnsi="Cambria Math"/>
              </w:rPr>
              <m:t>χ</m:t>
            </m:r>
          </m:num>
          <m:den>
            <m:r>
              <w:rPr>
                <w:rFonts w:ascii="Cambria Math" w:hAnsi="Cambria Math"/>
              </w:rPr>
              <m:t>Q</m:t>
            </m:r>
          </m:den>
        </m:f>
      </m:oMath>
      <w:r w:rsidR="001A142A">
        <w:t xml:space="preserve"> is</w:t>
      </w:r>
      <w:r w:rsidR="005C0242">
        <w:t xml:space="preserve"> internally computed and </w:t>
      </w:r>
      <w:r w:rsidR="00F32DAC">
        <w:t xml:space="preserve">is not </w:t>
      </w:r>
      <w:r w:rsidR="00FD6CE4">
        <w:t xml:space="preserve">a standard output of the code. </w:t>
      </w:r>
      <w:r w:rsidR="005E4C93">
        <w:t xml:space="preserve">However, the STDose module of RASCAL </w:t>
      </w:r>
      <w:r w:rsidR="0032611B">
        <w:t>can be</w:t>
      </w:r>
      <w:r w:rsidR="00E318BA">
        <w:t xml:space="preserve"> used to </w:t>
      </w:r>
      <w:r w:rsidR="00D656E7">
        <w:t>determine</w:t>
      </w:r>
      <w:r w:rsidR="00E318BA">
        <w:t xml:space="preserve"> the </w:t>
      </w:r>
      <w:r w:rsidR="00CB3BB5">
        <w:t>organ</w:t>
      </w:r>
      <w:r w:rsidR="00BF2624">
        <w:t xml:space="preserve">-committed dose equivalent caused by </w:t>
      </w:r>
      <w:r w:rsidR="00E318BA">
        <w:t>inhalation</w:t>
      </w:r>
      <w:r w:rsidR="00ED7231">
        <w:t xml:space="preserve"> for 15-minute periods</w:t>
      </w:r>
      <w:r w:rsidR="0032611B">
        <w:t xml:space="preserve">, </w:t>
      </w:r>
      <m:oMath>
        <m:sSub>
          <m:sSubPr>
            <m:ctrlPr>
              <w:rPr>
                <w:rFonts w:ascii="Cambria Math" w:hAnsi="Cambria Math"/>
                <w:i/>
              </w:rPr>
            </m:ctrlPr>
          </m:sSubPr>
          <m:e>
            <m:r>
              <w:rPr>
                <w:rFonts w:ascii="Cambria Math" w:hAnsi="Cambria Math"/>
              </w:rPr>
              <m:t>D</m:t>
            </m:r>
          </m:e>
          <m:sub>
            <m:r>
              <w:rPr>
                <w:rFonts w:ascii="Cambria Math" w:hAnsi="Cambria Math"/>
              </w:rPr>
              <m:t>15</m:t>
            </m:r>
          </m:sub>
        </m:sSub>
      </m:oMath>
      <w:r w:rsidR="008074FE">
        <w:t xml:space="preserve"> (Sv)</w:t>
      </w:r>
      <w:r w:rsidR="00290C65">
        <w:t>,</w:t>
      </w:r>
      <w:r w:rsidR="0032611B">
        <w:t xml:space="preserve"> </w:t>
      </w:r>
      <w:r w:rsidR="001011DB">
        <w:t>which is related to</w:t>
      </w:r>
      <w:r w:rsidR="004F39E7">
        <w:t xml:space="preserve"> </w:t>
      </w:r>
      <m:oMath>
        <m:r>
          <w:rPr>
            <w:rFonts w:ascii="Cambria Math" w:hAnsi="Cambria Math"/>
          </w:rPr>
          <m:t>χ</m:t>
        </m:r>
      </m:oMath>
      <w:r w:rsidR="001011DB">
        <w:t xml:space="preserve"> as</w:t>
      </w:r>
      <w:r w:rsidR="00D6317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6"/>
        <w:gridCol w:w="791"/>
      </w:tblGrid>
      <w:tr w:rsidR="00123F94" w:rsidRPr="00776020" w14:paraId="2E8564F1" w14:textId="77777777" w:rsidTr="00123F94">
        <w:trPr>
          <w:trHeight w:val="514"/>
        </w:trPr>
        <w:tc>
          <w:tcPr>
            <w:tcW w:w="8236" w:type="dxa"/>
            <w:vAlign w:val="center"/>
          </w:tcPr>
          <w:p w14:paraId="46B87A5D" w14:textId="0D5BCE26" w:rsidR="00123F94" w:rsidRPr="00776020" w:rsidRDefault="00737975" w:rsidP="00C91D10">
            <w:pPr>
              <w:pStyle w:val="Body"/>
              <w:spacing w:before="0"/>
              <w:jc w:val="center"/>
              <w:rPr>
                <w:sz w:val="18"/>
                <w:szCs w:val="14"/>
              </w:rPr>
            </w:pPr>
            <m:oMathPara>
              <m:oMath>
                <m:sSub>
                  <m:sSubPr>
                    <m:ctrlPr>
                      <w:rPr>
                        <w:rFonts w:ascii="Cambria Math" w:hAnsi="Cambria Math"/>
                        <w:sz w:val="18"/>
                        <w:szCs w:val="18"/>
                      </w:rPr>
                    </m:ctrlPr>
                  </m:sSubPr>
                  <m:e>
                    <m:r>
                      <w:rPr>
                        <w:rFonts w:ascii="Cambria Math" w:hAnsi="Cambria Math"/>
                        <w:sz w:val="18"/>
                        <w:szCs w:val="18"/>
                      </w:rPr>
                      <m:t>D</m:t>
                    </m:r>
                  </m:e>
                  <m:sub>
                    <m:r>
                      <m:rPr>
                        <m:sty m:val="p"/>
                      </m:rPr>
                      <w:rPr>
                        <w:rFonts w:ascii="Cambria Math" w:hAnsi="Cambria Math"/>
                        <w:sz w:val="18"/>
                        <w:szCs w:val="18"/>
                      </w:rPr>
                      <m:t>15</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V</m:t>
                    </m:r>
                  </m:e>
                  <m:sub>
                    <m:r>
                      <w:rPr>
                        <w:rFonts w:ascii="Cambria Math" w:hAnsi="Cambria Math"/>
                        <w:sz w:val="18"/>
                        <w:szCs w:val="18"/>
                      </w:rPr>
                      <m:t>b</m:t>
                    </m:r>
                  </m:sub>
                </m:sSub>
                <m:nary>
                  <m:naryPr>
                    <m:chr m:val="∑"/>
                    <m:limLoc m:val="undOvr"/>
                    <m:supHide m:val="1"/>
                    <m:ctrlPr>
                      <w:rPr>
                        <w:rFonts w:ascii="Cambria Math" w:hAnsi="Cambria Math"/>
                        <w:i/>
                        <w:sz w:val="18"/>
                        <w:szCs w:val="18"/>
                      </w:rPr>
                    </m:ctrlPr>
                  </m:naryPr>
                  <m:sub>
                    <m:r>
                      <w:rPr>
                        <w:rFonts w:ascii="Cambria Math" w:hAnsi="Cambria Math"/>
                        <w:sz w:val="18"/>
                        <w:szCs w:val="18"/>
                      </w:rPr>
                      <m:t>n</m:t>
                    </m:r>
                  </m:sub>
                  <m:sup/>
                  <m:e>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DCF</m:t>
                            </m:r>
                          </m:e>
                          <m:sub>
                            <m:r>
                              <w:rPr>
                                <w:rFonts w:ascii="Cambria Math" w:hAnsi="Cambria Math"/>
                                <w:sz w:val="18"/>
                                <w:szCs w:val="18"/>
                              </w:rPr>
                              <m:t>n</m:t>
                            </m:r>
                          </m:sub>
                        </m:sSub>
                        <m:nary>
                          <m:naryPr>
                            <m:limLoc m:val="subSup"/>
                            <m:ctrlPr>
                              <w:rPr>
                                <w:rFonts w:ascii="Cambria Math" w:hAnsi="Cambria Math"/>
                                <w:i/>
                                <w:sz w:val="18"/>
                                <w:szCs w:val="18"/>
                              </w:rPr>
                            </m:ctrlPr>
                          </m:naryPr>
                          <m:sub>
                            <m:r>
                              <w:rPr>
                                <w:rFonts w:ascii="Cambria Math" w:hAnsi="Cambria Math"/>
                                <w:sz w:val="18"/>
                                <w:szCs w:val="18"/>
                              </w:rPr>
                              <m:t>t</m:t>
                            </m:r>
                          </m:sub>
                          <m:sup>
                            <m:r>
                              <w:rPr>
                                <w:rFonts w:ascii="Cambria Math" w:hAnsi="Cambria Math"/>
                                <w:sz w:val="18"/>
                                <w:szCs w:val="18"/>
                              </w:rPr>
                              <m:t>t+15</m:t>
                            </m:r>
                          </m:sup>
                          <m:e>
                            <m:sSub>
                              <m:sSubPr>
                                <m:ctrlPr>
                                  <w:rPr>
                                    <w:rFonts w:ascii="Cambria Math" w:hAnsi="Cambria Math"/>
                                    <w:i/>
                                    <w:sz w:val="18"/>
                                    <w:szCs w:val="18"/>
                                  </w:rPr>
                                </m:ctrlPr>
                              </m:sSubPr>
                              <m:e>
                                <m:r>
                                  <w:rPr>
                                    <w:rFonts w:ascii="Cambria Math" w:hAnsi="Cambria Math"/>
                                    <w:sz w:val="18"/>
                                    <w:szCs w:val="18"/>
                                  </w:rPr>
                                  <m:t>χ</m:t>
                                </m:r>
                              </m:e>
                              <m:sub>
                                <m:r>
                                  <w:rPr>
                                    <w:rFonts w:ascii="Cambria Math" w:hAnsi="Cambria Math"/>
                                    <w:sz w:val="18"/>
                                    <w:szCs w:val="18"/>
                                  </w:rPr>
                                  <m:t>n</m:t>
                                </m:r>
                              </m:sub>
                            </m:sSub>
                            <m:d>
                              <m:dPr>
                                <m:ctrlPr>
                                  <w:rPr>
                                    <w:rFonts w:ascii="Cambria Math" w:hAnsi="Cambria Math"/>
                                    <w:i/>
                                    <w:sz w:val="18"/>
                                    <w:szCs w:val="18"/>
                                  </w:rPr>
                                </m:ctrlPr>
                              </m:dPr>
                              <m:e>
                                <m:r>
                                  <w:rPr>
                                    <w:rFonts w:ascii="Cambria Math" w:hAnsi="Cambria Math"/>
                                    <w:sz w:val="18"/>
                                    <w:szCs w:val="18"/>
                                  </w:rPr>
                                  <m:t>t</m:t>
                                </m:r>
                              </m:e>
                            </m:d>
                            <m:r>
                              <w:rPr>
                                <w:rFonts w:ascii="Cambria Math" w:hAnsi="Cambria Math"/>
                                <w:sz w:val="18"/>
                                <w:szCs w:val="18"/>
                              </w:rPr>
                              <m:t>dt</m:t>
                            </m:r>
                          </m:e>
                        </m:nary>
                      </m:e>
                    </m:d>
                  </m:e>
                </m:nary>
                <m:r>
                  <w:rPr>
                    <w:rFonts w:ascii="Cambria Math" w:hAnsi="Cambria Math"/>
                    <w:sz w:val="18"/>
                    <w:szCs w:val="18"/>
                  </w:rPr>
                  <m:t>.</m:t>
                </m:r>
              </m:oMath>
            </m:oMathPara>
          </w:p>
        </w:tc>
        <w:tc>
          <w:tcPr>
            <w:tcW w:w="791" w:type="dxa"/>
            <w:vAlign w:val="center"/>
          </w:tcPr>
          <w:p w14:paraId="2E3B284A" w14:textId="3364D614" w:rsidR="00123F94" w:rsidRPr="00776020" w:rsidRDefault="00123F94" w:rsidP="00C91D10">
            <w:pPr>
              <w:pStyle w:val="Body"/>
              <w:spacing w:before="0"/>
              <w:jc w:val="center"/>
              <w:rPr>
                <w:sz w:val="18"/>
                <w:szCs w:val="14"/>
              </w:rPr>
            </w:pPr>
            <w:r w:rsidRPr="00776020">
              <w:rPr>
                <w:sz w:val="18"/>
                <w:szCs w:val="14"/>
              </w:rPr>
              <w:t>(</w:t>
            </w:r>
            <w:r w:rsidRPr="00776020">
              <w:rPr>
                <w:sz w:val="18"/>
                <w:szCs w:val="14"/>
              </w:rPr>
              <w:fldChar w:fldCharType="begin"/>
            </w:r>
            <w:r w:rsidRPr="00776020">
              <w:rPr>
                <w:sz w:val="18"/>
                <w:szCs w:val="14"/>
              </w:rPr>
              <w:instrText xml:space="preserve"> SEQ Equation \* ARABIC </w:instrText>
            </w:r>
            <w:r w:rsidRPr="00776020">
              <w:rPr>
                <w:sz w:val="18"/>
                <w:szCs w:val="14"/>
              </w:rPr>
              <w:fldChar w:fldCharType="separate"/>
            </w:r>
            <w:r>
              <w:rPr>
                <w:noProof/>
                <w:sz w:val="18"/>
                <w:szCs w:val="14"/>
              </w:rPr>
              <w:t>3</w:t>
            </w:r>
            <w:r w:rsidRPr="00776020">
              <w:rPr>
                <w:sz w:val="18"/>
                <w:szCs w:val="14"/>
              </w:rPr>
              <w:fldChar w:fldCharType="end"/>
            </w:r>
            <w:r w:rsidRPr="00776020">
              <w:rPr>
                <w:sz w:val="18"/>
                <w:szCs w:val="14"/>
              </w:rPr>
              <w:t>)</w:t>
            </w:r>
          </w:p>
        </w:tc>
      </w:tr>
    </w:tbl>
    <w:p w14:paraId="370C7EC7" w14:textId="02A76630" w:rsidR="0008546B" w:rsidRPr="00C97A5A" w:rsidRDefault="00934C90" w:rsidP="003C21B7">
      <w:pPr>
        <w:pStyle w:val="BodyText"/>
        <w:ind w:firstLine="0"/>
      </w:pPr>
      <w:r>
        <w:t xml:space="preserve">Here, </w:t>
      </w:r>
      <m:oMath>
        <m:sSub>
          <m:sSubPr>
            <m:ctrlPr>
              <w:rPr>
                <w:rFonts w:ascii="Cambria Math" w:hAnsi="Cambria Math"/>
                <w:lang w:val="en-CA"/>
              </w:rPr>
            </m:ctrlPr>
          </m:sSubPr>
          <m:e>
            <m:r>
              <w:rPr>
                <w:rFonts w:ascii="Cambria Math" w:hAnsi="Cambria Math"/>
              </w:rPr>
              <m:t>V</m:t>
            </m:r>
          </m:e>
          <m:sub>
            <m:r>
              <w:rPr>
                <w:rFonts w:ascii="Cambria Math" w:hAnsi="Cambria Math"/>
              </w:rPr>
              <m:t>b</m:t>
            </m:r>
          </m:sub>
        </m:sSub>
      </m:oMath>
      <w:r w:rsidR="00414900">
        <w:rPr>
          <w:lang w:val="en-CA"/>
        </w:rPr>
        <w:t>=</w:t>
      </w:r>
      <w:r w:rsidR="008A42E5">
        <w:rPr>
          <w:lang w:val="en-CA"/>
        </w:rPr>
        <w:t>3.33×10</w:t>
      </w:r>
      <w:r w:rsidR="008A42E5" w:rsidRPr="008A42E5">
        <w:rPr>
          <w:vertAlign w:val="superscript"/>
          <w:lang w:val="en-CA"/>
        </w:rPr>
        <w:t>-4</w:t>
      </w:r>
      <w:r w:rsidR="007C7D80">
        <w:rPr>
          <w:lang w:val="en-CA"/>
        </w:rPr>
        <w:t xml:space="preserve"> m</w:t>
      </w:r>
      <w:r w:rsidR="007C7D80" w:rsidRPr="007C7D80">
        <w:rPr>
          <w:vertAlign w:val="superscript"/>
          <w:lang w:val="en-CA"/>
        </w:rPr>
        <w:t>3</w:t>
      </w:r>
      <w:r w:rsidR="007C7D80">
        <w:rPr>
          <w:lang w:val="en-CA"/>
        </w:rPr>
        <w:t>/s is the breathing rate</w:t>
      </w:r>
      <w:r w:rsidR="00EB269B">
        <w:rPr>
          <w:lang w:val="en-CA"/>
        </w:rPr>
        <w:t xml:space="preserve">, </w:t>
      </w:r>
      <m:oMath>
        <m:sSub>
          <m:sSubPr>
            <m:ctrlPr>
              <w:rPr>
                <w:rFonts w:ascii="Cambria Math" w:hAnsi="Cambria Math"/>
                <w:lang w:val="en-CA"/>
              </w:rPr>
            </m:ctrlPr>
          </m:sSubPr>
          <m:e>
            <m:r>
              <w:rPr>
                <w:rFonts w:ascii="Cambria Math" w:hAnsi="Cambria Math"/>
              </w:rPr>
              <m:t>DCF</m:t>
            </m:r>
          </m:e>
          <m:sub>
            <m:r>
              <w:rPr>
                <w:rFonts w:ascii="Cambria Math" w:hAnsi="Cambria Math"/>
              </w:rPr>
              <m:t>n</m:t>
            </m:r>
          </m:sub>
        </m:sSub>
      </m:oMath>
      <w:r w:rsidR="00167E75">
        <w:rPr>
          <w:lang w:val="en-CA"/>
        </w:rPr>
        <w:t xml:space="preserve"> (Sv/Bq) is the </w:t>
      </w:r>
      <w:r w:rsidR="00F85236">
        <w:rPr>
          <w:lang w:val="en-CA"/>
        </w:rPr>
        <w:t>organ-specific dose conversion factor for radionuclide</w:t>
      </w:r>
      <w:r w:rsidR="00F85236" w:rsidRPr="00F85236">
        <w:rPr>
          <w:rFonts w:ascii="Cambria Math" w:hAnsi="Cambria Math"/>
          <w:i/>
        </w:rPr>
        <w:t xml:space="preserve"> </w:t>
      </w:r>
      <m:oMath>
        <m:r>
          <w:rPr>
            <w:rFonts w:ascii="Cambria Math" w:hAnsi="Cambria Math"/>
          </w:rPr>
          <m:t>n</m:t>
        </m:r>
      </m:oMath>
      <w:r w:rsidR="00730D93">
        <w:rPr>
          <w:rFonts w:ascii="Cambria Math" w:hAnsi="Cambria Math"/>
          <w:i/>
        </w:rPr>
        <w:t xml:space="preserve">, </w:t>
      </w:r>
      <m:oMath>
        <m:sSub>
          <m:sSubPr>
            <m:ctrlPr>
              <w:rPr>
                <w:rFonts w:ascii="Cambria Math" w:hAnsi="Cambria Math"/>
                <w:i/>
                <w:lang w:val="en-CA"/>
              </w:rPr>
            </m:ctrlPr>
          </m:sSubPr>
          <m:e>
            <m:r>
              <w:rPr>
                <w:rFonts w:ascii="Cambria Math" w:hAnsi="Cambria Math"/>
              </w:rPr>
              <m:t>χ</m:t>
            </m:r>
          </m:e>
          <m:sub>
            <m:r>
              <w:rPr>
                <w:rFonts w:ascii="Cambria Math" w:hAnsi="Cambria Math"/>
              </w:rPr>
              <m:t>n</m:t>
            </m:r>
          </m:sub>
        </m:sSub>
      </m:oMath>
      <w:r w:rsidR="008D2C8C">
        <w:rPr>
          <w:rFonts w:ascii="Cambria Math" w:hAnsi="Cambria Math"/>
          <w:i/>
          <w:lang w:val="en-CA"/>
        </w:rPr>
        <w:t xml:space="preserve"> </w:t>
      </w:r>
      <w:r w:rsidR="008D2C8C" w:rsidRPr="008D2C8C">
        <w:rPr>
          <w:rFonts w:ascii="Cambria Math" w:hAnsi="Cambria Math"/>
          <w:iCs/>
          <w:lang w:val="en-CA"/>
        </w:rPr>
        <w:t>(</w:t>
      </w:r>
      <w:proofErr w:type="spellStart"/>
      <w:r w:rsidR="008D2C8C">
        <w:t>Bq</w:t>
      </w:r>
      <w:proofErr w:type="spellEnd"/>
      <w:r w:rsidR="008D2C8C">
        <w:t>/m</w:t>
      </w:r>
      <w:r w:rsidR="008D2C8C" w:rsidRPr="00056730">
        <w:rPr>
          <w:vertAlign w:val="superscript"/>
        </w:rPr>
        <w:t>3</w:t>
      </w:r>
      <w:r w:rsidR="008D2C8C">
        <w:t>) is the</w:t>
      </w:r>
      <w:r w:rsidR="0090047C">
        <w:t xml:space="preserve"> </w:t>
      </w:r>
      <w:r w:rsidR="008D2C8C">
        <w:t>radio</w:t>
      </w:r>
      <w:r w:rsidR="00623619">
        <w:t xml:space="preserve">nuclide </w:t>
      </w:r>
      <m:oMath>
        <m:r>
          <w:rPr>
            <w:rFonts w:ascii="Cambria Math" w:hAnsi="Cambria Math"/>
          </w:rPr>
          <m:t>n</m:t>
        </m:r>
      </m:oMath>
      <w:r w:rsidR="00623619">
        <w:rPr>
          <w:rFonts w:ascii="Cambria Math" w:hAnsi="Cambria Math"/>
          <w:i/>
        </w:rPr>
        <w:t xml:space="preserve"> </w:t>
      </w:r>
      <w:r w:rsidR="00623619" w:rsidRPr="00623619">
        <w:t>concentration</w:t>
      </w:r>
      <w:r w:rsidR="00A71811">
        <w:t xml:space="preserve">, and </w:t>
      </w:r>
      <m:oMath>
        <m:r>
          <w:rPr>
            <w:rFonts w:ascii="Cambria Math" w:hAnsi="Cambria Math"/>
          </w:rPr>
          <m:t>t</m:t>
        </m:r>
      </m:oMath>
      <w:r w:rsidR="00A71811">
        <w:t xml:space="preserve"> is time. </w:t>
      </w:r>
      <w:r w:rsidR="00EE695A">
        <w:t xml:space="preserve">Since I-131 is the only radionuclide </w:t>
      </w:r>
      <w:r w:rsidR="009B0D48">
        <w:t xml:space="preserve">considered </w:t>
      </w:r>
      <w:r w:rsidR="00486139">
        <w:t>in the source term in this study, the</w:t>
      </w:r>
      <w:r w:rsidR="00305F16">
        <w:t xml:space="preserve"> summation in the</w:t>
      </w:r>
      <w:r w:rsidR="00486139">
        <w:t xml:space="preserve"> above equation </w:t>
      </w:r>
      <w:r w:rsidR="00C2485F">
        <w:t xml:space="preserve">is </w:t>
      </w:r>
      <w:r w:rsidR="00305F16">
        <w:t>no</w:t>
      </w:r>
      <w:r w:rsidR="00C62C0E">
        <w:t xml:space="preserve">t </w:t>
      </w:r>
      <w:r w:rsidR="00305F16">
        <w:t>applicable</w:t>
      </w:r>
      <w:r w:rsidR="00C62C0E">
        <w:t>,</w:t>
      </w:r>
      <w:r w:rsidR="00305F16">
        <w:t xml:space="preserve"> and </w:t>
      </w:r>
      <m:oMath>
        <m:r>
          <w:rPr>
            <w:rFonts w:ascii="Cambria Math" w:hAnsi="Cambria Math"/>
          </w:rPr>
          <m:t>DCF</m:t>
        </m:r>
      </m:oMath>
      <w:r w:rsidR="00305F16">
        <w:t xml:space="preserve"> of I</w:t>
      </w:r>
      <w:r w:rsidR="003E7885">
        <w:t>-</w:t>
      </w:r>
      <w:r w:rsidR="00305F16">
        <w:t xml:space="preserve">131 = </w:t>
      </w:r>
      <w:r w:rsidR="009D49BC">
        <w:t>8.89</w:t>
      </w:r>
      <w:r w:rsidR="009D49BC">
        <w:rPr>
          <w:lang w:val="en-CA"/>
        </w:rPr>
        <w:t>×10</w:t>
      </w:r>
      <w:r w:rsidR="009D49BC" w:rsidRPr="008A42E5">
        <w:rPr>
          <w:vertAlign w:val="superscript"/>
          <w:lang w:val="en-CA"/>
        </w:rPr>
        <w:t>-</w:t>
      </w:r>
      <w:r w:rsidR="009D49BC">
        <w:rPr>
          <w:vertAlign w:val="superscript"/>
          <w:lang w:val="en-CA"/>
        </w:rPr>
        <w:t>9</w:t>
      </w:r>
      <w:r w:rsidR="00535E48">
        <w:rPr>
          <w:lang w:val="en-CA"/>
        </w:rPr>
        <w:t xml:space="preserve"> </w:t>
      </w:r>
      <w:proofErr w:type="spellStart"/>
      <w:r w:rsidR="00535E48">
        <w:rPr>
          <w:lang w:val="en-CA"/>
        </w:rPr>
        <w:t>Sv</w:t>
      </w:r>
      <w:proofErr w:type="spellEnd"/>
      <w:r w:rsidR="00535E48">
        <w:rPr>
          <w:lang w:val="en-CA"/>
        </w:rPr>
        <w:t>/</w:t>
      </w:r>
      <w:proofErr w:type="spellStart"/>
      <w:r w:rsidR="00535E48">
        <w:rPr>
          <w:lang w:val="en-CA"/>
        </w:rPr>
        <w:t>Bq</w:t>
      </w:r>
      <w:proofErr w:type="spellEnd"/>
      <w:r w:rsidR="009B436E">
        <w:rPr>
          <w:lang w:val="en-CA"/>
        </w:rPr>
        <w:t xml:space="preserve"> as per </w:t>
      </w:r>
      <w:r w:rsidR="009B436E">
        <w:t>ICRP</w:t>
      </w:r>
      <w:r w:rsidR="002F65DC">
        <w:t>-</w:t>
      </w:r>
      <w:r w:rsidR="009B436E">
        <w:t>26</w:t>
      </w:r>
      <w:r w:rsidR="00FE73F9">
        <w:t xml:space="preserve"> </w:t>
      </w:r>
      <w:r w:rsidR="00FE73F9">
        <w:fldChar w:fldCharType="begin"/>
      </w:r>
      <w:r w:rsidR="007E7A8D">
        <w:instrText xml:space="preserve"> ADDIN EN.CITE &lt;EndNote&gt;&lt;Cite&gt;&lt;Author&gt;J. V. Ramsdell Jr.&lt;/Author&gt;&lt;Year&gt;2015&lt;/Year&gt;&lt;RecNum&gt;59&lt;/RecNum&gt;&lt;DisplayText&gt;[4]&lt;/DisplayText&gt;&lt;record&gt;&lt;rec-number&gt;59&lt;/rec-number&gt;&lt;foreign-keys&gt;&lt;key app="EN" db-id="sf029s9x7d99dqe50eeprptuz5e5t0etd0d5" timestamp="1707436167" guid="82fb9536-6c56-480a-91ad-fef3b45c9dfd"&gt;59&lt;/key&gt;&lt;/foreign-keys&gt;&lt;ref-type name="Report"&gt;27&lt;/ref-type&gt;&lt;contributors&gt;&lt;authors&gt;&lt;author&gt;J. V. Ramsdell Jr., &lt;/author&gt;&lt;author&gt;G. F. Athey, &lt;/author&gt;&lt;author&gt;J. P. Rishel&lt;/author&gt;&lt;/authors&gt;&lt;/contributors&gt;&lt;titles&gt;&lt;title&gt;RASCAL 4.3: Description of Models and Methods, NUREG-1940 Supplement 1&lt;/title&gt;&lt;/titles&gt;&lt;dates&gt;&lt;year&gt;2015&lt;/year&gt;&lt;/dates&gt;&lt;publisher&gt;U.S. Nuclear Regulatory Commission&lt;/publisher&gt;&lt;urls&gt;&lt;/urls&gt;&lt;/record&gt;&lt;/Cite&gt;&lt;/EndNote&gt;</w:instrText>
      </w:r>
      <w:r w:rsidR="00FE73F9">
        <w:fldChar w:fldCharType="separate"/>
      </w:r>
      <w:r w:rsidR="00FE73F9">
        <w:rPr>
          <w:noProof/>
        </w:rPr>
        <w:t>[4]</w:t>
      </w:r>
      <w:r w:rsidR="00FE73F9">
        <w:fldChar w:fldCharType="end"/>
      </w:r>
      <w:r w:rsidR="001558CE">
        <w:rPr>
          <w:lang w:val="en-CA"/>
        </w:rPr>
        <w:t>.</w:t>
      </w:r>
      <w:r w:rsidR="00C65969">
        <w:rPr>
          <w:lang w:val="en-CA"/>
        </w:rPr>
        <w:t xml:space="preserve"> </w:t>
      </w:r>
      <w:r w:rsidR="00827179">
        <w:rPr>
          <w:lang w:val="en-CA"/>
        </w:rPr>
        <w:t>Ground-level d</w:t>
      </w:r>
      <w:r w:rsidR="007E6FFE">
        <w:rPr>
          <w:lang w:val="en-CA"/>
        </w:rPr>
        <w:t>oses</w:t>
      </w:r>
      <w:r w:rsidR="00827179">
        <w:rPr>
          <w:lang w:val="en-CA"/>
        </w:rPr>
        <w:t xml:space="preserve"> (assumed to be at a height of 1 m in RASCAL) </w:t>
      </w:r>
      <w:r w:rsidR="007E6FFE">
        <w:rPr>
          <w:lang w:val="en-CA"/>
        </w:rPr>
        <w:t xml:space="preserve">are calculated at </w:t>
      </w:r>
      <w:r w:rsidR="005F1E6B">
        <w:rPr>
          <w:lang w:val="en-CA"/>
        </w:rPr>
        <w:t>eight</w:t>
      </w:r>
      <w:r w:rsidR="00914F9F">
        <w:rPr>
          <w:lang w:val="en-CA"/>
        </w:rPr>
        <w:t xml:space="preserve"> </w:t>
      </w:r>
      <w:r w:rsidR="00397530">
        <w:rPr>
          <w:lang w:val="en-CA"/>
        </w:rPr>
        <w:t xml:space="preserve">downwind locations: </w:t>
      </w:r>
      <w:r w:rsidR="00702750">
        <w:rPr>
          <w:lang w:val="en-CA"/>
        </w:rPr>
        <w:t xml:space="preserve">25 m, </w:t>
      </w:r>
      <w:r w:rsidR="009A2DFE">
        <w:rPr>
          <w:lang w:val="en-CA"/>
        </w:rPr>
        <w:t xml:space="preserve">50 m, 75 m, 100 m, </w:t>
      </w:r>
      <w:r w:rsidR="00856E06">
        <w:rPr>
          <w:lang w:val="en-CA"/>
        </w:rPr>
        <w:t>250 m</w:t>
      </w:r>
      <w:r w:rsidR="000020FE">
        <w:rPr>
          <w:lang w:val="en-CA"/>
        </w:rPr>
        <w:t>,</w:t>
      </w:r>
      <w:r w:rsidR="00856E06">
        <w:rPr>
          <w:lang w:val="en-CA"/>
        </w:rPr>
        <w:t xml:space="preserve"> </w:t>
      </w:r>
      <w:r w:rsidR="000020FE">
        <w:rPr>
          <w:lang w:val="en-CA"/>
        </w:rPr>
        <w:t>500 m</w:t>
      </w:r>
      <w:r w:rsidR="005F1E6B">
        <w:rPr>
          <w:lang w:val="en-CA"/>
        </w:rPr>
        <w:t xml:space="preserve">, 750 </w:t>
      </w:r>
      <w:proofErr w:type="gramStart"/>
      <w:r w:rsidR="005F1E6B">
        <w:rPr>
          <w:lang w:val="en-CA"/>
        </w:rPr>
        <w:t>m</w:t>
      </w:r>
      <w:proofErr w:type="gramEnd"/>
      <w:r w:rsidR="005F1E6B">
        <w:rPr>
          <w:lang w:val="en-CA"/>
        </w:rPr>
        <w:t xml:space="preserve"> and 1000 m</w:t>
      </w:r>
      <w:r w:rsidR="000020FE">
        <w:rPr>
          <w:lang w:val="en-CA"/>
        </w:rPr>
        <w:t xml:space="preserve"> from the source.</w:t>
      </w:r>
      <w:r w:rsidR="009A2DFE">
        <w:rPr>
          <w:lang w:val="en-CA"/>
        </w:rPr>
        <w:t xml:space="preserve"> </w:t>
      </w:r>
      <w:r w:rsidR="00C65969">
        <w:rPr>
          <w:lang w:val="en-CA"/>
        </w:rPr>
        <w:t xml:space="preserve">The concentration </w:t>
      </w:r>
      <m:oMath>
        <m:r>
          <w:rPr>
            <w:rFonts w:ascii="Cambria Math" w:hAnsi="Cambria Math"/>
          </w:rPr>
          <m:t>χ</m:t>
        </m:r>
      </m:oMath>
      <w:r w:rsidR="00C65969">
        <w:t xml:space="preserve"> </w:t>
      </w:r>
      <w:r w:rsidR="00E77AC7">
        <w:t xml:space="preserve">at these locations are </w:t>
      </w:r>
      <w:r w:rsidR="002233C1">
        <w:t xml:space="preserve">calculated </w:t>
      </w:r>
      <w:r w:rsidR="00C06CF4">
        <w:t xml:space="preserve">from the doses </w:t>
      </w:r>
      <w:r w:rsidR="002233C1">
        <w:t xml:space="preserve">using </w:t>
      </w:r>
      <w:r w:rsidR="005F1E6B">
        <w:t>Equation</w:t>
      </w:r>
      <w:r w:rsidR="007451BA">
        <w:t xml:space="preserve"> </w:t>
      </w:r>
      <w:r w:rsidR="00844653">
        <w:t>(3)</w:t>
      </w:r>
      <w:r w:rsidR="00E77AC7">
        <w:t xml:space="preserve">, which </w:t>
      </w:r>
      <w:r w:rsidR="000E126C">
        <w:t xml:space="preserve">is then normalized by the release rate of </w:t>
      </w:r>
      <m:oMath>
        <m:r>
          <w:rPr>
            <w:rFonts w:ascii="Cambria Math" w:hAnsi="Cambria Math"/>
          </w:rPr>
          <m:t>Q</m:t>
        </m:r>
      </m:oMath>
      <w:r w:rsidR="000E126C">
        <w:t xml:space="preserve"> = 2×10</w:t>
      </w:r>
      <w:r w:rsidR="000E126C" w:rsidRPr="00AD3777">
        <w:rPr>
          <w:vertAlign w:val="superscript"/>
        </w:rPr>
        <w:t>12</w:t>
      </w:r>
      <w:r w:rsidR="000E126C">
        <w:t xml:space="preserve"> </w:t>
      </w:r>
      <w:proofErr w:type="spellStart"/>
      <w:r w:rsidR="000E126C">
        <w:t>Bq</w:t>
      </w:r>
      <w:proofErr w:type="spellEnd"/>
      <w:r w:rsidR="000E126C">
        <w:t>/s</w:t>
      </w:r>
      <w:r w:rsidR="000E4108">
        <w:t xml:space="preserve"> </w:t>
      </w:r>
      <w:r w:rsidR="000E126C">
        <w:t xml:space="preserve">to get </w:t>
      </w:r>
      <m:oMath>
        <m:f>
          <m:fPr>
            <m:type m:val="lin"/>
            <m:ctrlPr>
              <w:rPr>
                <w:rFonts w:ascii="Cambria Math" w:hAnsi="Cambria Math"/>
                <w:i/>
              </w:rPr>
            </m:ctrlPr>
          </m:fPr>
          <m:num>
            <m:r>
              <w:rPr>
                <w:rFonts w:ascii="Cambria Math" w:hAnsi="Cambria Math"/>
              </w:rPr>
              <m:t>χ</m:t>
            </m:r>
          </m:num>
          <m:den>
            <m:r>
              <w:rPr>
                <w:rFonts w:ascii="Cambria Math" w:hAnsi="Cambria Math"/>
              </w:rPr>
              <m:t>Q</m:t>
            </m:r>
          </m:den>
        </m:f>
        <m:r>
          <w:rPr>
            <w:rFonts w:ascii="Cambria Math" w:hAnsi="Cambria Math"/>
          </w:rPr>
          <m:t xml:space="preserve"> </m:t>
        </m:r>
      </m:oMath>
      <w:r w:rsidR="000E126C">
        <w:t xml:space="preserve">values. </w:t>
      </w:r>
      <w:r w:rsidR="005F7898">
        <w:t xml:space="preserve">RASCAL warns that dose calculations at locations closer than 100 m to the source should be used with caution as it may violate the point source assumption. However, </w:t>
      </w:r>
      <w:r w:rsidR="007A345F">
        <w:t>as</w:t>
      </w:r>
      <w:r w:rsidR="005F7898">
        <w:t xml:space="preserve"> the </w:t>
      </w:r>
      <w:r w:rsidR="007A345F">
        <w:t xml:space="preserve">main goal </w:t>
      </w:r>
      <w:r w:rsidR="005F7898">
        <w:t>o</w:t>
      </w:r>
      <w:r w:rsidR="007A345F">
        <w:t>f this study is precisely highlight</w:t>
      </w:r>
      <w:r w:rsidR="002812B4">
        <w:t>ing</w:t>
      </w:r>
      <w:r w:rsidR="007A345F">
        <w:t xml:space="preserve"> the shortcomings of </w:t>
      </w:r>
      <w:r w:rsidR="002812B4">
        <w:t xml:space="preserve">Gaussian dispersion codes in the </w:t>
      </w:r>
      <w:r w:rsidR="006056C9">
        <w:t>near-field</w:t>
      </w:r>
      <w:r w:rsidR="002812B4">
        <w:t xml:space="preserve">, </w:t>
      </w:r>
      <w:r w:rsidR="009C5A18">
        <w:t xml:space="preserve">RASCAL </w:t>
      </w:r>
      <w:r w:rsidR="002A76D5">
        <w:t xml:space="preserve">calculations at these locations </w:t>
      </w:r>
      <w:r w:rsidR="009C5A18">
        <w:t xml:space="preserve">are </w:t>
      </w:r>
      <w:r w:rsidR="00311747">
        <w:t xml:space="preserve">used as is and compared with CFD calculations. </w:t>
      </w:r>
    </w:p>
    <w:p w14:paraId="7536603B" w14:textId="5A3DB880" w:rsidR="00EC7D8A" w:rsidRDefault="00EC7D8A" w:rsidP="00EC7D8A">
      <w:pPr>
        <w:pStyle w:val="Heading2"/>
        <w:numPr>
          <w:ilvl w:val="1"/>
          <w:numId w:val="10"/>
        </w:numPr>
      </w:pPr>
      <w:r>
        <w:t>RESULTS AND DISCUSSION</w:t>
      </w:r>
    </w:p>
    <w:p w14:paraId="5A3CCCF7" w14:textId="633EF6FA" w:rsidR="006C4137" w:rsidRDefault="00817FE7" w:rsidP="00A36A6B">
      <w:pPr>
        <w:pStyle w:val="Heading3"/>
      </w:pPr>
      <w:r>
        <w:t>CFD results</w:t>
      </w:r>
    </w:p>
    <w:p w14:paraId="49A4AF00" w14:textId="7FE220BA" w:rsidR="00A9657F" w:rsidRDefault="00DC646A" w:rsidP="00A9657F">
      <w:pPr>
        <w:pStyle w:val="BodyText"/>
      </w:pPr>
      <w:r>
        <w:t xml:space="preserve">The </w:t>
      </w:r>
      <w:r w:rsidR="0068786A">
        <w:t xml:space="preserve">passive scalar </w:t>
      </w:r>
      <w:r w:rsidR="00882D73">
        <w:t>concentration</w:t>
      </w:r>
      <w:r w:rsidR="00A445D2">
        <w:t xml:space="preserve">, </w:t>
      </w:r>
      <w:r w:rsidR="00882D73">
        <w:t xml:space="preserve">unitless as it is </w:t>
      </w:r>
      <w:r w:rsidR="0045695E">
        <w:t>normalized by the source concentration</w:t>
      </w:r>
      <w:r w:rsidR="00A34F5A">
        <w:t xml:space="preserve">, is shown in Fig. 3. </w:t>
      </w:r>
      <w:r w:rsidR="00B96770">
        <w:t xml:space="preserve">The </w:t>
      </w:r>
      <w:r w:rsidR="00816593">
        <w:t xml:space="preserve">strongest </w:t>
      </w:r>
      <w:r w:rsidR="00345DAD">
        <w:t xml:space="preserve">dispersion is for the unstable case </w:t>
      </w:r>
      <w:r w:rsidR="00816593">
        <w:t xml:space="preserve">as the </w:t>
      </w:r>
      <w:r w:rsidR="00187A97">
        <w:t>buoyancy</w:t>
      </w:r>
      <w:r w:rsidR="00F2418B">
        <w:t>-</w:t>
      </w:r>
      <w:r w:rsidR="00187A97">
        <w:t xml:space="preserve">generated </w:t>
      </w:r>
      <w:r w:rsidR="00816593">
        <w:t>turbulence from</w:t>
      </w:r>
      <w:r w:rsidR="00315BE7">
        <w:t xml:space="preserve"> the unstable</w:t>
      </w:r>
      <w:r w:rsidR="00816593">
        <w:t xml:space="preserve"> air temperature </w:t>
      </w:r>
      <w:r w:rsidR="00315BE7">
        <w:t xml:space="preserve">gradients </w:t>
      </w:r>
      <w:r w:rsidR="00816593">
        <w:t xml:space="preserve">enhances diffusion. </w:t>
      </w:r>
      <w:r w:rsidR="00DC1FC3">
        <w:t xml:space="preserve">Moreover, </w:t>
      </w:r>
      <w:r w:rsidR="007F1848">
        <w:t xml:space="preserve">in the unstable case, </w:t>
      </w:r>
      <w:r w:rsidR="00F616B3">
        <w:t>and</w:t>
      </w:r>
      <w:r w:rsidR="007F1848">
        <w:t xml:space="preserve"> to a lesser extent in the stable case, the </w:t>
      </w:r>
      <w:r w:rsidR="00E10AB3">
        <w:t xml:space="preserve">plume </w:t>
      </w:r>
      <w:r w:rsidR="00C67BAF">
        <w:t>has a notable</w:t>
      </w:r>
      <w:r w:rsidR="00E10AB3">
        <w:t xml:space="preserve"> deflect</w:t>
      </w:r>
      <w:r w:rsidR="00C67BAF">
        <w:t>ion</w:t>
      </w:r>
      <w:r w:rsidR="00E10AB3">
        <w:t xml:space="preserve"> </w:t>
      </w:r>
      <w:r w:rsidR="00C67BAF">
        <w:t>towards the north</w:t>
      </w:r>
      <w:r w:rsidR="00F616B3">
        <w:t xml:space="preserve">. This is </w:t>
      </w:r>
      <w:r w:rsidR="006444A3">
        <w:t xml:space="preserve">due to suction </w:t>
      </w:r>
      <w:r w:rsidR="007C5955">
        <w:t xml:space="preserve">from the </w:t>
      </w:r>
      <w:r w:rsidR="00064056">
        <w:t>low-pressure</w:t>
      </w:r>
      <w:r w:rsidR="007C5955">
        <w:t xml:space="preserve"> zone </w:t>
      </w:r>
      <w:r w:rsidR="00C3655E">
        <w:t>created by</w:t>
      </w:r>
      <w:r w:rsidR="006A3B0D">
        <w:t xml:space="preserve"> </w:t>
      </w:r>
      <w:r w:rsidR="00D64F65">
        <w:t>a</w:t>
      </w:r>
      <w:r w:rsidR="00FA188B">
        <w:t xml:space="preserve"> hill </w:t>
      </w:r>
      <w:r w:rsidR="007C5955">
        <w:t>to the northwest of the point source</w:t>
      </w:r>
      <w:r w:rsidR="00B32757">
        <w:t>.</w:t>
      </w:r>
      <w:r w:rsidR="004D7B9F">
        <w:t xml:space="preserve"> In the stable case, the plume remain</w:t>
      </w:r>
      <w:r w:rsidR="0094399F">
        <w:t xml:space="preserve">s closer to the ground level </w:t>
      </w:r>
      <w:r w:rsidR="00BC5E76">
        <w:t>where</w:t>
      </w:r>
      <w:r w:rsidR="000026A5">
        <w:t>, due to the low-lying buildings,</w:t>
      </w:r>
      <w:r w:rsidR="00BC5E76">
        <w:t xml:space="preserve"> it experiences </w:t>
      </w:r>
      <w:r w:rsidR="00322E4C">
        <w:t>increased</w:t>
      </w:r>
      <w:r w:rsidR="00BC5E76">
        <w:t xml:space="preserve"> mixing </w:t>
      </w:r>
      <w:r w:rsidR="00186A41">
        <w:t>and</w:t>
      </w:r>
      <w:r w:rsidR="00F912B4">
        <w:t xml:space="preserve"> </w:t>
      </w:r>
      <w:r w:rsidR="002B652D">
        <w:t>enhanced</w:t>
      </w:r>
      <w:r w:rsidR="00F912B4">
        <w:t xml:space="preserve"> </w:t>
      </w:r>
      <w:r w:rsidR="00B106BD">
        <w:t>spreading in the built-up area.</w:t>
      </w:r>
      <w:r w:rsidR="00B32757">
        <w:t xml:space="preserve"> </w:t>
      </w:r>
      <w:r w:rsidR="005405D3">
        <w:t xml:space="preserve">In </w:t>
      </w:r>
      <w:r w:rsidR="00C15736">
        <w:t>general</w:t>
      </w:r>
      <w:r w:rsidR="002C4180">
        <w:t>, the plume behavio</w:t>
      </w:r>
      <w:r w:rsidR="00C15F62">
        <w:t xml:space="preserve">ur clearly deviates from a </w:t>
      </w:r>
      <w:r w:rsidR="004E35CF">
        <w:t xml:space="preserve">standard </w:t>
      </w:r>
      <w:r w:rsidR="00C15F62">
        <w:t>Gaussian assumption</w:t>
      </w:r>
      <w:r w:rsidR="00B64E3E">
        <w:t xml:space="preserve"> in the </w:t>
      </w:r>
      <w:r w:rsidR="006056C9">
        <w:t>near-field</w:t>
      </w:r>
      <w:r w:rsidR="007A2F00">
        <w:t xml:space="preserve"> due to the surround buildings and spatially varying terrain that </w:t>
      </w:r>
      <w:r w:rsidR="00AA4913">
        <w:t>enhance mixing</w:t>
      </w:r>
      <w:r w:rsidR="004B63F6">
        <w:t xml:space="preserve">. </w:t>
      </w:r>
    </w:p>
    <w:p w14:paraId="611E6733" w14:textId="77777777" w:rsidR="00AC78A3" w:rsidRDefault="00DB1AF5" w:rsidP="00AC78A3">
      <w:pPr>
        <w:pStyle w:val="BodyText"/>
        <w:keepNext/>
        <w:jc w:val="left"/>
      </w:pPr>
      <w:r>
        <w:rPr>
          <w:noProof/>
        </w:rPr>
        <w:drawing>
          <wp:inline distT="0" distB="0" distL="0" distR="0" wp14:anchorId="7B66491A" wp14:editId="2D0D4454">
            <wp:extent cx="4427997" cy="3361747"/>
            <wp:effectExtent l="0" t="0" r="0" b="0"/>
            <wp:docPr id="11132586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58664"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27997" cy="3361747"/>
                    </a:xfrm>
                    <a:prstGeom prst="rect">
                      <a:avLst/>
                    </a:prstGeom>
                  </pic:spPr>
                </pic:pic>
              </a:graphicData>
            </a:graphic>
          </wp:inline>
        </w:drawing>
      </w:r>
    </w:p>
    <w:p w14:paraId="13B0DCC0" w14:textId="210E6AF2" w:rsidR="00DB1AF5" w:rsidRPr="000158A5" w:rsidRDefault="00AC78A3" w:rsidP="00AC78A3">
      <w:pPr>
        <w:pStyle w:val="Caption"/>
      </w:pPr>
      <w:r w:rsidRPr="00AC78A3">
        <w:rPr>
          <w:i/>
          <w:iCs/>
        </w:rPr>
        <w:t xml:space="preserve">FIG. </w:t>
      </w:r>
      <w:r w:rsidRPr="00AC78A3">
        <w:rPr>
          <w:i/>
          <w:iCs/>
        </w:rPr>
        <w:fldChar w:fldCharType="begin"/>
      </w:r>
      <w:r w:rsidRPr="00AC78A3">
        <w:rPr>
          <w:i/>
          <w:iCs/>
        </w:rPr>
        <w:instrText xml:space="preserve"> SEQ FIG. \* ARABIC </w:instrText>
      </w:r>
      <w:r w:rsidRPr="00AC78A3">
        <w:rPr>
          <w:i/>
          <w:iCs/>
        </w:rPr>
        <w:fldChar w:fldCharType="separate"/>
      </w:r>
      <w:r w:rsidR="00D94FD5">
        <w:rPr>
          <w:i/>
          <w:iCs/>
          <w:noProof/>
        </w:rPr>
        <w:t>3</w:t>
      </w:r>
      <w:r w:rsidRPr="00AC78A3">
        <w:rPr>
          <w:i/>
          <w:iCs/>
        </w:rPr>
        <w:fldChar w:fldCharType="end"/>
      </w:r>
      <w:r>
        <w:t xml:space="preserve">. </w:t>
      </w:r>
      <w:r w:rsidR="006056C9">
        <w:rPr>
          <w:i/>
        </w:rPr>
        <w:t>Near-field</w:t>
      </w:r>
      <w:r w:rsidRPr="00892AC4">
        <w:rPr>
          <w:i/>
          <w:iCs/>
        </w:rPr>
        <w:t xml:space="preserve"> </w:t>
      </w:r>
      <w:r>
        <w:rPr>
          <w:i/>
          <w:iCs/>
        </w:rPr>
        <w:t>passive scalar distribution</w:t>
      </w:r>
      <w:r w:rsidRPr="00892AC4">
        <w:rPr>
          <w:i/>
          <w:iCs/>
        </w:rPr>
        <w:t xml:space="preserve"> calculated by </w:t>
      </w:r>
      <w:r>
        <w:rPr>
          <w:i/>
          <w:iCs/>
        </w:rPr>
        <w:t>CFD</w:t>
      </w:r>
      <w:r w:rsidRPr="00892AC4">
        <w:rPr>
          <w:i/>
          <w:iCs/>
        </w:rPr>
        <w:t xml:space="preserve"> for</w:t>
      </w:r>
      <w:r>
        <w:t xml:space="preserve"> </w:t>
      </w:r>
      <w:r>
        <w:rPr>
          <w:i/>
        </w:rPr>
        <w:t>(a) unstable, (b) neutral, and (c) stable environmental condition</w:t>
      </w:r>
      <w:r w:rsidR="00A93419">
        <w:rPr>
          <w:i/>
        </w:rPr>
        <w:t>s</w:t>
      </w:r>
      <w:r w:rsidR="00AC60E7">
        <w:rPr>
          <w:i/>
        </w:rPr>
        <w:t xml:space="preserve"> at 1 m above ground</w:t>
      </w:r>
      <w:r w:rsidR="00AD7E13">
        <w:rPr>
          <w:i/>
        </w:rPr>
        <w:t xml:space="preserve">. </w:t>
      </w:r>
      <w:r w:rsidR="003F3680">
        <w:rPr>
          <w:i/>
        </w:rPr>
        <w:t>T</w:t>
      </w:r>
      <w:r w:rsidR="00F82A85">
        <w:rPr>
          <w:i/>
        </w:rPr>
        <w:t>he approaching wind direction and fictitious point source (red dot) are also shown.</w:t>
      </w:r>
    </w:p>
    <w:p w14:paraId="21E55E57" w14:textId="4115641B" w:rsidR="00817FE7" w:rsidRDefault="00817FE7" w:rsidP="00817FE7">
      <w:pPr>
        <w:pStyle w:val="Heading3"/>
      </w:pPr>
      <w:r>
        <w:t>RASCAL results</w:t>
      </w:r>
    </w:p>
    <w:p w14:paraId="4DF2F552" w14:textId="6C4997C0" w:rsidR="00420073" w:rsidRPr="006C4137" w:rsidRDefault="006C4137" w:rsidP="005633FD">
      <w:pPr>
        <w:pStyle w:val="BodyText"/>
      </w:pPr>
      <w:r>
        <w:t xml:space="preserve">The </w:t>
      </w:r>
      <w:r w:rsidR="006056C9">
        <w:t>near-field</w:t>
      </w:r>
      <w:r w:rsidR="003C4200">
        <w:t xml:space="preserve"> </w:t>
      </w:r>
      <w:r w:rsidR="00FA6659">
        <w:t>inhalation doses</w:t>
      </w:r>
      <w:r w:rsidR="005A0DC9">
        <w:t xml:space="preserve"> computed by RASCAL for the three considered environmental conditions is given in </w:t>
      </w:r>
      <w:r w:rsidR="00F775AE">
        <w:t xml:space="preserve">Fig. </w:t>
      </w:r>
      <w:r w:rsidR="00E55831">
        <w:t>4</w:t>
      </w:r>
      <w:r w:rsidR="00F775AE">
        <w:t xml:space="preserve">. </w:t>
      </w:r>
      <w:r w:rsidR="00400EBF">
        <w:t xml:space="preserve">Since winds are approaching from </w:t>
      </w:r>
      <w:r w:rsidR="005C7963">
        <w:t xml:space="preserve">an </w:t>
      </w:r>
      <w:r w:rsidR="00400EBF">
        <w:t>angle</w:t>
      </w:r>
      <w:r w:rsidR="005C7963">
        <w:t xml:space="preserve"> of</w:t>
      </w:r>
      <w:r w:rsidR="00400EBF">
        <w:t xml:space="preserve"> 2</w:t>
      </w:r>
      <w:r w:rsidR="00A600A7">
        <w:t>60</w:t>
      </w:r>
      <w:r w:rsidR="00400EBF">
        <w:t>°</w:t>
      </w:r>
      <w:r w:rsidR="002437D6">
        <w:t xml:space="preserve"> relative to the true north</w:t>
      </w:r>
      <w:r w:rsidR="007756D5">
        <w:t xml:space="preserve">, the </w:t>
      </w:r>
      <w:r w:rsidR="003B081C">
        <w:t xml:space="preserve">plume </w:t>
      </w:r>
      <w:r w:rsidR="00DF2840">
        <w:t xml:space="preserve">is </w:t>
      </w:r>
      <w:r w:rsidR="000F0077">
        <w:t xml:space="preserve">dispersed </w:t>
      </w:r>
      <w:r w:rsidR="009463A4">
        <w:t>within</w:t>
      </w:r>
      <w:r w:rsidR="000F0077">
        <w:t xml:space="preserve"> the northeast and southeast quadrants</w:t>
      </w:r>
      <w:r w:rsidR="00F955A9">
        <w:t xml:space="preserve">, with the </w:t>
      </w:r>
      <w:r w:rsidR="00D22BA4">
        <w:t>highest</w:t>
      </w:r>
      <w:r w:rsidR="00721E62">
        <w:t xml:space="preserve"> lateral</w:t>
      </w:r>
      <w:r w:rsidR="00F955A9">
        <w:t xml:space="preserve"> spread </w:t>
      </w:r>
      <w:r w:rsidR="00721E62">
        <w:t xml:space="preserve">in the unstable case and the </w:t>
      </w:r>
      <w:r w:rsidR="00D22BA4">
        <w:t>least</w:t>
      </w:r>
      <w:r w:rsidR="00721E62">
        <w:t xml:space="preserve"> </w:t>
      </w:r>
      <w:r w:rsidR="00D22BA4">
        <w:t xml:space="preserve">in the neutral case. </w:t>
      </w:r>
      <w:r w:rsidR="00CD44EB">
        <w:t>The strongest dispersion</w:t>
      </w:r>
      <w:r w:rsidR="00CC0170">
        <w:t xml:space="preserve"> </w:t>
      </w:r>
      <w:r w:rsidR="0069639A">
        <w:t xml:space="preserve">(zones with doses &gt; 50 mSv) </w:t>
      </w:r>
      <w:r w:rsidR="00CC0170">
        <w:t>is for the unstable case</w:t>
      </w:r>
      <w:r w:rsidR="005936EA">
        <w:t xml:space="preserve">. </w:t>
      </w:r>
      <w:r w:rsidR="00F2418B">
        <w:t xml:space="preserve">These trends are broadly consistent with those of the CFD simulations.  </w:t>
      </w:r>
    </w:p>
    <w:p w14:paraId="569F3274" w14:textId="348D7D9F" w:rsidR="00D502DF" w:rsidRDefault="00B84D8C" w:rsidP="00D502DF">
      <w:pPr>
        <w:pStyle w:val="BodyText"/>
        <w:keepNext/>
      </w:pPr>
      <w:r>
        <w:rPr>
          <w:noProof/>
        </w:rPr>
        <w:drawing>
          <wp:inline distT="0" distB="0" distL="0" distR="0" wp14:anchorId="1084B14D" wp14:editId="7508B621">
            <wp:extent cx="5580000" cy="1775217"/>
            <wp:effectExtent l="0" t="0" r="1905" b="0"/>
            <wp:docPr id="1243884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84069"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80000" cy="1775217"/>
                    </a:xfrm>
                    <a:prstGeom prst="rect">
                      <a:avLst/>
                    </a:prstGeom>
                  </pic:spPr>
                </pic:pic>
              </a:graphicData>
            </a:graphic>
          </wp:inline>
        </w:drawing>
      </w:r>
    </w:p>
    <w:p w14:paraId="3097BEF2" w14:textId="5E4F8693" w:rsidR="00177FD2" w:rsidRPr="008035B8" w:rsidRDefault="00D502DF" w:rsidP="008035B8">
      <w:pPr>
        <w:pStyle w:val="Caption"/>
        <w:jc w:val="both"/>
        <w:rPr>
          <w:i/>
        </w:rPr>
      </w:pPr>
      <w:r w:rsidRPr="00892AC4">
        <w:rPr>
          <w:i/>
          <w:iCs/>
        </w:rPr>
        <w:t xml:space="preserve">FIG. </w:t>
      </w:r>
      <w:r w:rsidRPr="00892AC4">
        <w:rPr>
          <w:i/>
          <w:iCs/>
        </w:rPr>
        <w:fldChar w:fldCharType="begin"/>
      </w:r>
      <w:r w:rsidRPr="00892AC4">
        <w:rPr>
          <w:i/>
          <w:iCs/>
        </w:rPr>
        <w:instrText xml:space="preserve"> SEQ FIG. \* ARABIC </w:instrText>
      </w:r>
      <w:r w:rsidRPr="00892AC4">
        <w:rPr>
          <w:i/>
          <w:iCs/>
        </w:rPr>
        <w:fldChar w:fldCharType="separate"/>
      </w:r>
      <w:r w:rsidR="00D94FD5">
        <w:rPr>
          <w:i/>
          <w:iCs/>
          <w:noProof/>
        </w:rPr>
        <w:t>4</w:t>
      </w:r>
      <w:r w:rsidRPr="00892AC4">
        <w:rPr>
          <w:i/>
          <w:iCs/>
        </w:rPr>
        <w:fldChar w:fldCharType="end"/>
      </w:r>
      <w:r w:rsidRPr="00892AC4">
        <w:rPr>
          <w:i/>
          <w:iCs/>
        </w:rPr>
        <w:t xml:space="preserve">. </w:t>
      </w:r>
      <w:r w:rsidR="006056C9">
        <w:rPr>
          <w:i/>
        </w:rPr>
        <w:t>Near-field</w:t>
      </w:r>
      <w:r w:rsidR="002E544E" w:rsidRPr="00892AC4">
        <w:rPr>
          <w:i/>
          <w:iCs/>
        </w:rPr>
        <w:t xml:space="preserve"> </w:t>
      </w:r>
      <w:r w:rsidR="002E544E">
        <w:rPr>
          <w:i/>
          <w:iCs/>
        </w:rPr>
        <w:t>i</w:t>
      </w:r>
      <w:r w:rsidR="002F5BCF" w:rsidRPr="00892AC4">
        <w:rPr>
          <w:i/>
          <w:iCs/>
        </w:rPr>
        <w:t>nhalation dose calculated by</w:t>
      </w:r>
      <w:r w:rsidR="00892AC4" w:rsidRPr="00892AC4">
        <w:rPr>
          <w:i/>
          <w:iCs/>
        </w:rPr>
        <w:t xml:space="preserve"> RASCAL for</w:t>
      </w:r>
      <w:r w:rsidR="00892AC4">
        <w:t xml:space="preserve"> </w:t>
      </w:r>
      <w:r w:rsidR="00892AC4">
        <w:rPr>
          <w:i/>
        </w:rPr>
        <w:t>(a) unstable, (b) neutral, and (c) stable environmental conditions.</w:t>
      </w:r>
    </w:p>
    <w:p w14:paraId="4CB2FD94" w14:textId="2BEAAFE9" w:rsidR="00817FE7" w:rsidRPr="00817FE7" w:rsidRDefault="00305507" w:rsidP="005E2F00">
      <w:pPr>
        <w:pStyle w:val="Heading3"/>
      </w:pPr>
      <w:r>
        <w:t>Bench</w:t>
      </w:r>
      <w:r w:rsidR="00BD61D9">
        <w:t xml:space="preserve">marking </w:t>
      </w:r>
      <w:r w:rsidR="006056C9">
        <w:t>near-field</w:t>
      </w:r>
      <w:r w:rsidR="00DA7192">
        <w:t xml:space="preserve"> </w:t>
      </w:r>
      <w:r w:rsidR="00AB1147">
        <w:t xml:space="preserve">atmospheric </w:t>
      </w:r>
      <w:r w:rsidR="00DA7192">
        <w:t xml:space="preserve">dispersion with </w:t>
      </w:r>
      <w:r w:rsidR="00BD61D9">
        <w:t>RASCAL and CFD</w:t>
      </w:r>
    </w:p>
    <w:p w14:paraId="4216A56E" w14:textId="11324D30" w:rsidR="00EC7D8A" w:rsidRDefault="00A60C11" w:rsidP="00EC7D8A">
      <w:pPr>
        <w:pStyle w:val="BodyText"/>
      </w:pPr>
      <w:r>
        <w:t xml:space="preserve">The </w:t>
      </w:r>
      <w:r w:rsidR="00DE13A3">
        <w:t xml:space="preserve">atmospheric dispersion factor, </w:t>
      </w:r>
      <m:oMath>
        <m:f>
          <m:fPr>
            <m:type m:val="lin"/>
            <m:ctrlPr>
              <w:rPr>
                <w:rFonts w:ascii="Cambria Math" w:hAnsi="Cambria Math"/>
                <w:i/>
              </w:rPr>
            </m:ctrlPr>
          </m:fPr>
          <m:num>
            <m:r>
              <w:rPr>
                <w:rFonts w:ascii="Cambria Math" w:hAnsi="Cambria Math"/>
              </w:rPr>
              <m:t>χ</m:t>
            </m:r>
          </m:num>
          <m:den>
            <m:r>
              <w:rPr>
                <w:rFonts w:ascii="Cambria Math" w:hAnsi="Cambria Math"/>
              </w:rPr>
              <m:t>Q</m:t>
            </m:r>
          </m:den>
        </m:f>
      </m:oMath>
      <w:r w:rsidR="00DE13A3">
        <w:t xml:space="preserve">, </w:t>
      </w:r>
      <w:r w:rsidR="001D2B03">
        <w:t xml:space="preserve">as </w:t>
      </w:r>
      <w:r w:rsidR="005A3003">
        <w:t xml:space="preserve">calculated </w:t>
      </w:r>
      <w:r w:rsidR="001D2B03">
        <w:t>by</w:t>
      </w:r>
      <w:r w:rsidR="005A3003">
        <w:t xml:space="preserve"> </w:t>
      </w:r>
      <w:r w:rsidR="00CB146D">
        <w:t>RASCAL and CFD</w:t>
      </w:r>
      <w:r w:rsidR="009E1718">
        <w:t xml:space="preserve"> </w:t>
      </w:r>
      <w:r w:rsidR="001D2B03">
        <w:t>are</w:t>
      </w:r>
      <w:r w:rsidR="009E1718">
        <w:t xml:space="preserve"> compared in </w:t>
      </w:r>
      <w:r w:rsidR="00B00CC6">
        <w:t xml:space="preserve">Fig. </w:t>
      </w:r>
      <w:r w:rsidR="00E55831">
        <w:t>5</w:t>
      </w:r>
      <w:r w:rsidR="000F0C46">
        <w:t xml:space="preserve">. </w:t>
      </w:r>
      <w:r w:rsidR="00F00301">
        <w:t xml:space="preserve">Results are presented </w:t>
      </w:r>
      <w:r w:rsidR="00C30D20">
        <w:t>along</w:t>
      </w:r>
      <w:r w:rsidR="00F00301">
        <w:t xml:space="preserve"> the plume centreline </w:t>
      </w:r>
      <w:r w:rsidR="00E55831">
        <w:t>and</w:t>
      </w:r>
      <w:r w:rsidR="0047434E">
        <w:t xml:space="preserve"> </w:t>
      </w:r>
      <w:r w:rsidR="003E0B16">
        <w:t>± 30°</w:t>
      </w:r>
      <w:r w:rsidR="00125A9E">
        <w:t xml:space="preserve"> for both models, and additionally </w:t>
      </w:r>
      <w:r w:rsidR="00C30D20">
        <w:t>along</w:t>
      </w:r>
      <w:r w:rsidR="0047434E">
        <w:t xml:space="preserve"> </w:t>
      </w:r>
      <w:r w:rsidR="00125A9E">
        <w:t>± 60° for just CFD</w:t>
      </w:r>
      <w:r w:rsidR="008E0506">
        <w:t xml:space="preserve"> (RASCAL does not </w:t>
      </w:r>
      <w:r w:rsidR="00337DC6">
        <w:t>show</w:t>
      </w:r>
      <w:r w:rsidR="00FB0D4C">
        <w:t xml:space="preserve"> </w:t>
      </w:r>
      <w:r w:rsidR="00337DC6">
        <w:t xml:space="preserve">any </w:t>
      </w:r>
      <w:r w:rsidR="00274889">
        <w:t>dispersion</w:t>
      </w:r>
      <w:r w:rsidR="008E0506">
        <w:t xml:space="preserve"> </w:t>
      </w:r>
      <w:r w:rsidR="00337DC6">
        <w:t>that far laterally</w:t>
      </w:r>
      <w:r w:rsidR="00274889">
        <w:t xml:space="preserve">). </w:t>
      </w:r>
      <w:r w:rsidR="00956390">
        <w:t xml:space="preserve">As approaching winds </w:t>
      </w:r>
      <w:r w:rsidR="0019137C">
        <w:t xml:space="preserve">are offset by 5° in RASCAL and CFD, the same offset is also applied </w:t>
      </w:r>
      <w:r w:rsidR="002F726A">
        <w:t>while analysing the results</w:t>
      </w:r>
      <w:r w:rsidR="00344D40">
        <w:t xml:space="preserve">. </w:t>
      </w:r>
      <w:r w:rsidR="00A217D9">
        <w:t xml:space="preserve">In the </w:t>
      </w:r>
      <w:proofErr w:type="gramStart"/>
      <w:r w:rsidR="006056C9">
        <w:t>near-field</w:t>
      </w:r>
      <w:proofErr w:type="gramEnd"/>
      <w:r w:rsidR="00A217D9">
        <w:t xml:space="preserve"> (less than 100 m </w:t>
      </w:r>
      <w:r w:rsidR="0035025B">
        <w:t>from source)</w:t>
      </w:r>
      <w:r w:rsidR="006F144B">
        <w:t>,</w:t>
      </w:r>
      <w:r w:rsidR="0035025B">
        <w:t xml:space="preserve"> along the plume centreline</w:t>
      </w:r>
      <w:r w:rsidR="00D4151C">
        <w:t xml:space="preserve"> (75°)</w:t>
      </w:r>
      <w:r w:rsidR="00C009D4">
        <w:t xml:space="preserve">, </w:t>
      </w:r>
      <w:r w:rsidR="004A31DF">
        <w:t xml:space="preserve">CFD </w:t>
      </w:r>
      <w:r w:rsidR="009D4AE5">
        <w:t>calculates</w:t>
      </w:r>
      <w:r w:rsidR="001E39F7">
        <w:t xml:space="preserve"> marginally higher </w:t>
      </w:r>
      <m:oMath>
        <m:f>
          <m:fPr>
            <m:type m:val="lin"/>
            <m:ctrlPr>
              <w:rPr>
                <w:rFonts w:ascii="Cambria Math" w:hAnsi="Cambria Math"/>
                <w:i/>
              </w:rPr>
            </m:ctrlPr>
          </m:fPr>
          <m:num>
            <m:r>
              <w:rPr>
                <w:rFonts w:ascii="Cambria Math" w:hAnsi="Cambria Math"/>
              </w:rPr>
              <m:t>χ</m:t>
            </m:r>
          </m:num>
          <m:den>
            <m:r>
              <w:rPr>
                <w:rFonts w:ascii="Cambria Math" w:hAnsi="Cambria Math"/>
              </w:rPr>
              <m:t>Q</m:t>
            </m:r>
          </m:den>
        </m:f>
      </m:oMath>
      <w:r w:rsidR="001E39F7">
        <w:t xml:space="preserve"> values</w:t>
      </w:r>
      <w:r w:rsidR="0069141B">
        <w:t xml:space="preserve"> for the neutral and stable cases</w:t>
      </w:r>
      <w:r w:rsidR="001E39F7">
        <w:t xml:space="preserve"> while the difference is </w:t>
      </w:r>
      <w:r w:rsidR="0066638F">
        <w:t xml:space="preserve">much </w:t>
      </w:r>
      <w:r w:rsidR="001E39F7">
        <w:t>higher for the unstable case</w:t>
      </w:r>
      <w:r w:rsidR="00430C7B" w:rsidRPr="00F617E3">
        <w:t>.</w:t>
      </w:r>
      <w:r w:rsidR="006B2258">
        <w:t xml:space="preserve"> As ground level </w:t>
      </w:r>
      <w:r w:rsidR="00944AA8">
        <w:t xml:space="preserve">concentrations are being reported but </w:t>
      </w:r>
      <w:r w:rsidR="009365B5">
        <w:t>for</w:t>
      </w:r>
      <w:r w:rsidR="00944AA8">
        <w:t xml:space="preserve"> an elevated release</w:t>
      </w:r>
      <w:r w:rsidR="009365B5">
        <w:t xml:space="preserve"> point</w:t>
      </w:r>
      <w:r w:rsidR="0092388A">
        <w:t xml:space="preserve">, the CFD results </w:t>
      </w:r>
      <w:proofErr w:type="gramStart"/>
      <w:r w:rsidR="0092388A">
        <w:t>are able to</w:t>
      </w:r>
      <w:proofErr w:type="gramEnd"/>
      <w:r w:rsidR="0092388A">
        <w:t xml:space="preserve"> better reflect the </w:t>
      </w:r>
      <w:r w:rsidR="0042310F">
        <w:t>elevated concentrations that occur as radionuclides are trapped in the building wake</w:t>
      </w:r>
      <w:r w:rsidR="00E23993">
        <w:t>, especially in the unstable case where vertical dispersion is the highest.</w:t>
      </w:r>
      <w:r w:rsidR="00430C7B">
        <w:t xml:space="preserve"> </w:t>
      </w:r>
      <w:r w:rsidR="00C009D4">
        <w:t>To the north</w:t>
      </w:r>
      <w:r w:rsidR="004779A6">
        <w:t>ea</w:t>
      </w:r>
      <w:r w:rsidR="00C009D4">
        <w:t>st</w:t>
      </w:r>
      <w:r w:rsidR="00D0766D">
        <w:t xml:space="preserve"> of the centreline</w:t>
      </w:r>
      <w:r w:rsidR="00C009D4">
        <w:t xml:space="preserve"> (45°)</w:t>
      </w:r>
      <w:r w:rsidR="0069141B">
        <w:t>,</w:t>
      </w:r>
      <w:r w:rsidR="006D5D7D">
        <w:t xml:space="preserve"> CFD </w:t>
      </w:r>
      <w:r w:rsidR="009D4AE5">
        <w:t>calculates</w:t>
      </w:r>
      <w:r w:rsidR="00D0766D">
        <w:t xml:space="preserve"> consi</w:t>
      </w:r>
      <w:r w:rsidR="00051134">
        <w:t xml:space="preserve">derably higher </w:t>
      </w:r>
      <m:oMath>
        <m:f>
          <m:fPr>
            <m:type m:val="lin"/>
            <m:ctrlPr>
              <w:rPr>
                <w:rFonts w:ascii="Cambria Math" w:hAnsi="Cambria Math"/>
                <w:i/>
              </w:rPr>
            </m:ctrlPr>
          </m:fPr>
          <m:num>
            <m:r>
              <w:rPr>
                <w:rFonts w:ascii="Cambria Math" w:hAnsi="Cambria Math"/>
              </w:rPr>
              <m:t>χ</m:t>
            </m:r>
          </m:num>
          <m:den>
            <m:r>
              <w:rPr>
                <w:rFonts w:ascii="Cambria Math" w:hAnsi="Cambria Math"/>
              </w:rPr>
              <m:t>Q</m:t>
            </m:r>
          </m:den>
        </m:f>
      </m:oMath>
      <w:r w:rsidR="00051134">
        <w:t xml:space="preserve"> values</w:t>
      </w:r>
      <w:r w:rsidR="0062216A">
        <w:t>, while to the south</w:t>
      </w:r>
      <w:r w:rsidR="004779A6">
        <w:t>east</w:t>
      </w:r>
      <w:r w:rsidR="0062216A">
        <w:t xml:space="preserve"> </w:t>
      </w:r>
      <w:r w:rsidR="004779A6">
        <w:t>(105°)</w:t>
      </w:r>
      <w:r w:rsidR="00AA6478">
        <w:t xml:space="preserve">, </w:t>
      </w:r>
      <w:r w:rsidR="00DD7585">
        <w:t xml:space="preserve">RASCAL </w:t>
      </w:r>
      <w:r w:rsidR="009D4AE5">
        <w:t>calculates</w:t>
      </w:r>
      <w:r w:rsidR="00DD7585">
        <w:t xml:space="preserve"> generally higher values</w:t>
      </w:r>
      <w:r w:rsidR="0006360B">
        <w:t>; this asymmetry is largely</w:t>
      </w:r>
      <w:r w:rsidR="00E0310B">
        <w:t xml:space="preserve"> due to the northward deflection of the plume by the hill</w:t>
      </w:r>
      <w:r w:rsidR="007929EF">
        <w:t>, underlining the importance of geographical features of the site when considering the overarching plume direction</w:t>
      </w:r>
      <w:r w:rsidR="00DD7585">
        <w:t>.</w:t>
      </w:r>
      <w:r w:rsidR="00807156">
        <w:t xml:space="preserve"> Outside of the </w:t>
      </w:r>
      <w:r w:rsidR="006056C9">
        <w:t>near-field</w:t>
      </w:r>
      <w:r w:rsidR="00066C0F">
        <w:t xml:space="preserve">, </w:t>
      </w:r>
      <w:r w:rsidR="00C23C6F">
        <w:t xml:space="preserve">CFD </w:t>
      </w:r>
      <w:r w:rsidR="009D4AE5">
        <w:t>calculates</w:t>
      </w:r>
      <w:r w:rsidR="00674B45">
        <w:t xml:space="preserve"> generally higher</w:t>
      </w:r>
      <w:r w:rsidR="00C23C6F">
        <w:t xml:space="preserve"> </w:t>
      </w:r>
      <m:oMath>
        <m:f>
          <m:fPr>
            <m:type m:val="lin"/>
            <m:ctrlPr>
              <w:rPr>
                <w:rFonts w:ascii="Cambria Math" w:hAnsi="Cambria Math"/>
                <w:i/>
              </w:rPr>
            </m:ctrlPr>
          </m:fPr>
          <m:num>
            <m:r>
              <w:rPr>
                <w:rFonts w:ascii="Cambria Math" w:hAnsi="Cambria Math"/>
              </w:rPr>
              <m:t>χ</m:t>
            </m:r>
          </m:num>
          <m:den>
            <m:r>
              <w:rPr>
                <w:rFonts w:ascii="Cambria Math" w:hAnsi="Cambria Math"/>
              </w:rPr>
              <m:t>Q</m:t>
            </m:r>
          </m:den>
        </m:f>
      </m:oMath>
      <w:r w:rsidR="00C23C6F">
        <w:t xml:space="preserve"> values</w:t>
      </w:r>
      <w:r w:rsidR="00137974">
        <w:t xml:space="preserve"> along the plume </w:t>
      </w:r>
      <w:r w:rsidR="009D4AE5">
        <w:t>centrelin</w:t>
      </w:r>
      <w:r w:rsidR="00AA75CF">
        <w:t>e and significantly lower values</w:t>
      </w:r>
      <w:r w:rsidR="00450A86">
        <w:t xml:space="preserve"> to the southeast</w:t>
      </w:r>
      <w:r w:rsidR="00065D72">
        <w:t xml:space="preserve"> (105°)</w:t>
      </w:r>
      <w:r w:rsidR="00797C47">
        <w:t xml:space="preserve">. To the northeast (45°), </w:t>
      </w:r>
      <w:r w:rsidR="00985524">
        <w:t xml:space="preserve">CFD </w:t>
      </w:r>
      <m:oMath>
        <m:f>
          <m:fPr>
            <m:type m:val="lin"/>
            <m:ctrlPr>
              <w:rPr>
                <w:rFonts w:ascii="Cambria Math" w:hAnsi="Cambria Math"/>
                <w:i/>
              </w:rPr>
            </m:ctrlPr>
          </m:fPr>
          <m:num>
            <m:r>
              <w:rPr>
                <w:rFonts w:ascii="Cambria Math" w:hAnsi="Cambria Math"/>
              </w:rPr>
              <m:t>χ</m:t>
            </m:r>
          </m:num>
          <m:den>
            <m:r>
              <w:rPr>
                <w:rFonts w:ascii="Cambria Math" w:hAnsi="Cambria Math"/>
              </w:rPr>
              <m:t>Q</m:t>
            </m:r>
          </m:den>
        </m:f>
      </m:oMath>
      <w:r w:rsidR="00985524">
        <w:t xml:space="preserve"> values are</w:t>
      </w:r>
      <w:r w:rsidR="007F5DFC">
        <w:t xml:space="preserve"> con</w:t>
      </w:r>
      <w:r w:rsidR="00A75619">
        <w:t>sistently</w:t>
      </w:r>
      <w:r w:rsidR="00985524">
        <w:t xml:space="preserve"> lower only in the neutral case </w:t>
      </w:r>
      <w:r w:rsidR="00BB6A08">
        <w:t>where the plume deflection due to the hill is the weakest (</w:t>
      </w:r>
      <w:r w:rsidR="00AC3C8F">
        <w:t>see Fig. 3)</w:t>
      </w:r>
      <w:r w:rsidR="00852807">
        <w:t>,</w:t>
      </w:r>
      <w:r w:rsidR="003F3C1C">
        <w:t xml:space="preserve"> </w:t>
      </w:r>
      <w:r w:rsidR="00B03AC7" w:rsidRPr="00C52723">
        <w:t>while</w:t>
      </w:r>
      <w:r w:rsidR="00BB5029" w:rsidRPr="00C52723">
        <w:t xml:space="preserve"> </w:t>
      </w:r>
      <w:r w:rsidR="00F040ED" w:rsidRPr="00C52723">
        <w:t>it is comparable or</w:t>
      </w:r>
      <w:r w:rsidR="00C52723" w:rsidRPr="00C52723">
        <w:t xml:space="preserve"> higher in the unstable and stable cases</w:t>
      </w:r>
      <w:r w:rsidR="0006244D" w:rsidRPr="00C52723">
        <w:t>.</w:t>
      </w:r>
      <w:r w:rsidR="00DD7585">
        <w:t xml:space="preserve"> </w:t>
      </w:r>
    </w:p>
    <w:p w14:paraId="4842C015" w14:textId="0433C2C5" w:rsidR="00CA6C9D" w:rsidRDefault="00CA6C9D" w:rsidP="00EC7D8A">
      <w:pPr>
        <w:pStyle w:val="BodyText"/>
      </w:pPr>
      <w:r>
        <w:t xml:space="preserve">The implications of </w:t>
      </w:r>
      <w:r w:rsidR="00C42A95">
        <w:t xml:space="preserve">these </w:t>
      </w:r>
      <w:r w:rsidR="00316AB6">
        <w:t xml:space="preserve">results for SMR </w:t>
      </w:r>
      <w:r w:rsidR="00C67B41">
        <w:t xml:space="preserve">emergency preparedness </w:t>
      </w:r>
      <w:r w:rsidR="005C7FD8">
        <w:t>applications</w:t>
      </w:r>
      <w:r w:rsidR="00C67B41">
        <w:t xml:space="preserve"> </w:t>
      </w:r>
      <w:r w:rsidR="00316AB6">
        <w:t xml:space="preserve">are clear. </w:t>
      </w:r>
      <w:r w:rsidR="00A646CF">
        <w:t>Gaussian plume-based codes</w:t>
      </w:r>
      <w:r w:rsidR="00930758">
        <w:t xml:space="preserve"> cannot replicate </w:t>
      </w:r>
      <w:r w:rsidR="0098220F">
        <w:t xml:space="preserve">the </w:t>
      </w:r>
      <w:r w:rsidR="00930758">
        <w:t>subtleties o</w:t>
      </w:r>
      <w:r w:rsidR="001A24DF">
        <w:t xml:space="preserve">f flow dynamics caused by buildings and terrain in the vicinity of </w:t>
      </w:r>
      <w:r w:rsidR="0098220F">
        <w:t>a</w:t>
      </w:r>
      <w:r w:rsidR="001A24DF">
        <w:t xml:space="preserve"> </w:t>
      </w:r>
      <w:r w:rsidR="00F534FC">
        <w:t xml:space="preserve">release, and results can be conservative or non-conservative </w:t>
      </w:r>
      <w:r w:rsidR="00BD65C7">
        <w:t>depending on the situation.</w:t>
      </w:r>
      <w:r w:rsidR="00A646CF">
        <w:t xml:space="preserve"> </w:t>
      </w:r>
      <w:r w:rsidR="00330B9E">
        <w:t xml:space="preserve">For a realistic determination of </w:t>
      </w:r>
      <w:r w:rsidR="006056C9">
        <w:t>near-field</w:t>
      </w:r>
      <w:r w:rsidR="00566A64">
        <w:t xml:space="preserve"> </w:t>
      </w:r>
      <w:r w:rsidR="00330B9E">
        <w:t xml:space="preserve">dose estimates, </w:t>
      </w:r>
      <w:r w:rsidR="005F279F">
        <w:t xml:space="preserve">and therefore </w:t>
      </w:r>
      <w:r w:rsidR="00C415BF">
        <w:t xml:space="preserve">for </w:t>
      </w:r>
      <w:r w:rsidR="006C462B">
        <w:t xml:space="preserve">effective planning of </w:t>
      </w:r>
      <w:r w:rsidR="00C415BF">
        <w:t>emergency planning zones and</w:t>
      </w:r>
      <w:r w:rsidR="00631AC7">
        <w:t xml:space="preserve"> re</w:t>
      </w:r>
      <w:r w:rsidR="00F90215">
        <w:t>sponse measures,</w:t>
      </w:r>
      <w:r w:rsidR="00C415BF">
        <w:t xml:space="preserve"> </w:t>
      </w:r>
      <w:r w:rsidR="00330B9E">
        <w:t>high-fidelity methods such as CFD should be considered</w:t>
      </w:r>
      <w:r w:rsidR="00D3197D">
        <w:t xml:space="preserve">, especially if there are </w:t>
      </w:r>
      <w:r w:rsidR="00332258">
        <w:t>abrupt</w:t>
      </w:r>
      <w:r w:rsidR="00D3197D">
        <w:t xml:space="preserve"> </w:t>
      </w:r>
      <w:r w:rsidR="00566A64">
        <w:t>terrain variations or mid</w:t>
      </w:r>
      <w:r w:rsidR="002621CF">
        <w:t>-size/tall buildings</w:t>
      </w:r>
      <w:r w:rsidR="00566A64">
        <w:t xml:space="preserve"> </w:t>
      </w:r>
      <w:r w:rsidR="00161C54">
        <w:t>in the vicinity of SMRs</w:t>
      </w:r>
      <w:r w:rsidR="00D434EE">
        <w:t xml:space="preserve">, </w:t>
      </w:r>
      <w:r w:rsidR="00504924" w:rsidRPr="00504924">
        <w:t>which is likely the case for many SMRs, particularly those that are part of</w:t>
      </w:r>
      <w:r w:rsidR="00504924">
        <w:t xml:space="preserve"> </w:t>
      </w:r>
      <w:r w:rsidR="007A101A">
        <w:t>a</w:t>
      </w:r>
      <w:r w:rsidR="00504924" w:rsidRPr="00504924">
        <w:t xml:space="preserve"> hybrid energy system zone</w:t>
      </w:r>
      <w:r w:rsidR="007E7A8D">
        <w:t xml:space="preserve"> </w:t>
      </w:r>
      <w:r w:rsidR="007E7A8D">
        <w:fldChar w:fldCharType="begin"/>
      </w:r>
      <w:r w:rsidR="00B864D9">
        <w:instrText xml:space="preserve"> ADDIN EN.CITE &lt;EndNote&gt;&lt;Cite&gt;&lt;Author&gt;Temiz&lt;/Author&gt;&lt;Year&gt;2024&lt;/Year&gt;&lt;RecNum&gt;164&lt;/RecNum&gt;&lt;DisplayText&gt;[20]&lt;/DisplayText&gt;&lt;record&gt;&lt;rec-number&gt;164&lt;/rec-number&gt;&lt;foreign-keys&gt;&lt;key app="EN" db-id="sf029s9x7d99dqe50eeprptuz5e5t0etd0d5" timestamp="1716403811" guid="bb4f2cc2-a9e0-40c3-9544-1a6c8499f79a"&gt;164&lt;/key&gt;&lt;/foreign-keys&gt;&lt;ref-type name="Journal Article"&gt;17&lt;/ref-type&gt;&lt;contributors&gt;&lt;authors&gt;&lt;author&gt;Temiz, Mert&lt;/author&gt;&lt;author&gt;Dincer, Ibrahim&lt;/author&gt;&lt;/authors&gt;&lt;/contributors&gt;&lt;titles&gt;&lt;title&gt;Development of a hybridized small modular reactor and solar-based energy system for useful commodities required for sustainable cities&lt;/title&gt;&lt;secondary-title&gt;Energy&lt;/secondary-title&gt;&lt;/titles&gt;&lt;periodical&gt;&lt;full-title&gt;Energy&lt;/full-title&gt;&lt;/periodical&gt;&lt;volume&gt;286&lt;/volume&gt;&lt;section&gt;129562&lt;/section&gt;&lt;dates&gt;&lt;year&gt;2024&lt;/year&gt;&lt;/dates&gt;&lt;isbn&gt;03605442&lt;/isbn&gt;&lt;urls&gt;&lt;/urls&gt;&lt;electronic-resource-num&gt;10.1016/j.energy.2023.129562&lt;/electronic-resource-num&gt;&lt;/record&gt;&lt;/Cite&gt;&lt;/EndNote&gt;</w:instrText>
      </w:r>
      <w:r w:rsidR="007E7A8D">
        <w:fldChar w:fldCharType="separate"/>
      </w:r>
      <w:r w:rsidR="00B864D9">
        <w:rPr>
          <w:noProof/>
        </w:rPr>
        <w:t>[20]</w:t>
      </w:r>
      <w:r w:rsidR="007E7A8D">
        <w:fldChar w:fldCharType="end"/>
      </w:r>
      <w:r w:rsidR="00736DA2">
        <w:t>.</w:t>
      </w:r>
      <w:r w:rsidR="003F6C1F">
        <w:t xml:space="preserve"> </w:t>
      </w:r>
    </w:p>
    <w:p w14:paraId="634C2FF6" w14:textId="77777777" w:rsidR="00B87D9C" w:rsidRDefault="00B87D9C" w:rsidP="00EC7D8A">
      <w:pPr>
        <w:pStyle w:val="BodyText"/>
      </w:pPr>
    </w:p>
    <w:p w14:paraId="0956EE5D" w14:textId="38458D3F" w:rsidR="007A1DC5" w:rsidRDefault="00B87D9C" w:rsidP="00A05B32">
      <w:pPr>
        <w:pStyle w:val="BodyText"/>
        <w:keepNext/>
        <w:ind w:firstLine="0"/>
        <w:jc w:val="left"/>
      </w:pPr>
      <w:r>
        <w:rPr>
          <w:noProof/>
        </w:rPr>
        <w:drawing>
          <wp:inline distT="0" distB="0" distL="0" distR="0" wp14:anchorId="79262295" wp14:editId="66546596">
            <wp:extent cx="5903999" cy="3119395"/>
            <wp:effectExtent l="0" t="0" r="1905" b="5080"/>
            <wp:docPr id="1684130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30525"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03999" cy="3119395"/>
                    </a:xfrm>
                    <a:prstGeom prst="rect">
                      <a:avLst/>
                    </a:prstGeom>
                  </pic:spPr>
                </pic:pic>
              </a:graphicData>
            </a:graphic>
          </wp:inline>
        </w:drawing>
      </w:r>
    </w:p>
    <w:p w14:paraId="3BFAD889" w14:textId="05C9C8DD" w:rsidR="00252AD7" w:rsidRPr="003725A1" w:rsidRDefault="007A1DC5" w:rsidP="00864813">
      <w:pPr>
        <w:pStyle w:val="Caption"/>
      </w:pPr>
      <w:r w:rsidRPr="00CC78CA">
        <w:rPr>
          <w:i/>
          <w:iCs/>
        </w:rPr>
        <w:t xml:space="preserve">FIG. </w:t>
      </w:r>
      <w:r w:rsidRPr="00CC78CA">
        <w:rPr>
          <w:i/>
          <w:iCs/>
        </w:rPr>
        <w:fldChar w:fldCharType="begin"/>
      </w:r>
      <w:r w:rsidRPr="00CC78CA">
        <w:rPr>
          <w:i/>
          <w:iCs/>
        </w:rPr>
        <w:instrText xml:space="preserve"> SEQ FIG. \* ARABIC </w:instrText>
      </w:r>
      <w:r w:rsidRPr="00CC78CA">
        <w:rPr>
          <w:i/>
          <w:iCs/>
        </w:rPr>
        <w:fldChar w:fldCharType="separate"/>
      </w:r>
      <w:r w:rsidR="00D94FD5">
        <w:rPr>
          <w:i/>
          <w:iCs/>
          <w:noProof/>
        </w:rPr>
        <w:t>5</w:t>
      </w:r>
      <w:r w:rsidRPr="00CC78CA">
        <w:rPr>
          <w:i/>
          <w:iCs/>
        </w:rPr>
        <w:fldChar w:fldCharType="end"/>
      </w:r>
      <w:r w:rsidR="002555AD">
        <w:t xml:space="preserve">. </w:t>
      </w:r>
      <w:r w:rsidR="002555AD">
        <w:rPr>
          <w:i/>
        </w:rPr>
        <w:t xml:space="preserve">Comparison of </w:t>
      </w:r>
      <w:r w:rsidR="006056C9">
        <w:rPr>
          <w:i/>
        </w:rPr>
        <w:t>near-field</w:t>
      </w:r>
      <w:r w:rsidR="002555AD">
        <w:rPr>
          <w:i/>
        </w:rPr>
        <w:t xml:space="preserve"> atmospheric dilution factors computed by CFD and RASCAL for (a) unstable, (b) neutral, and (c) stable </w:t>
      </w:r>
      <w:r w:rsidR="00CC78CA">
        <w:rPr>
          <w:i/>
        </w:rPr>
        <w:t>environmental conditions</w:t>
      </w:r>
      <w:r w:rsidR="00CB2593">
        <w:rPr>
          <w:i/>
        </w:rPr>
        <w:t>. A</w:t>
      </w:r>
      <w:r w:rsidR="00DD31C1">
        <w:rPr>
          <w:i/>
        </w:rPr>
        <w:t>ngles are relative to true north</w:t>
      </w:r>
      <w:r w:rsidR="00613138">
        <w:rPr>
          <w:i/>
        </w:rPr>
        <w:t xml:space="preserve"> </w:t>
      </w:r>
      <w:r w:rsidR="00CB2593">
        <w:rPr>
          <w:i/>
        </w:rPr>
        <w:t xml:space="preserve">and </w:t>
      </w:r>
      <w:r w:rsidR="005003C2">
        <w:rPr>
          <w:i/>
        </w:rPr>
        <w:t>superimposed on CFD contour plot</w:t>
      </w:r>
      <w:r w:rsidR="005039C1">
        <w:rPr>
          <w:i/>
        </w:rPr>
        <w:t xml:space="preserve">. </w:t>
      </w:r>
    </w:p>
    <w:p w14:paraId="311C9F17" w14:textId="30A4BF8B" w:rsidR="005E2F00" w:rsidRPr="00D274B5" w:rsidRDefault="005E2F00" w:rsidP="005E2F00">
      <w:pPr>
        <w:pStyle w:val="Heading2"/>
        <w:numPr>
          <w:ilvl w:val="1"/>
          <w:numId w:val="10"/>
        </w:numPr>
      </w:pPr>
      <w:r>
        <w:t>CONCLUSIONS</w:t>
      </w:r>
    </w:p>
    <w:p w14:paraId="51AA53E1" w14:textId="69B07FCA" w:rsidR="00BC4E15" w:rsidRDefault="008D7D39" w:rsidP="00ED0F93">
      <w:pPr>
        <w:pStyle w:val="BodyText"/>
      </w:pPr>
      <w:r>
        <w:t xml:space="preserve">Atmospheric </w:t>
      </w:r>
      <w:r w:rsidR="00DB5E75">
        <w:t>dispersion</w:t>
      </w:r>
      <w:r>
        <w:t xml:space="preserve"> factors </w:t>
      </w:r>
      <w:r w:rsidR="00DB5E75">
        <w:t>calculated by a computational fluid dynamics</w:t>
      </w:r>
      <w:r w:rsidR="00124B2F">
        <w:t xml:space="preserve"> (CFD)</w:t>
      </w:r>
      <w:r w:rsidR="00DB5E75">
        <w:t xml:space="preserve"> code and RASCAL, a Gaussian dispersion code</w:t>
      </w:r>
      <w:r w:rsidR="00F477B6">
        <w:t>, are compared</w:t>
      </w:r>
      <w:r w:rsidR="00512292">
        <w:t xml:space="preserve"> for three atmospheric stability cases</w:t>
      </w:r>
      <w:r w:rsidR="00EE3BEC">
        <w:t xml:space="preserve">. Simulations are performed for a </w:t>
      </w:r>
      <w:r w:rsidR="00EC0E39">
        <w:t xml:space="preserve">fictitious </w:t>
      </w:r>
      <w:r w:rsidR="00EE3BEC">
        <w:t xml:space="preserve">point source </w:t>
      </w:r>
      <w:r w:rsidR="000B3F05">
        <w:t xml:space="preserve">emission from a building on a complex site with multiple buildings and terrain </w:t>
      </w:r>
      <w:r w:rsidR="00F33D13">
        <w:t xml:space="preserve">elevation </w:t>
      </w:r>
      <w:r w:rsidR="000B3F05">
        <w:t xml:space="preserve">variations. </w:t>
      </w:r>
      <w:r w:rsidR="00F10931">
        <w:t xml:space="preserve">Based on the environmental conditions and distance from the source, </w:t>
      </w:r>
      <w:r w:rsidR="00184622">
        <w:t>notable</w:t>
      </w:r>
      <w:r w:rsidR="00F10931">
        <w:t xml:space="preserve"> variations in </w:t>
      </w:r>
      <w:r w:rsidR="006A07B1">
        <w:t xml:space="preserve">pollutant </w:t>
      </w:r>
      <w:r w:rsidR="00E80B76">
        <w:t xml:space="preserve">dispersion </w:t>
      </w:r>
      <w:r w:rsidR="00B5580D">
        <w:t>are</w:t>
      </w:r>
      <w:r w:rsidR="00F10931">
        <w:t xml:space="preserve"> observed</w:t>
      </w:r>
      <w:r w:rsidR="00B5580D">
        <w:t xml:space="preserve"> between the two codes</w:t>
      </w:r>
      <w:r w:rsidR="002928E7">
        <w:t xml:space="preserve">, especially in the </w:t>
      </w:r>
      <w:proofErr w:type="gramStart"/>
      <w:r w:rsidR="006056C9">
        <w:t>near-field</w:t>
      </w:r>
      <w:proofErr w:type="gramEnd"/>
      <w:r w:rsidR="00333FFF">
        <w:t>. The results indicate that Gaussian dispersion codes</w:t>
      </w:r>
      <w:r w:rsidR="00D663E0">
        <w:t xml:space="preserve"> </w:t>
      </w:r>
      <w:r w:rsidR="00E02EBB">
        <w:t xml:space="preserve">provide conservative dose estimates only in </w:t>
      </w:r>
      <w:r w:rsidR="007C461A">
        <w:t xml:space="preserve">limited scenarios where </w:t>
      </w:r>
      <w:r w:rsidR="00BD2861">
        <w:t>terrain</w:t>
      </w:r>
      <w:r w:rsidR="00E83F58">
        <w:t xml:space="preserve"> variations</w:t>
      </w:r>
      <w:r w:rsidR="00BD2861">
        <w:t xml:space="preserve"> and building geometries do not </w:t>
      </w:r>
      <w:r w:rsidR="003302E9">
        <w:t xml:space="preserve">significantly </w:t>
      </w:r>
      <w:r w:rsidR="00BD2861">
        <w:t>influence</w:t>
      </w:r>
      <w:r w:rsidR="003302E9">
        <w:t xml:space="preserve"> </w:t>
      </w:r>
      <w:r w:rsidR="006A07B1">
        <w:t xml:space="preserve">pollutant </w:t>
      </w:r>
      <w:r w:rsidR="003302E9">
        <w:t>dispersio</w:t>
      </w:r>
      <w:r w:rsidR="00383634">
        <w:t>n</w:t>
      </w:r>
      <w:r w:rsidR="00191A55">
        <w:t xml:space="preserve">, which is unlikely </w:t>
      </w:r>
      <w:r w:rsidR="00951BFA">
        <w:t>for</w:t>
      </w:r>
      <w:r w:rsidR="00905C82">
        <w:t xml:space="preserve"> locations of future SMRs in </w:t>
      </w:r>
      <w:r w:rsidR="00A20BB1">
        <w:t>industrial or semi-urban areas.</w:t>
      </w:r>
      <w:r w:rsidR="004C02B9">
        <w:t xml:space="preserve"> </w:t>
      </w:r>
      <w:r w:rsidR="00124B2F">
        <w:t xml:space="preserve">Detailed modelling methods such as CFD are recommended to obtain </w:t>
      </w:r>
      <w:r w:rsidR="007A6418">
        <w:t xml:space="preserve">more </w:t>
      </w:r>
      <w:r w:rsidR="00124B2F">
        <w:t xml:space="preserve">realistic dose assessments </w:t>
      </w:r>
      <w:r w:rsidR="007A6418">
        <w:t>that could better inform emergency planning measures</w:t>
      </w:r>
      <w:r w:rsidR="000632E2">
        <w:t xml:space="preserve"> around SMRs</w:t>
      </w:r>
      <w:r w:rsidR="00BE62D7">
        <w:t xml:space="preserve"> </w:t>
      </w:r>
      <w:r w:rsidR="00BE62D7">
        <w:fldChar w:fldCharType="begin"/>
      </w:r>
      <w:r w:rsidR="00B864D9">
        <w:instrText xml:space="preserve"> ADDIN EN.CITE &lt;EndNote&gt;&lt;Cite&gt;&lt;Author&gt;Temiz&lt;/Author&gt;&lt;Year&gt;2024&lt;/Year&gt;&lt;RecNum&gt;164&lt;/RecNum&gt;&lt;DisplayText&gt;[20]&lt;/DisplayText&gt;&lt;record&gt;&lt;rec-number&gt;164&lt;/rec-number&gt;&lt;foreign-keys&gt;&lt;key app="EN" db-id="sf029s9x7d99dqe50eeprptuz5e5t0etd0d5" timestamp="1716403811" guid="bb4f2cc2-a9e0-40c3-9544-1a6c8499f79a"&gt;164&lt;/key&gt;&lt;/foreign-keys&gt;&lt;ref-type name="Journal Article"&gt;17&lt;/ref-type&gt;&lt;contributors&gt;&lt;authors&gt;&lt;author&gt;Temiz, Mert&lt;/author&gt;&lt;author&gt;Dincer, Ibrahim&lt;/author&gt;&lt;/authors&gt;&lt;/contributors&gt;&lt;titles&gt;&lt;title&gt;Development of a hybridized small modular reactor and solar-based energy system for useful commodities required for sustainable cities&lt;/title&gt;&lt;secondary-title&gt;Energy&lt;/secondary-title&gt;&lt;/titles&gt;&lt;periodical&gt;&lt;full-title&gt;Energy&lt;/full-title&gt;&lt;/periodical&gt;&lt;volume&gt;286&lt;/volume&gt;&lt;section&gt;129562&lt;/section&gt;&lt;dates&gt;&lt;year&gt;2024&lt;/year&gt;&lt;/dates&gt;&lt;isbn&gt;03605442&lt;/isbn&gt;&lt;urls&gt;&lt;/urls&gt;&lt;electronic-resource-num&gt;10.1016/j.energy.2023.129562&lt;/electronic-resource-num&gt;&lt;/record&gt;&lt;/Cite&gt;&lt;/EndNote&gt;</w:instrText>
      </w:r>
      <w:r w:rsidR="00BE62D7">
        <w:fldChar w:fldCharType="separate"/>
      </w:r>
      <w:r w:rsidR="00B864D9">
        <w:rPr>
          <w:noProof/>
        </w:rPr>
        <w:t>[20]</w:t>
      </w:r>
      <w:r w:rsidR="00BE62D7">
        <w:fldChar w:fldCharType="end"/>
      </w:r>
      <w:r w:rsidR="000632E2">
        <w:t xml:space="preserve">. </w:t>
      </w:r>
    </w:p>
    <w:p w14:paraId="367D7D90" w14:textId="77777777" w:rsidR="00ED0F93" w:rsidRDefault="00ED0F93" w:rsidP="00ED0F93">
      <w:pPr>
        <w:pStyle w:val="Otherunnumberedheadings"/>
      </w:pPr>
      <w:r w:rsidRPr="00285755">
        <w:t>ACKNOWLEDGEMENTS</w:t>
      </w:r>
    </w:p>
    <w:p w14:paraId="03930217" w14:textId="7715D1BF" w:rsidR="00231DC6" w:rsidRDefault="00F2376F" w:rsidP="00F2376F">
      <w:pPr>
        <w:pStyle w:val="BodyText"/>
      </w:pPr>
      <w:r>
        <w:t>Funding for this work was provided by Atomic Energy of Canada Limited under the auspices of the Federal Nuclear Science and Technology Program.</w:t>
      </w:r>
    </w:p>
    <w:p w14:paraId="1AFAA99D" w14:textId="61A77FD5" w:rsidR="00307C99" w:rsidRDefault="00D26ADA" w:rsidP="006F079D">
      <w:pPr>
        <w:pStyle w:val="Otherunnumberedheadings"/>
      </w:pPr>
      <w:r>
        <w:t>References</w:t>
      </w:r>
    </w:p>
    <w:p w14:paraId="4E373AD3" w14:textId="77777777" w:rsidR="00B864D9" w:rsidRPr="00B864D9" w:rsidRDefault="00307C99" w:rsidP="00B864D9">
      <w:pPr>
        <w:pStyle w:val="EndNoteBibliography"/>
        <w:ind w:left="720" w:hanging="360"/>
      </w:pPr>
      <w:r>
        <w:fldChar w:fldCharType="begin"/>
      </w:r>
      <w:r>
        <w:instrText xml:space="preserve"> ADDIN EN.REFLIST </w:instrText>
      </w:r>
      <w:r>
        <w:fldChar w:fldCharType="separate"/>
      </w:r>
      <w:r w:rsidR="00B864D9" w:rsidRPr="00B864D9">
        <w:t>[1]</w:t>
      </w:r>
      <w:r w:rsidR="00B864D9" w:rsidRPr="00B864D9">
        <w:tab/>
        <w:t xml:space="preserve">D. W. Hummel, S. Chouhan, L. Lebel, and A. C. Morreale, "Radiation dose consequences of postulated limiting accidents in small modular reactors to inform emergency planning zone size requirements," </w:t>
      </w:r>
      <w:r w:rsidR="00B864D9" w:rsidRPr="00B864D9">
        <w:rPr>
          <w:i/>
        </w:rPr>
        <w:t xml:space="preserve">Annals of Nuclear Energy, </w:t>
      </w:r>
      <w:r w:rsidR="00B864D9" w:rsidRPr="00B864D9">
        <w:t>vol. 137, 2020, doi: 10.1016/j.anucene.2019.107062.</w:t>
      </w:r>
    </w:p>
    <w:p w14:paraId="1E00A83E" w14:textId="77777777" w:rsidR="00B864D9" w:rsidRPr="00B864D9" w:rsidRDefault="00B864D9" w:rsidP="00B864D9">
      <w:pPr>
        <w:pStyle w:val="EndNoteBibliography"/>
        <w:ind w:left="720" w:hanging="360"/>
      </w:pPr>
      <w:r w:rsidRPr="00B864D9">
        <w:t>[2]</w:t>
      </w:r>
      <w:r w:rsidRPr="00B864D9">
        <w:tab/>
        <w:t xml:space="preserve">B. Poudel and R. Gokaraju, "Small Modular Reactor (SMR) Based Hybrid Energy System for Electricity &amp; District Heating," </w:t>
      </w:r>
      <w:r w:rsidRPr="00B864D9">
        <w:rPr>
          <w:i/>
        </w:rPr>
        <w:t xml:space="preserve">IEEE Transactions on Energy Conversion, </w:t>
      </w:r>
      <w:r w:rsidRPr="00B864D9">
        <w:t>vol. 36, no. 4, pp. 2794-2802, 2021, doi: 10.1109/tec.2021.3079400.</w:t>
      </w:r>
    </w:p>
    <w:p w14:paraId="1C12B417" w14:textId="77777777" w:rsidR="00B864D9" w:rsidRPr="00B864D9" w:rsidRDefault="00B864D9" w:rsidP="00B864D9">
      <w:pPr>
        <w:pStyle w:val="EndNoteBibliography"/>
        <w:ind w:left="720" w:hanging="360"/>
      </w:pPr>
      <w:r w:rsidRPr="00B864D9">
        <w:t>[3]</w:t>
      </w:r>
      <w:r w:rsidRPr="00B864D9">
        <w:tab/>
        <w:t xml:space="preserve">Nan Wu, Na Xue, and X. Liu, "Research on the influence of complex errain on atmospheric dispersion after accident," in </w:t>
      </w:r>
      <w:r w:rsidRPr="00B864D9">
        <w:rPr>
          <w:i/>
        </w:rPr>
        <w:t>Proceedings of the 2018 26th International Conference on Nuclear Engineering ICONE26</w:t>
      </w:r>
      <w:r w:rsidRPr="00B864D9">
        <w:t xml:space="preserve">, London, 2018. </w:t>
      </w:r>
    </w:p>
    <w:p w14:paraId="0231B80E" w14:textId="77777777" w:rsidR="00B864D9" w:rsidRPr="00B864D9" w:rsidRDefault="00B864D9" w:rsidP="00B864D9">
      <w:pPr>
        <w:pStyle w:val="EndNoteBibliography"/>
        <w:ind w:left="720" w:hanging="360"/>
      </w:pPr>
      <w:r w:rsidRPr="00B864D9">
        <w:t>[4]</w:t>
      </w:r>
      <w:r w:rsidRPr="00B864D9">
        <w:tab/>
        <w:t xml:space="preserve">J. V. Ramsdell Jr., G. F. Athey, and J. P. Rishel, "RASCAL 4.3: Description of Models and Methods, NUREG-1940 Supplement 1," U.S. Nuclear Regulatory Commission, 2015. </w:t>
      </w:r>
    </w:p>
    <w:p w14:paraId="7FEC657E" w14:textId="77777777" w:rsidR="00B864D9" w:rsidRPr="00B864D9" w:rsidRDefault="00B864D9" w:rsidP="00B864D9">
      <w:pPr>
        <w:pStyle w:val="EndNoteBibliography"/>
        <w:ind w:left="720" w:hanging="360"/>
      </w:pPr>
      <w:r w:rsidRPr="00B864D9">
        <w:t>[5]</w:t>
      </w:r>
      <w:r w:rsidRPr="00B864D9">
        <w:tab/>
        <w:t xml:space="preserve">M. A. Khaer, M. A. Hoq, S. M. T. Hassan, M. T. Chowdhury, and M. M. Rahman, "Assessment of radiological dose and emergency planning zones of TRIGA Mark-II research reactor of Bangladesh due to a postulated severe accidental condition," </w:t>
      </w:r>
      <w:r w:rsidRPr="00B864D9">
        <w:rPr>
          <w:i/>
        </w:rPr>
        <w:t xml:space="preserve">Nuclear Engineering and Design, </w:t>
      </w:r>
      <w:r w:rsidRPr="00B864D9">
        <w:t>vol. 415, 2023, doi: 10.1016/j.nucengdes.2023.112727.</w:t>
      </w:r>
    </w:p>
    <w:p w14:paraId="5FF1FA06" w14:textId="77777777" w:rsidR="00B864D9" w:rsidRPr="00B864D9" w:rsidRDefault="00B864D9" w:rsidP="00B864D9">
      <w:pPr>
        <w:pStyle w:val="EndNoteBibliography"/>
        <w:ind w:left="720" w:hanging="360"/>
      </w:pPr>
      <w:r w:rsidRPr="00B864D9">
        <w:t>[6]</w:t>
      </w:r>
      <w:r w:rsidRPr="00B864D9">
        <w:tab/>
        <w:t xml:space="preserve">E. Demael and B. Carissimo, "Comparative Evaluation of an Eulerian CFD and Gaussian Plume Models Based on Prairie Grass Dispersion Experiment," </w:t>
      </w:r>
      <w:r w:rsidRPr="00B864D9">
        <w:rPr>
          <w:i/>
        </w:rPr>
        <w:t xml:space="preserve">Journal of Applied Meteorology and Climatology, </w:t>
      </w:r>
      <w:r w:rsidRPr="00B864D9">
        <w:t>vol. 47, no. 3, pp. 888-900, 2008, doi: 10.1175/2007jamc1375.1.</w:t>
      </w:r>
    </w:p>
    <w:p w14:paraId="3A8C13FF" w14:textId="77777777" w:rsidR="00B864D9" w:rsidRPr="00B864D9" w:rsidRDefault="00B864D9" w:rsidP="00B864D9">
      <w:pPr>
        <w:pStyle w:val="EndNoteBibliography"/>
        <w:ind w:left="720" w:hanging="360"/>
      </w:pPr>
      <w:r w:rsidRPr="00B864D9">
        <w:t>[7]</w:t>
      </w:r>
      <w:r w:rsidRPr="00B864D9">
        <w:tab/>
        <w:t>L. Lebel</w:t>
      </w:r>
      <w:r w:rsidRPr="00B864D9">
        <w:rPr>
          <w:i/>
        </w:rPr>
        <w:t xml:space="preserve"> et al.</w:t>
      </w:r>
      <w:r w:rsidRPr="00B864D9">
        <w:t xml:space="preserve">, "The Sensitivity of Atmospheric Dispersion Calculations in Near-field Applications: Modeling of the Full Scale RDD Experiments with Operational Models in Canada, Part I," </w:t>
      </w:r>
      <w:r w:rsidRPr="00B864D9">
        <w:rPr>
          <w:i/>
        </w:rPr>
        <w:t xml:space="preserve">Health Phys, </w:t>
      </w:r>
      <w:r w:rsidRPr="00B864D9">
        <w:t>vol. 110, no. 5, pp. 499-517, May 2016, doi: 10.1097/HP.0000000000000365.</w:t>
      </w:r>
    </w:p>
    <w:p w14:paraId="1E962ED9" w14:textId="77777777" w:rsidR="00B864D9" w:rsidRPr="00B864D9" w:rsidRDefault="00B864D9" w:rsidP="00B864D9">
      <w:pPr>
        <w:pStyle w:val="EndNoteBibliography"/>
        <w:ind w:left="720" w:hanging="360"/>
      </w:pPr>
      <w:r w:rsidRPr="00B864D9">
        <w:t>[8]</w:t>
      </w:r>
      <w:r w:rsidRPr="00B864D9">
        <w:tab/>
        <w:t xml:space="preserve">Daniel J. Clayton and N. E. Bixler, "Assessment of the MACCS Code Applicability for Nearfield Consequence Analysis," Sandia National Laboratories, SAND2020-2609, 2020. </w:t>
      </w:r>
    </w:p>
    <w:p w14:paraId="5D37B4CF" w14:textId="77777777" w:rsidR="00B864D9" w:rsidRPr="00B864D9" w:rsidRDefault="00B864D9" w:rsidP="00B864D9">
      <w:pPr>
        <w:pStyle w:val="EndNoteBibliography"/>
        <w:ind w:left="720" w:hanging="360"/>
      </w:pPr>
      <w:r w:rsidRPr="00B864D9">
        <w:t>[9]</w:t>
      </w:r>
      <w:r w:rsidRPr="00B864D9">
        <w:tab/>
        <w:t xml:space="preserve">G. Ioannidis, C. Li, P. Tremper, T. Riedel, and L. Ntziachristos, "Application of CFD Modelling for Pollutant Dispersion at an Urban Traffic Hotspot," </w:t>
      </w:r>
      <w:r w:rsidRPr="00B864D9">
        <w:rPr>
          <w:i/>
        </w:rPr>
        <w:t xml:space="preserve">Atmosphere, </w:t>
      </w:r>
      <w:r w:rsidRPr="00B864D9">
        <w:t>vol. 15, no. 1, 2024, doi: 10.3390/atmos15010113.</w:t>
      </w:r>
    </w:p>
    <w:p w14:paraId="20625776" w14:textId="77777777" w:rsidR="00B864D9" w:rsidRPr="00B864D9" w:rsidRDefault="00B864D9" w:rsidP="00B864D9">
      <w:pPr>
        <w:pStyle w:val="EndNoteBibliography"/>
        <w:ind w:left="720" w:hanging="360"/>
      </w:pPr>
      <w:r w:rsidRPr="00B864D9">
        <w:t>[10]</w:t>
      </w:r>
      <w:r w:rsidRPr="00B864D9">
        <w:tab/>
        <w:t xml:space="preserve">X. Wei, E. Dupont, E. Gilbert, L. Musson-Genon, and B. Carissimo, "Experimental and Numerical Study of Wind and Turbulence in a Near-Field Dispersion Campaign at an Inhomogeneous Site," </w:t>
      </w:r>
      <w:r w:rsidRPr="00B864D9">
        <w:rPr>
          <w:i/>
        </w:rPr>
        <w:t xml:space="preserve">Boundary-Layer Meteorology, </w:t>
      </w:r>
      <w:r w:rsidRPr="00B864D9">
        <w:t>vol. 160, no. 3, pp. 475-499, 2016, doi: 10.1007/s10546-016-0148-7.</w:t>
      </w:r>
    </w:p>
    <w:p w14:paraId="3C10D698" w14:textId="77777777" w:rsidR="00B864D9" w:rsidRPr="00B864D9" w:rsidRDefault="00B864D9" w:rsidP="00B864D9">
      <w:pPr>
        <w:pStyle w:val="EndNoteBibliography"/>
        <w:ind w:left="720" w:hanging="360"/>
      </w:pPr>
      <w:r w:rsidRPr="00B864D9">
        <w:t>[11]</w:t>
      </w:r>
      <w:r w:rsidRPr="00B864D9">
        <w:tab/>
        <w:t xml:space="preserve">H. F. Bonifacio, R. G. Maghirang, and L. A. Glasgow, "Numerical Simulation of Transport of Particles Emitted From Ground-Level Area Source Using Aermod and CFD," </w:t>
      </w:r>
      <w:r w:rsidRPr="00B864D9">
        <w:rPr>
          <w:i/>
        </w:rPr>
        <w:t xml:space="preserve">Engineering Applications of Computational Fluid Mechanics, </w:t>
      </w:r>
      <w:r w:rsidRPr="00B864D9">
        <w:t>vol. 8, no. 4, pp. 488-502, 2015, doi: 10.1080/19942060.2014.11083302.</w:t>
      </w:r>
    </w:p>
    <w:p w14:paraId="6EADDB3B" w14:textId="77777777" w:rsidR="00B864D9" w:rsidRPr="00B864D9" w:rsidRDefault="00B864D9" w:rsidP="00B864D9">
      <w:pPr>
        <w:pStyle w:val="EndNoteBibliography"/>
        <w:ind w:left="720" w:hanging="360"/>
      </w:pPr>
      <w:r w:rsidRPr="00B864D9">
        <w:t>[12]</w:t>
      </w:r>
      <w:r w:rsidRPr="00B864D9">
        <w:tab/>
        <w:t>U.-H. Yeo</w:t>
      </w:r>
      <w:r w:rsidRPr="00B864D9">
        <w:rPr>
          <w:i/>
        </w:rPr>
        <w:t xml:space="preserve"> et al.</w:t>
      </w:r>
      <w:r w:rsidRPr="00B864D9">
        <w:t xml:space="preserve">, "Impact Analysis of Environmental Conditions on Odour Dispersion Emitted from Pig House with Complex Terrain Using CFD," </w:t>
      </w:r>
      <w:r w:rsidRPr="00B864D9">
        <w:rPr>
          <w:i/>
        </w:rPr>
        <w:t xml:space="preserve">Agronomy, </w:t>
      </w:r>
      <w:r w:rsidRPr="00B864D9">
        <w:t>vol. 10, no. 11, 2020, doi: 10.3390/agronomy10111828.</w:t>
      </w:r>
    </w:p>
    <w:p w14:paraId="3278A8F6" w14:textId="77777777" w:rsidR="00B864D9" w:rsidRPr="00B864D9" w:rsidRDefault="00B864D9" w:rsidP="00B864D9">
      <w:pPr>
        <w:pStyle w:val="EndNoteBibliography"/>
        <w:ind w:left="720" w:hanging="360"/>
      </w:pPr>
      <w:r w:rsidRPr="00B864D9">
        <w:t>[13]</w:t>
      </w:r>
      <w:r w:rsidRPr="00B864D9">
        <w:tab/>
        <w:t xml:space="preserve">B. Tang, H. Wang, J. Xu, J. Lin, J. Hu, and R. Chen, "High-Resolution Simulation of the Near-Field Pollutant Dispersion in a Nuclear Power Plant Community with High-Performance Computing," </w:t>
      </w:r>
      <w:r w:rsidRPr="00B864D9">
        <w:rPr>
          <w:i/>
        </w:rPr>
        <w:t xml:space="preserve">Journal of Nonlinear Mathematical Physics, </w:t>
      </w:r>
      <w:r w:rsidRPr="00B864D9">
        <w:t>vol. 31, no. 1, 2024, doi: 10.1007/s44198-024-00171-7.</w:t>
      </w:r>
    </w:p>
    <w:p w14:paraId="20B49DB2" w14:textId="77777777" w:rsidR="00B864D9" w:rsidRPr="00B864D9" w:rsidRDefault="00B864D9" w:rsidP="00B864D9">
      <w:pPr>
        <w:pStyle w:val="EndNoteBibliography"/>
        <w:ind w:left="720" w:hanging="360"/>
      </w:pPr>
      <w:r w:rsidRPr="00B864D9">
        <w:t>[14]</w:t>
      </w:r>
      <w:r w:rsidRPr="00B864D9">
        <w:tab/>
        <w:t xml:space="preserve">S. P. Arya, </w:t>
      </w:r>
      <w:r w:rsidRPr="00B864D9">
        <w:rPr>
          <w:i/>
        </w:rPr>
        <w:t>Air pollution meteorology and dispersion</w:t>
      </w:r>
      <w:r w:rsidRPr="00B864D9">
        <w:t>. New York: Oxford University Press, 1999.</w:t>
      </w:r>
    </w:p>
    <w:p w14:paraId="7C85D726" w14:textId="77777777" w:rsidR="00B864D9" w:rsidRPr="00B864D9" w:rsidRDefault="00B864D9" w:rsidP="00B864D9">
      <w:pPr>
        <w:pStyle w:val="EndNoteBibliography"/>
        <w:ind w:left="720" w:hanging="360"/>
      </w:pPr>
      <w:r w:rsidRPr="00B864D9">
        <w:t>[15]</w:t>
      </w:r>
      <w:r w:rsidRPr="00B864D9">
        <w:tab/>
      </w:r>
      <w:r w:rsidRPr="00B864D9">
        <w:rPr>
          <w:i/>
        </w:rPr>
        <w:t>Simcenter STAR-CCM+, version 17.06</w:t>
      </w:r>
      <w:r w:rsidRPr="00B864D9">
        <w:t xml:space="preserve">. (2023). Siemens Industries Digital Software. </w:t>
      </w:r>
    </w:p>
    <w:p w14:paraId="0DF7B685" w14:textId="77777777" w:rsidR="00B864D9" w:rsidRPr="00B864D9" w:rsidRDefault="00B864D9" w:rsidP="00B864D9">
      <w:pPr>
        <w:pStyle w:val="EndNoteBibliography"/>
        <w:ind w:left="720" w:hanging="360"/>
      </w:pPr>
      <w:r w:rsidRPr="00B864D9">
        <w:t>[16]</w:t>
      </w:r>
      <w:r w:rsidRPr="00B864D9">
        <w:tab/>
        <w:t xml:space="preserve">B. Blocken, "Computational Fluid Dynamics for urban physics: Importance, scales, possibilities, limitations and ten tips and tricks towards accurate and reliable simulations," </w:t>
      </w:r>
      <w:r w:rsidRPr="00B864D9">
        <w:rPr>
          <w:i/>
        </w:rPr>
        <w:t xml:space="preserve">Building and Environment, </w:t>
      </w:r>
      <w:r w:rsidRPr="00B864D9">
        <w:t>vol. 91, pp. 219-245, 2015, doi: 10.1016/j.buildenv.2015.02.015.</w:t>
      </w:r>
    </w:p>
    <w:p w14:paraId="1639129A" w14:textId="77777777" w:rsidR="00B864D9" w:rsidRPr="00B864D9" w:rsidRDefault="00B864D9" w:rsidP="00B864D9">
      <w:pPr>
        <w:pStyle w:val="EndNoteBibliography"/>
        <w:ind w:left="720" w:hanging="360"/>
      </w:pPr>
      <w:r w:rsidRPr="00B864D9">
        <w:t>[17]</w:t>
      </w:r>
      <w:r w:rsidRPr="00B864D9">
        <w:tab/>
        <w:t xml:space="preserve">F. Vendel, "Modélisation de la dispersion atmosphérique en presence d’obstacles complexes : application à l’étude de sites industriels," University of Lyon, 2011. </w:t>
      </w:r>
    </w:p>
    <w:p w14:paraId="7767653A" w14:textId="77777777" w:rsidR="00B864D9" w:rsidRPr="00B864D9" w:rsidRDefault="00B864D9" w:rsidP="00B864D9">
      <w:pPr>
        <w:pStyle w:val="EndNoteBibliography"/>
        <w:ind w:left="720" w:hanging="360"/>
      </w:pPr>
      <w:r w:rsidRPr="00B864D9">
        <w:t>[18]</w:t>
      </w:r>
      <w:r w:rsidRPr="00B864D9">
        <w:tab/>
        <w:t xml:space="preserve">L. Lebel, K. Vu, A. John, and V. Korolevych, "Method for assessing radon Re-Entrainment risks from above ground level discharges from sub-slab depressurization systems," </w:t>
      </w:r>
      <w:r w:rsidRPr="00B864D9">
        <w:rPr>
          <w:i/>
        </w:rPr>
        <w:t xml:space="preserve">Building and Environment, </w:t>
      </w:r>
      <w:r w:rsidRPr="00B864D9">
        <w:t>vol. 215, 2022, doi: 10.1016/j.buildenv.2022.108942.</w:t>
      </w:r>
    </w:p>
    <w:p w14:paraId="2791F79B" w14:textId="77777777" w:rsidR="00B864D9" w:rsidRPr="00B864D9" w:rsidRDefault="00B864D9" w:rsidP="00B864D9">
      <w:pPr>
        <w:pStyle w:val="EndNoteBibliography"/>
        <w:ind w:left="720" w:hanging="360"/>
      </w:pPr>
      <w:r w:rsidRPr="00B864D9">
        <w:t>[19]</w:t>
      </w:r>
      <w:r w:rsidRPr="00B864D9">
        <w:tab/>
        <w:t>John Cui, Luke Lebel, Andrew Morreale, and D. Hummel, "MELCOR Model of iPWR and Application to Emergency Planning Zone Study," presented at the 14th International Topical Meeting on Nuclear Reactor Thermal-Hydraulics, Operation and Safety (NUTHOS-14), 2024.</w:t>
      </w:r>
    </w:p>
    <w:p w14:paraId="65223D79" w14:textId="77777777" w:rsidR="00B864D9" w:rsidRPr="00B864D9" w:rsidRDefault="00B864D9" w:rsidP="00B864D9">
      <w:pPr>
        <w:pStyle w:val="EndNoteBibliography"/>
        <w:ind w:left="720" w:hanging="360"/>
      </w:pPr>
      <w:r w:rsidRPr="00B864D9">
        <w:t>[20]</w:t>
      </w:r>
      <w:r w:rsidRPr="00B864D9">
        <w:tab/>
        <w:t xml:space="preserve">M. Temiz and I. Dincer, "Development of a hybridized small modular reactor and solar-based energy system for useful commodities required for sustainable cities," </w:t>
      </w:r>
      <w:r w:rsidRPr="00B864D9">
        <w:rPr>
          <w:i/>
        </w:rPr>
        <w:t xml:space="preserve">Energy, </w:t>
      </w:r>
      <w:r w:rsidRPr="00B864D9">
        <w:t>vol. 286, 2024, doi: 10.1016/j.energy.2023.129562.</w:t>
      </w:r>
    </w:p>
    <w:p w14:paraId="3BA56E06" w14:textId="6BD1A7E0" w:rsidR="00F45EEE" w:rsidRDefault="00307C99" w:rsidP="00537496">
      <w:pPr>
        <w:pStyle w:val="BodyText"/>
        <w:ind w:firstLine="0"/>
        <w:jc w:val="left"/>
      </w:pPr>
      <w:r>
        <w:fldChar w:fldCharType="end"/>
      </w:r>
    </w:p>
    <w:sectPr w:rsidR="00F45EEE" w:rsidSect="00B55658">
      <w:headerReference w:type="even" r:id="rId17"/>
      <w:headerReference w:type="default" r:id="rId18"/>
      <w:footerReference w:type="even" r:id="rId19"/>
      <w:footerReference w:type="default" r:id="rId20"/>
      <w:headerReference w:type="first" r:id="rId21"/>
      <w:footerReference w:type="first" r:id="rId22"/>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6C7A2" w14:textId="77777777" w:rsidR="0077696F" w:rsidRDefault="0077696F">
      <w:r>
        <w:separator/>
      </w:r>
    </w:p>
  </w:endnote>
  <w:endnote w:type="continuationSeparator" w:id="0">
    <w:p w14:paraId="110A9DD6" w14:textId="77777777" w:rsidR="0077696F" w:rsidRDefault="0077696F">
      <w:r>
        <w:continuationSeparator/>
      </w:r>
    </w:p>
  </w:endnote>
  <w:endnote w:type="continuationNotice" w:id="1">
    <w:p w14:paraId="787C1B88" w14:textId="77777777" w:rsidR="0077696F" w:rsidRDefault="007769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FF961" w14:textId="71EB65A1" w:rsidR="00E20E70" w:rsidRDefault="00E20E70">
    <w:pPr>
      <w:pStyle w:val="zyxClassification1"/>
    </w:pPr>
    <w:r>
      <w:fldChar w:fldCharType="begin"/>
    </w:r>
    <w:r>
      <w:instrText xml:space="preserve"> DOCPROPERTY "IaeaClassification"  \* MERGEFORMAT </w:instrText>
    </w:r>
    <w:r>
      <w:fldChar w:fldCharType="end"/>
    </w:r>
  </w:p>
  <w:p w14:paraId="1FDEB1B7" w14:textId="0ED3327B"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B308E" w14:textId="74B9F514" w:rsidR="00E20E70" w:rsidRDefault="00E20E70">
    <w:pPr>
      <w:pStyle w:val="zyxClassification1"/>
    </w:pPr>
    <w:r>
      <w:fldChar w:fldCharType="begin"/>
    </w:r>
    <w:r>
      <w:instrText xml:space="preserve"> DOCPROPERTY "IaeaClassification"  \* MERGEFORMAT </w:instrText>
    </w:r>
    <w:r>
      <w:fldChar w:fldCharType="end"/>
    </w:r>
  </w:p>
  <w:p w14:paraId="7E32AC2C" w14:textId="07C52EB6"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26525A">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2AC0DA17" w14:textId="77777777">
      <w:trPr>
        <w:cantSplit/>
      </w:trPr>
      <w:tc>
        <w:tcPr>
          <w:tcW w:w="4644" w:type="dxa"/>
        </w:tcPr>
        <w:p w14:paraId="6CFF9F49" w14:textId="0172A26A"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258EA1F7" w14:textId="573F31D8"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5" w:name="DOC_bkmClassification2"/>
      <w:tc>
        <w:tcPr>
          <w:tcW w:w="5670" w:type="dxa"/>
          <w:tcMar>
            <w:right w:w="249" w:type="dxa"/>
          </w:tcMar>
        </w:tcPr>
        <w:p w14:paraId="6BE850AD" w14:textId="6BACBAB6"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5"/>
        <w:p w14:paraId="4A6BF5C8" w14:textId="4D4577F5"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6" w:name="DOC_bkmFileName"/>
  <w:p w14:paraId="437B756E" w14:textId="14A092E5" w:rsidR="00E20E70" w:rsidRDefault="00E20E70">
    <w:r>
      <w:rPr>
        <w:sz w:val="16"/>
      </w:rPr>
      <w:fldChar w:fldCharType="begin"/>
    </w:r>
    <w:r>
      <w:rPr>
        <w:sz w:val="16"/>
      </w:rPr>
      <w:instrText xml:space="preserve"> FILENAME \* MERGEFORMAT </w:instrText>
    </w:r>
    <w:r>
      <w:rPr>
        <w:sz w:val="16"/>
      </w:rPr>
      <w:fldChar w:fldCharType="separate"/>
    </w:r>
    <w:r w:rsidR="00FF6F19">
      <w:rPr>
        <w:noProof/>
        <w:sz w:val="16"/>
      </w:rPr>
      <w:t>Conference Proceedings_Example paper.docx</w:t>
    </w:r>
    <w:r>
      <w:rPr>
        <w:sz w:val="16"/>
      </w:rPr>
      <w:fldChar w:fldCharType="end"/>
    </w:r>
    <w:bookmarkEnd w:id="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AC2FB" w14:textId="77777777" w:rsidR="0077696F" w:rsidRDefault="0077696F">
      <w:r>
        <w:t>___________________________________________________________________________</w:t>
      </w:r>
    </w:p>
  </w:footnote>
  <w:footnote w:type="continuationSeparator" w:id="0">
    <w:p w14:paraId="2090184F" w14:textId="77777777" w:rsidR="0077696F" w:rsidRDefault="0077696F">
      <w:r>
        <w:t>___________________________________________________________________________</w:t>
      </w:r>
    </w:p>
  </w:footnote>
  <w:footnote w:type="continuationNotice" w:id="1">
    <w:p w14:paraId="75990FE2" w14:textId="77777777" w:rsidR="0077696F" w:rsidRDefault="007769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F522D" w14:textId="2EF247BD" w:rsidR="00CF7AF3" w:rsidRDefault="00CF7AF3" w:rsidP="00CF7AF3">
    <w:pPr>
      <w:pStyle w:val="Runninghead"/>
    </w:pPr>
    <w:r>
      <w:tab/>
      <w:t>IAEA-CN-123/45</w:t>
    </w:r>
  </w:p>
  <w:p w14:paraId="4D70767E" w14:textId="77777777" w:rsidR="00CF7AF3" w:rsidRPr="009E1558" w:rsidRDefault="00CF7AF3"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6E7E9A0F" w14:textId="18B87A12"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09E92CEF" w14:textId="58EFCBEB"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EF17" w14:textId="77D39355" w:rsidR="00037321" w:rsidRPr="004A0C0B" w:rsidRDefault="004A0C0B" w:rsidP="004A0C0B">
    <w:pPr>
      <w:pStyle w:val="Runninghead"/>
    </w:pPr>
    <w:r>
      <w:t>SREEYUTH LAL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2C69EA9B" w14:textId="77777777">
      <w:trPr>
        <w:cantSplit/>
        <w:trHeight w:val="716"/>
      </w:trPr>
      <w:tc>
        <w:tcPr>
          <w:tcW w:w="979" w:type="dxa"/>
          <w:vMerge w:val="restart"/>
        </w:tcPr>
        <w:p w14:paraId="2A6ADF80" w14:textId="5717E42F" w:rsidR="00E20E70" w:rsidRDefault="005E2568">
          <w:pPr>
            <w:spacing w:before="180"/>
            <w:ind w:left="17"/>
          </w:pPr>
          <w:r>
            <w:rPr>
              <w:noProof/>
            </w:rPr>
            <mc:AlternateContent>
              <mc:Choice Requires="wps">
                <w:drawing>
                  <wp:anchor distT="0" distB="0" distL="0" distR="0" simplePos="0" relativeHeight="251658240" behindDoc="0" locked="0" layoutInCell="1" allowOverlap="1" wp14:anchorId="4A99CF04" wp14:editId="6FF40DE6">
                    <wp:simplePos x="635" y="635"/>
                    <wp:positionH relativeFrom="page">
                      <wp:align>right</wp:align>
                    </wp:positionH>
                    <wp:positionV relativeFrom="page">
                      <wp:align>top</wp:align>
                    </wp:positionV>
                    <wp:extent cx="443865" cy="443865"/>
                    <wp:effectExtent l="0" t="0" r="0" b="6350"/>
                    <wp:wrapNone/>
                    <wp:docPr id="823151709" name="Text Box 1" descr="OFFICIAL USE ONLY / À USAGE EXCLUSIF">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7313FD" w14:textId="06D29999" w:rsidR="005E2568" w:rsidRPr="005E2568" w:rsidRDefault="005E2568" w:rsidP="005E2568">
                                <w:pPr>
                                  <w:rPr>
                                    <w:rFonts w:ascii="Calibri" w:eastAsia="Calibri" w:hAnsi="Calibri" w:cs="Calibri"/>
                                    <w:noProof/>
                                    <w:color w:val="000000"/>
                                    <w:sz w:val="20"/>
                                  </w:rPr>
                                </w:pPr>
                                <w:r w:rsidRPr="005E2568">
                                  <w:rPr>
                                    <w:rFonts w:ascii="Calibri" w:eastAsia="Calibri" w:hAnsi="Calibri" w:cs="Calibri"/>
                                    <w:noProof/>
                                    <w:color w:val="000000"/>
                                    <w:sz w:val="20"/>
                                  </w:rPr>
                                  <w:t>OFFICIAL USE ONLY / À USAGE EXCLUSIF</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A99CF04" id="_x0000_t202" coordsize="21600,21600" o:spt="202" path="m,l,21600r21600,l21600,xe">
                    <v:stroke joinstyle="miter"/>
                    <v:path gradientshapeok="t" o:connecttype="rect"/>
                  </v:shapetype>
                  <v:shape id="Text Box 1" o:spid="_x0000_s1026" type="#_x0000_t202" alt="OFFICIAL USE ONLY / À USAGE EXCLUSIF" style="position:absolute;left:0;text-align:left;margin-left:-16.25pt;margin-top:0;width:34.95pt;height:34.9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4b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" filled="f" stroked="f">
                    <v:textbox style="mso-fit-shape-to-text:t" inset="0,15pt,20pt,0">
                      <w:txbxContent>
                        <w:p w14:paraId="117313FD" w14:textId="06D29999" w:rsidR="005E2568" w:rsidRPr="005E2568" w:rsidRDefault="005E2568" w:rsidP="005E2568">
                          <w:pPr>
                            <w:rPr>
                              <w:rFonts w:ascii="Calibri" w:eastAsia="Calibri" w:hAnsi="Calibri" w:cs="Calibri"/>
                              <w:noProof/>
                              <w:color w:val="000000"/>
                              <w:sz w:val="20"/>
                            </w:rPr>
                          </w:pPr>
                          <w:r w:rsidRPr="005E2568">
                            <w:rPr>
                              <w:rFonts w:ascii="Calibri" w:eastAsia="Calibri" w:hAnsi="Calibri" w:cs="Calibri"/>
                              <w:noProof/>
                              <w:color w:val="000000"/>
                              <w:sz w:val="20"/>
                            </w:rPr>
                            <w:t>OFFICIAL USE ONLY / À USAGE EXCLUSIF</w:t>
                          </w:r>
                        </w:p>
                      </w:txbxContent>
                    </v:textbox>
                    <w10:wrap anchorx="page" anchory="page"/>
                  </v:shape>
                </w:pict>
              </mc:Fallback>
            </mc:AlternateContent>
          </w:r>
        </w:p>
      </w:tc>
      <w:tc>
        <w:tcPr>
          <w:tcW w:w="3638" w:type="dxa"/>
          <w:vAlign w:val="bottom"/>
        </w:tcPr>
        <w:p w14:paraId="610CF310" w14:textId="77777777" w:rsidR="00E20E70" w:rsidRDefault="00E20E70">
          <w:pPr>
            <w:spacing w:after="20"/>
          </w:pPr>
        </w:p>
      </w:tc>
      <w:bookmarkStart w:id="4" w:name="DOC_bkmClassification1"/>
      <w:tc>
        <w:tcPr>
          <w:tcW w:w="5702" w:type="dxa"/>
          <w:vMerge w:val="restart"/>
          <w:tcMar>
            <w:right w:w="193" w:type="dxa"/>
          </w:tcMar>
        </w:tcPr>
        <w:p w14:paraId="48D5842E" w14:textId="65BC9385"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
        <w:p w14:paraId="423CAA9C" w14:textId="4809B93E" w:rsidR="00E20E70" w:rsidRDefault="00E20E70">
          <w:pPr>
            <w:pStyle w:val="zyxConfid2Red"/>
          </w:pPr>
          <w:r>
            <w:fldChar w:fldCharType="begin"/>
          </w:r>
          <w:r>
            <w:instrText>DOCPROPERTY "IaeaClassification2"  \* MERGEFORMAT</w:instrText>
          </w:r>
          <w:r>
            <w:fldChar w:fldCharType="end"/>
          </w:r>
        </w:p>
      </w:tc>
    </w:tr>
    <w:tr w:rsidR="00E20E70" w14:paraId="7130D945" w14:textId="77777777">
      <w:trPr>
        <w:cantSplit/>
        <w:trHeight w:val="167"/>
      </w:trPr>
      <w:tc>
        <w:tcPr>
          <w:tcW w:w="979" w:type="dxa"/>
          <w:vMerge/>
        </w:tcPr>
        <w:p w14:paraId="7659FE2B" w14:textId="77777777" w:rsidR="00E20E70" w:rsidRDefault="00E20E70">
          <w:pPr>
            <w:spacing w:before="57"/>
          </w:pPr>
        </w:p>
      </w:tc>
      <w:tc>
        <w:tcPr>
          <w:tcW w:w="3638" w:type="dxa"/>
          <w:vAlign w:val="bottom"/>
        </w:tcPr>
        <w:p w14:paraId="7578AADC" w14:textId="77777777" w:rsidR="00E20E70" w:rsidRDefault="00E20E70">
          <w:pPr>
            <w:pStyle w:val="Heading9"/>
            <w:spacing w:before="0" w:after="10"/>
          </w:pPr>
        </w:p>
      </w:tc>
      <w:tc>
        <w:tcPr>
          <w:tcW w:w="5702" w:type="dxa"/>
          <w:vMerge/>
          <w:vAlign w:val="bottom"/>
        </w:tcPr>
        <w:p w14:paraId="313FA1D9" w14:textId="77777777" w:rsidR="00E20E70" w:rsidRDefault="00E20E70">
          <w:pPr>
            <w:pStyle w:val="Heading9"/>
            <w:spacing w:before="0" w:after="10"/>
          </w:pPr>
        </w:p>
      </w:tc>
    </w:tr>
  </w:tbl>
  <w:p w14:paraId="7A0C2B4B"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485078158">
    <w:abstractNumId w:val="7"/>
  </w:num>
  <w:num w:numId="2" w16cid:durableId="59716700">
    <w:abstractNumId w:val="4"/>
  </w:num>
  <w:num w:numId="3" w16cid:durableId="731540123">
    <w:abstractNumId w:val="10"/>
  </w:num>
  <w:num w:numId="4" w16cid:durableId="744034000">
    <w:abstractNumId w:val="10"/>
  </w:num>
  <w:num w:numId="5" w16cid:durableId="1474641089">
    <w:abstractNumId w:val="10"/>
  </w:num>
  <w:num w:numId="6" w16cid:durableId="528497540">
    <w:abstractNumId w:val="5"/>
  </w:num>
  <w:num w:numId="7" w16cid:durableId="176696273">
    <w:abstractNumId w:val="8"/>
  </w:num>
  <w:num w:numId="8" w16cid:durableId="1131169468">
    <w:abstractNumId w:val="11"/>
  </w:num>
  <w:num w:numId="9" w16cid:durableId="1007632637">
    <w:abstractNumId w:val="1"/>
  </w:num>
  <w:num w:numId="10" w16cid:durableId="422917246">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1785685054">
    <w:abstractNumId w:val="10"/>
  </w:num>
  <w:num w:numId="12" w16cid:durableId="468400009">
    <w:abstractNumId w:val="10"/>
  </w:num>
  <w:num w:numId="13" w16cid:durableId="1927378143">
    <w:abstractNumId w:val="10"/>
  </w:num>
  <w:num w:numId="14" w16cid:durableId="1289622783">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1037123319">
    <w:abstractNumId w:val="10"/>
  </w:num>
  <w:num w:numId="16" w16cid:durableId="656224632">
    <w:abstractNumId w:val="10"/>
  </w:num>
  <w:num w:numId="17" w16cid:durableId="784034295">
    <w:abstractNumId w:val="10"/>
  </w:num>
  <w:num w:numId="18" w16cid:durableId="12935558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7238170">
    <w:abstractNumId w:val="10"/>
  </w:num>
  <w:num w:numId="20" w16cid:durableId="2113888906">
    <w:abstractNumId w:val="2"/>
  </w:num>
  <w:num w:numId="21" w16cid:durableId="1417746791">
    <w:abstractNumId w:val="10"/>
  </w:num>
  <w:num w:numId="22" w16cid:durableId="1720975952">
    <w:abstractNumId w:val="3"/>
  </w:num>
  <w:num w:numId="23" w16cid:durableId="983584939">
    <w:abstractNumId w:val="0"/>
  </w:num>
  <w:num w:numId="24" w16cid:durableId="76482875">
    <w:abstractNumId w:val="9"/>
  </w:num>
  <w:num w:numId="25" w16cid:durableId="1024988134">
    <w:abstractNumId w:val="10"/>
  </w:num>
  <w:num w:numId="26" w16cid:durableId="2000382986">
    <w:abstractNumId w:val="10"/>
  </w:num>
  <w:num w:numId="27" w16cid:durableId="1390575348">
    <w:abstractNumId w:val="10"/>
  </w:num>
  <w:num w:numId="28" w16cid:durableId="621231405">
    <w:abstractNumId w:val="10"/>
  </w:num>
  <w:num w:numId="29" w16cid:durableId="995762299">
    <w:abstractNumId w:val="10"/>
  </w:num>
  <w:num w:numId="30" w16cid:durableId="320278723">
    <w:abstractNumId w:val="6"/>
  </w:num>
  <w:num w:numId="31" w16cid:durableId="1695614948">
    <w:abstractNumId w:val="6"/>
  </w:num>
  <w:num w:numId="32" w16cid:durableId="1958231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CA"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Times New Roman&lt;/FontName&gt;&lt;FontSize&gt;9&lt;/FontSize&gt;&lt;ReflistTitle&gt;&lt;/ReflistTitle&gt;&lt;StartingRefnum&gt;1&lt;/StartingRefnum&gt;&lt;FirstLineIndent&gt;357&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f029s9x7d99dqe50eeprptuz5e5t0etd0d5&quot;&gt;Section_EndNote_Library&lt;record-ids&gt;&lt;item&gt;19&lt;/item&gt;&lt;item&gt;34&lt;/item&gt;&lt;item&gt;37&lt;/item&gt;&lt;item&gt;40&lt;/item&gt;&lt;item&gt;59&lt;/item&gt;&lt;item&gt;136&lt;/item&gt;&lt;item&gt;138&lt;/item&gt;&lt;item&gt;148&lt;/item&gt;&lt;item&gt;149&lt;/item&gt;&lt;item&gt;150&lt;/item&gt;&lt;item&gt;153&lt;/item&gt;&lt;item&gt;155&lt;/item&gt;&lt;item&gt;156&lt;/item&gt;&lt;item&gt;157&lt;/item&gt;&lt;item&gt;158&lt;/item&gt;&lt;item&gt;159&lt;/item&gt;&lt;item&gt;160&lt;/item&gt;&lt;item&gt;162&lt;/item&gt;&lt;item&gt;164&lt;/item&gt;&lt;item&gt;166&lt;/item&gt;&lt;/record-ids&gt;&lt;/item&gt;&lt;/Libraries&gt;"/>
    <w:docVar w:name="EN.UseJSCitationFormat" w:val="False"/>
    <w:docVar w:name="SEC_Classification" w:val="None"/>
    <w:docVar w:name="SEC_ConfidentialAttachments" w:val="False"/>
  </w:docVars>
  <w:rsids>
    <w:rsidRoot w:val="00037321"/>
    <w:rsid w:val="0000024C"/>
    <w:rsid w:val="000020FE"/>
    <w:rsid w:val="000026A5"/>
    <w:rsid w:val="0000369D"/>
    <w:rsid w:val="00003954"/>
    <w:rsid w:val="00005188"/>
    <w:rsid w:val="000055AE"/>
    <w:rsid w:val="00010E79"/>
    <w:rsid w:val="00011532"/>
    <w:rsid w:val="00011558"/>
    <w:rsid w:val="00013B21"/>
    <w:rsid w:val="000158A5"/>
    <w:rsid w:val="000205B7"/>
    <w:rsid w:val="000220D8"/>
    <w:rsid w:val="000229AB"/>
    <w:rsid w:val="00022EFB"/>
    <w:rsid w:val="00024754"/>
    <w:rsid w:val="0002569A"/>
    <w:rsid w:val="00026F01"/>
    <w:rsid w:val="00033B21"/>
    <w:rsid w:val="00034EDB"/>
    <w:rsid w:val="00037321"/>
    <w:rsid w:val="000424C4"/>
    <w:rsid w:val="00042C69"/>
    <w:rsid w:val="00045B24"/>
    <w:rsid w:val="00051134"/>
    <w:rsid w:val="00051183"/>
    <w:rsid w:val="00051790"/>
    <w:rsid w:val="00056730"/>
    <w:rsid w:val="0006244D"/>
    <w:rsid w:val="000632E2"/>
    <w:rsid w:val="0006360B"/>
    <w:rsid w:val="00064056"/>
    <w:rsid w:val="00065D72"/>
    <w:rsid w:val="000663EE"/>
    <w:rsid w:val="000668EE"/>
    <w:rsid w:val="00066C0F"/>
    <w:rsid w:val="0006742C"/>
    <w:rsid w:val="00071F7A"/>
    <w:rsid w:val="00072154"/>
    <w:rsid w:val="00072483"/>
    <w:rsid w:val="000739A8"/>
    <w:rsid w:val="000742A9"/>
    <w:rsid w:val="00077E79"/>
    <w:rsid w:val="00082FBA"/>
    <w:rsid w:val="0008546B"/>
    <w:rsid w:val="00085DAE"/>
    <w:rsid w:val="000925A2"/>
    <w:rsid w:val="000930EB"/>
    <w:rsid w:val="0009533B"/>
    <w:rsid w:val="00096BA2"/>
    <w:rsid w:val="00097687"/>
    <w:rsid w:val="000A0299"/>
    <w:rsid w:val="000A02A4"/>
    <w:rsid w:val="000B17DB"/>
    <w:rsid w:val="000B2234"/>
    <w:rsid w:val="000B3F05"/>
    <w:rsid w:val="000B4812"/>
    <w:rsid w:val="000B56ED"/>
    <w:rsid w:val="000C2943"/>
    <w:rsid w:val="000C36B1"/>
    <w:rsid w:val="000C3B7A"/>
    <w:rsid w:val="000C51A8"/>
    <w:rsid w:val="000C69D1"/>
    <w:rsid w:val="000C6F25"/>
    <w:rsid w:val="000C76DB"/>
    <w:rsid w:val="000C7F07"/>
    <w:rsid w:val="000D4894"/>
    <w:rsid w:val="000D5CA5"/>
    <w:rsid w:val="000D673C"/>
    <w:rsid w:val="000D6EAB"/>
    <w:rsid w:val="000D7D5C"/>
    <w:rsid w:val="000E126C"/>
    <w:rsid w:val="000E3375"/>
    <w:rsid w:val="000E34FC"/>
    <w:rsid w:val="000E4108"/>
    <w:rsid w:val="000E5BC4"/>
    <w:rsid w:val="000F0077"/>
    <w:rsid w:val="000F0C46"/>
    <w:rsid w:val="000F64D4"/>
    <w:rsid w:val="000F68C9"/>
    <w:rsid w:val="000F6FEC"/>
    <w:rsid w:val="000F7975"/>
    <w:rsid w:val="000F7E94"/>
    <w:rsid w:val="001011DB"/>
    <w:rsid w:val="0010377C"/>
    <w:rsid w:val="001119D6"/>
    <w:rsid w:val="00117E37"/>
    <w:rsid w:val="00120218"/>
    <w:rsid w:val="00123AA5"/>
    <w:rsid w:val="00123F94"/>
    <w:rsid w:val="00124B2F"/>
    <w:rsid w:val="00125A9E"/>
    <w:rsid w:val="00130721"/>
    <w:rsid w:val="001308F2"/>
    <w:rsid w:val="0013096B"/>
    <w:rsid w:val="00131274"/>
    <w:rsid w:val="001313E8"/>
    <w:rsid w:val="001315E4"/>
    <w:rsid w:val="0013196C"/>
    <w:rsid w:val="00131ED4"/>
    <w:rsid w:val="001330B6"/>
    <w:rsid w:val="00133114"/>
    <w:rsid w:val="00133B39"/>
    <w:rsid w:val="001377E2"/>
    <w:rsid w:val="00137974"/>
    <w:rsid w:val="00137D21"/>
    <w:rsid w:val="0014094C"/>
    <w:rsid w:val="00141EBB"/>
    <w:rsid w:val="001449DE"/>
    <w:rsid w:val="0014513B"/>
    <w:rsid w:val="00146AE9"/>
    <w:rsid w:val="00147472"/>
    <w:rsid w:val="001531EB"/>
    <w:rsid w:val="001558CE"/>
    <w:rsid w:val="00156A4C"/>
    <w:rsid w:val="00161C48"/>
    <w:rsid w:val="00161C54"/>
    <w:rsid w:val="001627AE"/>
    <w:rsid w:val="00163275"/>
    <w:rsid w:val="001642F3"/>
    <w:rsid w:val="00167BD2"/>
    <w:rsid w:val="00167E75"/>
    <w:rsid w:val="00171769"/>
    <w:rsid w:val="00177311"/>
    <w:rsid w:val="00177FD2"/>
    <w:rsid w:val="00182816"/>
    <w:rsid w:val="00183D0C"/>
    <w:rsid w:val="00184622"/>
    <w:rsid w:val="0018616E"/>
    <w:rsid w:val="00186A41"/>
    <w:rsid w:val="00187A97"/>
    <w:rsid w:val="0019060F"/>
    <w:rsid w:val="0019137C"/>
    <w:rsid w:val="00191A55"/>
    <w:rsid w:val="00193B4B"/>
    <w:rsid w:val="00193C52"/>
    <w:rsid w:val="0019408B"/>
    <w:rsid w:val="001A00FD"/>
    <w:rsid w:val="001A142A"/>
    <w:rsid w:val="001A24DF"/>
    <w:rsid w:val="001A364A"/>
    <w:rsid w:val="001A40A3"/>
    <w:rsid w:val="001A49FB"/>
    <w:rsid w:val="001A77A3"/>
    <w:rsid w:val="001B1D95"/>
    <w:rsid w:val="001B2089"/>
    <w:rsid w:val="001B2139"/>
    <w:rsid w:val="001B5D45"/>
    <w:rsid w:val="001C1134"/>
    <w:rsid w:val="001C2672"/>
    <w:rsid w:val="001C4FCB"/>
    <w:rsid w:val="001C58F5"/>
    <w:rsid w:val="001C6264"/>
    <w:rsid w:val="001D0417"/>
    <w:rsid w:val="001D0E7A"/>
    <w:rsid w:val="001D2B03"/>
    <w:rsid w:val="001D4BD6"/>
    <w:rsid w:val="001D5843"/>
    <w:rsid w:val="001D5CEE"/>
    <w:rsid w:val="001D660B"/>
    <w:rsid w:val="001D6AD0"/>
    <w:rsid w:val="001D72C5"/>
    <w:rsid w:val="001D7507"/>
    <w:rsid w:val="001E12D7"/>
    <w:rsid w:val="001E39F7"/>
    <w:rsid w:val="001E3B3C"/>
    <w:rsid w:val="001F3174"/>
    <w:rsid w:val="001F7640"/>
    <w:rsid w:val="001F7DCF"/>
    <w:rsid w:val="0020105B"/>
    <w:rsid w:val="0020231E"/>
    <w:rsid w:val="00202AA6"/>
    <w:rsid w:val="00203D46"/>
    <w:rsid w:val="002044F3"/>
    <w:rsid w:val="002054F8"/>
    <w:rsid w:val="00205D78"/>
    <w:rsid w:val="002064DC"/>
    <w:rsid w:val="002071D9"/>
    <w:rsid w:val="0020766B"/>
    <w:rsid w:val="00210199"/>
    <w:rsid w:val="002107CB"/>
    <w:rsid w:val="0021232A"/>
    <w:rsid w:val="0021738D"/>
    <w:rsid w:val="00221857"/>
    <w:rsid w:val="00222B46"/>
    <w:rsid w:val="002233C1"/>
    <w:rsid w:val="00227825"/>
    <w:rsid w:val="00231DC6"/>
    <w:rsid w:val="00232679"/>
    <w:rsid w:val="00232A86"/>
    <w:rsid w:val="0023308F"/>
    <w:rsid w:val="00233DCB"/>
    <w:rsid w:val="0023435E"/>
    <w:rsid w:val="0023474D"/>
    <w:rsid w:val="00236D8F"/>
    <w:rsid w:val="002437D6"/>
    <w:rsid w:val="00243F96"/>
    <w:rsid w:val="0024545B"/>
    <w:rsid w:val="00252AD7"/>
    <w:rsid w:val="002550AA"/>
    <w:rsid w:val="002555AD"/>
    <w:rsid w:val="00256280"/>
    <w:rsid w:val="00256822"/>
    <w:rsid w:val="002569AE"/>
    <w:rsid w:val="00257A7E"/>
    <w:rsid w:val="00257F9B"/>
    <w:rsid w:val="00261B9F"/>
    <w:rsid w:val="002621CF"/>
    <w:rsid w:val="00262AD3"/>
    <w:rsid w:val="00262D8C"/>
    <w:rsid w:val="00263E4B"/>
    <w:rsid w:val="00264022"/>
    <w:rsid w:val="00265080"/>
    <w:rsid w:val="0026525A"/>
    <w:rsid w:val="00265909"/>
    <w:rsid w:val="00266161"/>
    <w:rsid w:val="00266D9B"/>
    <w:rsid w:val="00274790"/>
    <w:rsid w:val="00274889"/>
    <w:rsid w:val="00275466"/>
    <w:rsid w:val="00275802"/>
    <w:rsid w:val="00275D30"/>
    <w:rsid w:val="002779CC"/>
    <w:rsid w:val="002812B4"/>
    <w:rsid w:val="00282081"/>
    <w:rsid w:val="00283E55"/>
    <w:rsid w:val="00285755"/>
    <w:rsid w:val="00286527"/>
    <w:rsid w:val="002870B1"/>
    <w:rsid w:val="00290014"/>
    <w:rsid w:val="00290AA6"/>
    <w:rsid w:val="00290C65"/>
    <w:rsid w:val="002928E7"/>
    <w:rsid w:val="00294981"/>
    <w:rsid w:val="002A1F9C"/>
    <w:rsid w:val="002A6FFF"/>
    <w:rsid w:val="002A76D5"/>
    <w:rsid w:val="002B29C2"/>
    <w:rsid w:val="002B456F"/>
    <w:rsid w:val="002B652D"/>
    <w:rsid w:val="002C102D"/>
    <w:rsid w:val="002C13F2"/>
    <w:rsid w:val="002C2160"/>
    <w:rsid w:val="002C373B"/>
    <w:rsid w:val="002C4180"/>
    <w:rsid w:val="002C4208"/>
    <w:rsid w:val="002D13E6"/>
    <w:rsid w:val="002D5426"/>
    <w:rsid w:val="002E1C5F"/>
    <w:rsid w:val="002E3223"/>
    <w:rsid w:val="002E341A"/>
    <w:rsid w:val="002E3C82"/>
    <w:rsid w:val="002E3F7D"/>
    <w:rsid w:val="002E544E"/>
    <w:rsid w:val="002E6EBA"/>
    <w:rsid w:val="002F00B4"/>
    <w:rsid w:val="002F4143"/>
    <w:rsid w:val="002F427E"/>
    <w:rsid w:val="002F5BCF"/>
    <w:rsid w:val="002F5CE6"/>
    <w:rsid w:val="002F65DC"/>
    <w:rsid w:val="002F6C26"/>
    <w:rsid w:val="002F726A"/>
    <w:rsid w:val="002F7AAA"/>
    <w:rsid w:val="00300E62"/>
    <w:rsid w:val="003026A0"/>
    <w:rsid w:val="00302BE3"/>
    <w:rsid w:val="00305507"/>
    <w:rsid w:val="00305F16"/>
    <w:rsid w:val="00307C99"/>
    <w:rsid w:val="00311747"/>
    <w:rsid w:val="003126DC"/>
    <w:rsid w:val="0031442F"/>
    <w:rsid w:val="00315BE7"/>
    <w:rsid w:val="00315FB3"/>
    <w:rsid w:val="00316AB6"/>
    <w:rsid w:val="00316DAE"/>
    <w:rsid w:val="00320DD9"/>
    <w:rsid w:val="003227E8"/>
    <w:rsid w:val="00322AC0"/>
    <w:rsid w:val="00322AFB"/>
    <w:rsid w:val="00322E4C"/>
    <w:rsid w:val="00323AC1"/>
    <w:rsid w:val="00325DB8"/>
    <w:rsid w:val="0032611B"/>
    <w:rsid w:val="00326E5B"/>
    <w:rsid w:val="00326FB7"/>
    <w:rsid w:val="0032724D"/>
    <w:rsid w:val="003302E9"/>
    <w:rsid w:val="00330436"/>
    <w:rsid w:val="00330B9E"/>
    <w:rsid w:val="0033115E"/>
    <w:rsid w:val="0033197A"/>
    <w:rsid w:val="00332258"/>
    <w:rsid w:val="00333FFF"/>
    <w:rsid w:val="00337DC6"/>
    <w:rsid w:val="00340606"/>
    <w:rsid w:val="00340630"/>
    <w:rsid w:val="00343BC0"/>
    <w:rsid w:val="003446E7"/>
    <w:rsid w:val="00344A54"/>
    <w:rsid w:val="00344D40"/>
    <w:rsid w:val="00345DAD"/>
    <w:rsid w:val="0035025B"/>
    <w:rsid w:val="00350A3F"/>
    <w:rsid w:val="00352DE1"/>
    <w:rsid w:val="00353EA1"/>
    <w:rsid w:val="003541E0"/>
    <w:rsid w:val="00355EF7"/>
    <w:rsid w:val="00362124"/>
    <w:rsid w:val="00364121"/>
    <w:rsid w:val="00364A85"/>
    <w:rsid w:val="003665C3"/>
    <w:rsid w:val="00367823"/>
    <w:rsid w:val="003708D2"/>
    <w:rsid w:val="003725A1"/>
    <w:rsid w:val="003728E6"/>
    <w:rsid w:val="0037355D"/>
    <w:rsid w:val="003746A4"/>
    <w:rsid w:val="00376A3A"/>
    <w:rsid w:val="00377629"/>
    <w:rsid w:val="0038077E"/>
    <w:rsid w:val="003809B3"/>
    <w:rsid w:val="00381BD8"/>
    <w:rsid w:val="00383634"/>
    <w:rsid w:val="00385A42"/>
    <w:rsid w:val="0039272D"/>
    <w:rsid w:val="00393B57"/>
    <w:rsid w:val="00394AA9"/>
    <w:rsid w:val="00395730"/>
    <w:rsid w:val="003970D2"/>
    <w:rsid w:val="00397530"/>
    <w:rsid w:val="00397B5E"/>
    <w:rsid w:val="003A1EE7"/>
    <w:rsid w:val="003A2665"/>
    <w:rsid w:val="003B0677"/>
    <w:rsid w:val="003B081C"/>
    <w:rsid w:val="003B12E1"/>
    <w:rsid w:val="003B331C"/>
    <w:rsid w:val="003B476D"/>
    <w:rsid w:val="003B512B"/>
    <w:rsid w:val="003B5E0E"/>
    <w:rsid w:val="003B61AF"/>
    <w:rsid w:val="003B7722"/>
    <w:rsid w:val="003C1F05"/>
    <w:rsid w:val="003C21B7"/>
    <w:rsid w:val="003C3DF0"/>
    <w:rsid w:val="003C4200"/>
    <w:rsid w:val="003C7A57"/>
    <w:rsid w:val="003D255A"/>
    <w:rsid w:val="003D2B99"/>
    <w:rsid w:val="003D376E"/>
    <w:rsid w:val="003D4E75"/>
    <w:rsid w:val="003E0B16"/>
    <w:rsid w:val="003E1B43"/>
    <w:rsid w:val="003E27AA"/>
    <w:rsid w:val="003E2815"/>
    <w:rsid w:val="003E52CC"/>
    <w:rsid w:val="003E7885"/>
    <w:rsid w:val="003E7EA9"/>
    <w:rsid w:val="003F2104"/>
    <w:rsid w:val="003F3680"/>
    <w:rsid w:val="003F3C1C"/>
    <w:rsid w:val="003F3F1D"/>
    <w:rsid w:val="003F6A1F"/>
    <w:rsid w:val="003F6C1F"/>
    <w:rsid w:val="00400EBF"/>
    <w:rsid w:val="00401A83"/>
    <w:rsid w:val="0040310D"/>
    <w:rsid w:val="00404785"/>
    <w:rsid w:val="00404829"/>
    <w:rsid w:val="0040753D"/>
    <w:rsid w:val="004135ED"/>
    <w:rsid w:val="00414900"/>
    <w:rsid w:val="00416949"/>
    <w:rsid w:val="00420073"/>
    <w:rsid w:val="00420247"/>
    <w:rsid w:val="004228DA"/>
    <w:rsid w:val="0042310F"/>
    <w:rsid w:val="00425BFE"/>
    <w:rsid w:val="00425D6E"/>
    <w:rsid w:val="0043059F"/>
    <w:rsid w:val="00430C7B"/>
    <w:rsid w:val="0043181D"/>
    <w:rsid w:val="004325A1"/>
    <w:rsid w:val="00434887"/>
    <w:rsid w:val="00436EB1"/>
    <w:rsid w:val="004370D8"/>
    <w:rsid w:val="0044079A"/>
    <w:rsid w:val="00441013"/>
    <w:rsid w:val="00444AB3"/>
    <w:rsid w:val="00446D28"/>
    <w:rsid w:val="004470A8"/>
    <w:rsid w:val="00447A18"/>
    <w:rsid w:val="0045041A"/>
    <w:rsid w:val="00450A86"/>
    <w:rsid w:val="004534B1"/>
    <w:rsid w:val="004545D8"/>
    <w:rsid w:val="004546B1"/>
    <w:rsid w:val="004560F7"/>
    <w:rsid w:val="00456272"/>
    <w:rsid w:val="00456459"/>
    <w:rsid w:val="0045695E"/>
    <w:rsid w:val="004624FE"/>
    <w:rsid w:val="00464970"/>
    <w:rsid w:val="00465058"/>
    <w:rsid w:val="00466ABB"/>
    <w:rsid w:val="00466AD0"/>
    <w:rsid w:val="004676A9"/>
    <w:rsid w:val="00472C43"/>
    <w:rsid w:val="00472F2E"/>
    <w:rsid w:val="00473494"/>
    <w:rsid w:val="0047434E"/>
    <w:rsid w:val="00477175"/>
    <w:rsid w:val="004779A6"/>
    <w:rsid w:val="00482604"/>
    <w:rsid w:val="00485EF3"/>
    <w:rsid w:val="00486139"/>
    <w:rsid w:val="00491C6E"/>
    <w:rsid w:val="00493FE8"/>
    <w:rsid w:val="004950FF"/>
    <w:rsid w:val="00496BA0"/>
    <w:rsid w:val="00497710"/>
    <w:rsid w:val="00497800"/>
    <w:rsid w:val="004A0C0B"/>
    <w:rsid w:val="004A12C9"/>
    <w:rsid w:val="004A1FE3"/>
    <w:rsid w:val="004A31DF"/>
    <w:rsid w:val="004A4931"/>
    <w:rsid w:val="004A4B2D"/>
    <w:rsid w:val="004A6A27"/>
    <w:rsid w:val="004A6CD2"/>
    <w:rsid w:val="004A6E76"/>
    <w:rsid w:val="004B0B03"/>
    <w:rsid w:val="004B122F"/>
    <w:rsid w:val="004B276A"/>
    <w:rsid w:val="004B3853"/>
    <w:rsid w:val="004B56C6"/>
    <w:rsid w:val="004B5AE9"/>
    <w:rsid w:val="004B63F6"/>
    <w:rsid w:val="004C02B9"/>
    <w:rsid w:val="004C0A99"/>
    <w:rsid w:val="004C15A1"/>
    <w:rsid w:val="004C2CC4"/>
    <w:rsid w:val="004C5528"/>
    <w:rsid w:val="004C64C0"/>
    <w:rsid w:val="004C7628"/>
    <w:rsid w:val="004D33EE"/>
    <w:rsid w:val="004D7B9F"/>
    <w:rsid w:val="004E35CF"/>
    <w:rsid w:val="004E378D"/>
    <w:rsid w:val="004E5C73"/>
    <w:rsid w:val="004E5E22"/>
    <w:rsid w:val="004E63B5"/>
    <w:rsid w:val="004F0626"/>
    <w:rsid w:val="004F21EB"/>
    <w:rsid w:val="004F39E7"/>
    <w:rsid w:val="004F4BD8"/>
    <w:rsid w:val="005003C2"/>
    <w:rsid w:val="00500C23"/>
    <w:rsid w:val="005039C1"/>
    <w:rsid w:val="00503D17"/>
    <w:rsid w:val="00504924"/>
    <w:rsid w:val="00504C34"/>
    <w:rsid w:val="00504E08"/>
    <w:rsid w:val="00505353"/>
    <w:rsid w:val="0050692D"/>
    <w:rsid w:val="0050768A"/>
    <w:rsid w:val="0050768B"/>
    <w:rsid w:val="005104AA"/>
    <w:rsid w:val="00511888"/>
    <w:rsid w:val="00512292"/>
    <w:rsid w:val="005133C7"/>
    <w:rsid w:val="00513F36"/>
    <w:rsid w:val="005209B7"/>
    <w:rsid w:val="005230AF"/>
    <w:rsid w:val="00527BF5"/>
    <w:rsid w:val="00531FBF"/>
    <w:rsid w:val="00532CA8"/>
    <w:rsid w:val="0053356F"/>
    <w:rsid w:val="0053495B"/>
    <w:rsid w:val="00535E48"/>
    <w:rsid w:val="00537496"/>
    <w:rsid w:val="0053772E"/>
    <w:rsid w:val="005405D3"/>
    <w:rsid w:val="00540969"/>
    <w:rsid w:val="00541072"/>
    <w:rsid w:val="00541C55"/>
    <w:rsid w:val="00543B44"/>
    <w:rsid w:val="00544ED3"/>
    <w:rsid w:val="0054624A"/>
    <w:rsid w:val="0054634A"/>
    <w:rsid w:val="00547F24"/>
    <w:rsid w:val="005511A1"/>
    <w:rsid w:val="00551F31"/>
    <w:rsid w:val="0055245F"/>
    <w:rsid w:val="005554A4"/>
    <w:rsid w:val="005573E3"/>
    <w:rsid w:val="0055768E"/>
    <w:rsid w:val="005633FD"/>
    <w:rsid w:val="00566A64"/>
    <w:rsid w:val="00571CF8"/>
    <w:rsid w:val="00575730"/>
    <w:rsid w:val="0057716E"/>
    <w:rsid w:val="0057771B"/>
    <w:rsid w:val="00582CE7"/>
    <w:rsid w:val="0058477B"/>
    <w:rsid w:val="0058654F"/>
    <w:rsid w:val="005916A1"/>
    <w:rsid w:val="00592FB1"/>
    <w:rsid w:val="005936EA"/>
    <w:rsid w:val="00595631"/>
    <w:rsid w:val="00595C90"/>
    <w:rsid w:val="00596ACA"/>
    <w:rsid w:val="005A0DC9"/>
    <w:rsid w:val="005A3003"/>
    <w:rsid w:val="005A61DC"/>
    <w:rsid w:val="005A62D5"/>
    <w:rsid w:val="005B123D"/>
    <w:rsid w:val="005B3387"/>
    <w:rsid w:val="005B3A24"/>
    <w:rsid w:val="005B503C"/>
    <w:rsid w:val="005B6E69"/>
    <w:rsid w:val="005B7541"/>
    <w:rsid w:val="005C0242"/>
    <w:rsid w:val="005C05C2"/>
    <w:rsid w:val="005C6735"/>
    <w:rsid w:val="005C7963"/>
    <w:rsid w:val="005C7FD8"/>
    <w:rsid w:val="005D0507"/>
    <w:rsid w:val="005D1BBD"/>
    <w:rsid w:val="005D42FE"/>
    <w:rsid w:val="005D5746"/>
    <w:rsid w:val="005D6FE7"/>
    <w:rsid w:val="005D7279"/>
    <w:rsid w:val="005D7D70"/>
    <w:rsid w:val="005E2568"/>
    <w:rsid w:val="005E2F00"/>
    <w:rsid w:val="005E39BC"/>
    <w:rsid w:val="005E4C93"/>
    <w:rsid w:val="005E4D5D"/>
    <w:rsid w:val="005F00A0"/>
    <w:rsid w:val="005F054F"/>
    <w:rsid w:val="005F1E6B"/>
    <w:rsid w:val="005F1F60"/>
    <w:rsid w:val="005F279F"/>
    <w:rsid w:val="005F2D6A"/>
    <w:rsid w:val="005F438E"/>
    <w:rsid w:val="005F7898"/>
    <w:rsid w:val="00602010"/>
    <w:rsid w:val="00602FEF"/>
    <w:rsid w:val="006056C9"/>
    <w:rsid w:val="00606247"/>
    <w:rsid w:val="00610DD2"/>
    <w:rsid w:val="00613138"/>
    <w:rsid w:val="006164FC"/>
    <w:rsid w:val="00617B78"/>
    <w:rsid w:val="00621653"/>
    <w:rsid w:val="00621F56"/>
    <w:rsid w:val="0062216A"/>
    <w:rsid w:val="00623619"/>
    <w:rsid w:val="0062660F"/>
    <w:rsid w:val="00631AC7"/>
    <w:rsid w:val="00633908"/>
    <w:rsid w:val="00633A45"/>
    <w:rsid w:val="00634362"/>
    <w:rsid w:val="006347C1"/>
    <w:rsid w:val="00636B50"/>
    <w:rsid w:val="006411B0"/>
    <w:rsid w:val="00641314"/>
    <w:rsid w:val="00641C9A"/>
    <w:rsid w:val="00642B1B"/>
    <w:rsid w:val="006444A3"/>
    <w:rsid w:val="00645A39"/>
    <w:rsid w:val="006469AF"/>
    <w:rsid w:val="00647F33"/>
    <w:rsid w:val="00656942"/>
    <w:rsid w:val="00657101"/>
    <w:rsid w:val="00661D54"/>
    <w:rsid w:val="006620C6"/>
    <w:rsid w:val="00662532"/>
    <w:rsid w:val="0066638F"/>
    <w:rsid w:val="00666495"/>
    <w:rsid w:val="006670D5"/>
    <w:rsid w:val="00667B12"/>
    <w:rsid w:val="00667B3A"/>
    <w:rsid w:val="00670838"/>
    <w:rsid w:val="006716E1"/>
    <w:rsid w:val="00673FE1"/>
    <w:rsid w:val="00674B45"/>
    <w:rsid w:val="00677752"/>
    <w:rsid w:val="00677FA8"/>
    <w:rsid w:val="00681C14"/>
    <w:rsid w:val="00682064"/>
    <w:rsid w:val="00682AED"/>
    <w:rsid w:val="00683802"/>
    <w:rsid w:val="006857FF"/>
    <w:rsid w:val="0068786A"/>
    <w:rsid w:val="0069141B"/>
    <w:rsid w:val="00691D3E"/>
    <w:rsid w:val="00692FAB"/>
    <w:rsid w:val="006946E8"/>
    <w:rsid w:val="00694F12"/>
    <w:rsid w:val="00695444"/>
    <w:rsid w:val="0069639A"/>
    <w:rsid w:val="00697061"/>
    <w:rsid w:val="0069723C"/>
    <w:rsid w:val="006A07B1"/>
    <w:rsid w:val="006A0AC5"/>
    <w:rsid w:val="006A3B0D"/>
    <w:rsid w:val="006A7C3B"/>
    <w:rsid w:val="006B19BC"/>
    <w:rsid w:val="006B2258"/>
    <w:rsid w:val="006B2274"/>
    <w:rsid w:val="006B3EAA"/>
    <w:rsid w:val="006B7B61"/>
    <w:rsid w:val="006C1808"/>
    <w:rsid w:val="006C2087"/>
    <w:rsid w:val="006C2843"/>
    <w:rsid w:val="006C28AC"/>
    <w:rsid w:val="006C4137"/>
    <w:rsid w:val="006C41AA"/>
    <w:rsid w:val="006C462B"/>
    <w:rsid w:val="006C4C2F"/>
    <w:rsid w:val="006C633C"/>
    <w:rsid w:val="006D1CB7"/>
    <w:rsid w:val="006D41F9"/>
    <w:rsid w:val="006D5D7D"/>
    <w:rsid w:val="006D6C57"/>
    <w:rsid w:val="006E1ED6"/>
    <w:rsid w:val="006E21CD"/>
    <w:rsid w:val="006E6A45"/>
    <w:rsid w:val="006F079D"/>
    <w:rsid w:val="006F11D4"/>
    <w:rsid w:val="006F144B"/>
    <w:rsid w:val="006F36D8"/>
    <w:rsid w:val="006F6F6D"/>
    <w:rsid w:val="0070237F"/>
    <w:rsid w:val="00702750"/>
    <w:rsid w:val="00710355"/>
    <w:rsid w:val="00711C09"/>
    <w:rsid w:val="00715407"/>
    <w:rsid w:val="00717C6F"/>
    <w:rsid w:val="00721683"/>
    <w:rsid w:val="00721E62"/>
    <w:rsid w:val="00723DB3"/>
    <w:rsid w:val="00724C98"/>
    <w:rsid w:val="00725694"/>
    <w:rsid w:val="0072582A"/>
    <w:rsid w:val="00725EAF"/>
    <w:rsid w:val="0073006B"/>
    <w:rsid w:val="007301C4"/>
    <w:rsid w:val="00730D93"/>
    <w:rsid w:val="007317D5"/>
    <w:rsid w:val="0073364D"/>
    <w:rsid w:val="0073386D"/>
    <w:rsid w:val="007351C4"/>
    <w:rsid w:val="00736DA2"/>
    <w:rsid w:val="00737975"/>
    <w:rsid w:val="00741723"/>
    <w:rsid w:val="0074286E"/>
    <w:rsid w:val="007445DA"/>
    <w:rsid w:val="007451BA"/>
    <w:rsid w:val="0074620C"/>
    <w:rsid w:val="00747F4B"/>
    <w:rsid w:val="00754204"/>
    <w:rsid w:val="00754590"/>
    <w:rsid w:val="00761DEE"/>
    <w:rsid w:val="007654CB"/>
    <w:rsid w:val="00766052"/>
    <w:rsid w:val="00766C91"/>
    <w:rsid w:val="007756D5"/>
    <w:rsid w:val="0077696F"/>
    <w:rsid w:val="00776A6B"/>
    <w:rsid w:val="00785BA2"/>
    <w:rsid w:val="00786448"/>
    <w:rsid w:val="00786846"/>
    <w:rsid w:val="00786C4A"/>
    <w:rsid w:val="007870E8"/>
    <w:rsid w:val="00787B28"/>
    <w:rsid w:val="00790956"/>
    <w:rsid w:val="00790AC2"/>
    <w:rsid w:val="007920FF"/>
    <w:rsid w:val="007929EF"/>
    <w:rsid w:val="00793F49"/>
    <w:rsid w:val="00797C47"/>
    <w:rsid w:val="007A101A"/>
    <w:rsid w:val="007A1DC5"/>
    <w:rsid w:val="007A2F00"/>
    <w:rsid w:val="007A345F"/>
    <w:rsid w:val="007A359D"/>
    <w:rsid w:val="007A4094"/>
    <w:rsid w:val="007A6418"/>
    <w:rsid w:val="007A6C14"/>
    <w:rsid w:val="007A6C64"/>
    <w:rsid w:val="007A7D6D"/>
    <w:rsid w:val="007B058E"/>
    <w:rsid w:val="007B1A93"/>
    <w:rsid w:val="007B2172"/>
    <w:rsid w:val="007B495B"/>
    <w:rsid w:val="007B4FD1"/>
    <w:rsid w:val="007B5E15"/>
    <w:rsid w:val="007C461A"/>
    <w:rsid w:val="007C4B60"/>
    <w:rsid w:val="007C5955"/>
    <w:rsid w:val="007C7D80"/>
    <w:rsid w:val="007D0567"/>
    <w:rsid w:val="007D551E"/>
    <w:rsid w:val="007D6784"/>
    <w:rsid w:val="007D7C99"/>
    <w:rsid w:val="007E34A5"/>
    <w:rsid w:val="007E4CC4"/>
    <w:rsid w:val="007E5A98"/>
    <w:rsid w:val="007E5DC1"/>
    <w:rsid w:val="007E6FFE"/>
    <w:rsid w:val="007E7A8D"/>
    <w:rsid w:val="007F1848"/>
    <w:rsid w:val="007F302E"/>
    <w:rsid w:val="007F5DFC"/>
    <w:rsid w:val="00800343"/>
    <w:rsid w:val="00802381"/>
    <w:rsid w:val="008035B8"/>
    <w:rsid w:val="0080568F"/>
    <w:rsid w:val="00805FD2"/>
    <w:rsid w:val="00807156"/>
    <w:rsid w:val="008074FE"/>
    <w:rsid w:val="00814F12"/>
    <w:rsid w:val="00816593"/>
    <w:rsid w:val="00816FA0"/>
    <w:rsid w:val="00817FE7"/>
    <w:rsid w:val="008253CA"/>
    <w:rsid w:val="00826C46"/>
    <w:rsid w:val="00827179"/>
    <w:rsid w:val="0083537E"/>
    <w:rsid w:val="00837EA1"/>
    <w:rsid w:val="00841DA4"/>
    <w:rsid w:val="00844653"/>
    <w:rsid w:val="00847101"/>
    <w:rsid w:val="0084736B"/>
    <w:rsid w:val="0085105A"/>
    <w:rsid w:val="00852207"/>
    <w:rsid w:val="0085231C"/>
    <w:rsid w:val="00852807"/>
    <w:rsid w:val="008531CD"/>
    <w:rsid w:val="00853A5D"/>
    <w:rsid w:val="00856E06"/>
    <w:rsid w:val="00860E77"/>
    <w:rsid w:val="008617E6"/>
    <w:rsid w:val="00861D65"/>
    <w:rsid w:val="0086223C"/>
    <w:rsid w:val="0086327E"/>
    <w:rsid w:val="00863798"/>
    <w:rsid w:val="00863D62"/>
    <w:rsid w:val="0086444A"/>
    <w:rsid w:val="00864813"/>
    <w:rsid w:val="00865F39"/>
    <w:rsid w:val="008719B4"/>
    <w:rsid w:val="0087284E"/>
    <w:rsid w:val="00874E35"/>
    <w:rsid w:val="008758E8"/>
    <w:rsid w:val="008775FC"/>
    <w:rsid w:val="008807E4"/>
    <w:rsid w:val="008824E6"/>
    <w:rsid w:val="00882D73"/>
    <w:rsid w:val="00883500"/>
    <w:rsid w:val="008835F6"/>
    <w:rsid w:val="00883848"/>
    <w:rsid w:val="00884A3C"/>
    <w:rsid w:val="00886C72"/>
    <w:rsid w:val="00890106"/>
    <w:rsid w:val="00891AA0"/>
    <w:rsid w:val="00892AC4"/>
    <w:rsid w:val="00895B31"/>
    <w:rsid w:val="008978FE"/>
    <w:rsid w:val="00897ED5"/>
    <w:rsid w:val="008A04A4"/>
    <w:rsid w:val="008A18B6"/>
    <w:rsid w:val="008A3E65"/>
    <w:rsid w:val="008A42E5"/>
    <w:rsid w:val="008A43D0"/>
    <w:rsid w:val="008A4FB6"/>
    <w:rsid w:val="008B2CDA"/>
    <w:rsid w:val="008B49FB"/>
    <w:rsid w:val="008B6BB9"/>
    <w:rsid w:val="008C0BF0"/>
    <w:rsid w:val="008C2AB4"/>
    <w:rsid w:val="008C4F4A"/>
    <w:rsid w:val="008D216D"/>
    <w:rsid w:val="008D2C8C"/>
    <w:rsid w:val="008D52A1"/>
    <w:rsid w:val="008D69A3"/>
    <w:rsid w:val="008D7D39"/>
    <w:rsid w:val="008E0506"/>
    <w:rsid w:val="008E0B0F"/>
    <w:rsid w:val="008E283C"/>
    <w:rsid w:val="008E2A15"/>
    <w:rsid w:val="008E5018"/>
    <w:rsid w:val="008E6917"/>
    <w:rsid w:val="008E7305"/>
    <w:rsid w:val="008F0710"/>
    <w:rsid w:val="008F2845"/>
    <w:rsid w:val="008F4B42"/>
    <w:rsid w:val="008F6CE4"/>
    <w:rsid w:val="008F6D90"/>
    <w:rsid w:val="008F702E"/>
    <w:rsid w:val="0090047C"/>
    <w:rsid w:val="00900EC0"/>
    <w:rsid w:val="00902842"/>
    <w:rsid w:val="00903999"/>
    <w:rsid w:val="00903E48"/>
    <w:rsid w:val="00905C56"/>
    <w:rsid w:val="00905C82"/>
    <w:rsid w:val="0091017A"/>
    <w:rsid w:val="00911543"/>
    <w:rsid w:val="0091197F"/>
    <w:rsid w:val="00912CF7"/>
    <w:rsid w:val="00914F9F"/>
    <w:rsid w:val="009150DC"/>
    <w:rsid w:val="00921129"/>
    <w:rsid w:val="0092388A"/>
    <w:rsid w:val="00923B81"/>
    <w:rsid w:val="00925039"/>
    <w:rsid w:val="00930758"/>
    <w:rsid w:val="00934C90"/>
    <w:rsid w:val="00935D28"/>
    <w:rsid w:val="009365B5"/>
    <w:rsid w:val="0093775D"/>
    <w:rsid w:val="00937F6B"/>
    <w:rsid w:val="00942888"/>
    <w:rsid w:val="0094399F"/>
    <w:rsid w:val="00944748"/>
    <w:rsid w:val="00944AA8"/>
    <w:rsid w:val="009463A4"/>
    <w:rsid w:val="009469C1"/>
    <w:rsid w:val="00947FE9"/>
    <w:rsid w:val="00950FC5"/>
    <w:rsid w:val="009519C9"/>
    <w:rsid w:val="00951A3E"/>
    <w:rsid w:val="00951BFA"/>
    <w:rsid w:val="00951F1B"/>
    <w:rsid w:val="00956390"/>
    <w:rsid w:val="00964FF6"/>
    <w:rsid w:val="0097039A"/>
    <w:rsid w:val="009710B5"/>
    <w:rsid w:val="009714D4"/>
    <w:rsid w:val="00972D94"/>
    <w:rsid w:val="00975A5B"/>
    <w:rsid w:val="00976AC9"/>
    <w:rsid w:val="00980974"/>
    <w:rsid w:val="0098220F"/>
    <w:rsid w:val="00985524"/>
    <w:rsid w:val="00985DD4"/>
    <w:rsid w:val="009876BE"/>
    <w:rsid w:val="00987D4E"/>
    <w:rsid w:val="00991414"/>
    <w:rsid w:val="0099260C"/>
    <w:rsid w:val="009974AA"/>
    <w:rsid w:val="009A2DFE"/>
    <w:rsid w:val="009A5324"/>
    <w:rsid w:val="009A681D"/>
    <w:rsid w:val="009A6D08"/>
    <w:rsid w:val="009B0D48"/>
    <w:rsid w:val="009B436E"/>
    <w:rsid w:val="009C37CF"/>
    <w:rsid w:val="009C57D5"/>
    <w:rsid w:val="009C5A18"/>
    <w:rsid w:val="009C699B"/>
    <w:rsid w:val="009C77BB"/>
    <w:rsid w:val="009D0B86"/>
    <w:rsid w:val="009D49BC"/>
    <w:rsid w:val="009D4AE5"/>
    <w:rsid w:val="009D61E9"/>
    <w:rsid w:val="009D7443"/>
    <w:rsid w:val="009D76BF"/>
    <w:rsid w:val="009E0D5B"/>
    <w:rsid w:val="009E1558"/>
    <w:rsid w:val="009E1718"/>
    <w:rsid w:val="009E2F56"/>
    <w:rsid w:val="009E6EF2"/>
    <w:rsid w:val="00A02B5E"/>
    <w:rsid w:val="00A02E9D"/>
    <w:rsid w:val="00A03626"/>
    <w:rsid w:val="00A05330"/>
    <w:rsid w:val="00A05B32"/>
    <w:rsid w:val="00A05DE6"/>
    <w:rsid w:val="00A10C2B"/>
    <w:rsid w:val="00A11AC8"/>
    <w:rsid w:val="00A14405"/>
    <w:rsid w:val="00A14FBD"/>
    <w:rsid w:val="00A1561C"/>
    <w:rsid w:val="00A20981"/>
    <w:rsid w:val="00A20BB1"/>
    <w:rsid w:val="00A217D9"/>
    <w:rsid w:val="00A264D6"/>
    <w:rsid w:val="00A34F5A"/>
    <w:rsid w:val="00A36A4E"/>
    <w:rsid w:val="00A36A6B"/>
    <w:rsid w:val="00A37215"/>
    <w:rsid w:val="00A42898"/>
    <w:rsid w:val="00A42F06"/>
    <w:rsid w:val="00A445D2"/>
    <w:rsid w:val="00A4463A"/>
    <w:rsid w:val="00A44674"/>
    <w:rsid w:val="00A47215"/>
    <w:rsid w:val="00A475ED"/>
    <w:rsid w:val="00A47700"/>
    <w:rsid w:val="00A53FC4"/>
    <w:rsid w:val="00A561C6"/>
    <w:rsid w:val="00A56268"/>
    <w:rsid w:val="00A578BC"/>
    <w:rsid w:val="00A600A7"/>
    <w:rsid w:val="00A60C11"/>
    <w:rsid w:val="00A62AA8"/>
    <w:rsid w:val="00A62AA9"/>
    <w:rsid w:val="00A63D2A"/>
    <w:rsid w:val="00A646CF"/>
    <w:rsid w:val="00A71811"/>
    <w:rsid w:val="00A72529"/>
    <w:rsid w:val="00A7355B"/>
    <w:rsid w:val="00A7551E"/>
    <w:rsid w:val="00A75619"/>
    <w:rsid w:val="00A80E05"/>
    <w:rsid w:val="00A81D9D"/>
    <w:rsid w:val="00A86AB5"/>
    <w:rsid w:val="00A87CC3"/>
    <w:rsid w:val="00A87EC1"/>
    <w:rsid w:val="00A91087"/>
    <w:rsid w:val="00A910F5"/>
    <w:rsid w:val="00A91BDE"/>
    <w:rsid w:val="00A91BEB"/>
    <w:rsid w:val="00A92A30"/>
    <w:rsid w:val="00A93026"/>
    <w:rsid w:val="00A93419"/>
    <w:rsid w:val="00A9657F"/>
    <w:rsid w:val="00A978BF"/>
    <w:rsid w:val="00A97B6C"/>
    <w:rsid w:val="00AA08BD"/>
    <w:rsid w:val="00AA1154"/>
    <w:rsid w:val="00AA4523"/>
    <w:rsid w:val="00AA4913"/>
    <w:rsid w:val="00AA4F9D"/>
    <w:rsid w:val="00AA5935"/>
    <w:rsid w:val="00AA6138"/>
    <w:rsid w:val="00AA6478"/>
    <w:rsid w:val="00AA75CF"/>
    <w:rsid w:val="00AB08D0"/>
    <w:rsid w:val="00AB1147"/>
    <w:rsid w:val="00AB1190"/>
    <w:rsid w:val="00AB1430"/>
    <w:rsid w:val="00AB2974"/>
    <w:rsid w:val="00AB5EEE"/>
    <w:rsid w:val="00AB6ACE"/>
    <w:rsid w:val="00AC052F"/>
    <w:rsid w:val="00AC3C8F"/>
    <w:rsid w:val="00AC5701"/>
    <w:rsid w:val="00AC5A3A"/>
    <w:rsid w:val="00AC60E7"/>
    <w:rsid w:val="00AC78A3"/>
    <w:rsid w:val="00AD358F"/>
    <w:rsid w:val="00AD3777"/>
    <w:rsid w:val="00AD4485"/>
    <w:rsid w:val="00AD4CBE"/>
    <w:rsid w:val="00AD6D51"/>
    <w:rsid w:val="00AD7E13"/>
    <w:rsid w:val="00AE1370"/>
    <w:rsid w:val="00AE28DB"/>
    <w:rsid w:val="00AE7392"/>
    <w:rsid w:val="00AF1FE9"/>
    <w:rsid w:val="00AF5F0A"/>
    <w:rsid w:val="00AF6C30"/>
    <w:rsid w:val="00AF79AC"/>
    <w:rsid w:val="00B00CC6"/>
    <w:rsid w:val="00B02D0B"/>
    <w:rsid w:val="00B03AC7"/>
    <w:rsid w:val="00B05CA7"/>
    <w:rsid w:val="00B05CBA"/>
    <w:rsid w:val="00B06F6E"/>
    <w:rsid w:val="00B07A9F"/>
    <w:rsid w:val="00B106BD"/>
    <w:rsid w:val="00B11C28"/>
    <w:rsid w:val="00B13EC2"/>
    <w:rsid w:val="00B15382"/>
    <w:rsid w:val="00B2319E"/>
    <w:rsid w:val="00B24872"/>
    <w:rsid w:val="00B261CC"/>
    <w:rsid w:val="00B2727A"/>
    <w:rsid w:val="00B32757"/>
    <w:rsid w:val="00B333FA"/>
    <w:rsid w:val="00B34E32"/>
    <w:rsid w:val="00B40D52"/>
    <w:rsid w:val="00B41909"/>
    <w:rsid w:val="00B41C14"/>
    <w:rsid w:val="00B42838"/>
    <w:rsid w:val="00B42F41"/>
    <w:rsid w:val="00B45981"/>
    <w:rsid w:val="00B515E8"/>
    <w:rsid w:val="00B55658"/>
    <w:rsid w:val="00B5580D"/>
    <w:rsid w:val="00B55ECD"/>
    <w:rsid w:val="00B5694F"/>
    <w:rsid w:val="00B627A6"/>
    <w:rsid w:val="00B62D5D"/>
    <w:rsid w:val="00B64E3E"/>
    <w:rsid w:val="00B65E59"/>
    <w:rsid w:val="00B66124"/>
    <w:rsid w:val="00B70902"/>
    <w:rsid w:val="00B70B80"/>
    <w:rsid w:val="00B71FCA"/>
    <w:rsid w:val="00B75E2C"/>
    <w:rsid w:val="00B7620D"/>
    <w:rsid w:val="00B776E4"/>
    <w:rsid w:val="00B80ACF"/>
    <w:rsid w:val="00B82FA5"/>
    <w:rsid w:val="00B84D8C"/>
    <w:rsid w:val="00B854DB"/>
    <w:rsid w:val="00B864D9"/>
    <w:rsid w:val="00B87D9C"/>
    <w:rsid w:val="00B903CC"/>
    <w:rsid w:val="00B904BB"/>
    <w:rsid w:val="00B90654"/>
    <w:rsid w:val="00B94245"/>
    <w:rsid w:val="00B95328"/>
    <w:rsid w:val="00B9559D"/>
    <w:rsid w:val="00B9635D"/>
    <w:rsid w:val="00B96770"/>
    <w:rsid w:val="00B9717F"/>
    <w:rsid w:val="00BA44C0"/>
    <w:rsid w:val="00BA4711"/>
    <w:rsid w:val="00BA728A"/>
    <w:rsid w:val="00BA756F"/>
    <w:rsid w:val="00BA7A43"/>
    <w:rsid w:val="00BB0057"/>
    <w:rsid w:val="00BB08D7"/>
    <w:rsid w:val="00BB47CA"/>
    <w:rsid w:val="00BB5029"/>
    <w:rsid w:val="00BB523E"/>
    <w:rsid w:val="00BB6A08"/>
    <w:rsid w:val="00BB741F"/>
    <w:rsid w:val="00BB7582"/>
    <w:rsid w:val="00BC3204"/>
    <w:rsid w:val="00BC3C24"/>
    <w:rsid w:val="00BC4E15"/>
    <w:rsid w:val="00BC5B6D"/>
    <w:rsid w:val="00BC5E76"/>
    <w:rsid w:val="00BC7EA2"/>
    <w:rsid w:val="00BD053A"/>
    <w:rsid w:val="00BD08FC"/>
    <w:rsid w:val="00BD0DD7"/>
    <w:rsid w:val="00BD1400"/>
    <w:rsid w:val="00BD239E"/>
    <w:rsid w:val="00BD2861"/>
    <w:rsid w:val="00BD2E9B"/>
    <w:rsid w:val="00BD605C"/>
    <w:rsid w:val="00BD61D9"/>
    <w:rsid w:val="00BD65C7"/>
    <w:rsid w:val="00BD7EE8"/>
    <w:rsid w:val="00BE2A76"/>
    <w:rsid w:val="00BE62D7"/>
    <w:rsid w:val="00BE6543"/>
    <w:rsid w:val="00BF0276"/>
    <w:rsid w:val="00BF2624"/>
    <w:rsid w:val="00BF3851"/>
    <w:rsid w:val="00BF6652"/>
    <w:rsid w:val="00BF755B"/>
    <w:rsid w:val="00C0080F"/>
    <w:rsid w:val="00C009D4"/>
    <w:rsid w:val="00C0228E"/>
    <w:rsid w:val="00C022FE"/>
    <w:rsid w:val="00C062E3"/>
    <w:rsid w:val="00C06716"/>
    <w:rsid w:val="00C06CF4"/>
    <w:rsid w:val="00C070CC"/>
    <w:rsid w:val="00C1113B"/>
    <w:rsid w:val="00C12592"/>
    <w:rsid w:val="00C15736"/>
    <w:rsid w:val="00C15A1B"/>
    <w:rsid w:val="00C15F62"/>
    <w:rsid w:val="00C229C7"/>
    <w:rsid w:val="00C23372"/>
    <w:rsid w:val="00C23C6F"/>
    <w:rsid w:val="00C2485F"/>
    <w:rsid w:val="00C24B54"/>
    <w:rsid w:val="00C26055"/>
    <w:rsid w:val="00C26127"/>
    <w:rsid w:val="00C26C20"/>
    <w:rsid w:val="00C30D20"/>
    <w:rsid w:val="00C33EEE"/>
    <w:rsid w:val="00C35085"/>
    <w:rsid w:val="00C3655E"/>
    <w:rsid w:val="00C371E5"/>
    <w:rsid w:val="00C40513"/>
    <w:rsid w:val="00C415BF"/>
    <w:rsid w:val="00C42A95"/>
    <w:rsid w:val="00C46EE0"/>
    <w:rsid w:val="00C52723"/>
    <w:rsid w:val="00C5333C"/>
    <w:rsid w:val="00C5446A"/>
    <w:rsid w:val="00C556D9"/>
    <w:rsid w:val="00C5619A"/>
    <w:rsid w:val="00C578C2"/>
    <w:rsid w:val="00C62C0E"/>
    <w:rsid w:val="00C6318E"/>
    <w:rsid w:val="00C64C2F"/>
    <w:rsid w:val="00C654A1"/>
    <w:rsid w:val="00C65694"/>
    <w:rsid w:val="00C65969"/>
    <w:rsid w:val="00C65E60"/>
    <w:rsid w:val="00C66A2C"/>
    <w:rsid w:val="00C67B41"/>
    <w:rsid w:val="00C67BAF"/>
    <w:rsid w:val="00C7056A"/>
    <w:rsid w:val="00C73AB2"/>
    <w:rsid w:val="00C80C9C"/>
    <w:rsid w:val="00C81A3D"/>
    <w:rsid w:val="00C81B8C"/>
    <w:rsid w:val="00C8249F"/>
    <w:rsid w:val="00C826B2"/>
    <w:rsid w:val="00C84827"/>
    <w:rsid w:val="00C850EB"/>
    <w:rsid w:val="00C867E2"/>
    <w:rsid w:val="00C9111D"/>
    <w:rsid w:val="00C91D10"/>
    <w:rsid w:val="00C9233E"/>
    <w:rsid w:val="00C94F7F"/>
    <w:rsid w:val="00C95B2B"/>
    <w:rsid w:val="00C96CCC"/>
    <w:rsid w:val="00C97A5A"/>
    <w:rsid w:val="00CA295B"/>
    <w:rsid w:val="00CA414A"/>
    <w:rsid w:val="00CA5809"/>
    <w:rsid w:val="00CA5B3D"/>
    <w:rsid w:val="00CA6C9D"/>
    <w:rsid w:val="00CA6D4E"/>
    <w:rsid w:val="00CA797A"/>
    <w:rsid w:val="00CB146D"/>
    <w:rsid w:val="00CB2593"/>
    <w:rsid w:val="00CB3BB5"/>
    <w:rsid w:val="00CB3D95"/>
    <w:rsid w:val="00CB51CA"/>
    <w:rsid w:val="00CC0170"/>
    <w:rsid w:val="00CC0887"/>
    <w:rsid w:val="00CC1DB1"/>
    <w:rsid w:val="00CC2D37"/>
    <w:rsid w:val="00CC2F16"/>
    <w:rsid w:val="00CC39E8"/>
    <w:rsid w:val="00CC4777"/>
    <w:rsid w:val="00CC5EDE"/>
    <w:rsid w:val="00CC6481"/>
    <w:rsid w:val="00CC68E0"/>
    <w:rsid w:val="00CC78CA"/>
    <w:rsid w:val="00CD036B"/>
    <w:rsid w:val="00CD3418"/>
    <w:rsid w:val="00CD44EB"/>
    <w:rsid w:val="00CD717D"/>
    <w:rsid w:val="00CD7890"/>
    <w:rsid w:val="00CE29CD"/>
    <w:rsid w:val="00CE2E1E"/>
    <w:rsid w:val="00CE462A"/>
    <w:rsid w:val="00CE5A52"/>
    <w:rsid w:val="00CF2132"/>
    <w:rsid w:val="00CF2278"/>
    <w:rsid w:val="00CF2F6E"/>
    <w:rsid w:val="00CF4017"/>
    <w:rsid w:val="00CF41B9"/>
    <w:rsid w:val="00CF41CA"/>
    <w:rsid w:val="00CF5EA1"/>
    <w:rsid w:val="00CF6CE0"/>
    <w:rsid w:val="00CF7AF3"/>
    <w:rsid w:val="00CF7C26"/>
    <w:rsid w:val="00D0247A"/>
    <w:rsid w:val="00D05D60"/>
    <w:rsid w:val="00D0766D"/>
    <w:rsid w:val="00D11436"/>
    <w:rsid w:val="00D1206E"/>
    <w:rsid w:val="00D15708"/>
    <w:rsid w:val="00D160D3"/>
    <w:rsid w:val="00D16948"/>
    <w:rsid w:val="00D22BA4"/>
    <w:rsid w:val="00D24612"/>
    <w:rsid w:val="00D259C1"/>
    <w:rsid w:val="00D26ADA"/>
    <w:rsid w:val="00D274B5"/>
    <w:rsid w:val="00D30943"/>
    <w:rsid w:val="00D3197D"/>
    <w:rsid w:val="00D33BDE"/>
    <w:rsid w:val="00D35A78"/>
    <w:rsid w:val="00D371C8"/>
    <w:rsid w:val="00D40BB2"/>
    <w:rsid w:val="00D4151C"/>
    <w:rsid w:val="00D42984"/>
    <w:rsid w:val="00D434EE"/>
    <w:rsid w:val="00D4376A"/>
    <w:rsid w:val="00D44A2D"/>
    <w:rsid w:val="00D458D8"/>
    <w:rsid w:val="00D470FA"/>
    <w:rsid w:val="00D50144"/>
    <w:rsid w:val="00D502DF"/>
    <w:rsid w:val="00D555A1"/>
    <w:rsid w:val="00D558F6"/>
    <w:rsid w:val="00D56C3D"/>
    <w:rsid w:val="00D6317E"/>
    <w:rsid w:val="00D63837"/>
    <w:rsid w:val="00D6385F"/>
    <w:rsid w:val="00D63EA7"/>
    <w:rsid w:val="00D648F5"/>
    <w:rsid w:val="00D64DC2"/>
    <w:rsid w:val="00D64F65"/>
    <w:rsid w:val="00D656E7"/>
    <w:rsid w:val="00D663E0"/>
    <w:rsid w:val="00D74127"/>
    <w:rsid w:val="00D8360D"/>
    <w:rsid w:val="00D851FC"/>
    <w:rsid w:val="00D87BDD"/>
    <w:rsid w:val="00D91F35"/>
    <w:rsid w:val="00D94614"/>
    <w:rsid w:val="00D94FD5"/>
    <w:rsid w:val="00D952FE"/>
    <w:rsid w:val="00DA060C"/>
    <w:rsid w:val="00DA18F0"/>
    <w:rsid w:val="00DA45AE"/>
    <w:rsid w:val="00DA46CA"/>
    <w:rsid w:val="00DA7192"/>
    <w:rsid w:val="00DB1111"/>
    <w:rsid w:val="00DB18AB"/>
    <w:rsid w:val="00DB1AF5"/>
    <w:rsid w:val="00DB21D9"/>
    <w:rsid w:val="00DB264E"/>
    <w:rsid w:val="00DB313F"/>
    <w:rsid w:val="00DB3CFE"/>
    <w:rsid w:val="00DB5E75"/>
    <w:rsid w:val="00DC011E"/>
    <w:rsid w:val="00DC0F6C"/>
    <w:rsid w:val="00DC16E5"/>
    <w:rsid w:val="00DC1769"/>
    <w:rsid w:val="00DC1FC3"/>
    <w:rsid w:val="00DC2138"/>
    <w:rsid w:val="00DC5D4E"/>
    <w:rsid w:val="00DC646A"/>
    <w:rsid w:val="00DD10B2"/>
    <w:rsid w:val="00DD31C1"/>
    <w:rsid w:val="00DD33FD"/>
    <w:rsid w:val="00DD38FD"/>
    <w:rsid w:val="00DD6762"/>
    <w:rsid w:val="00DD7585"/>
    <w:rsid w:val="00DE13A3"/>
    <w:rsid w:val="00DE1BAB"/>
    <w:rsid w:val="00DF17E7"/>
    <w:rsid w:val="00DF21EB"/>
    <w:rsid w:val="00DF2840"/>
    <w:rsid w:val="00DF2D1B"/>
    <w:rsid w:val="00DF59EF"/>
    <w:rsid w:val="00DF640E"/>
    <w:rsid w:val="00DF7301"/>
    <w:rsid w:val="00E0100B"/>
    <w:rsid w:val="00E0127D"/>
    <w:rsid w:val="00E0191B"/>
    <w:rsid w:val="00E02737"/>
    <w:rsid w:val="00E02EBB"/>
    <w:rsid w:val="00E0310B"/>
    <w:rsid w:val="00E0374B"/>
    <w:rsid w:val="00E044B3"/>
    <w:rsid w:val="00E0502A"/>
    <w:rsid w:val="00E06D94"/>
    <w:rsid w:val="00E07D23"/>
    <w:rsid w:val="00E10AB3"/>
    <w:rsid w:val="00E16644"/>
    <w:rsid w:val="00E20E70"/>
    <w:rsid w:val="00E2148A"/>
    <w:rsid w:val="00E23250"/>
    <w:rsid w:val="00E23993"/>
    <w:rsid w:val="00E25B68"/>
    <w:rsid w:val="00E305E8"/>
    <w:rsid w:val="00E318BA"/>
    <w:rsid w:val="00E3641D"/>
    <w:rsid w:val="00E423CD"/>
    <w:rsid w:val="00E44635"/>
    <w:rsid w:val="00E4517F"/>
    <w:rsid w:val="00E45578"/>
    <w:rsid w:val="00E4696F"/>
    <w:rsid w:val="00E47719"/>
    <w:rsid w:val="00E51623"/>
    <w:rsid w:val="00E537A4"/>
    <w:rsid w:val="00E54D10"/>
    <w:rsid w:val="00E55831"/>
    <w:rsid w:val="00E56E95"/>
    <w:rsid w:val="00E605E1"/>
    <w:rsid w:val="00E60E9B"/>
    <w:rsid w:val="00E6146A"/>
    <w:rsid w:val="00E62AF5"/>
    <w:rsid w:val="00E65BF9"/>
    <w:rsid w:val="00E673C9"/>
    <w:rsid w:val="00E71F75"/>
    <w:rsid w:val="00E72ADB"/>
    <w:rsid w:val="00E74CE2"/>
    <w:rsid w:val="00E76FBB"/>
    <w:rsid w:val="00E77AC7"/>
    <w:rsid w:val="00E80B76"/>
    <w:rsid w:val="00E83F58"/>
    <w:rsid w:val="00E84003"/>
    <w:rsid w:val="00E847EF"/>
    <w:rsid w:val="00E87EBE"/>
    <w:rsid w:val="00E93664"/>
    <w:rsid w:val="00E9388B"/>
    <w:rsid w:val="00E97BC2"/>
    <w:rsid w:val="00E97D81"/>
    <w:rsid w:val="00EA0E0E"/>
    <w:rsid w:val="00EB0D9D"/>
    <w:rsid w:val="00EB269B"/>
    <w:rsid w:val="00EB27F0"/>
    <w:rsid w:val="00EB3437"/>
    <w:rsid w:val="00EC0E39"/>
    <w:rsid w:val="00EC10FC"/>
    <w:rsid w:val="00EC16A1"/>
    <w:rsid w:val="00EC1F5C"/>
    <w:rsid w:val="00EC1FBE"/>
    <w:rsid w:val="00EC2978"/>
    <w:rsid w:val="00EC3FEF"/>
    <w:rsid w:val="00EC7735"/>
    <w:rsid w:val="00EC7D8A"/>
    <w:rsid w:val="00ED0F93"/>
    <w:rsid w:val="00ED13B5"/>
    <w:rsid w:val="00ED206C"/>
    <w:rsid w:val="00ED2491"/>
    <w:rsid w:val="00ED646F"/>
    <w:rsid w:val="00ED673D"/>
    <w:rsid w:val="00ED7172"/>
    <w:rsid w:val="00ED7231"/>
    <w:rsid w:val="00EE0041"/>
    <w:rsid w:val="00EE29B9"/>
    <w:rsid w:val="00EE3BEC"/>
    <w:rsid w:val="00EE4037"/>
    <w:rsid w:val="00EE416D"/>
    <w:rsid w:val="00EE5F31"/>
    <w:rsid w:val="00EE695A"/>
    <w:rsid w:val="00EF56B5"/>
    <w:rsid w:val="00F00301"/>
    <w:rsid w:val="00F004EE"/>
    <w:rsid w:val="00F040ED"/>
    <w:rsid w:val="00F07C1C"/>
    <w:rsid w:val="00F10931"/>
    <w:rsid w:val="00F14125"/>
    <w:rsid w:val="00F148E0"/>
    <w:rsid w:val="00F2376F"/>
    <w:rsid w:val="00F23B01"/>
    <w:rsid w:val="00F2418B"/>
    <w:rsid w:val="00F25CE1"/>
    <w:rsid w:val="00F264F6"/>
    <w:rsid w:val="00F27069"/>
    <w:rsid w:val="00F27F3D"/>
    <w:rsid w:val="00F30232"/>
    <w:rsid w:val="00F30618"/>
    <w:rsid w:val="00F32A09"/>
    <w:rsid w:val="00F32DAC"/>
    <w:rsid w:val="00F33D13"/>
    <w:rsid w:val="00F3475C"/>
    <w:rsid w:val="00F347E0"/>
    <w:rsid w:val="00F356C7"/>
    <w:rsid w:val="00F37680"/>
    <w:rsid w:val="00F40AF1"/>
    <w:rsid w:val="00F417EA"/>
    <w:rsid w:val="00F41A3B"/>
    <w:rsid w:val="00F4248C"/>
    <w:rsid w:val="00F42970"/>
    <w:rsid w:val="00F42E23"/>
    <w:rsid w:val="00F4398C"/>
    <w:rsid w:val="00F439F5"/>
    <w:rsid w:val="00F45EEE"/>
    <w:rsid w:val="00F461A3"/>
    <w:rsid w:val="00F461F0"/>
    <w:rsid w:val="00F477B6"/>
    <w:rsid w:val="00F47D87"/>
    <w:rsid w:val="00F51DCA"/>
    <w:rsid w:val="00F51E9C"/>
    <w:rsid w:val="00F523CA"/>
    <w:rsid w:val="00F5322A"/>
    <w:rsid w:val="00F534FC"/>
    <w:rsid w:val="00F53C78"/>
    <w:rsid w:val="00F601DA"/>
    <w:rsid w:val="00F616B3"/>
    <w:rsid w:val="00F617E3"/>
    <w:rsid w:val="00F649B7"/>
    <w:rsid w:val="00F65F70"/>
    <w:rsid w:val="00F747B2"/>
    <w:rsid w:val="00F74A9D"/>
    <w:rsid w:val="00F775AE"/>
    <w:rsid w:val="00F826F3"/>
    <w:rsid w:val="00F82A85"/>
    <w:rsid w:val="00F82AD6"/>
    <w:rsid w:val="00F83A6A"/>
    <w:rsid w:val="00F85219"/>
    <w:rsid w:val="00F85236"/>
    <w:rsid w:val="00F87EF6"/>
    <w:rsid w:val="00F90215"/>
    <w:rsid w:val="00F912B4"/>
    <w:rsid w:val="00F92226"/>
    <w:rsid w:val="00F92A83"/>
    <w:rsid w:val="00F9415C"/>
    <w:rsid w:val="00F955A9"/>
    <w:rsid w:val="00FA0753"/>
    <w:rsid w:val="00FA188B"/>
    <w:rsid w:val="00FA6659"/>
    <w:rsid w:val="00FA6E54"/>
    <w:rsid w:val="00FB0D4C"/>
    <w:rsid w:val="00FB2965"/>
    <w:rsid w:val="00FB29A0"/>
    <w:rsid w:val="00FB2A55"/>
    <w:rsid w:val="00FB4CAA"/>
    <w:rsid w:val="00FC57BC"/>
    <w:rsid w:val="00FC7065"/>
    <w:rsid w:val="00FD1C67"/>
    <w:rsid w:val="00FD4676"/>
    <w:rsid w:val="00FD4953"/>
    <w:rsid w:val="00FD65DF"/>
    <w:rsid w:val="00FD6CE4"/>
    <w:rsid w:val="00FD6D6E"/>
    <w:rsid w:val="00FE5BDF"/>
    <w:rsid w:val="00FE73F9"/>
    <w:rsid w:val="00FE79CC"/>
    <w:rsid w:val="00FF09C9"/>
    <w:rsid w:val="00FF2B99"/>
    <w:rsid w:val="00FF386F"/>
    <w:rsid w:val="00FF6322"/>
    <w:rsid w:val="00FF6F19"/>
    <w:rsid w:val="0375AEF9"/>
    <w:rsid w:val="03EC79D4"/>
    <w:rsid w:val="0987C017"/>
    <w:rsid w:val="23319FE1"/>
    <w:rsid w:val="2AB4878B"/>
    <w:rsid w:val="2FB629A4"/>
    <w:rsid w:val="30780C39"/>
    <w:rsid w:val="31ACF34E"/>
    <w:rsid w:val="33D60B6C"/>
    <w:rsid w:val="445FF1A9"/>
    <w:rsid w:val="4760F116"/>
    <w:rsid w:val="48DB550D"/>
    <w:rsid w:val="4C728382"/>
    <w:rsid w:val="4E110AEC"/>
    <w:rsid w:val="525850A9"/>
    <w:rsid w:val="5CE4243F"/>
    <w:rsid w:val="5E0C0EE2"/>
    <w:rsid w:val="624C922C"/>
    <w:rsid w:val="67D21BD4"/>
    <w:rsid w:val="6AA9C2D5"/>
    <w:rsid w:val="6E029AB0"/>
    <w:rsid w:val="71DBD2BB"/>
    <w:rsid w:val="71E7A314"/>
    <w:rsid w:val="78AC575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DEFFAC"/>
  <w15:docId w15:val="{8F6B9F18-3B1D-4A04-A67E-0752E8365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Title" w:locked="0" w:uiPriority="0"/>
    <w:lsdException w:name="Default Paragraph Font" w:locked="0" w:uiPriority="0"/>
    <w:lsdException w:name="Body Text" w:locked="0" w:uiPriority="0" w:qFormat="1"/>
    <w:lsdException w:name="Body Text Indent" w:locked="0" w:uiPriority="0"/>
    <w:lsdException w:name="Subtitle" w:locked="0" w:uiPriority="0" w:qFormat="1"/>
    <w:lsdException w:name="HTML Top of Form" w:locked="0" w:uiPriority="0"/>
    <w:lsdException w:name="HTML Bottom of Form" w:locked="0" w:uiPriority="0"/>
    <w:lsdException w:name="HTML Acronym" w:uiPriority="19"/>
    <w:lsdException w:name="HTML Address" w:uiPriority="19"/>
    <w:lsdException w:name="Normal Table" w:locked="0" w:semiHidden="1" w:uiPriority="0" w:unhideWhenUsed="1"/>
    <w:lsdException w:name="No List" w:locked="0"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customStyle="1" w:styleId="EndNoteBibliographyTitle">
    <w:name w:val="EndNote Bibliography Title"/>
    <w:basedOn w:val="Normal"/>
    <w:link w:val="EndNoteBibliographyTitleChar"/>
    <w:rsid w:val="00307C99"/>
    <w:pPr>
      <w:jc w:val="center"/>
    </w:pPr>
    <w:rPr>
      <w:noProof/>
      <w:sz w:val="18"/>
      <w:lang w:val="en-US"/>
    </w:rPr>
  </w:style>
  <w:style w:type="character" w:customStyle="1" w:styleId="EndNoteBibliographyTitleChar">
    <w:name w:val="EndNote Bibliography Title Char"/>
    <w:basedOn w:val="BodyTextChar"/>
    <w:link w:val="EndNoteBibliographyTitle"/>
    <w:rsid w:val="00307C99"/>
    <w:rPr>
      <w:noProof/>
      <w:sz w:val="18"/>
      <w:lang w:val="en-US" w:eastAsia="en-US"/>
    </w:rPr>
  </w:style>
  <w:style w:type="paragraph" w:customStyle="1" w:styleId="EndNoteBibliography">
    <w:name w:val="EndNote Bibliography"/>
    <w:basedOn w:val="Normal"/>
    <w:link w:val="EndNoteBibliographyChar"/>
    <w:rsid w:val="00307C99"/>
    <w:rPr>
      <w:noProof/>
      <w:sz w:val="18"/>
      <w:lang w:val="en-US"/>
    </w:rPr>
  </w:style>
  <w:style w:type="character" w:customStyle="1" w:styleId="EndNoteBibliographyChar">
    <w:name w:val="EndNote Bibliography Char"/>
    <w:basedOn w:val="BodyTextChar"/>
    <w:link w:val="EndNoteBibliography"/>
    <w:rsid w:val="00307C99"/>
    <w:rPr>
      <w:noProof/>
      <w:sz w:val="18"/>
      <w:lang w:val="en-US" w:eastAsia="en-US"/>
    </w:rPr>
  </w:style>
  <w:style w:type="character" w:styleId="PlaceholderText">
    <w:name w:val="Placeholder Text"/>
    <w:basedOn w:val="DefaultParagraphFont"/>
    <w:uiPriority w:val="99"/>
    <w:semiHidden/>
    <w:locked/>
    <w:rsid w:val="0073364D"/>
    <w:rPr>
      <w:color w:val="666666"/>
    </w:rPr>
  </w:style>
  <w:style w:type="paragraph" w:customStyle="1" w:styleId="Body">
    <w:name w:val="Body"/>
    <w:rsid w:val="00C9111D"/>
    <w:pPr>
      <w:spacing w:before="120" w:after="120"/>
    </w:pPr>
    <w:rPr>
      <w:rFonts w:ascii="Calibri" w:hAnsi="Calibri"/>
      <w:sz w:val="24"/>
      <w:lang w:val="en-CA" w:eastAsia="en-US"/>
    </w:rPr>
  </w:style>
  <w:style w:type="paragraph" w:styleId="Revision">
    <w:name w:val="Revision"/>
    <w:hidden/>
    <w:uiPriority w:val="99"/>
    <w:semiHidden/>
    <w:rsid w:val="008E2A15"/>
    <w:rPr>
      <w:sz w:val="22"/>
      <w:lang w:eastAsia="en-US"/>
    </w:rPr>
  </w:style>
  <w:style w:type="character" w:customStyle="1" w:styleId="cf01">
    <w:name w:val="cf01"/>
    <w:basedOn w:val="DefaultParagraphFont"/>
    <w:rsid w:val="00182816"/>
    <w:rPr>
      <w:rFonts w:ascii="Segoe UI" w:hAnsi="Segoe UI" w:cs="Segoe UI" w:hint="default"/>
      <w:sz w:val="18"/>
      <w:szCs w:val="18"/>
    </w:rPr>
  </w:style>
  <w:style w:type="character" w:styleId="CommentReference">
    <w:name w:val="annotation reference"/>
    <w:basedOn w:val="DefaultParagraphFont"/>
    <w:uiPriority w:val="49"/>
    <w:locked/>
    <w:rsid w:val="00884A3C"/>
    <w:rPr>
      <w:sz w:val="16"/>
      <w:szCs w:val="16"/>
    </w:rPr>
  </w:style>
  <w:style w:type="paragraph" w:styleId="CommentText">
    <w:name w:val="annotation text"/>
    <w:basedOn w:val="Normal"/>
    <w:link w:val="CommentTextChar"/>
    <w:uiPriority w:val="49"/>
    <w:locked/>
    <w:rsid w:val="00884A3C"/>
    <w:rPr>
      <w:sz w:val="20"/>
    </w:rPr>
  </w:style>
  <w:style w:type="character" w:customStyle="1" w:styleId="CommentTextChar">
    <w:name w:val="Comment Text Char"/>
    <w:basedOn w:val="DefaultParagraphFont"/>
    <w:link w:val="CommentText"/>
    <w:uiPriority w:val="49"/>
    <w:rsid w:val="00884A3C"/>
    <w:rPr>
      <w:lang w:eastAsia="en-US"/>
    </w:rPr>
  </w:style>
  <w:style w:type="paragraph" w:styleId="CommentSubject">
    <w:name w:val="annotation subject"/>
    <w:basedOn w:val="CommentText"/>
    <w:next w:val="CommentText"/>
    <w:link w:val="CommentSubjectChar"/>
    <w:uiPriority w:val="49"/>
    <w:locked/>
    <w:rsid w:val="00884A3C"/>
    <w:rPr>
      <w:b/>
      <w:bCs/>
    </w:rPr>
  </w:style>
  <w:style w:type="character" w:customStyle="1" w:styleId="CommentSubjectChar">
    <w:name w:val="Comment Subject Char"/>
    <w:basedOn w:val="CommentTextChar"/>
    <w:link w:val="CommentSubject"/>
    <w:uiPriority w:val="49"/>
    <w:rsid w:val="00884A3C"/>
    <w:rPr>
      <w:b/>
      <w:bCs/>
      <w:lang w:eastAsia="en-US"/>
    </w:rPr>
  </w:style>
  <w:style w:type="character" w:styleId="Hyperlink">
    <w:name w:val="Hyperlink"/>
    <w:basedOn w:val="DefaultParagraphFont"/>
    <w:uiPriority w:val="49"/>
    <w:locked/>
    <w:rsid w:val="00AF6C30"/>
    <w:rPr>
      <w:color w:val="0000FF" w:themeColor="hyperlink"/>
      <w:u w:val="single"/>
    </w:rPr>
  </w:style>
  <w:style w:type="character" w:styleId="UnresolvedMention">
    <w:name w:val="Unresolved Mention"/>
    <w:basedOn w:val="DefaultParagraphFont"/>
    <w:uiPriority w:val="99"/>
    <w:semiHidden/>
    <w:unhideWhenUsed/>
    <w:rsid w:val="00AF6C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B19CCF8173644CBBA7A9B345CA8B25" ma:contentTypeVersion="13" ma:contentTypeDescription="Create a new document." ma:contentTypeScope="" ma:versionID="e78c6ca5fbbec9fc1c9c0fe9b1bbb663">
  <xsd:schema xmlns:xsd="http://www.w3.org/2001/XMLSchema" xmlns:xs="http://www.w3.org/2001/XMLSchema" xmlns:p="http://schemas.microsoft.com/office/2006/metadata/properties" xmlns:ns2="b4860600-e716-44e4-ba75-72479fd06da5" xmlns:ns3="1c5cb865-169c-48f5-a71e-32648589bf6e" targetNamespace="http://schemas.microsoft.com/office/2006/metadata/properties" ma:root="true" ma:fieldsID="5cff3883b46b6df740551dc8687ef853" ns2:_="" ns3:_="">
    <xsd:import namespace="b4860600-e716-44e4-ba75-72479fd06da5"/>
    <xsd:import namespace="1c5cb865-169c-48f5-a71e-32648589bf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60600-e716-44e4-ba75-72479fd06d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ccba4f5-1086-4102-94a5-26fdaf44cbf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5cb865-169c-48f5-a71e-32648589bf6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5fc070c-9568-4f09-8e0f-7925f6cce3bb}" ma:internalName="TaxCatchAll" ma:showField="CatchAllData" ma:web="1c5cb865-169c-48f5-a71e-32648589bf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c5cb865-169c-48f5-a71e-32648589bf6e" xsi:nil="true"/>
    <lcf76f155ced4ddcb4097134ff3c332f xmlns="b4860600-e716-44e4-ba75-72479fd06da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B267E9A0-1AAC-47A2-B33A-D549785A6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60600-e716-44e4-ba75-72479fd06da5"/>
    <ds:schemaRef ds:uri="1c5cb865-169c-48f5-a71e-32648589bf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40334A-122A-4877-AE5D-C3A0EC2DDD8B}">
  <ds:schemaRefs>
    <ds:schemaRef ds:uri="http://schemas.microsoft.com/office/2006/metadata/properties"/>
    <ds:schemaRef ds:uri="http://schemas.microsoft.com/office/infopath/2007/PartnerControls"/>
    <ds:schemaRef ds:uri="1c5cb865-169c-48f5-a71e-32648589bf6e"/>
    <ds:schemaRef ds:uri="b4860600-e716-44e4-ba75-72479fd06da5"/>
  </ds:schemaRefs>
</ds:datastoreItem>
</file>

<file path=customXml/itemProps3.xml><?xml version="1.0" encoding="utf-8"?>
<ds:datastoreItem xmlns:ds="http://schemas.openxmlformats.org/officeDocument/2006/customXml" ds:itemID="{A531571D-D0B1-4EF0-87EF-6AADB17A12D2}">
  <ds:schemaRefs>
    <ds:schemaRef ds:uri="http://schemas.microsoft.com/sharepoint/v3/contenttype/forms"/>
  </ds:schemaRefs>
</ds:datastoreItem>
</file>

<file path=customXml/itemProps4.xml><?xml version="1.0" encoding="utf-8"?>
<ds:datastoreItem xmlns:ds="http://schemas.openxmlformats.org/officeDocument/2006/customXml" ds:itemID="{51823C9C-7F25-4F27-9FBC-F8768B34B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41</TotalTime>
  <Pages>7</Pages>
  <Words>3964</Words>
  <Characters>42514</Characters>
  <Application>Microsoft Office Word</Application>
  <DocSecurity>0</DocSecurity>
  <Lines>354</Lines>
  <Paragraphs>92</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46386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subject/>
  <dc:creator>Gemma Anna Ruffino</dc:creator>
  <cp:keywords/>
  <cp:lastModifiedBy>Lal, Sreeyuth</cp:lastModifiedBy>
  <cp:revision>5</cp:revision>
  <cp:lastPrinted>2024-03-20T01:52:00Z</cp:lastPrinted>
  <dcterms:created xsi:type="dcterms:W3CDTF">2024-05-28T16:08:00Z</dcterms:created>
  <dcterms:modified xsi:type="dcterms:W3CDTF">2024-06-13T19:55:00Z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lassificationContentMarkingHeaderShapeIds">
    <vt:lpwstr>31104c5d,2f08e1b9,784d41a6</vt:lpwstr>
  </property>
  <property fmtid="{D5CDD505-2E9C-101B-9397-08002B2CF9AE}" pid="12" name="ClassificationContentMarkingHeaderFontProps">
    <vt:lpwstr>#000000,10,Calibri</vt:lpwstr>
  </property>
  <property fmtid="{D5CDD505-2E9C-101B-9397-08002B2CF9AE}" pid="13" name="ClassificationContentMarkingHeaderText">
    <vt:lpwstr>OFFICIAL USE ONLY / À USAGE EXCLUSIF</vt:lpwstr>
  </property>
  <property fmtid="{D5CDD505-2E9C-101B-9397-08002B2CF9AE}" pid="14" name="MSIP_Label_047d1604-a11e-4c33-b65a-00a6c0f6fd4a_Enabled">
    <vt:lpwstr>true</vt:lpwstr>
  </property>
  <property fmtid="{D5CDD505-2E9C-101B-9397-08002B2CF9AE}" pid="15" name="MSIP_Label_047d1604-a11e-4c33-b65a-00a6c0f6fd4a_SetDate">
    <vt:lpwstr>2024-05-08T19:34:24Z</vt:lpwstr>
  </property>
  <property fmtid="{D5CDD505-2E9C-101B-9397-08002B2CF9AE}" pid="16" name="MSIP_Label_047d1604-a11e-4c33-b65a-00a6c0f6fd4a_Method">
    <vt:lpwstr>Privileged</vt:lpwstr>
  </property>
  <property fmtid="{D5CDD505-2E9C-101B-9397-08002B2CF9AE}" pid="17" name="MSIP_Label_047d1604-a11e-4c33-b65a-00a6c0f6fd4a_Name">
    <vt:lpwstr>OFFICIAL USE ONLY</vt:lpwstr>
  </property>
  <property fmtid="{D5CDD505-2E9C-101B-9397-08002B2CF9AE}" pid="18" name="MSIP_Label_047d1604-a11e-4c33-b65a-00a6c0f6fd4a_SiteId">
    <vt:lpwstr>a483a0b6-671f-4e86-a04d-998385c0e199</vt:lpwstr>
  </property>
  <property fmtid="{D5CDD505-2E9C-101B-9397-08002B2CF9AE}" pid="19" name="MSIP_Label_047d1604-a11e-4c33-b65a-00a6c0f6fd4a_ActionId">
    <vt:lpwstr>c2e0e9ee-155b-409a-a24b-a446b8474a71</vt:lpwstr>
  </property>
  <property fmtid="{D5CDD505-2E9C-101B-9397-08002B2CF9AE}" pid="20" name="MSIP_Label_047d1604-a11e-4c33-b65a-00a6c0f6fd4a_ContentBits">
    <vt:lpwstr>1</vt:lpwstr>
  </property>
  <property fmtid="{D5CDD505-2E9C-101B-9397-08002B2CF9AE}" pid="21" name="ContentTypeId">
    <vt:lpwstr>0x0101008EB19CCF8173644CBBA7A9B345CA8B25</vt:lpwstr>
  </property>
</Properties>
</file>