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00302" w14:textId="24C5A8AD" w:rsidR="00774F1E" w:rsidRPr="00774F1E" w:rsidRDefault="00774F1E" w:rsidP="00774F1E">
      <w:pPr>
        <w:pStyle w:val="berschrift1"/>
        <w:rPr>
          <w:bCs/>
        </w:rPr>
      </w:pPr>
      <w:bookmarkStart w:id="0" w:name="_Hlk69130178"/>
      <w:r w:rsidRPr="00774F1E">
        <w:rPr>
          <w:bCs/>
        </w:rPr>
        <w:t>REDUCED ORDER MODEL OF STANDARD K-</w:t>
      </w:r>
      <m:oMath>
        <m:r>
          <m:rPr>
            <m:sty m:val="bi"/>
          </m:rPr>
          <w:rPr>
            <w:rFonts w:ascii="Cambria Math" w:hAnsi="Cambria Math"/>
          </w:rPr>
          <m:t>ϵ</m:t>
        </m:r>
      </m:oMath>
      <w:r w:rsidRPr="00774F1E">
        <w:rPr>
          <w:bCs/>
        </w:rPr>
        <w:t xml:space="preserve"> TURBULENCE MODEL</w:t>
      </w:r>
    </w:p>
    <w:p w14:paraId="433FE03F" w14:textId="77777777" w:rsidR="00802381" w:rsidRDefault="00802381" w:rsidP="00537496">
      <w:pPr>
        <w:pStyle w:val="Authornameandaffiliation"/>
      </w:pPr>
    </w:p>
    <w:p w14:paraId="1283F357" w14:textId="77777777" w:rsidR="00774F1E" w:rsidRPr="00774F1E" w:rsidRDefault="00774F1E" w:rsidP="00774F1E">
      <w:pPr>
        <w:pStyle w:val="Authornameandaffiliation"/>
        <w:rPr>
          <w:caps/>
        </w:rPr>
      </w:pPr>
      <w:r w:rsidRPr="00774F1E">
        <w:rPr>
          <w:caps/>
        </w:rPr>
        <w:t>Jorge Yanez</w:t>
      </w:r>
    </w:p>
    <w:p w14:paraId="6B1AFD43" w14:textId="77777777" w:rsidR="00774F1E" w:rsidRPr="00774F1E" w:rsidRDefault="00774F1E" w:rsidP="00774F1E">
      <w:pPr>
        <w:pStyle w:val="Authornameandaffiliation"/>
        <w:rPr>
          <w:caps/>
        </w:rPr>
      </w:pPr>
      <w:r w:rsidRPr="00774F1E">
        <w:rPr>
          <w:caps/>
        </w:rPr>
        <w:t>Andreas G. Class</w:t>
      </w:r>
    </w:p>
    <w:p w14:paraId="3002C408" w14:textId="7AE45EEA" w:rsidR="00774F1E" w:rsidRDefault="00774F1E" w:rsidP="00774F1E">
      <w:pPr>
        <w:pStyle w:val="Authornameandaffiliation"/>
      </w:pPr>
      <w:r>
        <w:t>Institute for Thermal Energy Technology and Safety</w:t>
      </w:r>
    </w:p>
    <w:p w14:paraId="752745EA" w14:textId="77777777" w:rsidR="00774F1E" w:rsidRPr="00C0027A" w:rsidRDefault="00774F1E" w:rsidP="00774F1E">
      <w:pPr>
        <w:pStyle w:val="Authornameandaffiliation"/>
        <w:rPr>
          <w:lang w:val="de-DE"/>
        </w:rPr>
      </w:pPr>
      <w:r w:rsidRPr="00C0027A">
        <w:rPr>
          <w:lang w:val="de-DE"/>
        </w:rPr>
        <w:t xml:space="preserve">Karlsruhe Institute </w:t>
      </w:r>
      <w:proofErr w:type="spellStart"/>
      <w:r w:rsidRPr="00C0027A">
        <w:rPr>
          <w:lang w:val="de-DE"/>
        </w:rPr>
        <w:t>of</w:t>
      </w:r>
      <w:proofErr w:type="spellEnd"/>
      <w:r w:rsidRPr="00C0027A">
        <w:rPr>
          <w:lang w:val="de-DE"/>
        </w:rPr>
        <w:t xml:space="preserve"> Technology</w:t>
      </w:r>
    </w:p>
    <w:p w14:paraId="7EB20822" w14:textId="77777777" w:rsidR="00774F1E" w:rsidRPr="00C0027A" w:rsidRDefault="00774F1E" w:rsidP="00774F1E">
      <w:pPr>
        <w:pStyle w:val="Authornameandaffiliation"/>
        <w:rPr>
          <w:lang w:val="de-DE"/>
        </w:rPr>
      </w:pPr>
      <w:r w:rsidRPr="00C0027A">
        <w:rPr>
          <w:lang w:val="de-DE"/>
        </w:rPr>
        <w:t>Hermann-von-Helmholtz-Platz, 1</w:t>
      </w:r>
    </w:p>
    <w:p w14:paraId="73C72DE4" w14:textId="70C987A9" w:rsidR="00774F1E" w:rsidRPr="00C0027A" w:rsidRDefault="00774F1E" w:rsidP="00774F1E">
      <w:pPr>
        <w:pStyle w:val="Authornameandaffiliation"/>
        <w:rPr>
          <w:lang w:val="de-DE"/>
        </w:rPr>
      </w:pPr>
      <w:r w:rsidRPr="00C0027A">
        <w:rPr>
          <w:lang w:val="de-DE"/>
        </w:rPr>
        <w:t>76344, Eggenstein-</w:t>
      </w:r>
      <w:proofErr w:type="spellStart"/>
      <w:r w:rsidRPr="00C0027A">
        <w:rPr>
          <w:lang w:val="de-DE"/>
        </w:rPr>
        <w:t>Leopoldshafen</w:t>
      </w:r>
      <w:proofErr w:type="spellEnd"/>
      <w:r w:rsidRPr="00C0027A">
        <w:rPr>
          <w:lang w:val="de-DE"/>
        </w:rPr>
        <w:t>, Germany</w:t>
      </w:r>
    </w:p>
    <w:p w14:paraId="47497415" w14:textId="39531632" w:rsidR="00003206" w:rsidRDefault="00774F1E" w:rsidP="00774F1E">
      <w:pPr>
        <w:pStyle w:val="Authornameandaffiliation"/>
      </w:pPr>
      <w:r>
        <w:t>jorge.yanez@kit.edu</w:t>
      </w: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6611A9F6" w14:textId="412221DF" w:rsidR="00774F1E" w:rsidRPr="00774F1E" w:rsidRDefault="003277F5" w:rsidP="00774F1E">
      <w:pPr>
        <w:pStyle w:val="Abstracttext"/>
      </w:pPr>
      <w:r>
        <w:t>A surrogate</w:t>
      </w:r>
      <w:r w:rsidR="00774F1E" w:rsidRPr="00774F1E">
        <w:t xml:space="preserve"> of the Standard </w:t>
      </w:r>
      <m:oMath>
        <m:r>
          <w:rPr>
            <w:rFonts w:ascii="Cambria Math" w:hAnsi="Cambria Math"/>
          </w:rPr>
          <m:t>k</m:t>
        </m:r>
      </m:oMath>
      <w:r w:rsidR="00774F1E" w:rsidRPr="00774F1E">
        <w:t>-</w:t>
      </w:r>
      <m:oMath>
        <m:r>
          <w:rPr>
            <w:rFonts w:ascii="Cambria Math" w:hAnsi="Cambria Math"/>
          </w:rPr>
          <m:t>ϵ</m:t>
        </m:r>
      </m:oMath>
      <w:r w:rsidR="00774F1E" w:rsidRPr="00774F1E">
        <w:t xml:space="preserve"> turbulence model is created utilizing Proper Orthogonal Decomposition and Galerkin projection. This is a complex task, since the turbulence model equations exhibit multiple non-</w:t>
      </w:r>
      <w:proofErr w:type="spellStart"/>
      <w:r w:rsidR="00774F1E" w:rsidRPr="00774F1E">
        <w:t>linearities</w:t>
      </w:r>
      <w:proofErr w:type="spellEnd"/>
      <w:r w:rsidR="00774F1E" w:rsidRPr="00774F1E">
        <w:t xml:space="preserve">. Those are treated using the Discrete Empirical Interpolation </w:t>
      </w:r>
      <w:r w:rsidR="008B0408">
        <w:t>M</w:t>
      </w:r>
      <w:r w:rsidR="00774F1E" w:rsidRPr="00774F1E">
        <w:t xml:space="preserve">ethod, dealing effectively with the rational functions involved in </w:t>
      </w:r>
      <m:oMath>
        <m:r>
          <w:rPr>
            <w:rFonts w:ascii="Cambria Math" w:hAnsi="Cambria Math"/>
          </w:rPr>
          <m:t>k</m:t>
        </m:r>
      </m:oMath>
      <w:r w:rsidR="00774F1E" w:rsidRPr="00774F1E">
        <w:t>-</w:t>
      </w:r>
      <m:oMath>
        <m:r>
          <w:rPr>
            <w:rFonts w:ascii="Cambria Math" w:hAnsi="Cambria Math"/>
          </w:rPr>
          <m:t>ϵ</m:t>
        </m:r>
      </m:oMath>
      <w:r w:rsidR="00774F1E" w:rsidRPr="00774F1E">
        <w:t xml:space="preserve"> model. Subsequently, the capabilities of the construct to reproduce the CFD calculation in nominal conditions are assessed. Results are studied, thoroughly checking the validity of the creation.</w:t>
      </w:r>
    </w:p>
    <w:p w14:paraId="433FE04C" w14:textId="77777777" w:rsidR="00647F33" w:rsidRDefault="00F523CA" w:rsidP="00537496">
      <w:pPr>
        <w:pStyle w:val="berschrift2"/>
        <w:numPr>
          <w:ilvl w:val="1"/>
          <w:numId w:val="10"/>
        </w:numPr>
      </w:pPr>
      <w:r>
        <w:t>INTRODUCTION</w:t>
      </w:r>
    </w:p>
    <w:p w14:paraId="603ACB5A" w14:textId="191B3C1A" w:rsidR="003D237A" w:rsidRDefault="003D237A" w:rsidP="003D237A">
      <w:pPr>
        <w:pStyle w:val="Textkrper"/>
      </w:pPr>
      <w:r>
        <w:t xml:space="preserve">Development of </w:t>
      </w:r>
      <w:r w:rsidRPr="003D237A">
        <w:t>nuclear reactors</w:t>
      </w:r>
      <w:r>
        <w:t xml:space="preserve"> had</w:t>
      </w:r>
      <w:r w:rsidRPr="003D237A">
        <w:t xml:space="preserve"> heavily exploited experiments</w:t>
      </w:r>
      <w:r>
        <w:t xml:space="preserve"> as</w:t>
      </w:r>
      <w:r w:rsidR="003904BC">
        <w:t xml:space="preserve"> a</w:t>
      </w:r>
      <w:r>
        <w:t xml:space="preserve"> manner to ensure</w:t>
      </w:r>
      <w:r w:rsidRPr="003D237A">
        <w:t xml:space="preserve"> that thermal hydraulics could be predicted under design and off-design conditions. </w:t>
      </w:r>
      <w:r>
        <w:t xml:space="preserve">Future development of </w:t>
      </w:r>
      <w:r w:rsidRPr="003D237A">
        <w:t>fast nuclear reactors</w:t>
      </w:r>
      <w:r>
        <w:t xml:space="preserve"> may</w:t>
      </w:r>
      <w:r w:rsidRPr="003D237A">
        <w:t xml:space="preserve"> rely </w:t>
      </w:r>
      <w:r>
        <w:t xml:space="preserve">more intensively </w:t>
      </w:r>
      <w:r w:rsidRPr="003D237A">
        <w:t>on numerical predictions</w:t>
      </w:r>
      <w:r>
        <w:t xml:space="preserve">. Those will have to be able to </w:t>
      </w:r>
      <w:r w:rsidRPr="003D237A">
        <w:t>describe accident scenarios including complex transients</w:t>
      </w:r>
      <w:r>
        <w:t xml:space="preserve">. </w:t>
      </w:r>
      <w:r w:rsidRPr="003D237A">
        <w:t>With the heavy usage of computational fluid dynamics (CFD) in the design, it becomes mandatory to not only predict the results for the exact cases considered in the CFD but also to provide information on the sensitivity on parameters, initial and boundary conditions. A promising strategy seems to be post-processing of CFD results yielding a very fast-running surrogate model and finally assessing the sensitivity of the results by running the surrogate mode</w:t>
      </w:r>
      <w:r>
        <w:t xml:space="preserve">l for numerous varying cases. </w:t>
      </w:r>
    </w:p>
    <w:p w14:paraId="145176F8" w14:textId="20C1B275" w:rsidR="00774F1E" w:rsidRDefault="003D237A" w:rsidP="00774F1E">
      <w:pPr>
        <w:pStyle w:val="Textkrper"/>
      </w:pPr>
      <w:r>
        <w:t>S</w:t>
      </w:r>
      <w:r w:rsidR="00774F1E">
        <w:t xml:space="preserve">tandard k-ϵ model </w:t>
      </w:r>
      <w:r w:rsidR="00145013">
        <w:fldChar w:fldCharType="begin"/>
      </w:r>
      <w:r w:rsidR="00145013">
        <w:instrText xml:space="preserve"> REF _Ref106123178 \r \h </w:instrText>
      </w:r>
      <w:r w:rsidR="00145013">
        <w:fldChar w:fldCharType="separate"/>
      </w:r>
      <w:r w:rsidR="003B7B06">
        <w:t>[1]</w:t>
      </w:r>
      <w:r w:rsidR="00145013">
        <w:fldChar w:fldCharType="end"/>
      </w:r>
      <w:r w:rsidR="00774F1E">
        <w:t xml:space="preserve"> has been the workhorse for turbulent flow simulation since its creation in 1974. It has been one of the most common and utilized models for the simulation of turbulence in fluids. Conceptually, Standard k-ϵ model belongs to the Reynolds-averaged </w:t>
      </w:r>
      <w:proofErr w:type="spellStart"/>
      <w:r w:rsidR="00774F1E">
        <w:t>Navier</w:t>
      </w:r>
      <w:proofErr w:type="spellEnd"/>
      <w:r w:rsidR="00774F1E">
        <w:t xml:space="preserve">–Stokes (RANS) equations approach </w:t>
      </w:r>
      <w:r w:rsidR="00145013">
        <w:fldChar w:fldCharType="begin"/>
      </w:r>
      <w:r w:rsidR="00145013">
        <w:instrText xml:space="preserve"> REF _Ref106123192 \r \h </w:instrText>
      </w:r>
      <w:r w:rsidR="00145013">
        <w:fldChar w:fldCharType="separate"/>
      </w:r>
      <w:r w:rsidR="003B7B06">
        <w:t>[2]</w:t>
      </w:r>
      <w:r w:rsidR="00145013">
        <w:fldChar w:fldCharType="end"/>
      </w:r>
      <w:r w:rsidR="00774F1E">
        <w:t xml:space="preserve">, a common frames in which the equations of fluid flow are time-averaged. Several other models belong to this category. Among others, we may cite the k-ω model </w:t>
      </w:r>
      <w:r w:rsidR="00145013">
        <w:fldChar w:fldCharType="begin"/>
      </w:r>
      <w:r w:rsidR="00145013">
        <w:instrText xml:space="preserve"> REF _Ref106123204 \r \h </w:instrText>
      </w:r>
      <w:r w:rsidR="00145013">
        <w:fldChar w:fldCharType="separate"/>
      </w:r>
      <w:r w:rsidR="003B7B06">
        <w:t>[3]</w:t>
      </w:r>
      <w:r w:rsidR="00145013">
        <w:fldChar w:fldCharType="end"/>
      </w:r>
      <w:r w:rsidR="00774F1E">
        <w:t xml:space="preserve">, the Re-Normalisation Group k-ϵ model </w:t>
      </w:r>
      <w:r w:rsidR="00145013">
        <w:fldChar w:fldCharType="begin"/>
      </w:r>
      <w:r w:rsidR="00145013">
        <w:instrText xml:space="preserve"> REF _Ref106123216 \r \h </w:instrText>
      </w:r>
      <w:r w:rsidR="00145013">
        <w:fldChar w:fldCharType="separate"/>
      </w:r>
      <w:r w:rsidR="003B7B06">
        <w:t>[4]</w:t>
      </w:r>
      <w:r w:rsidR="00145013">
        <w:fldChar w:fldCharType="end"/>
      </w:r>
      <w:r w:rsidR="00145013">
        <w:t xml:space="preserve"> </w:t>
      </w:r>
      <w:r w:rsidR="00774F1E">
        <w:t xml:space="preserve">and the Shear Stress Transport turbulence model </w:t>
      </w:r>
      <w:r w:rsidR="00145013">
        <w:fldChar w:fldCharType="begin"/>
      </w:r>
      <w:r w:rsidR="00145013">
        <w:instrText xml:space="preserve"> REF _Ref106123226 \r \h </w:instrText>
      </w:r>
      <w:r w:rsidR="00145013">
        <w:fldChar w:fldCharType="separate"/>
      </w:r>
      <w:r w:rsidR="003B7B06">
        <w:t>[5]</w:t>
      </w:r>
      <w:r w:rsidR="00145013">
        <w:fldChar w:fldCharType="end"/>
      </w:r>
      <w:r w:rsidR="00774F1E">
        <w:t xml:space="preserve">. In spite of the existence of these more modern models, Standard k-ϵ model, remains available in </w:t>
      </w:r>
      <w:proofErr w:type="spellStart"/>
      <w:r w:rsidR="00774F1E">
        <w:t>OpenFOAM</w:t>
      </w:r>
      <w:proofErr w:type="spellEnd"/>
      <w:r w:rsidR="00774F1E">
        <w:t xml:space="preserve"> </w:t>
      </w:r>
      <w:r w:rsidR="00145013">
        <w:fldChar w:fldCharType="begin"/>
      </w:r>
      <w:r w:rsidR="00145013">
        <w:instrText xml:space="preserve"> REF _Ref106123237 \r \h </w:instrText>
      </w:r>
      <w:r w:rsidR="00145013">
        <w:fldChar w:fldCharType="separate"/>
      </w:r>
      <w:r w:rsidR="003B7B06">
        <w:t>[6]</w:t>
      </w:r>
      <w:r w:rsidR="00145013">
        <w:fldChar w:fldCharType="end"/>
      </w:r>
      <w:r w:rsidR="00774F1E">
        <w:t xml:space="preserve"> or Star-CCM </w:t>
      </w:r>
      <w:r w:rsidR="00145013">
        <w:fldChar w:fldCharType="begin"/>
      </w:r>
      <w:r w:rsidR="00145013">
        <w:instrText xml:space="preserve"> REF _Ref106123250 \r \h </w:instrText>
      </w:r>
      <w:r w:rsidR="00145013">
        <w:fldChar w:fldCharType="separate"/>
      </w:r>
      <w:r w:rsidR="003B7B06">
        <w:t>[7]</w:t>
      </w:r>
      <w:r w:rsidR="00145013">
        <w:fldChar w:fldCharType="end"/>
      </w:r>
      <w:r w:rsidR="00774F1E">
        <w:t>.</w:t>
      </w:r>
    </w:p>
    <w:p w14:paraId="47CE3D76" w14:textId="1AB39CF6" w:rsidR="00774F1E" w:rsidRDefault="00774F1E" w:rsidP="00774F1E">
      <w:pPr>
        <w:pStyle w:val="Textkrper"/>
      </w:pPr>
      <w:r>
        <w:t xml:space="preserve">Independently of the common frames of turbulence </w:t>
      </w:r>
      <w:r w:rsidR="006C0CD0">
        <w:t>modelling</w:t>
      </w:r>
      <w:r>
        <w:t xml:space="preserve"> we are considering, of whether we intend to use RANS or Large Eddy Simulation </w:t>
      </w:r>
      <w:r w:rsidR="006C0CD0">
        <w:t>Modelling</w:t>
      </w:r>
      <w:r>
        <w:t xml:space="preserve"> </w:t>
      </w:r>
      <w:r w:rsidR="00145013">
        <w:fldChar w:fldCharType="begin"/>
      </w:r>
      <w:r w:rsidR="00145013">
        <w:instrText xml:space="preserve"> REF _Ref106123319 \r \h </w:instrText>
      </w:r>
      <w:r w:rsidR="00145013">
        <w:fldChar w:fldCharType="separate"/>
      </w:r>
      <w:r w:rsidR="003B7B06">
        <w:t>[8]</w:t>
      </w:r>
      <w:r w:rsidR="00145013">
        <w:fldChar w:fldCharType="end"/>
      </w:r>
      <w:r>
        <w:t xml:space="preserve">, and of which concrete model is utilized, there is a common characteristic that all those methodologies share: they are deterministic. This implicitly represents a serious drawback: the statistical trustworthiness of the results cannot be provided by these methods. Considering an initial value problem, they provide a single solution, and disregard the bias and the unavoidable random variation and </w:t>
      </w:r>
      <w:r w:rsidR="006C0CD0">
        <w:t>random</w:t>
      </w:r>
      <w:r>
        <w:t xml:space="preserve"> disposition of the realistic initial conditions. The confidence interval of the nominal solution remains unknown.</w:t>
      </w:r>
    </w:p>
    <w:p w14:paraId="16EEAFB4" w14:textId="29858CBC" w:rsidR="00774F1E" w:rsidRPr="00774F1E" w:rsidRDefault="00774F1E" w:rsidP="00774F1E">
      <w:pPr>
        <w:pStyle w:val="Textkrper"/>
        <w:rPr>
          <w:lang w:val="en-US"/>
        </w:rPr>
      </w:pPr>
      <w:r w:rsidRPr="00774F1E">
        <w:rPr>
          <w:lang w:val="en-US"/>
        </w:rPr>
        <w:t>The analysis of the statistical trustworthiness of the results, is usually addressed by considering numerous initial conditions. The completion of so many calculations –hundreds or even thousands of them– is a task that requires of a specific methodology.</w:t>
      </w:r>
    </w:p>
    <w:p w14:paraId="5DD74C9A" w14:textId="799A9740" w:rsidR="00774F1E" w:rsidRPr="00774F1E" w:rsidRDefault="00774F1E" w:rsidP="00774F1E">
      <w:pPr>
        <w:pStyle w:val="Textkrper"/>
        <w:rPr>
          <w:lang w:val="en-US"/>
        </w:rPr>
      </w:pPr>
      <w:r w:rsidRPr="00774F1E">
        <w:rPr>
          <w:lang w:val="en-US"/>
        </w:rPr>
        <w:t xml:space="preserve">For this task, Reduced Order Models (ROM) are </w:t>
      </w:r>
      <w:r w:rsidR="00874FB6" w:rsidRPr="00774F1E">
        <w:rPr>
          <w:lang w:val="en-US"/>
        </w:rPr>
        <w:t>especially</w:t>
      </w:r>
      <w:r w:rsidRPr="00774F1E">
        <w:rPr>
          <w:lang w:val="en-US"/>
        </w:rPr>
        <w:t xml:space="preserve"> suited </w:t>
      </w:r>
      <w:r w:rsidR="00145013">
        <w:rPr>
          <w:lang w:val="en-US"/>
        </w:rPr>
        <w:fldChar w:fldCharType="begin"/>
      </w:r>
      <w:r w:rsidR="00145013">
        <w:rPr>
          <w:lang w:val="en-US"/>
        </w:rPr>
        <w:instrText xml:space="preserve"> REF _Ref106123335 \r \h </w:instrText>
      </w:r>
      <w:r w:rsidR="00145013">
        <w:rPr>
          <w:lang w:val="en-US"/>
        </w:rPr>
      </w:r>
      <w:r w:rsidR="00145013">
        <w:rPr>
          <w:lang w:val="en-US"/>
        </w:rPr>
        <w:fldChar w:fldCharType="separate"/>
      </w:r>
      <w:r w:rsidR="003B7B06">
        <w:rPr>
          <w:lang w:val="en-US"/>
        </w:rPr>
        <w:t>[9]</w:t>
      </w:r>
      <w:r w:rsidR="00145013">
        <w:rPr>
          <w:lang w:val="en-US"/>
        </w:rPr>
        <w:fldChar w:fldCharType="end"/>
      </w:r>
      <w:r w:rsidRPr="00774F1E">
        <w:rPr>
          <w:lang w:val="en-US"/>
        </w:rPr>
        <w:t xml:space="preserve">. Those based on Proper Orthogonal Decomposition and </w:t>
      </w:r>
      <w:proofErr w:type="spellStart"/>
      <w:r w:rsidRPr="00774F1E">
        <w:rPr>
          <w:lang w:val="en-US"/>
        </w:rPr>
        <w:t>Galerkin</w:t>
      </w:r>
      <w:proofErr w:type="spellEnd"/>
      <w:r w:rsidRPr="00774F1E">
        <w:rPr>
          <w:lang w:val="en-US"/>
        </w:rPr>
        <w:t xml:space="preserve"> Projection (POD-</w:t>
      </w:r>
      <w:proofErr w:type="spellStart"/>
      <w:r w:rsidRPr="00774F1E">
        <w:rPr>
          <w:lang w:val="en-US"/>
        </w:rPr>
        <w:t>Galerkin</w:t>
      </w:r>
      <w:proofErr w:type="spellEnd"/>
      <w:r w:rsidRPr="00774F1E">
        <w:rPr>
          <w:lang w:val="en-US"/>
        </w:rPr>
        <w:t>) provide simultaneously the necessary accuracy and calculation speed. They are mathematically sound and based –and derived from– first principles</w:t>
      </w:r>
    </w:p>
    <w:p w14:paraId="27A2A356" w14:textId="12FFEDA6" w:rsidR="00774F1E" w:rsidRPr="00774F1E" w:rsidRDefault="00774F1E" w:rsidP="00774F1E">
      <w:pPr>
        <w:pStyle w:val="Textkrper"/>
        <w:rPr>
          <w:lang w:val="en-US"/>
        </w:rPr>
      </w:pPr>
      <w:r w:rsidRPr="00774F1E">
        <w:rPr>
          <w:lang w:val="en-US"/>
        </w:rPr>
        <w:t>Therefore, and taking into account al</w:t>
      </w:r>
      <w:r w:rsidR="00874FB6">
        <w:rPr>
          <w:lang w:val="en-US"/>
        </w:rPr>
        <w:t>l</w:t>
      </w:r>
      <w:r w:rsidRPr="00774F1E">
        <w:rPr>
          <w:lang w:val="en-US"/>
        </w:rPr>
        <w:t xml:space="preserve"> previous considerations, we </w:t>
      </w:r>
      <w:r w:rsidR="003277F5">
        <w:rPr>
          <w:lang w:val="en-US"/>
        </w:rPr>
        <w:t xml:space="preserve">inform in this document about our development and advancements for the creation of </w:t>
      </w:r>
      <w:r w:rsidRPr="00774F1E">
        <w:rPr>
          <w:lang w:val="en-US"/>
        </w:rPr>
        <w:t>a POD-</w:t>
      </w:r>
      <w:proofErr w:type="spellStart"/>
      <w:r w:rsidRPr="00774F1E">
        <w:rPr>
          <w:lang w:val="en-US"/>
        </w:rPr>
        <w:t>Galerkin</w:t>
      </w:r>
      <w:proofErr w:type="spellEnd"/>
      <w:r w:rsidRPr="00774F1E">
        <w:rPr>
          <w:lang w:val="en-US"/>
        </w:rPr>
        <w:t xml:space="preserve"> ROM for the standard </w:t>
      </w:r>
      <m:oMath>
        <m:r>
          <w:rPr>
            <w:rFonts w:ascii="Cambria Math" w:hAnsi="Cambria Math"/>
            <w:lang w:val="en-US"/>
          </w:rPr>
          <m:t>k</m:t>
        </m:r>
      </m:oMath>
      <w:r w:rsidRPr="00774F1E">
        <w:rPr>
          <w:lang w:val="en-US"/>
        </w:rPr>
        <w:t>-</w:t>
      </w:r>
      <m:oMath>
        <m:r>
          <w:rPr>
            <w:rFonts w:ascii="Cambria Math" w:hAnsi="Cambria Math"/>
            <w:lang w:val="en-US"/>
          </w:rPr>
          <m:t>ϵ</m:t>
        </m:r>
      </m:oMath>
      <w:r w:rsidRPr="00774F1E">
        <w:rPr>
          <w:lang w:val="en-US"/>
        </w:rPr>
        <w:t xml:space="preserve">-model </w:t>
      </w:r>
      <w:r w:rsidR="00145013">
        <w:rPr>
          <w:lang w:val="en-US"/>
        </w:rPr>
        <w:fldChar w:fldCharType="begin"/>
      </w:r>
      <w:r w:rsidR="00145013">
        <w:rPr>
          <w:lang w:val="en-US"/>
        </w:rPr>
        <w:instrText xml:space="preserve"> REF _Ref106123178 \r \h </w:instrText>
      </w:r>
      <w:r w:rsidR="00145013">
        <w:rPr>
          <w:lang w:val="en-US"/>
        </w:rPr>
      </w:r>
      <w:r w:rsidR="00145013">
        <w:rPr>
          <w:lang w:val="en-US"/>
        </w:rPr>
        <w:fldChar w:fldCharType="separate"/>
      </w:r>
      <w:r w:rsidR="003B7B06">
        <w:rPr>
          <w:lang w:val="en-US"/>
        </w:rPr>
        <w:t>[1]</w:t>
      </w:r>
      <w:r w:rsidR="00145013">
        <w:rPr>
          <w:lang w:val="en-US"/>
        </w:rPr>
        <w:fldChar w:fldCharType="end"/>
      </w:r>
      <w:r w:rsidRPr="00774F1E">
        <w:rPr>
          <w:lang w:val="en-US"/>
        </w:rPr>
        <w:t>.</w:t>
      </w:r>
    </w:p>
    <w:p w14:paraId="2560E998" w14:textId="77777777" w:rsidR="00774F1E" w:rsidRPr="00774F1E" w:rsidRDefault="00774F1E" w:rsidP="00774F1E">
      <w:pPr>
        <w:pStyle w:val="Textkrper"/>
        <w:rPr>
          <w:lang w:val="en-US"/>
        </w:rPr>
      </w:pPr>
      <w:r w:rsidRPr="00774F1E">
        <w:rPr>
          <w:lang w:val="en-US"/>
        </w:rPr>
        <w:t>The POD-</w:t>
      </w:r>
      <w:proofErr w:type="spellStart"/>
      <w:r w:rsidRPr="00774F1E">
        <w:rPr>
          <w:lang w:val="en-US"/>
        </w:rPr>
        <w:t>Galerkin</w:t>
      </w:r>
      <w:proofErr w:type="spellEnd"/>
      <w:r w:rsidRPr="00774F1E">
        <w:rPr>
          <w:lang w:val="en-US"/>
        </w:rPr>
        <w:t xml:space="preserve"> ROM methodology consists of computing an initial value problem with a </w:t>
      </w:r>
      <w:r w:rsidRPr="00774F1E">
        <w:rPr>
          <w:i/>
          <w:lang w:val="en-US"/>
        </w:rPr>
        <w:t>High Fidelity Solver</w:t>
      </w:r>
      <w:r w:rsidRPr="00774F1E">
        <w:rPr>
          <w:lang w:val="en-US"/>
        </w:rPr>
        <w:t>, store a set of solutions and post process them finding a reduced base. Finally, the governing equations are rewritten in this new coordinate system and resolved.</w:t>
      </w:r>
    </w:p>
    <w:p w14:paraId="11EE2D69" w14:textId="41F4ED9F" w:rsidR="00774F1E" w:rsidRPr="00774F1E" w:rsidRDefault="00774F1E" w:rsidP="00774F1E">
      <w:pPr>
        <w:pStyle w:val="Textkrper"/>
        <w:rPr>
          <w:lang w:val="en-US"/>
        </w:rPr>
      </w:pPr>
      <w:r w:rsidRPr="00774F1E">
        <w:rPr>
          <w:lang w:val="en-US"/>
        </w:rPr>
        <w:lastRenderedPageBreak/>
        <w:t xml:space="preserve">The suitability of the methodology for uncertainty quantification and parametric studies has not remained unremarked by the research community. In recent years, POD has been widely utilized </w:t>
      </w:r>
      <w:r w:rsidR="00145013">
        <w:rPr>
          <w:lang w:val="en-US"/>
        </w:rPr>
        <w:fldChar w:fldCharType="begin"/>
      </w:r>
      <w:r w:rsidR="00145013">
        <w:rPr>
          <w:lang w:val="en-US"/>
        </w:rPr>
        <w:instrText xml:space="preserve"> REF _Ref106123365 \r \h </w:instrText>
      </w:r>
      <w:r w:rsidR="00145013">
        <w:rPr>
          <w:lang w:val="en-US"/>
        </w:rPr>
      </w:r>
      <w:r w:rsidR="00145013">
        <w:rPr>
          <w:lang w:val="en-US"/>
        </w:rPr>
        <w:fldChar w:fldCharType="separate"/>
      </w:r>
      <w:r w:rsidR="003B7B06">
        <w:rPr>
          <w:lang w:val="en-US"/>
        </w:rPr>
        <w:t>[10]</w:t>
      </w:r>
      <w:r w:rsidR="00145013">
        <w:rPr>
          <w:lang w:val="en-US"/>
        </w:rPr>
        <w:fldChar w:fldCharType="end"/>
      </w:r>
      <w:r w:rsidRPr="00774F1E">
        <w:rPr>
          <w:lang w:val="en-US"/>
        </w:rPr>
        <w:t xml:space="preserve">, </w:t>
      </w:r>
      <w:r w:rsidR="00145013">
        <w:rPr>
          <w:lang w:val="en-US"/>
        </w:rPr>
        <w:fldChar w:fldCharType="begin"/>
      </w:r>
      <w:r w:rsidR="00145013">
        <w:rPr>
          <w:lang w:val="en-US"/>
        </w:rPr>
        <w:instrText xml:space="preserve"> REF _Ref106123382 \r \h </w:instrText>
      </w:r>
      <w:r w:rsidR="00145013">
        <w:rPr>
          <w:lang w:val="en-US"/>
        </w:rPr>
      </w:r>
      <w:r w:rsidR="00145013">
        <w:rPr>
          <w:lang w:val="en-US"/>
        </w:rPr>
        <w:fldChar w:fldCharType="separate"/>
      </w:r>
      <w:r w:rsidR="003B7B06">
        <w:rPr>
          <w:lang w:val="en-US"/>
        </w:rPr>
        <w:t>[11]</w:t>
      </w:r>
      <w:r w:rsidR="00145013">
        <w:rPr>
          <w:lang w:val="en-US"/>
        </w:rPr>
        <w:fldChar w:fldCharType="end"/>
      </w:r>
      <w:r w:rsidRPr="00774F1E">
        <w:rPr>
          <w:lang w:val="en-US"/>
        </w:rPr>
        <w:t xml:space="preserve">. In the field of fluid dynamics </w:t>
      </w:r>
      <w:r w:rsidR="00493BD6">
        <w:rPr>
          <w:lang w:val="en-US"/>
        </w:rPr>
        <w:fldChar w:fldCharType="begin"/>
      </w:r>
      <w:r w:rsidR="00493BD6">
        <w:rPr>
          <w:lang w:val="en-US"/>
        </w:rPr>
        <w:instrText xml:space="preserve"> REF _Ref106123500 \r \h </w:instrText>
      </w:r>
      <w:r w:rsidR="00493BD6">
        <w:rPr>
          <w:lang w:val="en-US"/>
        </w:rPr>
      </w:r>
      <w:r w:rsidR="00493BD6">
        <w:rPr>
          <w:lang w:val="en-US"/>
        </w:rPr>
        <w:fldChar w:fldCharType="separate"/>
      </w:r>
      <w:r w:rsidR="003B7B06">
        <w:rPr>
          <w:lang w:val="en-US"/>
        </w:rPr>
        <w:t>[12]</w:t>
      </w:r>
      <w:r w:rsidR="00493BD6">
        <w:rPr>
          <w:lang w:val="en-US"/>
        </w:rPr>
        <w:fldChar w:fldCharType="end"/>
      </w:r>
      <w:r w:rsidRPr="00774F1E">
        <w:rPr>
          <w:lang w:val="en-US"/>
        </w:rPr>
        <w:t>, without pretending to be exhaustive, we may cite recent research in the fields of therma</w:t>
      </w:r>
      <w:r w:rsidR="006C0CD0">
        <w:rPr>
          <w:lang w:val="en-US"/>
        </w:rPr>
        <w:t>l-</w:t>
      </w:r>
      <w:r w:rsidRPr="00774F1E">
        <w:rPr>
          <w:lang w:val="en-US"/>
        </w:rPr>
        <w:t xml:space="preserve">hydraulics </w:t>
      </w:r>
      <w:r w:rsidR="00493BD6">
        <w:rPr>
          <w:lang w:val="en-US"/>
        </w:rPr>
        <w:fldChar w:fldCharType="begin"/>
      </w:r>
      <w:r w:rsidR="00493BD6">
        <w:rPr>
          <w:lang w:val="en-US"/>
        </w:rPr>
        <w:instrText xml:space="preserve"> REF _Ref106123508 \r \h </w:instrText>
      </w:r>
      <w:r w:rsidR="00493BD6">
        <w:rPr>
          <w:lang w:val="en-US"/>
        </w:rPr>
      </w:r>
      <w:r w:rsidR="00493BD6">
        <w:rPr>
          <w:lang w:val="en-US"/>
        </w:rPr>
        <w:fldChar w:fldCharType="separate"/>
      </w:r>
      <w:r w:rsidR="003B7B06">
        <w:rPr>
          <w:lang w:val="en-US"/>
        </w:rPr>
        <w:t>[13]</w:t>
      </w:r>
      <w:r w:rsidR="00493BD6">
        <w:rPr>
          <w:lang w:val="en-US"/>
        </w:rPr>
        <w:fldChar w:fldCharType="end"/>
      </w:r>
      <w:r w:rsidRPr="00774F1E">
        <w:rPr>
          <w:lang w:val="en-US"/>
        </w:rPr>
        <w:t xml:space="preserve">, heat transfer </w:t>
      </w:r>
      <w:r w:rsidR="00E96DE7">
        <w:rPr>
          <w:lang w:val="en-US"/>
        </w:rPr>
        <w:fldChar w:fldCharType="begin"/>
      </w:r>
      <w:r w:rsidR="00E96DE7">
        <w:rPr>
          <w:lang w:val="en-US"/>
        </w:rPr>
        <w:instrText xml:space="preserve"> REF _Ref106123670 \r \h </w:instrText>
      </w:r>
      <w:r w:rsidR="00E96DE7">
        <w:rPr>
          <w:lang w:val="en-US"/>
        </w:rPr>
      </w:r>
      <w:r w:rsidR="00E96DE7">
        <w:rPr>
          <w:lang w:val="en-US"/>
        </w:rPr>
        <w:fldChar w:fldCharType="separate"/>
      </w:r>
      <w:r w:rsidR="003B7B06">
        <w:rPr>
          <w:lang w:val="en-US"/>
        </w:rPr>
        <w:t>[14]</w:t>
      </w:r>
      <w:r w:rsidR="00E96DE7">
        <w:rPr>
          <w:lang w:val="en-US"/>
        </w:rPr>
        <w:fldChar w:fldCharType="end"/>
      </w:r>
      <w:r w:rsidRPr="00774F1E">
        <w:rPr>
          <w:lang w:val="en-US"/>
        </w:rPr>
        <w:t xml:space="preserve">, Reynolds-averaged </w:t>
      </w:r>
      <w:proofErr w:type="spellStart"/>
      <w:r w:rsidRPr="00774F1E">
        <w:rPr>
          <w:lang w:val="en-US"/>
        </w:rPr>
        <w:t>Navier</w:t>
      </w:r>
      <w:proofErr w:type="spellEnd"/>
      <w:r w:rsidRPr="00774F1E">
        <w:rPr>
          <w:lang w:val="en-US"/>
        </w:rPr>
        <w:t xml:space="preserve">–Stokes equations </w:t>
      </w:r>
      <w:r w:rsidR="00E96DE7">
        <w:rPr>
          <w:lang w:val="en-US"/>
        </w:rPr>
        <w:fldChar w:fldCharType="begin"/>
      </w:r>
      <w:r w:rsidR="00E96DE7">
        <w:rPr>
          <w:lang w:val="en-US"/>
        </w:rPr>
        <w:instrText xml:space="preserve"> REF _Ref106123682 \r \h </w:instrText>
      </w:r>
      <w:r w:rsidR="00E96DE7">
        <w:rPr>
          <w:lang w:val="en-US"/>
        </w:rPr>
      </w:r>
      <w:r w:rsidR="00E96DE7">
        <w:rPr>
          <w:lang w:val="en-US"/>
        </w:rPr>
        <w:fldChar w:fldCharType="separate"/>
      </w:r>
      <w:r w:rsidR="003B7B06">
        <w:rPr>
          <w:lang w:val="en-US"/>
        </w:rPr>
        <w:t>[15]</w:t>
      </w:r>
      <w:r w:rsidR="00E96DE7">
        <w:rPr>
          <w:lang w:val="en-US"/>
        </w:rPr>
        <w:fldChar w:fldCharType="end"/>
      </w:r>
      <w:r w:rsidRPr="00774F1E">
        <w:rPr>
          <w:lang w:val="en-US"/>
        </w:rPr>
        <w:t xml:space="preserve"> and even applications to industry problems </w:t>
      </w:r>
      <w:r w:rsidR="00E96DE7">
        <w:rPr>
          <w:lang w:val="en-US"/>
        </w:rPr>
        <w:fldChar w:fldCharType="begin"/>
      </w:r>
      <w:r w:rsidR="00E96DE7">
        <w:rPr>
          <w:lang w:val="en-US"/>
        </w:rPr>
        <w:instrText xml:space="preserve"> REF _Ref106123691 \r \h </w:instrText>
      </w:r>
      <w:r w:rsidR="00E96DE7">
        <w:rPr>
          <w:lang w:val="en-US"/>
        </w:rPr>
      </w:r>
      <w:r w:rsidR="00E96DE7">
        <w:rPr>
          <w:lang w:val="en-US"/>
        </w:rPr>
        <w:fldChar w:fldCharType="separate"/>
      </w:r>
      <w:r w:rsidR="003B7B06">
        <w:rPr>
          <w:lang w:val="en-US"/>
        </w:rPr>
        <w:t>[16]</w:t>
      </w:r>
      <w:r w:rsidR="00E96DE7">
        <w:rPr>
          <w:lang w:val="en-US"/>
        </w:rPr>
        <w:fldChar w:fldCharType="end"/>
      </w:r>
      <w:r w:rsidR="00E96DE7">
        <w:rPr>
          <w:lang w:val="en-US"/>
        </w:rPr>
        <w:t xml:space="preserve">, </w:t>
      </w:r>
      <w:r w:rsidR="00E96DE7">
        <w:rPr>
          <w:lang w:val="en-US"/>
        </w:rPr>
        <w:fldChar w:fldCharType="begin"/>
      </w:r>
      <w:r w:rsidR="00E96DE7">
        <w:rPr>
          <w:lang w:val="en-US"/>
        </w:rPr>
        <w:instrText xml:space="preserve"> REF _Ref106123699 \r \h </w:instrText>
      </w:r>
      <w:r w:rsidR="00E96DE7">
        <w:rPr>
          <w:lang w:val="en-US"/>
        </w:rPr>
      </w:r>
      <w:r w:rsidR="00E96DE7">
        <w:rPr>
          <w:lang w:val="en-US"/>
        </w:rPr>
        <w:fldChar w:fldCharType="separate"/>
      </w:r>
      <w:r w:rsidR="003B7B06">
        <w:rPr>
          <w:lang w:val="en-US"/>
        </w:rPr>
        <w:t>[17]</w:t>
      </w:r>
      <w:r w:rsidR="00E96DE7">
        <w:rPr>
          <w:lang w:val="en-US"/>
        </w:rPr>
        <w:fldChar w:fldCharType="end"/>
      </w:r>
      <w:r w:rsidRPr="00774F1E">
        <w:rPr>
          <w:lang w:val="en-US"/>
        </w:rPr>
        <w:t>.</w:t>
      </w:r>
    </w:p>
    <w:p w14:paraId="7950C9AB" w14:textId="48751E3D" w:rsidR="00774F1E" w:rsidRPr="00774F1E" w:rsidRDefault="00774F1E" w:rsidP="00774F1E">
      <w:pPr>
        <w:pStyle w:val="Textkrper"/>
        <w:rPr>
          <w:lang w:val="en-US"/>
        </w:rPr>
      </w:pPr>
      <w:r w:rsidRPr="00774F1E">
        <w:rPr>
          <w:lang w:val="en-US"/>
        </w:rPr>
        <w:t>The creation of a POD-</w:t>
      </w:r>
      <w:proofErr w:type="spellStart"/>
      <w:r w:rsidRPr="00774F1E">
        <w:rPr>
          <w:lang w:val="en-US"/>
        </w:rPr>
        <w:t>Galerkin</w:t>
      </w:r>
      <w:proofErr w:type="spellEnd"/>
      <w:r w:rsidRPr="00774F1E">
        <w:rPr>
          <w:lang w:val="en-US"/>
        </w:rPr>
        <w:t xml:space="preserve"> model of the standard </w:t>
      </w:r>
      <m:oMath>
        <m:r>
          <w:rPr>
            <w:rFonts w:ascii="Cambria Math" w:hAnsi="Cambria Math"/>
            <w:lang w:val="en-US"/>
          </w:rPr>
          <m:t>k</m:t>
        </m:r>
      </m:oMath>
      <w:r w:rsidRPr="00774F1E">
        <w:rPr>
          <w:lang w:val="en-US"/>
        </w:rPr>
        <w:t>-</w:t>
      </w:r>
      <m:oMath>
        <m:r>
          <w:rPr>
            <w:rFonts w:ascii="Cambria Math" w:hAnsi="Cambria Math"/>
            <w:lang w:val="en-US"/>
          </w:rPr>
          <m:t>ϵ</m:t>
        </m:r>
      </m:oMath>
      <w:r w:rsidRPr="00774F1E">
        <w:rPr>
          <w:lang w:val="en-US"/>
        </w:rPr>
        <w:t xml:space="preserve"> model is complex due to the non-linearities of </w:t>
      </w:r>
      <m:oMath>
        <m:r>
          <w:rPr>
            <w:rFonts w:ascii="Cambria Math" w:hAnsi="Cambria Math"/>
            <w:lang w:val="en-US"/>
          </w:rPr>
          <m:t>k</m:t>
        </m:r>
      </m:oMath>
      <w:r w:rsidRPr="00774F1E">
        <w:rPr>
          <w:lang w:val="en-US"/>
        </w:rPr>
        <w:t>-</w:t>
      </w:r>
      <m:oMath>
        <m:r>
          <w:rPr>
            <w:rFonts w:ascii="Cambria Math" w:hAnsi="Cambria Math"/>
            <w:lang w:val="en-US"/>
          </w:rPr>
          <m:t>ϵ</m:t>
        </m:r>
      </m:oMath>
      <w:r w:rsidRPr="00774F1E">
        <w:rPr>
          <w:lang w:val="en-US"/>
        </w:rPr>
        <w:t xml:space="preserve"> equations. This poses a serious challenge for the development of a ROM, that nevertheless can be addressed by different methodologies. Among them, we may cite the Discrete Empirical Interpolation Method </w:t>
      </w:r>
      <w:r w:rsidR="00E96DE7">
        <w:rPr>
          <w:lang w:val="en-US"/>
        </w:rPr>
        <w:fldChar w:fldCharType="begin"/>
      </w:r>
      <w:r w:rsidR="00E96DE7">
        <w:rPr>
          <w:lang w:val="en-US"/>
        </w:rPr>
        <w:instrText xml:space="preserve"> REF _Ref106123965 \r \h </w:instrText>
      </w:r>
      <w:r w:rsidR="00E96DE7">
        <w:rPr>
          <w:lang w:val="en-US"/>
        </w:rPr>
      </w:r>
      <w:r w:rsidR="00E96DE7">
        <w:rPr>
          <w:lang w:val="en-US"/>
        </w:rPr>
        <w:fldChar w:fldCharType="separate"/>
      </w:r>
      <w:r w:rsidR="003B7B06">
        <w:rPr>
          <w:lang w:val="en-US"/>
        </w:rPr>
        <w:t>[20]</w:t>
      </w:r>
      <w:r w:rsidR="00E96DE7">
        <w:rPr>
          <w:lang w:val="en-US"/>
        </w:rPr>
        <w:fldChar w:fldCharType="end"/>
      </w:r>
      <w:r w:rsidRPr="00774F1E">
        <w:rPr>
          <w:lang w:val="en-US"/>
        </w:rPr>
        <w:t xml:space="preserve">. </w:t>
      </w:r>
    </w:p>
    <w:p w14:paraId="433FE04E" w14:textId="56197D80" w:rsidR="00EE0041" w:rsidRDefault="003277F5" w:rsidP="00537496">
      <w:pPr>
        <w:pStyle w:val="Textkrper"/>
      </w:pPr>
      <w:r>
        <w:rPr>
          <w:lang w:val="en-US"/>
        </w:rPr>
        <w:t>With our construct ready, we</w:t>
      </w:r>
      <w:r w:rsidR="00774F1E" w:rsidRPr="00774F1E">
        <w:rPr>
          <w:lang w:val="en-US"/>
        </w:rPr>
        <w:t xml:space="preserve"> apply our model for the investigation of the transient phenomena of natural convection </w:t>
      </w:r>
      <w:r w:rsidR="00E96DE7">
        <w:rPr>
          <w:lang w:val="en-US"/>
        </w:rPr>
        <w:fldChar w:fldCharType="begin"/>
      </w:r>
      <w:r w:rsidR="00E96DE7">
        <w:rPr>
          <w:lang w:val="en-US"/>
        </w:rPr>
        <w:instrText xml:space="preserve"> REF _Ref106124122 \r \h </w:instrText>
      </w:r>
      <w:r w:rsidR="00E96DE7">
        <w:rPr>
          <w:lang w:val="en-US"/>
        </w:rPr>
      </w:r>
      <w:r w:rsidR="00E96DE7">
        <w:rPr>
          <w:lang w:val="en-US"/>
        </w:rPr>
        <w:fldChar w:fldCharType="separate"/>
      </w:r>
      <w:r w:rsidR="003B7B06">
        <w:rPr>
          <w:lang w:val="en-US"/>
        </w:rPr>
        <w:t>[21]</w:t>
      </w:r>
      <w:r w:rsidR="00E96DE7">
        <w:rPr>
          <w:lang w:val="en-US"/>
        </w:rPr>
        <w:fldChar w:fldCharType="end"/>
      </w:r>
      <w:r w:rsidR="00774F1E" w:rsidRPr="00774F1E">
        <w:rPr>
          <w:lang w:val="en-US"/>
        </w:rPr>
        <w:t xml:space="preserve">, trying to validate our creation reproducing the results of a CFD. The topic of the example is of significance for the certification of refrigeration pools for nuclear industry </w:t>
      </w:r>
      <w:r w:rsidR="00E96DE7">
        <w:rPr>
          <w:lang w:val="en-US"/>
        </w:rPr>
        <w:fldChar w:fldCharType="begin"/>
      </w:r>
      <w:r w:rsidR="00E96DE7">
        <w:rPr>
          <w:lang w:val="en-US"/>
        </w:rPr>
        <w:instrText xml:space="preserve"> REF _Ref106124130 \r \h </w:instrText>
      </w:r>
      <w:r w:rsidR="00E96DE7">
        <w:rPr>
          <w:lang w:val="en-US"/>
        </w:rPr>
      </w:r>
      <w:r w:rsidR="00E96DE7">
        <w:rPr>
          <w:lang w:val="en-US"/>
        </w:rPr>
        <w:fldChar w:fldCharType="separate"/>
      </w:r>
      <w:r w:rsidR="003B7B06">
        <w:rPr>
          <w:lang w:val="en-US"/>
        </w:rPr>
        <w:t>[22]</w:t>
      </w:r>
      <w:r w:rsidR="00E96DE7">
        <w:rPr>
          <w:lang w:val="en-US"/>
        </w:rPr>
        <w:fldChar w:fldCharType="end"/>
      </w:r>
      <w:r w:rsidR="00774F1E" w:rsidRPr="00774F1E">
        <w:rPr>
          <w:lang w:val="en-US"/>
        </w:rPr>
        <w:t>, a challenging environment where the determination of confidence intervals is relevant.</w:t>
      </w:r>
    </w:p>
    <w:p w14:paraId="433FE04F" w14:textId="2BAD9167" w:rsidR="00E25B68" w:rsidRDefault="00A65C46" w:rsidP="0026525A">
      <w:pPr>
        <w:pStyle w:val="berschrift2"/>
        <w:numPr>
          <w:ilvl w:val="1"/>
          <w:numId w:val="10"/>
        </w:numPr>
      </w:pPr>
      <w:r>
        <w:t>Modeling</w:t>
      </w:r>
    </w:p>
    <w:p w14:paraId="61886A35" w14:textId="659D83C0" w:rsidR="002511DE" w:rsidRDefault="00AF7138" w:rsidP="00344FF8">
      <w:pPr>
        <w:pStyle w:val="Textkrper"/>
        <w:rPr>
          <w:lang w:val="en-US"/>
        </w:rPr>
      </w:pPr>
      <w:r>
        <w:rPr>
          <w:lang w:val="en-US"/>
        </w:rPr>
        <w:t xml:space="preserve">In this section we summarize the process </w:t>
      </w:r>
      <w:r w:rsidR="002511DE">
        <w:rPr>
          <w:lang w:val="en-US"/>
        </w:rPr>
        <w:t xml:space="preserve">intended </w:t>
      </w:r>
      <w:r>
        <w:rPr>
          <w:lang w:val="en-US"/>
        </w:rPr>
        <w:t>to obtain the ROM for the standard k-</w:t>
      </w:r>
      <w:r>
        <w:rPr>
          <w:lang w:val="en-US"/>
        </w:rPr>
        <w:sym w:font="Symbol" w:char="F065"/>
      </w:r>
      <w:r>
        <w:rPr>
          <w:lang w:val="en-US"/>
        </w:rPr>
        <w:t xml:space="preserve"> model. </w:t>
      </w:r>
      <w:r w:rsidR="002511DE">
        <w:rPr>
          <w:lang w:val="en-US"/>
        </w:rPr>
        <w:t xml:space="preserve">The whole detailed and complex process cannot be included here, and therefore, we refer to </w:t>
      </w:r>
      <w:r w:rsidR="002511DE">
        <w:rPr>
          <w:lang w:val="en-US"/>
        </w:rPr>
        <w:fldChar w:fldCharType="begin"/>
      </w:r>
      <w:r w:rsidR="002511DE">
        <w:rPr>
          <w:lang w:val="en-US"/>
        </w:rPr>
        <w:instrText xml:space="preserve"> REF _Ref106194815 \n \h </w:instrText>
      </w:r>
      <w:r w:rsidR="002511DE">
        <w:rPr>
          <w:lang w:val="en-US"/>
        </w:rPr>
      </w:r>
      <w:r w:rsidR="002511DE">
        <w:rPr>
          <w:lang w:val="en-US"/>
        </w:rPr>
        <w:fldChar w:fldCharType="separate"/>
      </w:r>
      <w:r w:rsidR="003B7B06">
        <w:rPr>
          <w:lang w:val="en-US"/>
        </w:rPr>
        <w:t>[31]</w:t>
      </w:r>
      <w:r w:rsidR="002511DE">
        <w:rPr>
          <w:lang w:val="en-US"/>
        </w:rPr>
        <w:fldChar w:fldCharType="end"/>
      </w:r>
      <w:r w:rsidR="002511DE">
        <w:rPr>
          <w:lang w:val="en-US"/>
        </w:rPr>
        <w:t xml:space="preserve"> for details.</w:t>
      </w:r>
    </w:p>
    <w:p w14:paraId="03EC329B" w14:textId="778F6165" w:rsidR="002520A7" w:rsidRDefault="00344FF8" w:rsidP="00AF7138">
      <w:pPr>
        <w:pStyle w:val="Textkrper"/>
        <w:rPr>
          <w:lang w:val="en-US"/>
        </w:rPr>
      </w:pPr>
      <w:r w:rsidRPr="00344FF8">
        <w:rPr>
          <w:lang w:val="en-US"/>
        </w:rPr>
        <w:t xml:space="preserve">We start our investigation with the </w:t>
      </w:r>
      <w:r>
        <w:rPr>
          <w:lang w:val="en-US"/>
        </w:rPr>
        <w:t>i</w:t>
      </w:r>
      <w:r w:rsidRPr="00344FF8">
        <w:rPr>
          <w:lang w:val="en-US"/>
        </w:rPr>
        <w:t xml:space="preserve">ncompressible </w:t>
      </w:r>
      <w:r w:rsidR="00AF7138">
        <w:rPr>
          <w:lang w:val="en-US"/>
        </w:rPr>
        <w:t xml:space="preserve">and dimensionless </w:t>
      </w:r>
      <w:proofErr w:type="spellStart"/>
      <w:r w:rsidRPr="00344FF8">
        <w:rPr>
          <w:lang w:val="en-US"/>
        </w:rPr>
        <w:t>Navier</w:t>
      </w:r>
      <w:proofErr w:type="spellEnd"/>
      <w:r w:rsidRPr="00344FF8">
        <w:rPr>
          <w:lang w:val="en-US"/>
        </w:rPr>
        <w:t xml:space="preserve">-Stokes equations </w:t>
      </w:r>
      <w:r w:rsidR="002511DE">
        <w:rPr>
          <w:lang w:val="en-US"/>
        </w:rPr>
        <w:t xml:space="preserve">utilizing the </w:t>
      </w:r>
      <w:proofErr w:type="spellStart"/>
      <w:r w:rsidRPr="00344FF8">
        <w:rPr>
          <w:lang w:val="en-US"/>
        </w:rPr>
        <w:t>Boussinesq</w:t>
      </w:r>
      <w:proofErr w:type="spellEnd"/>
      <w:r w:rsidRPr="00344FF8">
        <w:rPr>
          <w:lang w:val="en-US"/>
        </w:rPr>
        <w:t xml:space="preserve"> approximation. We also consider the complementary </w:t>
      </w:r>
      <m:oMath>
        <m:r>
          <w:rPr>
            <w:rFonts w:ascii="Cambria Math" w:hAnsi="Cambria Math"/>
            <w:lang w:val="en-US"/>
          </w:rPr>
          <m:t>k</m:t>
        </m:r>
      </m:oMath>
      <w:r w:rsidRPr="00344FF8">
        <w:rPr>
          <w:lang w:val="en-US"/>
        </w:rPr>
        <w:t>-</w:t>
      </w:r>
      <m:oMath>
        <m:r>
          <w:rPr>
            <w:rFonts w:ascii="Cambria Math" w:hAnsi="Cambria Math"/>
            <w:lang w:val="en-US"/>
          </w:rPr>
          <m:t>ϵ</m:t>
        </m:r>
      </m:oMath>
      <w:r w:rsidRPr="00344FF8">
        <w:rPr>
          <w:lang w:val="en-US"/>
        </w:rPr>
        <w:t xml:space="preserve"> equations</w:t>
      </w:r>
      <w:r w:rsidR="00AF7138">
        <w:rPr>
          <w:lang w:val="en-US"/>
        </w:rPr>
        <w:t>, the system considered in</w:t>
      </w:r>
      <w:r w:rsidR="00874FB6">
        <w:rPr>
          <w:lang w:val="en-US"/>
        </w:rPr>
        <w:t xml:space="preserve"> </w:t>
      </w:r>
      <w:r w:rsidR="00874FB6">
        <w:rPr>
          <w:lang w:val="en-US"/>
        </w:rPr>
        <w:fldChar w:fldCharType="begin"/>
      </w:r>
      <w:r w:rsidR="00874FB6">
        <w:rPr>
          <w:lang w:val="en-US"/>
        </w:rPr>
        <w:instrText xml:space="preserve"> REF _Ref106123250 \r \h </w:instrText>
      </w:r>
      <w:r w:rsidR="00874FB6">
        <w:rPr>
          <w:lang w:val="en-US"/>
        </w:rPr>
      </w:r>
      <w:r w:rsidR="00874FB6">
        <w:rPr>
          <w:lang w:val="en-US"/>
        </w:rPr>
        <w:fldChar w:fldCharType="separate"/>
      </w:r>
      <w:r w:rsidR="003B7B06">
        <w:rPr>
          <w:lang w:val="en-US"/>
        </w:rPr>
        <w:t>[7]</w:t>
      </w:r>
      <w:r w:rsidR="00874FB6">
        <w:rPr>
          <w:lang w:val="en-US"/>
        </w:rPr>
        <w:fldChar w:fldCharType="end"/>
      </w:r>
      <w:r w:rsidRPr="00344FF8">
        <w:rPr>
          <w:lang w:val="en-US"/>
        </w:rPr>
        <w:t>.</w:t>
      </w:r>
      <w:r w:rsidR="00252A51">
        <w:rPr>
          <w:lang w:val="en-US"/>
        </w:rPr>
        <w:t xml:space="preserve"> Conceptually, we will divide our modeling into three stages: extraction of the reduced basis, projection</w:t>
      </w:r>
      <w:r w:rsidR="002511DE">
        <w:rPr>
          <w:lang w:val="en-US"/>
        </w:rPr>
        <w:t xml:space="preserve"> of the equations in the new basis</w:t>
      </w:r>
      <w:r w:rsidR="00252A51">
        <w:rPr>
          <w:lang w:val="en-US"/>
        </w:rPr>
        <w:t xml:space="preserve"> and</w:t>
      </w:r>
      <w:r w:rsidR="002511DE">
        <w:rPr>
          <w:lang w:val="en-US"/>
        </w:rPr>
        <w:t xml:space="preserve"> finally</w:t>
      </w:r>
      <w:r w:rsidR="00252A51">
        <w:rPr>
          <w:lang w:val="en-US"/>
        </w:rPr>
        <w:t xml:space="preserve"> h</w:t>
      </w:r>
      <w:r w:rsidR="00D84485">
        <w:rPr>
          <w:lang w:val="en-US"/>
        </w:rPr>
        <w:t>y</w:t>
      </w:r>
      <w:r w:rsidR="00252A51">
        <w:rPr>
          <w:lang w:val="en-US"/>
        </w:rPr>
        <w:t>per</w:t>
      </w:r>
      <w:r w:rsidR="00D84485">
        <w:rPr>
          <w:lang w:val="en-US"/>
        </w:rPr>
        <w:t>-</w:t>
      </w:r>
      <w:r w:rsidR="00252A51">
        <w:rPr>
          <w:lang w:val="en-US"/>
        </w:rPr>
        <w:t>reduction</w:t>
      </w:r>
      <w:r w:rsidR="002511DE">
        <w:rPr>
          <w:lang w:val="en-US"/>
        </w:rPr>
        <w:t>, the process intended to deal efficiently with non-linear terms</w:t>
      </w:r>
      <w:r w:rsidR="00252A51">
        <w:rPr>
          <w:lang w:val="en-US"/>
        </w:rPr>
        <w:t>.</w:t>
      </w:r>
    </w:p>
    <w:p w14:paraId="40790528" w14:textId="7BF34B8A" w:rsidR="00252A51" w:rsidRDefault="00252A51" w:rsidP="00252A51">
      <w:pPr>
        <w:pStyle w:val="berschrift3"/>
        <w:rPr>
          <w:lang w:val="en-US"/>
        </w:rPr>
      </w:pPr>
      <w:r>
        <w:rPr>
          <w:lang w:val="en-US"/>
        </w:rPr>
        <w:t>Reduced basis extraction</w:t>
      </w:r>
    </w:p>
    <w:p w14:paraId="142AD265" w14:textId="27AAC8E7" w:rsidR="00344FF8" w:rsidRDefault="00344FF8" w:rsidP="00AF7138">
      <w:pPr>
        <w:pStyle w:val="Textkrper"/>
      </w:pPr>
      <w:r>
        <w:t xml:space="preserve">We utilize the </w:t>
      </w:r>
      <w:r>
        <w:rPr>
          <w:i/>
        </w:rPr>
        <w:t>Method of Snapshots</w:t>
      </w:r>
      <w:r>
        <w:t xml:space="preserve"> </w:t>
      </w:r>
      <w:r w:rsidR="00881B4B">
        <w:fldChar w:fldCharType="begin"/>
      </w:r>
      <w:r w:rsidR="00881B4B">
        <w:instrText xml:space="preserve"> REF _Ref106177119 \r \h </w:instrText>
      </w:r>
      <w:r w:rsidR="00881B4B">
        <w:fldChar w:fldCharType="separate"/>
      </w:r>
      <w:r w:rsidR="003B7B06">
        <w:t>[27]</w:t>
      </w:r>
      <w:r w:rsidR="00881B4B">
        <w:fldChar w:fldCharType="end"/>
      </w:r>
      <w:r>
        <w:t xml:space="preserve"> to create a simplified</w:t>
      </w:r>
      <w:r w:rsidR="002520A7">
        <w:t xml:space="preserve"> data</w:t>
      </w:r>
      <w:r>
        <w:t xml:space="preserve"> basis, for each variable, </w:t>
      </w:r>
      <m:oMath>
        <m:r>
          <w:rPr>
            <w:rFonts w:ascii="Cambria Math" w:hAnsi="Cambria Math"/>
          </w:rPr>
          <m:t>v</m:t>
        </m:r>
      </m:oMath>
      <w:r>
        <w:t xml:space="preserve">, </w:t>
      </w:r>
      <m:oMath>
        <m:r>
          <w:rPr>
            <w:rFonts w:ascii="Cambria Math" w:hAnsi="Cambria Math"/>
          </w:rPr>
          <m:t>T</m:t>
        </m:r>
      </m:oMath>
      <w:r>
        <w:t xml:space="preserve">, </w:t>
      </w:r>
      <m:oMath>
        <m:r>
          <w:rPr>
            <w:rFonts w:ascii="Cambria Math" w:hAnsi="Cambria Math"/>
          </w:rPr>
          <m:t>k</m:t>
        </m:r>
      </m:oMath>
      <w:r>
        <w:t xml:space="preserve">, </w:t>
      </w:r>
      <m:oMath>
        <m:r>
          <w:rPr>
            <w:rFonts w:ascii="Cambria Math" w:hAnsi="Cambria Math"/>
          </w:rPr>
          <m:t>ϵ</m:t>
        </m:r>
      </m:oMath>
      <w:r>
        <w:t xml:space="preserve"> separately. That is, we obtain solutions </w:t>
      </w:r>
      <m:oMath>
        <m:r>
          <w:rPr>
            <w:rFonts w:ascii="Cambria Math" w:hAnsi="Cambria Math"/>
          </w:rPr>
          <m:t>y</m:t>
        </m:r>
      </m:oMath>
      <w:r>
        <w:t xml:space="preserve"> of </w:t>
      </w:r>
      <w:r w:rsidR="002520A7">
        <w:t>the k-</w:t>
      </w:r>
      <m:oMath>
        <m:r>
          <w:rPr>
            <w:rFonts w:ascii="Cambria Math" w:hAnsi="Cambria Math"/>
            <w:lang w:val="en-US"/>
          </w:rPr>
          <m:t>ϵ</m:t>
        </m:r>
      </m:oMath>
      <w:r w:rsidR="002520A7" w:rsidRPr="00344FF8">
        <w:rPr>
          <w:lang w:val="en-US"/>
        </w:rPr>
        <w:t xml:space="preserve"> equations</w:t>
      </w:r>
      <w:r>
        <w:t xml:space="preserve"> with the high fidelity solver STAR-CCM at times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m:t>
                </m:r>
              </m:sub>
            </m:sSub>
          </m:e>
        </m:d>
      </m:oMath>
      <w:r>
        <w:t xml:space="preserve"> of the problem we shall define </w:t>
      </w:r>
      <w:r w:rsidR="002520A7">
        <w:t>later</w:t>
      </w:r>
      <w:r>
        <w:t xml:space="preserve">.  We </w:t>
      </w:r>
      <w:r w:rsidR="002511DE">
        <w:t>then</w:t>
      </w:r>
      <w:r>
        <w:t xml:space="preserve"> post-process such solutions externally with self-developed code to obtain all the rest of necessary magnitudes.</w:t>
      </w:r>
      <w:r w:rsidR="00AF7138">
        <w:t xml:space="preserve"> We consider the matrix formed by the snapshots and its gradients, Y. We then carry out its Singular Value Decomposition, Y = VΣG</w:t>
      </w:r>
      <w:r w:rsidR="00AF7138" w:rsidRPr="00766D5C">
        <w:rPr>
          <w:vertAlign w:val="superscript"/>
        </w:rPr>
        <w:t>T</w:t>
      </w:r>
      <w:r w:rsidR="00AF7138">
        <w:t>. V</w:t>
      </w:r>
      <w:r w:rsidR="00766D5C">
        <w:t xml:space="preserve"> is an</w:t>
      </w:r>
      <w:r w:rsidR="001E1121">
        <w:t xml:space="preserve"> orthogonal matrix</w:t>
      </w:r>
      <w:r w:rsidR="00AF7138">
        <w:t xml:space="preserve"> </w:t>
      </w:r>
      <w:r w:rsidR="00766D5C">
        <w:t xml:space="preserve">that allow to </w:t>
      </w:r>
      <w:r w:rsidR="00AF7138">
        <w:t>project the n dimensional vector space in a reduced–sub-space of dimension n − j dropping the last j vectors in V.</w:t>
      </w:r>
      <w:r w:rsidR="00766D5C">
        <w:t xml:space="preserve"> Note that</w:t>
      </w:r>
      <w:r w:rsidR="00AF7138">
        <w:t xml:space="preserve"> </w:t>
      </w:r>
      <w:r w:rsidR="00766D5C">
        <w:t xml:space="preserve">in our methodology </w:t>
      </w:r>
      <w:r w:rsidR="00766D5C">
        <w:fldChar w:fldCharType="begin"/>
      </w:r>
      <w:r w:rsidR="00766D5C">
        <w:instrText xml:space="preserve"> REF _Ref106176647 \r \h </w:instrText>
      </w:r>
      <w:r w:rsidR="00766D5C">
        <w:fldChar w:fldCharType="separate"/>
      </w:r>
      <w:r w:rsidR="003B7B06">
        <w:t>[23]</w:t>
      </w:r>
      <w:r w:rsidR="00766D5C">
        <w:fldChar w:fldCharType="end"/>
      </w:r>
      <w:r w:rsidR="00766D5C">
        <w:fldChar w:fldCharType="begin"/>
      </w:r>
      <w:r w:rsidR="00766D5C">
        <w:instrText xml:space="preserve"> REF _Ref106176701 \r \h </w:instrText>
      </w:r>
      <w:r w:rsidR="00766D5C">
        <w:fldChar w:fldCharType="separate"/>
      </w:r>
      <w:r w:rsidR="003B7B06">
        <w:t>[24]</w:t>
      </w:r>
      <w:r w:rsidR="00766D5C">
        <w:fldChar w:fldCharType="end"/>
      </w:r>
      <w:r w:rsidR="00766D5C">
        <w:t xml:space="preserve">, we utilize the </w:t>
      </w:r>
      <w:proofErr w:type="spellStart"/>
      <w:r w:rsidR="00766D5C">
        <w:t>Sobolev</w:t>
      </w:r>
      <w:proofErr w:type="spellEnd"/>
      <w:r w:rsidR="00766D5C">
        <w:t xml:space="preserve"> inner product to obtain the reduced order model formulation </w:t>
      </w:r>
      <w:r w:rsidR="00766D5C">
        <w:fldChar w:fldCharType="begin"/>
      </w:r>
      <w:r w:rsidR="00766D5C">
        <w:instrText xml:space="preserve"> REF _Ref106176763 \r \h </w:instrText>
      </w:r>
      <w:r w:rsidR="00766D5C">
        <w:fldChar w:fldCharType="separate"/>
      </w:r>
      <w:r w:rsidR="003B7B06">
        <w:t>[25]</w:t>
      </w:r>
      <w:r w:rsidR="00766D5C">
        <w:fldChar w:fldCharType="end"/>
      </w:r>
      <w:r w:rsidR="00766D5C">
        <w:t xml:space="preserve">. Its determination has been carried out in the same manner as it has been performed in </w:t>
      </w:r>
      <w:r w:rsidR="00766D5C">
        <w:fldChar w:fldCharType="begin"/>
      </w:r>
      <w:r w:rsidR="00766D5C">
        <w:instrText xml:space="preserve"> REF _Ref106176701 \r \h </w:instrText>
      </w:r>
      <w:r w:rsidR="00766D5C">
        <w:fldChar w:fldCharType="separate"/>
      </w:r>
      <w:r w:rsidR="003B7B06">
        <w:t>[24]</w:t>
      </w:r>
      <w:r w:rsidR="00766D5C">
        <w:fldChar w:fldCharType="end"/>
      </w:r>
      <w:r w:rsidR="00766D5C">
        <w:t xml:space="preserve">, </w:t>
      </w:r>
      <w:r w:rsidR="00766D5C">
        <w:fldChar w:fldCharType="begin"/>
      </w:r>
      <w:r w:rsidR="00766D5C">
        <w:instrText xml:space="preserve"> REF _Ref106176647 \r \h </w:instrText>
      </w:r>
      <w:r w:rsidR="00766D5C">
        <w:fldChar w:fldCharType="separate"/>
      </w:r>
      <w:r w:rsidR="003B7B06">
        <w:t>[23]</w:t>
      </w:r>
      <w:r w:rsidR="00766D5C">
        <w:fldChar w:fldCharType="end"/>
      </w:r>
      <w:r w:rsidR="00766D5C">
        <w:t xml:space="preserve"> and </w:t>
      </w:r>
      <w:r w:rsidR="00766D5C">
        <w:fldChar w:fldCharType="begin"/>
      </w:r>
      <w:r w:rsidR="00766D5C">
        <w:instrText xml:space="preserve"> REF _Ref106176874 \r \h </w:instrText>
      </w:r>
      <w:r w:rsidR="00766D5C">
        <w:fldChar w:fldCharType="separate"/>
      </w:r>
      <w:r w:rsidR="003B7B06">
        <w:t>[26]</w:t>
      </w:r>
      <w:r w:rsidR="00766D5C">
        <w:fldChar w:fldCharType="end"/>
      </w:r>
      <w:r w:rsidR="00766D5C">
        <w:t>.  Also, since we utiliz</w:t>
      </w:r>
      <w:r w:rsidR="002511DE">
        <w:t>e</w:t>
      </w:r>
      <w:r w:rsidR="00766D5C">
        <w:t xml:space="preserve"> a commercial code for t</w:t>
      </w:r>
      <w:r w:rsidR="0099560F">
        <w:t>he obtaining of the snapshots, a</w:t>
      </w:r>
      <w:r>
        <w:t xml:space="preserve"> completely non</w:t>
      </w:r>
      <w:r w:rsidR="002520A7">
        <w:t>-</w:t>
      </w:r>
      <w:r>
        <w:t>intrusive approach has been followed, as that commercial code was completely closed for the authors.</w:t>
      </w:r>
      <w:r w:rsidR="00AF7138">
        <w:t xml:space="preserve"> </w:t>
      </w:r>
    </w:p>
    <w:p w14:paraId="6A2C9162" w14:textId="55273D6C" w:rsidR="00252A51" w:rsidRDefault="00252A51" w:rsidP="00252A51">
      <w:pPr>
        <w:pStyle w:val="berschrift3"/>
      </w:pPr>
      <w:r>
        <w:t>Projection</w:t>
      </w:r>
    </w:p>
    <w:p w14:paraId="1D88A6A4" w14:textId="4D46BE6F" w:rsidR="007122CF" w:rsidRDefault="002520A7" w:rsidP="002520A7">
      <w:pPr>
        <w:pStyle w:val="Textkrper"/>
      </w:pPr>
      <w:r>
        <w:t xml:space="preserve">We then rewrite our problem into the </w:t>
      </w:r>
      <w:proofErr w:type="spellStart"/>
      <w:r>
        <w:t>variational</w:t>
      </w:r>
      <w:proofErr w:type="spellEnd"/>
      <w:r>
        <w:t xml:space="preserve"> formulation of the equations, and re-express them in terms of the reduced order basis.</w:t>
      </w:r>
      <w:r w:rsidR="007122CF">
        <w:t xml:space="preserve"> This means, that the express both the test and the trial vector spaces in terms of the </w:t>
      </w:r>
      <w:r w:rsidR="00D84485">
        <w:t>reduced order basis</w:t>
      </w:r>
      <w:r w:rsidR="002511DE">
        <w:t>. A</w:t>
      </w:r>
      <w:r w:rsidR="00D84485">
        <w:t>lso, that we utilize H</w:t>
      </w:r>
      <w:r w:rsidR="00D84485" w:rsidRPr="00D84485">
        <w:rPr>
          <w:vertAlign w:val="superscript"/>
        </w:rPr>
        <w:t>1</w:t>
      </w:r>
      <w:r w:rsidR="00D84485">
        <w:t xml:space="preserve"> inner product</w:t>
      </w:r>
      <w:r w:rsidR="002511DE">
        <w:t xml:space="preserve"> to derive the weak form of the differential equations</w:t>
      </w:r>
      <w:r w:rsidR="00D84485">
        <w:t xml:space="preserve">. </w:t>
      </w:r>
      <w:r>
        <w:t xml:space="preserve">For the creation of the reduced order model we follow the same rationale as in </w:t>
      </w:r>
      <w:r w:rsidR="00881B4B">
        <w:fldChar w:fldCharType="begin"/>
      </w:r>
      <w:r w:rsidR="00881B4B">
        <w:instrText xml:space="preserve"> REF _Ref106176647 \r \h </w:instrText>
      </w:r>
      <w:r w:rsidR="00881B4B">
        <w:fldChar w:fldCharType="separate"/>
      </w:r>
      <w:r w:rsidR="003B7B06">
        <w:t>[23]</w:t>
      </w:r>
      <w:r w:rsidR="00881B4B">
        <w:fldChar w:fldCharType="end"/>
      </w:r>
      <w:r w:rsidR="00881B4B">
        <w:t>,</w:t>
      </w:r>
      <w:r w:rsidR="00881B4B">
        <w:fldChar w:fldCharType="begin"/>
      </w:r>
      <w:r w:rsidR="00881B4B">
        <w:instrText xml:space="preserve"> REF _Ref106176874 \r \h </w:instrText>
      </w:r>
      <w:r w:rsidR="00881B4B">
        <w:fldChar w:fldCharType="separate"/>
      </w:r>
      <w:r w:rsidR="003B7B06">
        <w:t>[26]</w:t>
      </w:r>
      <w:r w:rsidR="00881B4B">
        <w:fldChar w:fldCharType="end"/>
      </w:r>
      <w:r w:rsidR="00881B4B">
        <w:t xml:space="preserve"> and </w:t>
      </w:r>
      <w:r w:rsidR="00881B4B">
        <w:fldChar w:fldCharType="begin"/>
      </w:r>
      <w:r w:rsidR="00881B4B">
        <w:instrText xml:space="preserve"> REF _Ref106176701 \r \h </w:instrText>
      </w:r>
      <w:r w:rsidR="00881B4B">
        <w:fldChar w:fldCharType="separate"/>
      </w:r>
      <w:r w:rsidR="003B7B06">
        <w:t>[24]</w:t>
      </w:r>
      <w:r w:rsidR="00881B4B">
        <w:fldChar w:fldCharType="end"/>
      </w:r>
      <w:r>
        <w:t>,</w:t>
      </w:r>
      <w:r w:rsidR="002511DE">
        <w:t xml:space="preserve"> in</w:t>
      </w:r>
      <w:r>
        <w:t xml:space="preserve"> what is considered now a conventional procedure </w:t>
      </w:r>
      <w:r w:rsidR="00881B4B">
        <w:fldChar w:fldCharType="begin"/>
      </w:r>
      <w:r w:rsidR="00881B4B">
        <w:instrText xml:space="preserve"> REF _Ref106123382 \r \h </w:instrText>
      </w:r>
      <w:r w:rsidR="00881B4B">
        <w:fldChar w:fldCharType="separate"/>
      </w:r>
      <w:r w:rsidR="003B7B06">
        <w:t>[11]</w:t>
      </w:r>
      <w:r w:rsidR="00881B4B">
        <w:fldChar w:fldCharType="end"/>
      </w:r>
      <w:r>
        <w:t xml:space="preserve">. </w:t>
      </w:r>
    </w:p>
    <w:p w14:paraId="0E790784" w14:textId="6F04B3F5" w:rsidR="00D84485" w:rsidRDefault="00D84485" w:rsidP="00D84485">
      <w:pPr>
        <w:pStyle w:val="berschrift3"/>
      </w:pPr>
      <w:bookmarkStart w:id="1" w:name="_Ref106356634"/>
      <w:r>
        <w:t>Hyper-reduction</w:t>
      </w:r>
      <w:bookmarkEnd w:id="1"/>
    </w:p>
    <w:p w14:paraId="155A361B" w14:textId="3AFC7302" w:rsidR="002511DE" w:rsidRDefault="002511DE" w:rsidP="00252A51">
      <w:pPr>
        <w:pStyle w:val="Textkrper"/>
      </w:pPr>
      <w:r>
        <w:t>At this stage t</w:t>
      </w:r>
      <w:r w:rsidR="007122CF">
        <w:t>he only remaining issue is the treatment of the non-linear quantities appearing in the model. For Standard k-</w:t>
      </w:r>
      <w:r w:rsidR="007122CF">
        <w:sym w:font="Symbol" w:char="F065"/>
      </w:r>
      <w:r w:rsidR="007122CF">
        <w:t xml:space="preserve"> model t</w:t>
      </w:r>
      <w:r w:rsidR="002520A7">
        <w:t>h</w:t>
      </w:r>
      <w:r w:rsidR="007122CF">
        <w:t>ose are</w:t>
      </w:r>
      <w:r w:rsidR="002520A7">
        <w:t xml:space="preserve"> </w:t>
      </w:r>
      <m:oMath>
        <m:r>
          <w:rPr>
            <w:rFonts w:ascii="Cambria Math" w:hAnsi="Cambria Math"/>
          </w:rPr>
          <m:t>|u|</m:t>
        </m:r>
      </m:oMath>
      <w:r w:rsidR="002520A7">
        <w:t xml:space="preserve">, </w:t>
      </w:r>
      <m:oMath>
        <m:sSub>
          <m:sSubPr>
            <m:ctrlPr>
              <w:rPr>
                <w:rFonts w:ascii="Cambria Math" w:hAnsi="Cambria Math"/>
              </w:rPr>
            </m:ctrlPr>
          </m:sSubPr>
          <m:e>
            <m:r>
              <w:rPr>
                <w:rFonts w:ascii="Cambria Math" w:hAnsi="Cambria Math"/>
              </w:rPr>
              <m:t>ν</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μ</m:t>
            </m:r>
          </m:sub>
        </m:sSub>
        <m:sSup>
          <m:sSupPr>
            <m:ctrlPr>
              <w:rPr>
                <w:rFonts w:ascii="Cambria Math" w:hAnsi="Cambria Math"/>
              </w:rPr>
            </m:ctrlPr>
          </m:sSupPr>
          <m:e>
            <m:r>
              <w:rPr>
                <w:rFonts w:ascii="Cambria Math" w:hAnsi="Cambria Math"/>
              </w:rPr>
              <m:t>k</m:t>
            </m:r>
          </m:e>
          <m:sup>
            <m:r>
              <w:rPr>
                <w:rFonts w:ascii="Cambria Math" w:hAnsi="Cambria Math"/>
              </w:rPr>
              <m:t>2</m:t>
            </m:r>
          </m:sup>
        </m:sSup>
        <m:r>
          <w:rPr>
            <w:rFonts w:ascii="Cambria Math" w:hAnsi="Cambria Math"/>
          </w:rPr>
          <m:t>/ϵ</m:t>
        </m:r>
      </m:oMath>
      <w:r w:rsidR="002520A7">
        <w:t xml:space="preserve"> and </w:t>
      </w:r>
      <m:oMath>
        <m:r>
          <w:rPr>
            <w:rFonts w:ascii="Cambria Math" w:hAnsi="Cambria Math"/>
          </w:rPr>
          <m:t>ϵ/k</m:t>
        </m:r>
      </m:oMath>
      <w:r w:rsidR="007122CF">
        <w:t>.</w:t>
      </w:r>
      <w:r>
        <w:t xml:space="preserve"> Those</w:t>
      </w:r>
      <w:r w:rsidR="007122CF">
        <w:t xml:space="preserve"> </w:t>
      </w:r>
      <w:r>
        <w:t>are</w:t>
      </w:r>
      <w:r w:rsidR="002520A7">
        <w:t xml:space="preserve"> </w:t>
      </w:r>
      <w:r>
        <w:t>analysed</w:t>
      </w:r>
      <w:r w:rsidR="002520A7">
        <w:t xml:space="preserve"> utilizing the Discrete empirical interpolation method (DEIM), </w:t>
      </w:r>
      <w:r w:rsidR="00881B4B">
        <w:fldChar w:fldCharType="begin"/>
      </w:r>
      <w:r w:rsidR="00881B4B">
        <w:instrText xml:space="preserve"> REF _Ref106123382 \r \h </w:instrText>
      </w:r>
      <w:r w:rsidR="00881B4B">
        <w:fldChar w:fldCharType="separate"/>
      </w:r>
      <w:r w:rsidR="003B7B06">
        <w:t>[11]</w:t>
      </w:r>
      <w:r w:rsidR="00881B4B">
        <w:fldChar w:fldCharType="end"/>
      </w:r>
      <w:r w:rsidR="002520A7">
        <w:t xml:space="preserve">, </w:t>
      </w:r>
      <w:r w:rsidR="00881B4B">
        <w:fldChar w:fldCharType="begin"/>
      </w:r>
      <w:r w:rsidR="00881B4B">
        <w:instrText xml:space="preserve"> REF _Ref106123965 \r \h </w:instrText>
      </w:r>
      <w:r w:rsidR="00881B4B">
        <w:fldChar w:fldCharType="separate"/>
      </w:r>
      <w:r w:rsidR="003B7B06">
        <w:t>[20]</w:t>
      </w:r>
      <w:r w:rsidR="00881B4B">
        <w:fldChar w:fldCharType="end"/>
      </w:r>
      <w:r w:rsidR="002520A7">
        <w:t xml:space="preserve">. With the determination of just </w:t>
      </w:r>
      <w:r w:rsidR="00BC5F23">
        <w:t>this three variables, the model</w:t>
      </w:r>
      <w:r w:rsidR="002520A7">
        <w:t xml:space="preserve"> is closed.</w:t>
      </w:r>
      <w:r w:rsidR="00BC5F23">
        <w:t xml:space="preserve"> </w:t>
      </w:r>
    </w:p>
    <w:p w14:paraId="2CB8C112" w14:textId="0462ADAF" w:rsidR="002520A7" w:rsidRDefault="00BC5F23" w:rsidP="00252A51">
      <w:pPr>
        <w:pStyle w:val="Textkrper"/>
      </w:pPr>
      <w:r>
        <w:t>Shortly summarized, this methodology consists of calculating the values in the</w:t>
      </w:r>
      <w:r w:rsidR="00FD53B8">
        <w:t xml:space="preserve"> CFD</w:t>
      </w:r>
      <w:r>
        <w:t xml:space="preserve"> snapshots of the non-linear magnitudes. Based on these, create a reduced basis </w:t>
      </w:r>
      <w:r w:rsidR="00FD53B8">
        <w:t>of the non-linear variable</w:t>
      </w:r>
      <w:r>
        <w:t xml:space="preserve"> utilizing the Method of Snapshots. Then, calculate the values of the variables in a set of selected points, the so called </w:t>
      </w:r>
      <w:r w:rsidRPr="00BC5F23">
        <w:rPr>
          <w:i/>
        </w:rPr>
        <w:t>magic points</w:t>
      </w:r>
      <w:r>
        <w:t xml:space="preserve"> </w:t>
      </w:r>
      <w:r>
        <w:fldChar w:fldCharType="begin"/>
      </w:r>
      <w:r>
        <w:instrText xml:space="preserve"> REF _Ref106123948 \n \h </w:instrText>
      </w:r>
      <w:r>
        <w:fldChar w:fldCharType="separate"/>
      </w:r>
      <w:r w:rsidR="003B7B06">
        <w:t>[18]</w:t>
      </w:r>
      <w:r>
        <w:fldChar w:fldCharType="end"/>
      </w:r>
      <w:r>
        <w:t xml:space="preserve">. Then resolve the amplitudes in the reduced basis based in the set of </w:t>
      </w:r>
      <w:r w:rsidRPr="00BC5F23">
        <w:rPr>
          <w:i/>
        </w:rPr>
        <w:t>magic points</w:t>
      </w:r>
      <w:r>
        <w:rPr>
          <w:i/>
        </w:rPr>
        <w:t>.</w:t>
      </w:r>
      <w:r w:rsidR="00A94196">
        <w:t xml:space="preserve"> Note, that clearly the set of magic points have a much smaller cardinality than the CFD calculation. Actually,</w:t>
      </w:r>
      <w:r w:rsidR="00FD53B8">
        <w:t xml:space="preserve"> its cardinality is</w:t>
      </w:r>
      <w:r w:rsidR="00A94196">
        <w:t xml:space="preserve"> equal or larger </w:t>
      </w:r>
      <w:r w:rsidR="00A94196">
        <w:lastRenderedPageBreak/>
        <w:t>(but of similar order) than the reduced basis of the non-linear magnitude.</w:t>
      </w:r>
      <w:r w:rsidR="00FD53B8">
        <w:t xml:space="preserve"> It means that amplitudes can be obtained solving a linear system. If it is overdetermined it solution can be obtained through least squares procedure. </w:t>
      </w:r>
      <w:r w:rsidR="00A94196">
        <w:t xml:space="preserve"> </w:t>
      </w:r>
      <w:r w:rsidR="00252A51">
        <w:t xml:space="preserve">Magic points are usually calculated utilizing a Greedy algorithm </w:t>
      </w:r>
      <w:r w:rsidR="00252A51">
        <w:fldChar w:fldCharType="begin"/>
      </w:r>
      <w:r w:rsidR="00252A51">
        <w:instrText xml:space="preserve"> REF _Ref106123975 \n \h </w:instrText>
      </w:r>
      <w:r w:rsidR="00252A51">
        <w:fldChar w:fldCharType="separate"/>
      </w:r>
      <w:r w:rsidR="003B7B06">
        <w:t>[19]</w:t>
      </w:r>
      <w:r w:rsidR="00252A51">
        <w:fldChar w:fldCharType="end"/>
      </w:r>
      <w:r w:rsidR="00FD53B8">
        <w:t xml:space="preserve"> (to get optimal points). I</w:t>
      </w:r>
      <w:r w:rsidR="00252A51">
        <w:t xml:space="preserve">n our study, we will utilize point oversampling </w:t>
      </w:r>
      <w:r w:rsidR="00252A51">
        <w:fldChar w:fldCharType="begin"/>
      </w:r>
      <w:r w:rsidR="00252A51">
        <w:instrText xml:space="preserve"> REF _Ref106202656 \n \h </w:instrText>
      </w:r>
      <w:r w:rsidR="00252A51">
        <w:fldChar w:fldCharType="separate"/>
      </w:r>
      <w:r w:rsidR="003B7B06">
        <w:t>[32]</w:t>
      </w:r>
      <w:r w:rsidR="00252A51">
        <w:fldChar w:fldCharType="end"/>
      </w:r>
      <w:r w:rsidR="00252A51">
        <w:t xml:space="preserve">, with a random distribution strategy </w:t>
      </w:r>
      <w:r w:rsidR="00252A51">
        <w:fldChar w:fldCharType="begin"/>
      </w:r>
      <w:r w:rsidR="00252A51">
        <w:instrText xml:space="preserve"> REF _Ref106177906 \n \h </w:instrText>
      </w:r>
      <w:r w:rsidR="00252A51">
        <w:fldChar w:fldCharType="separate"/>
      </w:r>
      <w:r w:rsidR="003B7B06">
        <w:t>[30]</w:t>
      </w:r>
      <w:r w:rsidR="00252A51">
        <w:fldChar w:fldCharType="end"/>
      </w:r>
      <w:r w:rsidR="00252A51">
        <w:t>.</w:t>
      </w:r>
    </w:p>
    <w:p w14:paraId="2044677A" w14:textId="1B2CF1C9" w:rsidR="005903CF" w:rsidRDefault="001E1121" w:rsidP="001E1121">
      <w:pPr>
        <w:pStyle w:val="Textkrper"/>
      </w:pPr>
      <w:r>
        <w:t>Pitifully, there are some difficulties to apply the DEIM methodology in the conventional way</w:t>
      </w:r>
      <w:r w:rsidR="00FD53B8">
        <w:t xml:space="preserve"> described above</w:t>
      </w:r>
      <w:r>
        <w:t>. These difficulties have to do with the rational nature of the functions we need to treat with DEIM. Significantly, both k and ε are strictly positive, but have a very large variation range</w:t>
      </w:r>
      <w:r w:rsidR="005903CF">
        <w:t>. N</w:t>
      </w:r>
      <w:r>
        <w:t xml:space="preserve">otably </w:t>
      </w:r>
      <w:r w:rsidR="005903CF">
        <w:t>both variables take very small values in some zones. This creates</w:t>
      </w:r>
      <w:r>
        <w:t xml:space="preserve"> difficulties for</w:t>
      </w:r>
      <w:r w:rsidR="005903CF">
        <w:t xml:space="preserve"> the variable in the denominator</w:t>
      </w:r>
      <w:r>
        <w:t xml:space="preserve">. When </w:t>
      </w:r>
      <w:r w:rsidR="008A01E5">
        <w:t>that happens</w:t>
      </w:r>
      <w:r w:rsidR="005903CF">
        <w:t xml:space="preserve"> </w:t>
      </w:r>
      <w:r>
        <w:t xml:space="preserve">a tiny inaccuracy </w:t>
      </w:r>
      <w:r w:rsidR="005903CF">
        <w:t xml:space="preserve">in the denominator </w:t>
      </w:r>
      <w:r>
        <w:t>can trigger a value, or set of values, that invalidate the DEIM procedure.</w:t>
      </w:r>
    </w:p>
    <w:p w14:paraId="2B604288" w14:textId="77777777" w:rsidR="005903CF" w:rsidRDefault="001E1121" w:rsidP="005903CF">
      <w:pPr>
        <w:pStyle w:val="Textkrper"/>
      </w:pPr>
      <w:r>
        <w:t>The source of the</w:t>
      </w:r>
      <w:r w:rsidR="005903CF">
        <w:t>se</w:t>
      </w:r>
      <w:r>
        <w:t xml:space="preserve"> inaccuracies are twofold. Firstly, the deficiencies of the standard k-ε model and or the numerical mistakes coming from the CDF. Secondly, the small mistakes coming from the ROM, alone and or combined with the previous difficulties</w:t>
      </w:r>
      <w:r w:rsidR="005903CF">
        <w:t>. That</w:t>
      </w:r>
      <w:r>
        <w:t xml:space="preserve"> will </w:t>
      </w:r>
      <w:r w:rsidR="005903CF">
        <w:t>produce very inaccurate mode amplitudes for the non-linear variable. The deficiencies of the standard k-ε model affects both the generation of the reduced basis as well as the obtaining of the amplitudes. The ROM inaccuracies affect just the amplitudes derivation procedure.</w:t>
      </w:r>
    </w:p>
    <w:p w14:paraId="1E99B65C" w14:textId="26EACABB" w:rsidR="005D227F" w:rsidRDefault="005D227F" w:rsidP="005903CF">
      <w:pPr>
        <w:pStyle w:val="Textkrper"/>
      </w:pPr>
      <w:r>
        <w:t>Our strategy to solve this</w:t>
      </w:r>
      <w:r w:rsidR="005903CF">
        <w:t xml:space="preserve"> severe deficiency</w:t>
      </w:r>
      <w:r>
        <w:t xml:space="preserve"> has been to identify the domains where the mistake is high in the snapshots themselves. Then, exclude these domains from the reduced basis generation. Also</w:t>
      </w:r>
      <w:r w:rsidR="008A01E5">
        <w:t>,</w:t>
      </w:r>
      <w:r>
        <w:t xml:space="preserve"> disregard the magic points included in these areas. </w:t>
      </w:r>
      <w:r w:rsidR="005903CF">
        <w:t xml:space="preserve">For this, an oversampling strategy for the magic points is necessary, in order to be able to disregard as much points as necessary. </w:t>
      </w:r>
      <w:r>
        <w:t xml:space="preserve">The technical details of the procedure carried out for this task exceed this document and can be found in </w:t>
      </w:r>
      <w:r>
        <w:fldChar w:fldCharType="begin"/>
      </w:r>
      <w:r>
        <w:instrText xml:space="preserve"> REF _Ref106194815 \n \h </w:instrText>
      </w:r>
      <w:r>
        <w:fldChar w:fldCharType="separate"/>
      </w:r>
      <w:r w:rsidR="003B7B06">
        <w:t>[31]</w:t>
      </w:r>
      <w:r>
        <w:fldChar w:fldCharType="end"/>
      </w:r>
      <w:r>
        <w:t>.</w:t>
      </w:r>
    </w:p>
    <w:p w14:paraId="0916F8E1" w14:textId="622E2ADE" w:rsidR="001E1121" w:rsidRPr="00A94196" w:rsidRDefault="005D227F" w:rsidP="005D227F">
      <w:pPr>
        <w:pStyle w:val="berschrift3"/>
      </w:pPr>
      <w:bookmarkStart w:id="2" w:name="_Ref106356269"/>
      <w:r>
        <w:t>Final model</w:t>
      </w:r>
      <w:bookmarkEnd w:id="2"/>
    </w:p>
    <w:p w14:paraId="46234F71" w14:textId="575E7EF0" w:rsidR="00344FF8" w:rsidRPr="00A65C46" w:rsidRDefault="005E28B4" w:rsidP="00A65C46">
      <w:pPr>
        <w:pStyle w:val="Textkrper"/>
        <w:rPr>
          <w:lang w:val="en-US"/>
        </w:rPr>
      </w:pPr>
      <w:r>
        <w:rPr>
          <w:lang w:val="en-US"/>
        </w:rPr>
        <w:t>The previous rationale</w:t>
      </w:r>
      <w:r w:rsidR="00344FF8" w:rsidRPr="00344FF8">
        <w:rPr>
          <w:lang w:val="en-US"/>
        </w:rPr>
        <w:t xml:space="preserve"> culminate</w:t>
      </w:r>
      <w:r>
        <w:rPr>
          <w:lang w:val="en-US"/>
        </w:rPr>
        <w:t>s</w:t>
      </w:r>
      <w:r w:rsidR="00344FF8" w:rsidRPr="00344FF8">
        <w:rPr>
          <w:lang w:val="en-US"/>
        </w:rPr>
        <w:t xml:space="preserve"> in our fin</w:t>
      </w:r>
      <w:r w:rsidR="003D237A">
        <w:rPr>
          <w:lang w:val="en-US"/>
        </w:rPr>
        <w:t xml:space="preserve">al numerical system (1). </w:t>
      </w:r>
      <w:r w:rsidR="003D237A" w:rsidRPr="00344FF8">
        <w:rPr>
          <w:lang w:val="en-US"/>
        </w:rPr>
        <w:t xml:space="preserve">Note that with the </w:t>
      </w:r>
      <w:r w:rsidR="003D237A">
        <w:rPr>
          <w:lang w:val="en-US"/>
        </w:rPr>
        <w:t>size</w:t>
      </w:r>
      <w:r w:rsidR="003D237A" w:rsidRPr="00344FF8">
        <w:rPr>
          <w:lang w:val="en-US"/>
        </w:rPr>
        <w:t xml:space="preserve"> of</w:t>
      </w:r>
      <w:r w:rsidR="003D237A">
        <w:rPr>
          <w:lang w:val="en-US"/>
        </w:rPr>
        <w:t xml:space="preserve"> matrices D, E, F, J and G</w:t>
      </w:r>
      <w:r w:rsidR="003D237A" w:rsidRPr="00344FF8">
        <w:rPr>
          <w:lang w:val="en-US"/>
        </w:rPr>
        <w:t xml:space="preserve"> is </w:t>
      </w:r>
      <w:r w:rsidR="003D237A">
        <w:rPr>
          <w:lang w:val="en-US"/>
        </w:rPr>
        <w:t>that</w:t>
      </w:r>
      <w:r w:rsidR="003D237A" w:rsidRPr="00344FF8">
        <w:rPr>
          <w:lang w:val="en-US"/>
        </w:rPr>
        <w:t xml:space="preserve"> of the complexity of the reduced basis only</w:t>
      </w:r>
      <w:r w:rsidR="003D237A">
        <w:rPr>
          <w:lang w:val="en-US"/>
        </w:rPr>
        <w:t>, that is, several order of magnitude smaller than the dimension of the CFD</w:t>
      </w:r>
      <w:r w:rsidR="003D237A" w:rsidRPr="00344FF8">
        <w:rPr>
          <w:lang w:val="en-US"/>
        </w:rPr>
        <w:t>.</w:t>
      </w:r>
      <w:r w:rsidR="003D237A">
        <w:rPr>
          <w:lang w:val="en-US"/>
        </w:rPr>
        <w:t xml:space="preserve"> </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344FF8" w:rsidRPr="00871F40" w14:paraId="465CF03E" w14:textId="77777777" w:rsidTr="008976D0">
        <w:tc>
          <w:tcPr>
            <w:tcW w:w="4633" w:type="pct"/>
            <w:vAlign w:val="center"/>
          </w:tcPr>
          <w:p w14:paraId="53AB6EA0" w14:textId="5D52EB42" w:rsidR="00344FF8" w:rsidRPr="00871F40" w:rsidRDefault="0083636E" w:rsidP="005E28B4">
            <w:pPr>
              <w:overflowPunct/>
              <w:autoSpaceDE/>
              <w:autoSpaceDN/>
              <w:adjustRightInd/>
              <w:spacing w:before="120" w:after="120"/>
              <w:jc w:val="center"/>
              <w:textAlignment w:val="auto"/>
              <w:rPr>
                <w:rFonts w:ascii="Cambria Math" w:hAnsi="Cambria Math"/>
                <w:sz w:val="24"/>
                <w:szCs w:val="22"/>
              </w:rPr>
            </w:pPr>
            <m:oMath>
              <m:d>
                <m:dPr>
                  <m:ctrlPr>
                    <w:rPr>
                      <w:rFonts w:ascii="Cambria Math" w:hAnsi="Cambria Math"/>
                      <w:sz w:val="20"/>
                      <w:lang w:val="en-US"/>
                    </w:rPr>
                  </m:ctrlPr>
                </m:dPr>
                <m:e>
                  <m:r>
                    <m:rPr>
                      <m:sty m:val="p"/>
                    </m:rPr>
                    <w:rPr>
                      <w:rFonts w:ascii="Cambria Math" w:hAnsi="Cambria Math"/>
                      <w:lang w:val="en-US"/>
                    </w:rPr>
                    <m:t>D</m:t>
                  </m:r>
                  <m:r>
                    <w:rPr>
                      <w:rFonts w:ascii="Cambria Math" w:hAnsi="Cambria Math"/>
                      <w:lang w:val="en-US"/>
                    </w:rPr>
                    <m:t>+</m:t>
                  </m:r>
                  <m:f>
                    <m:fPr>
                      <m:ctrlPr>
                        <w:rPr>
                          <w:rFonts w:ascii="Cambria Math" w:hAnsi="Cambria Math"/>
                          <w:sz w:val="20"/>
                          <w:lang w:val="en-US"/>
                        </w:rPr>
                      </m:ctrlPr>
                    </m:fPr>
                    <m:num>
                      <m:r>
                        <w:rPr>
                          <w:rFonts w:ascii="Cambria Math" w:hAnsi="Cambria Math"/>
                          <w:lang w:val="en-US"/>
                        </w:rPr>
                        <m:t>Δt</m:t>
                      </m:r>
                    </m:num>
                    <m:den>
                      <m:r>
                        <w:rPr>
                          <w:rFonts w:ascii="Cambria Math" w:hAnsi="Cambria Math"/>
                          <w:lang w:val="en-US"/>
                        </w:rPr>
                        <m:t>2</m:t>
                      </m:r>
                    </m:den>
                  </m:f>
                  <m:r>
                    <m:rPr>
                      <m:sty m:val="p"/>
                    </m:rPr>
                    <w:rPr>
                      <w:rFonts w:ascii="Cambria Math" w:hAnsi="Cambria Math"/>
                      <w:lang w:val="en-US"/>
                    </w:rPr>
                    <m:t>E</m:t>
                  </m:r>
                  <m:r>
                    <w:rPr>
                      <w:rFonts w:ascii="Cambria Math" w:hAnsi="Cambria Math"/>
                      <w:lang w:val="en-US"/>
                    </w:rPr>
                    <m:t>+</m:t>
                  </m:r>
                  <m:f>
                    <m:fPr>
                      <m:ctrlPr>
                        <w:rPr>
                          <w:rFonts w:ascii="Cambria Math" w:hAnsi="Cambria Math"/>
                          <w:sz w:val="20"/>
                          <w:lang w:val="en-US"/>
                        </w:rPr>
                      </m:ctrlPr>
                    </m:fPr>
                    <m:num>
                      <m:r>
                        <w:rPr>
                          <w:rFonts w:ascii="Cambria Math" w:hAnsi="Cambria Math"/>
                          <w:lang w:val="en-US"/>
                        </w:rPr>
                        <m:t>Δt</m:t>
                      </m:r>
                    </m:num>
                    <m:den>
                      <m:r>
                        <w:rPr>
                          <w:rFonts w:ascii="Cambria Math" w:hAnsi="Cambria Math"/>
                          <w:lang w:val="en-US"/>
                        </w:rPr>
                        <m:t>2</m:t>
                      </m:r>
                    </m:den>
                  </m:f>
                  <m:r>
                    <m:rPr>
                      <m:sty m:val="p"/>
                    </m:rPr>
                    <w:rPr>
                      <w:rFonts w:ascii="Cambria Math" w:hAnsi="Cambria Math"/>
                      <w:lang w:val="en-US"/>
                    </w:rPr>
                    <m:t>FJ</m:t>
                  </m:r>
                </m:e>
              </m:d>
              <m:d>
                <m:dPr>
                  <m:ctrlPr>
                    <w:rPr>
                      <w:rFonts w:ascii="Cambria Math" w:hAnsi="Cambria Math"/>
                      <w:sz w:val="20"/>
                      <w:lang w:val="en-US"/>
                    </w:rPr>
                  </m:ctrlPr>
                </m:dPr>
                <m:e>
                  <m:m>
                    <m:mPr>
                      <m:plcHide m:val="1"/>
                      <m:mcs>
                        <m:mc>
                          <m:mcPr>
                            <m:count m:val="1"/>
                            <m:mcJc m:val="center"/>
                          </m:mcPr>
                        </m:mc>
                      </m:mcs>
                      <m:ctrlPr>
                        <w:rPr>
                          <w:rFonts w:ascii="Cambria Math" w:hAnsi="Cambria Math"/>
                          <w:sz w:val="20"/>
                          <w:lang w:val="en-US"/>
                        </w:rPr>
                      </m:ctrlPr>
                    </m:mPr>
                    <m:mr>
                      <m:e>
                        <m:acc>
                          <m:accPr>
                            <m:chr m:val="⃗"/>
                            <m:ctrlPr>
                              <w:rPr>
                                <w:rFonts w:ascii="Cambria Math" w:hAnsi="Cambria Math"/>
                                <w:sz w:val="20"/>
                                <w:lang w:val="en-US"/>
                              </w:rPr>
                            </m:ctrlPr>
                          </m:accPr>
                          <m:e>
                            <m:r>
                              <w:rPr>
                                <w:rFonts w:ascii="Cambria Math" w:hAnsi="Cambria Math"/>
                                <w:lang w:val="en-US"/>
                              </w:rPr>
                              <m:t>δu</m:t>
                            </m:r>
                          </m:e>
                        </m:acc>
                      </m:e>
                    </m:mr>
                    <m:mr>
                      <m:e>
                        <m:acc>
                          <m:accPr>
                            <m:chr m:val="⃗"/>
                            <m:ctrlPr>
                              <w:rPr>
                                <w:rFonts w:ascii="Cambria Math" w:hAnsi="Cambria Math"/>
                                <w:sz w:val="20"/>
                                <w:lang w:val="en-US"/>
                              </w:rPr>
                            </m:ctrlPr>
                          </m:accPr>
                          <m:e>
                            <m:r>
                              <w:rPr>
                                <w:rFonts w:ascii="Cambria Math" w:hAnsi="Cambria Math"/>
                                <w:lang w:val="en-US"/>
                              </w:rPr>
                              <m:t>δT</m:t>
                            </m:r>
                          </m:e>
                        </m:acc>
                      </m:e>
                    </m:mr>
                    <m:mr>
                      <m:e>
                        <m:acc>
                          <m:accPr>
                            <m:chr m:val="⃗"/>
                            <m:ctrlPr>
                              <w:rPr>
                                <w:rFonts w:ascii="Cambria Math" w:hAnsi="Cambria Math"/>
                                <w:sz w:val="20"/>
                                <w:lang w:val="en-US"/>
                              </w:rPr>
                            </m:ctrlPr>
                          </m:accPr>
                          <m:e>
                            <m:r>
                              <w:rPr>
                                <w:rFonts w:ascii="Cambria Math" w:hAnsi="Cambria Math"/>
                                <w:lang w:val="en-US"/>
                              </w:rPr>
                              <m:t>δk</m:t>
                            </m:r>
                          </m:e>
                        </m:acc>
                      </m:e>
                    </m:mr>
                    <m:mr>
                      <m:e>
                        <m:acc>
                          <m:accPr>
                            <m:chr m:val="⃗"/>
                            <m:ctrlPr>
                              <w:rPr>
                                <w:rFonts w:ascii="Cambria Math" w:hAnsi="Cambria Math"/>
                                <w:sz w:val="20"/>
                                <w:lang w:val="en-US"/>
                              </w:rPr>
                            </m:ctrlPr>
                          </m:accPr>
                          <m:e>
                            <m:r>
                              <w:rPr>
                                <w:rFonts w:ascii="Cambria Math" w:hAnsi="Cambria Math"/>
                                <w:lang w:val="en-US"/>
                              </w:rPr>
                              <m:t>δϵ</m:t>
                            </m:r>
                          </m:e>
                        </m:acc>
                      </m:e>
                    </m:mr>
                  </m:m>
                </m:e>
              </m:d>
              <m:r>
                <w:rPr>
                  <w:rFonts w:ascii="Cambria Math" w:hAnsi="Cambria Math"/>
                  <w:lang w:val="en-US"/>
                </w:rPr>
                <m:t>-ΔtG=0.</m:t>
              </m:r>
            </m:oMath>
            <w:r w:rsidR="00344FF8" w:rsidRPr="00871F40">
              <w:rPr>
                <w:rFonts w:ascii="Cambria Math" w:hAnsi="Cambria Math"/>
                <w:sz w:val="24"/>
                <w:szCs w:val="22"/>
              </w:rPr>
              <w:t>,</w:t>
            </w:r>
          </w:p>
        </w:tc>
        <w:tc>
          <w:tcPr>
            <w:tcW w:w="367" w:type="pct"/>
            <w:vAlign w:val="center"/>
            <w:hideMark/>
          </w:tcPr>
          <w:p w14:paraId="72BFE263" w14:textId="08D472F4" w:rsidR="00344FF8" w:rsidRPr="00871F40" w:rsidRDefault="00344FF8" w:rsidP="008976D0">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Pr="00871F40">
              <w:rPr>
                <w:rFonts w:ascii="Cambria Math" w:hAnsi="Cambria Math"/>
                <w:sz w:val="24"/>
                <w:szCs w:val="22"/>
              </w:rPr>
              <w:fldChar w:fldCharType="separate"/>
            </w:r>
            <w:r w:rsidR="003B7B06">
              <w:rPr>
                <w:rFonts w:ascii="Cambria Math" w:hAnsi="Cambria Math"/>
                <w:noProof/>
                <w:sz w:val="24"/>
                <w:szCs w:val="22"/>
              </w:rPr>
              <w:t>1</w:t>
            </w:r>
            <w:r w:rsidRPr="00871F40">
              <w:rPr>
                <w:rFonts w:ascii="Cambria Math" w:hAnsi="Cambria Math"/>
                <w:sz w:val="24"/>
                <w:szCs w:val="22"/>
              </w:rPr>
              <w:fldChar w:fldCharType="end"/>
            </w:r>
            <w:r w:rsidRPr="00871F40">
              <w:rPr>
                <w:rFonts w:ascii="Cambria Math" w:hAnsi="Cambria Math"/>
                <w:sz w:val="24"/>
                <w:szCs w:val="22"/>
              </w:rPr>
              <w:t>)</w:t>
            </w:r>
          </w:p>
        </w:tc>
      </w:tr>
    </w:tbl>
    <w:p w14:paraId="433FE053" w14:textId="6D0F051C" w:rsidR="00EE0041" w:rsidRDefault="00A65C46" w:rsidP="00A65C46">
      <w:pPr>
        <w:pStyle w:val="berschrift2"/>
        <w:numPr>
          <w:ilvl w:val="1"/>
          <w:numId w:val="10"/>
        </w:numPr>
      </w:pPr>
      <w:r w:rsidRPr="00A65C46">
        <w:t>Application</w:t>
      </w:r>
    </w:p>
    <w:p w14:paraId="29F25670" w14:textId="51F51C16" w:rsidR="00A65C46" w:rsidRPr="005E28B4" w:rsidRDefault="00A65C46" w:rsidP="005E28B4">
      <w:pPr>
        <w:pStyle w:val="berschrift3"/>
      </w:pPr>
      <w:r w:rsidRPr="00A65C46">
        <w:t xml:space="preserve">Conditions of </w:t>
      </w:r>
      <w:r w:rsidRPr="005D4652">
        <w:t>simulation</w:t>
      </w:r>
    </w:p>
    <w:p w14:paraId="36A9B464" w14:textId="71C693CE" w:rsidR="005B5872" w:rsidRPr="005B5872" w:rsidRDefault="005B5872" w:rsidP="005B5872">
      <w:pPr>
        <w:pStyle w:val="Textkrper"/>
      </w:pPr>
      <w:r w:rsidRPr="005B5872">
        <w:t xml:space="preserve">We apply our construct to a problem relevant to the transients of natural convection </w:t>
      </w:r>
      <w:r w:rsidR="009335F6">
        <w:fldChar w:fldCharType="begin"/>
      </w:r>
      <w:r w:rsidR="009335F6">
        <w:instrText xml:space="preserve"> REF _Ref106177705 \r \h </w:instrText>
      </w:r>
      <w:r w:rsidR="009335F6">
        <w:fldChar w:fldCharType="separate"/>
      </w:r>
      <w:r w:rsidR="003B7B06">
        <w:t>[28]</w:t>
      </w:r>
      <w:r w:rsidR="009335F6">
        <w:fldChar w:fldCharType="end"/>
      </w:r>
      <w:r w:rsidRPr="005B5872">
        <w:t xml:space="preserve">. The problem consist of a very simplified model of a refrigeration pool, a configuration which is of importance for the nuclear industry </w:t>
      </w:r>
      <w:r w:rsidR="009335F6">
        <w:fldChar w:fldCharType="begin"/>
      </w:r>
      <w:r w:rsidR="009335F6">
        <w:instrText xml:space="preserve"> REF _Ref106177792 \r \h </w:instrText>
      </w:r>
      <w:r w:rsidR="009335F6">
        <w:fldChar w:fldCharType="separate"/>
      </w:r>
      <w:r w:rsidR="003B7B06">
        <w:t>[29]</w:t>
      </w:r>
      <w:r w:rsidR="009335F6">
        <w:fldChar w:fldCharType="end"/>
      </w:r>
      <w:r w:rsidRPr="005B5872">
        <w:t>.</w:t>
      </w:r>
    </w:p>
    <w:p w14:paraId="277A37C5" w14:textId="3D69910D" w:rsidR="005B5872" w:rsidRDefault="005B5872" w:rsidP="005B5872">
      <w:pPr>
        <w:pStyle w:val="Textkrper"/>
      </w:pPr>
      <w:r w:rsidRPr="005B5872">
        <w:t xml:space="preserve">The facility is </w:t>
      </w:r>
      <w:r w:rsidR="00D71660">
        <w:t xml:space="preserve">modelled as a </w:t>
      </w:r>
      <w:r w:rsidRPr="005B5872">
        <w:t>paralle</w:t>
      </w:r>
      <w:r w:rsidR="008A01E5">
        <w:t>le</w:t>
      </w:r>
      <w:r w:rsidRPr="005B5872">
        <w:t xml:space="preserve">piped of 4×4×5.8 meters, completely isolated for the whole set of variables, with zero gradient perpendicular to the </w:t>
      </w:r>
      <w:bookmarkStart w:id="3" w:name="_GoBack"/>
      <w:r w:rsidRPr="0083636E">
        <w:rPr>
          <w:color w:val="000000" w:themeColor="text1"/>
        </w:rPr>
        <w:t>boundaries</w:t>
      </w:r>
      <w:r w:rsidR="00B40A3A" w:rsidRPr="0083636E">
        <w:rPr>
          <w:color w:val="000000" w:themeColor="text1"/>
        </w:rPr>
        <w:t>, and filled with water</w:t>
      </w:r>
      <w:r w:rsidRPr="0083636E">
        <w:rPr>
          <w:color w:val="000000" w:themeColor="text1"/>
        </w:rPr>
        <w:t xml:space="preserve">. Inside </w:t>
      </w:r>
      <w:bookmarkEnd w:id="3"/>
      <w:r w:rsidRPr="005B5872">
        <w:t xml:space="preserve">of it, there are four large bodies, that are </w:t>
      </w:r>
      <w:r w:rsidR="00935021" w:rsidRPr="005B5872">
        <w:t>modelled</w:t>
      </w:r>
      <w:r w:rsidRPr="005B5872">
        <w:t xml:space="preserve"> as volumetric heat sources. The two in the </w:t>
      </w:r>
      <w:r w:rsidR="00935021" w:rsidRPr="005B5872">
        <w:t>centre</w:t>
      </w:r>
      <w:r w:rsidRPr="005B5872">
        <w:t>, vertically aligned one above another, are heat sinks, while the two lateral are sources, see F</w:t>
      </w:r>
      <w:r w:rsidR="00AF4F85">
        <w:t>IG.</w:t>
      </w:r>
      <w:r w:rsidRPr="005B5872">
        <w:t xml:space="preserve"> 1. The power of source one is 1</w:t>
      </w:r>
      <w:r w:rsidRPr="005B5872">
        <w:rPr>
          <w:lang w:val="en-US"/>
        </w:rPr>
        <w:t xml:space="preserve"> MW/m</w:t>
      </w:r>
      <w:r w:rsidRPr="005B5872">
        <w:rPr>
          <w:vertAlign w:val="superscript"/>
          <w:lang w:val="en-US"/>
        </w:rPr>
        <w:t>3</w:t>
      </w:r>
      <w:r w:rsidRPr="005B5872">
        <w:t>. The power of lower sink is -2.3</w:t>
      </w:r>
      <w:r w:rsidRPr="005B5872">
        <w:rPr>
          <w:lang w:val="en-US"/>
        </w:rPr>
        <w:t xml:space="preserve"> MW/m</w:t>
      </w:r>
      <w:r w:rsidRPr="005B5872">
        <w:rPr>
          <w:vertAlign w:val="superscript"/>
          <w:lang w:val="en-US"/>
        </w:rPr>
        <w:t>3</w:t>
      </w:r>
      <w:r w:rsidRPr="005B5872">
        <w:t>. The rest of the sinks and sources are disconnected.</w:t>
      </w:r>
    </w:p>
    <w:p w14:paraId="1FCB3423" w14:textId="164E246B" w:rsidR="00F17DCA" w:rsidRDefault="00F17DCA" w:rsidP="00F17DCA">
      <w:pPr>
        <w:pStyle w:val="Textkrper"/>
      </w:pPr>
      <w:r>
        <w:t>Initial conditions are stagnant. In the high-fidelity solver, we set up the sources and sinks and start the simulation. After a period of 150s, the flow has been established. After this moment, we collect then our snapshots for the next 50s, between 150s and 200s.</w:t>
      </w:r>
    </w:p>
    <w:p w14:paraId="2316F316" w14:textId="6B79C6A7" w:rsidR="00F17DCA" w:rsidRDefault="00F17DCA" w:rsidP="00F17DCA">
      <w:pPr>
        <w:pStyle w:val="Textkrper"/>
      </w:pPr>
      <w:r>
        <w:t>We consider the conditions at 150s as the initial co</w:t>
      </w:r>
      <w:r w:rsidR="00AF4F85">
        <w:t xml:space="preserve">nditions for the ROM, see </w:t>
      </w:r>
      <w:r>
        <w:t xml:space="preserve"> </w:t>
      </w:r>
      <w:r>
        <w:fldChar w:fldCharType="begin"/>
      </w:r>
      <w:r>
        <w:instrText xml:space="preserve"> REF _Ref106185660 \h </w:instrText>
      </w:r>
      <w:r>
        <w:fldChar w:fldCharType="separate"/>
      </w:r>
      <w:r w:rsidR="003B7B06" w:rsidRPr="00FA5F27">
        <w:rPr>
          <w:caps/>
          <w:lang w:eastAsia="es-ES"/>
        </w:rPr>
        <w:t>Fig</w:t>
      </w:r>
      <w:r w:rsidR="003B7B06" w:rsidRPr="00FA5F27">
        <w:rPr>
          <w:lang w:eastAsia="es-ES"/>
        </w:rPr>
        <w:t>.</w:t>
      </w:r>
      <w:r w:rsidR="003B7B06">
        <w:rPr>
          <w:lang w:eastAsia="es-ES"/>
        </w:rPr>
        <w:t> </w:t>
      </w:r>
      <w:r w:rsidR="003B7B06">
        <w:rPr>
          <w:noProof/>
          <w:lang w:eastAsia="es-ES"/>
        </w:rPr>
        <w:t>2</w:t>
      </w:r>
      <w:r>
        <w:fldChar w:fldCharType="end"/>
      </w:r>
      <w:r>
        <w:t xml:space="preserve"> and </w:t>
      </w:r>
      <w:r>
        <w:fldChar w:fldCharType="begin"/>
      </w:r>
      <w:r>
        <w:instrText xml:space="preserve"> REF _Ref106185688 \h </w:instrText>
      </w:r>
      <w:r>
        <w:fldChar w:fldCharType="separate"/>
      </w:r>
      <w:r w:rsidR="003B7B06" w:rsidRPr="00FA5F27">
        <w:rPr>
          <w:caps/>
          <w:lang w:eastAsia="es-ES"/>
        </w:rPr>
        <w:t>Fig</w:t>
      </w:r>
      <w:r w:rsidR="003B7B06" w:rsidRPr="00FA5F27">
        <w:rPr>
          <w:lang w:eastAsia="es-ES"/>
        </w:rPr>
        <w:t>.</w:t>
      </w:r>
      <w:r w:rsidR="003B7B06">
        <w:rPr>
          <w:lang w:eastAsia="es-ES"/>
        </w:rPr>
        <w:t> </w:t>
      </w:r>
      <w:r w:rsidR="003B7B06">
        <w:rPr>
          <w:noProof/>
          <w:lang w:eastAsia="es-ES"/>
        </w:rPr>
        <w:t>3</w:t>
      </w:r>
      <w:r>
        <w:fldChar w:fldCharType="end"/>
      </w:r>
      <w:r>
        <w:t>. At this time, although some movement has been already established, the flow still has strong transients. Those are the main interest of the simulation.</w:t>
      </w:r>
    </w:p>
    <w:p w14:paraId="119B5385" w14:textId="77777777" w:rsidR="00F17DCA" w:rsidRDefault="00F17DCA" w:rsidP="00F17DCA">
      <w:pPr>
        <w:pStyle w:val="Textkrper"/>
      </w:pPr>
      <w:r>
        <w:t>As a high fidelity solver, we utilize STAR-CCM version 2020.3. The conditions of the fluid are as follows. Density of the fluid is 997 kg/m</w:t>
      </w:r>
      <w:r w:rsidRPr="0037607D">
        <w:rPr>
          <w:vertAlign w:val="superscript"/>
        </w:rPr>
        <w:t>3</w:t>
      </w:r>
      <w:r>
        <w:t>. Specific heat is 4200 J/kg/K. Heat conductivity is 0.0269 W/m/K.</w:t>
      </w:r>
    </w:p>
    <w:p w14:paraId="7B5E961B" w14:textId="3655F9B4" w:rsidR="005B5872" w:rsidRDefault="005B5872" w:rsidP="005B5872">
      <w:pPr>
        <w:pStyle w:val="Textkrper"/>
      </w:pPr>
    </w:p>
    <w:p w14:paraId="520F8EB1" w14:textId="6CAB7D1F" w:rsidR="005B5872" w:rsidRDefault="00AF4F85" w:rsidP="005B5872">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09EBEC73" wp14:editId="17FA2330">
            <wp:extent cx="3215640" cy="3724988"/>
            <wp:effectExtent l="0" t="0" r="381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scina2.jpg"/>
                    <pic:cNvPicPr/>
                  </pic:nvPicPr>
                  <pic:blipFill>
                    <a:blip r:embed="rId11">
                      <a:extLst>
                        <a:ext uri="{28A0092B-C50C-407E-A947-70E740481C1C}">
                          <a14:useLocalDpi xmlns:a14="http://schemas.microsoft.com/office/drawing/2010/main" val="0"/>
                        </a:ext>
                      </a:extLst>
                    </a:blip>
                    <a:stretch>
                      <a:fillRect/>
                    </a:stretch>
                  </pic:blipFill>
                  <pic:spPr>
                    <a:xfrm>
                      <a:off x="0" y="0"/>
                      <a:ext cx="3221806" cy="3732131"/>
                    </a:xfrm>
                    <a:prstGeom prst="rect">
                      <a:avLst/>
                    </a:prstGeom>
                  </pic:spPr>
                </pic:pic>
              </a:graphicData>
            </a:graphic>
          </wp:inline>
        </w:drawing>
      </w:r>
    </w:p>
    <w:p w14:paraId="39E1F77D" w14:textId="77777777" w:rsidR="005B5872" w:rsidRPr="00FA5F27" w:rsidRDefault="005B5872" w:rsidP="005B5872">
      <w:pPr>
        <w:overflowPunct/>
        <w:autoSpaceDE/>
        <w:autoSpaceDN/>
        <w:adjustRightInd/>
        <w:ind w:firstLine="567"/>
        <w:jc w:val="center"/>
        <w:textAlignment w:val="auto"/>
        <w:rPr>
          <w:noProof/>
          <w:sz w:val="18"/>
          <w:szCs w:val="18"/>
          <w:lang w:val="en-US"/>
        </w:rPr>
      </w:pPr>
    </w:p>
    <w:p w14:paraId="1B594A41" w14:textId="5CFE138A" w:rsidR="005B5872" w:rsidRDefault="005B5872" w:rsidP="00F17DCA">
      <w:pPr>
        <w:pStyle w:val="Figurecaption"/>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1</w:t>
      </w:r>
      <w:r w:rsidRPr="00FA5F27">
        <w:rPr>
          <w:b/>
          <w:lang w:eastAsia="es-ES"/>
        </w:rPr>
        <w:fldChar w:fldCharType="end"/>
      </w:r>
      <w:r w:rsidRPr="00FA5F27">
        <w:rPr>
          <w:lang w:eastAsia="es-ES"/>
        </w:rPr>
        <w:t xml:space="preserve">. </w:t>
      </w:r>
      <w:r w:rsidRPr="00DD2DE5">
        <w:rPr>
          <w:lang w:eastAsia="es-ES"/>
        </w:rPr>
        <w:t>Refrigeration poo</w:t>
      </w:r>
      <w:r>
        <w:rPr>
          <w:lang w:eastAsia="es-ES"/>
        </w:rPr>
        <w:t>l.</w:t>
      </w:r>
    </w:p>
    <w:p w14:paraId="2DA625C7" w14:textId="6611807E" w:rsidR="00DD2DE5" w:rsidRDefault="00DD2DE5" w:rsidP="00DD2DE5">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490A764B" wp14:editId="6ED319FF">
            <wp:extent cx="2511119" cy="2591435"/>
            <wp:effectExtent l="0" t="0" r="381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i_fields0003_2.jpg"/>
                    <pic:cNvPicPr/>
                  </pic:nvPicPr>
                  <pic:blipFill rotWithShape="1">
                    <a:blip r:embed="rId12" cstate="print">
                      <a:extLst>
                        <a:ext uri="{28A0092B-C50C-407E-A947-70E740481C1C}">
                          <a14:useLocalDpi xmlns:a14="http://schemas.microsoft.com/office/drawing/2010/main" val="0"/>
                        </a:ext>
                      </a:extLst>
                    </a:blip>
                    <a:srcRect l="-1525" r="10582"/>
                    <a:stretch/>
                  </pic:blipFill>
                  <pic:spPr bwMode="auto">
                    <a:xfrm>
                      <a:off x="0" y="0"/>
                      <a:ext cx="2511666" cy="259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487B5D8E" wp14:editId="0FE1B52B">
            <wp:extent cx="2456493" cy="2591435"/>
            <wp:effectExtent l="0" t="0" r="127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i_fields0000_2.jpg"/>
                    <pic:cNvPicPr/>
                  </pic:nvPicPr>
                  <pic:blipFill rotWithShape="1">
                    <a:blip r:embed="rId13" cstate="print">
                      <a:extLst>
                        <a:ext uri="{28A0092B-C50C-407E-A947-70E740481C1C}">
                          <a14:useLocalDpi xmlns:a14="http://schemas.microsoft.com/office/drawing/2010/main" val="0"/>
                        </a:ext>
                      </a:extLst>
                    </a:blip>
                    <a:srcRect l="2786" r="8250"/>
                    <a:stretch/>
                  </pic:blipFill>
                  <pic:spPr bwMode="auto">
                    <a:xfrm>
                      <a:off x="0" y="0"/>
                      <a:ext cx="2457029" cy="2592000"/>
                    </a:xfrm>
                    <a:prstGeom prst="rect">
                      <a:avLst/>
                    </a:prstGeom>
                    <a:ln>
                      <a:noFill/>
                    </a:ln>
                    <a:extLst>
                      <a:ext uri="{53640926-AAD7-44D8-BBD7-CCE9431645EC}">
                        <a14:shadowObscured xmlns:a14="http://schemas.microsoft.com/office/drawing/2010/main"/>
                      </a:ext>
                    </a:extLst>
                  </pic:spPr>
                </pic:pic>
              </a:graphicData>
            </a:graphic>
          </wp:inline>
        </w:drawing>
      </w:r>
    </w:p>
    <w:p w14:paraId="5A03FEB6" w14:textId="77777777" w:rsidR="00DD2DE5" w:rsidRPr="00FA5F27" w:rsidRDefault="00DD2DE5" w:rsidP="00DD2DE5">
      <w:pPr>
        <w:overflowPunct/>
        <w:autoSpaceDE/>
        <w:autoSpaceDN/>
        <w:adjustRightInd/>
        <w:ind w:firstLine="567"/>
        <w:jc w:val="center"/>
        <w:textAlignment w:val="auto"/>
        <w:rPr>
          <w:noProof/>
          <w:sz w:val="18"/>
          <w:szCs w:val="18"/>
          <w:lang w:val="en-US"/>
        </w:rPr>
      </w:pPr>
    </w:p>
    <w:p w14:paraId="67782FD4" w14:textId="5C8F8924" w:rsidR="00F17DCA" w:rsidRPr="00FA5F27" w:rsidRDefault="00DD2DE5" w:rsidP="0037607D">
      <w:pPr>
        <w:pStyle w:val="Figurecaption"/>
        <w:rPr>
          <w:lang w:eastAsia="es-ES"/>
        </w:rPr>
      </w:pPr>
      <w:bookmarkStart w:id="4" w:name="_Ref106185660"/>
      <w:bookmarkStart w:id="5" w:name="_Ref106185649"/>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2</w:t>
      </w:r>
      <w:r w:rsidRPr="00FA5F27">
        <w:rPr>
          <w:b/>
          <w:lang w:eastAsia="es-ES"/>
        </w:rPr>
        <w:fldChar w:fldCharType="end"/>
      </w:r>
      <w:bookmarkEnd w:id="4"/>
      <w:r w:rsidRPr="00FA5F27">
        <w:rPr>
          <w:lang w:eastAsia="es-ES"/>
        </w:rPr>
        <w:t xml:space="preserve">. </w:t>
      </w:r>
      <w:r>
        <w:rPr>
          <w:lang w:eastAsia="es-ES"/>
        </w:rPr>
        <w:t>Initial</w:t>
      </w:r>
      <w:bookmarkEnd w:id="5"/>
      <w:r w:rsidR="00D71660">
        <w:rPr>
          <w:lang w:eastAsia="es-ES"/>
        </w:rPr>
        <w:t xml:space="preserve"> </w:t>
      </w:r>
      <w:r>
        <w:rPr>
          <w:lang w:eastAsia="es-ES"/>
        </w:rPr>
        <w:t>Condition</w:t>
      </w:r>
      <w:r w:rsidR="0037607D">
        <w:rPr>
          <w:lang w:eastAsia="es-ES"/>
        </w:rPr>
        <w:t>s.</w:t>
      </w:r>
      <w:r>
        <w:rPr>
          <w:lang w:eastAsia="es-ES"/>
        </w:rPr>
        <w:t xml:space="preserve"> </w:t>
      </w:r>
      <w:r w:rsidR="0037607D">
        <w:rPr>
          <w:lang w:eastAsia="es-ES"/>
        </w:rPr>
        <w:t>L</w:t>
      </w:r>
      <w:r>
        <w:rPr>
          <w:lang w:eastAsia="es-ES"/>
        </w:rPr>
        <w:t>eft</w:t>
      </w:r>
      <w:r w:rsidR="0037607D">
        <w:rPr>
          <w:lang w:eastAsia="es-ES"/>
        </w:rPr>
        <w:t xml:space="preserve">: </w:t>
      </w:r>
      <w:r>
        <w:rPr>
          <w:lang w:eastAsia="es-ES"/>
        </w:rPr>
        <w:t>Speed (vectors) and velocity (</w:t>
      </w:r>
      <w:proofErr w:type="spellStart"/>
      <w:r>
        <w:rPr>
          <w:lang w:eastAsia="es-ES"/>
        </w:rPr>
        <w:t>iso</w:t>
      </w:r>
      <w:proofErr w:type="spellEnd"/>
      <w:r>
        <w:rPr>
          <w:lang w:eastAsia="es-ES"/>
        </w:rPr>
        <w:t>-surfaces)</w:t>
      </w:r>
      <w:r w:rsidR="0037607D">
        <w:rPr>
          <w:lang w:eastAsia="es-ES"/>
        </w:rPr>
        <w:t>;</w:t>
      </w:r>
      <w:r w:rsidR="00D71660">
        <w:rPr>
          <w:lang w:eastAsia="es-ES"/>
        </w:rPr>
        <w:t xml:space="preserve"> R</w:t>
      </w:r>
      <w:r w:rsidR="0037607D">
        <w:rPr>
          <w:lang w:eastAsia="es-ES"/>
        </w:rPr>
        <w:t>ight: Temperature</w:t>
      </w:r>
    </w:p>
    <w:p w14:paraId="74272CBC" w14:textId="4D14D502" w:rsidR="0037607D" w:rsidRDefault="004C3786" w:rsidP="0037607D">
      <w:pPr>
        <w:overflowPunct/>
        <w:autoSpaceDE/>
        <w:autoSpaceDN/>
        <w:adjustRightInd/>
        <w:ind w:firstLine="567"/>
        <w:jc w:val="center"/>
        <w:textAlignment w:val="auto"/>
        <w:rPr>
          <w:noProof/>
          <w:sz w:val="18"/>
          <w:szCs w:val="18"/>
          <w:lang w:val="en-US"/>
        </w:rPr>
      </w:pPr>
      <w:r>
        <w:rPr>
          <w:noProof/>
          <w:sz w:val="18"/>
          <w:szCs w:val="18"/>
          <w:lang w:val="de-DE" w:eastAsia="de-DE"/>
        </w:rPr>
        <w:lastRenderedPageBreak/>
        <w:drawing>
          <wp:inline distT="0" distB="0" distL="0" distR="0" wp14:anchorId="333C894A" wp14:editId="0FD9C99D">
            <wp:extent cx="2370664" cy="259143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i_fields0002_2.jpg"/>
                    <pic:cNvPicPr/>
                  </pic:nvPicPr>
                  <pic:blipFill rotWithShape="1">
                    <a:blip r:embed="rId14" cstate="print">
                      <a:extLst>
                        <a:ext uri="{28A0092B-C50C-407E-A947-70E740481C1C}">
                          <a14:useLocalDpi xmlns:a14="http://schemas.microsoft.com/office/drawing/2010/main" val="0"/>
                        </a:ext>
                      </a:extLst>
                    </a:blip>
                    <a:srcRect l="4340" r="9804"/>
                    <a:stretch/>
                  </pic:blipFill>
                  <pic:spPr bwMode="auto">
                    <a:xfrm>
                      <a:off x="0" y="0"/>
                      <a:ext cx="2371181" cy="2592000"/>
                    </a:xfrm>
                    <a:prstGeom prst="rect">
                      <a:avLst/>
                    </a:prstGeom>
                    <a:ln>
                      <a:noFill/>
                    </a:ln>
                    <a:extLst>
                      <a:ext uri="{53640926-AAD7-44D8-BBD7-CCE9431645EC}">
                        <a14:shadowObscured xmlns:a14="http://schemas.microsoft.com/office/drawing/2010/main"/>
                      </a:ext>
                    </a:extLst>
                  </pic:spPr>
                </pic:pic>
              </a:graphicData>
            </a:graphic>
          </wp:inline>
        </w:drawing>
      </w:r>
      <w:r w:rsidR="0037607D">
        <w:rPr>
          <w:noProof/>
          <w:sz w:val="18"/>
          <w:szCs w:val="18"/>
          <w:lang w:val="de-DE" w:eastAsia="de-DE"/>
        </w:rPr>
        <w:drawing>
          <wp:inline distT="0" distB="0" distL="0" distR="0" wp14:anchorId="6B088755" wp14:editId="15CEDC8B">
            <wp:extent cx="2375400" cy="2591435"/>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i_fields0001_2.jpg"/>
                    <pic:cNvPicPr/>
                  </pic:nvPicPr>
                  <pic:blipFill rotWithShape="1">
                    <a:blip r:embed="rId15" cstate="print">
                      <a:extLst>
                        <a:ext uri="{28A0092B-C50C-407E-A947-70E740481C1C}">
                          <a14:useLocalDpi xmlns:a14="http://schemas.microsoft.com/office/drawing/2010/main" val="0"/>
                        </a:ext>
                      </a:extLst>
                    </a:blip>
                    <a:srcRect l="4169" r="9804"/>
                    <a:stretch/>
                  </pic:blipFill>
                  <pic:spPr bwMode="auto">
                    <a:xfrm>
                      <a:off x="0" y="0"/>
                      <a:ext cx="2375918" cy="2592000"/>
                    </a:xfrm>
                    <a:prstGeom prst="rect">
                      <a:avLst/>
                    </a:prstGeom>
                    <a:ln>
                      <a:noFill/>
                    </a:ln>
                    <a:extLst>
                      <a:ext uri="{53640926-AAD7-44D8-BBD7-CCE9431645EC}">
                        <a14:shadowObscured xmlns:a14="http://schemas.microsoft.com/office/drawing/2010/main"/>
                      </a:ext>
                    </a:extLst>
                  </pic:spPr>
                </pic:pic>
              </a:graphicData>
            </a:graphic>
          </wp:inline>
        </w:drawing>
      </w:r>
    </w:p>
    <w:p w14:paraId="1DEC16AB" w14:textId="77777777" w:rsidR="0037607D" w:rsidRPr="00FA5F27" w:rsidRDefault="0037607D" w:rsidP="0037607D">
      <w:pPr>
        <w:overflowPunct/>
        <w:autoSpaceDE/>
        <w:autoSpaceDN/>
        <w:adjustRightInd/>
        <w:ind w:firstLine="567"/>
        <w:jc w:val="center"/>
        <w:textAlignment w:val="auto"/>
        <w:rPr>
          <w:noProof/>
          <w:sz w:val="18"/>
          <w:szCs w:val="18"/>
          <w:lang w:val="en-US"/>
        </w:rPr>
      </w:pPr>
    </w:p>
    <w:p w14:paraId="664F6787" w14:textId="318E2F46" w:rsidR="00DD2DE5" w:rsidRDefault="0037607D" w:rsidP="00DD2DE5">
      <w:pPr>
        <w:pStyle w:val="Figurecaption"/>
        <w:rPr>
          <w:lang w:eastAsia="es-ES"/>
        </w:rPr>
      </w:pPr>
      <w:bookmarkStart w:id="6" w:name="_Ref106185688"/>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3</w:t>
      </w:r>
      <w:r w:rsidRPr="00FA5F27">
        <w:rPr>
          <w:b/>
          <w:lang w:eastAsia="es-ES"/>
        </w:rPr>
        <w:fldChar w:fldCharType="end"/>
      </w:r>
      <w:bookmarkEnd w:id="6"/>
      <w:r w:rsidRPr="00FA5F27">
        <w:rPr>
          <w:lang w:eastAsia="es-ES"/>
        </w:rPr>
        <w:t xml:space="preserve">. </w:t>
      </w:r>
      <w:r>
        <w:rPr>
          <w:lang w:eastAsia="es-ES"/>
        </w:rPr>
        <w:t>Initia</w:t>
      </w:r>
      <w:r w:rsidR="004B4671">
        <w:rPr>
          <w:lang w:eastAsia="es-ES"/>
        </w:rPr>
        <w:t xml:space="preserve">l </w:t>
      </w:r>
      <w:r>
        <w:rPr>
          <w:lang w:eastAsia="es-ES"/>
        </w:rPr>
        <w:t>Conditions. Left: k;</w:t>
      </w:r>
      <w:r w:rsidR="004C3786">
        <w:rPr>
          <w:lang w:eastAsia="es-ES"/>
        </w:rPr>
        <w:t xml:space="preserve"> </w:t>
      </w:r>
      <w:r>
        <w:rPr>
          <w:lang w:eastAsia="es-ES"/>
        </w:rPr>
        <w:t xml:space="preserve">right: </w:t>
      </w:r>
      <w:r w:rsidR="004C3786">
        <w:rPr>
          <w:lang w:eastAsia="es-ES"/>
        </w:rPr>
        <w:t>epsilon</w:t>
      </w:r>
      <w:r w:rsidR="00DD2DE5" w:rsidRPr="00FA5F27">
        <w:rPr>
          <w:lang w:eastAsia="es-ES"/>
        </w:rPr>
        <w:t>.</w:t>
      </w:r>
    </w:p>
    <w:p w14:paraId="433FE057" w14:textId="065FBF33" w:rsidR="00BD605C" w:rsidRPr="00494F77" w:rsidRDefault="004C3786" w:rsidP="004C3786">
      <w:pPr>
        <w:pStyle w:val="berschrift3"/>
        <w:rPr>
          <w:b w:val="0"/>
        </w:rPr>
      </w:pPr>
      <w:r w:rsidRPr="00494F77">
        <w:rPr>
          <w:b w:val="0"/>
        </w:rPr>
        <w:t>Reduced basis</w:t>
      </w:r>
    </w:p>
    <w:p w14:paraId="4F0A05B3" w14:textId="466C91BE" w:rsidR="00494F77" w:rsidRDefault="00494F77" w:rsidP="00494F77">
      <w:pPr>
        <w:pStyle w:val="Textkrper"/>
      </w:pPr>
      <w:r w:rsidRPr="00494F77">
        <w:t>The post-processing of the snapshots considering a maximum distance of 10</w:t>
      </w:r>
      <w:r w:rsidRPr="0037239F">
        <w:rPr>
          <w:vertAlign w:val="superscript"/>
        </w:rPr>
        <w:t>-6</w:t>
      </w:r>
      <w:r w:rsidRPr="00494F77">
        <w:t xml:space="preserve"> to the projection space provides dimensions 5,</w:t>
      </w:r>
      <w:r w:rsidR="0037239F">
        <w:t xml:space="preserve"> </w:t>
      </w:r>
      <w:r w:rsidRPr="00494F77">
        <w:t>3,</w:t>
      </w:r>
      <w:r w:rsidR="0037239F">
        <w:t xml:space="preserve"> </w:t>
      </w:r>
      <w:r w:rsidRPr="00494F77">
        <w:t>5,</w:t>
      </w:r>
      <w:r w:rsidR="0037239F">
        <w:t xml:space="preserve"> </w:t>
      </w:r>
      <w:r w:rsidRPr="00494F77">
        <w:t xml:space="preserve">6 for the velocity, temperature, k and ϵ </w:t>
      </w:r>
      <w:r w:rsidR="005E28B4" w:rsidRPr="00494F77">
        <w:t>respectively</w:t>
      </w:r>
      <w:r w:rsidR="005E28B4">
        <w:t xml:space="preserve">. </w:t>
      </w:r>
      <w:r w:rsidRPr="00494F77">
        <w:t>Utilization of a second threshold, 10</w:t>
      </w:r>
      <w:r w:rsidRPr="0037239F">
        <w:rPr>
          <w:vertAlign w:val="superscript"/>
        </w:rPr>
        <w:t>-7</w:t>
      </w:r>
      <w:r w:rsidRPr="00494F77">
        <w:t xml:space="preserve">, for the aprioristic analysis of the mistake of the method </w:t>
      </w:r>
      <w:r w:rsidR="009335F6">
        <w:fldChar w:fldCharType="begin"/>
      </w:r>
      <w:r w:rsidR="009335F6">
        <w:instrText xml:space="preserve"> REF _Ref106176647 \r \h </w:instrText>
      </w:r>
      <w:r w:rsidR="009335F6">
        <w:fldChar w:fldCharType="separate"/>
      </w:r>
      <w:r w:rsidR="003B7B06">
        <w:t>[23]</w:t>
      </w:r>
      <w:r w:rsidR="009335F6">
        <w:fldChar w:fldCharType="end"/>
      </w:r>
      <w:r w:rsidR="009335F6">
        <w:fldChar w:fldCharType="begin"/>
      </w:r>
      <w:r w:rsidR="009335F6">
        <w:instrText xml:space="preserve"> REF _Ref106176874 \r \h </w:instrText>
      </w:r>
      <w:r w:rsidR="009335F6">
        <w:fldChar w:fldCharType="separate"/>
      </w:r>
      <w:r w:rsidR="003B7B06">
        <w:t>[26]</w:t>
      </w:r>
      <w:r w:rsidR="009335F6">
        <w:fldChar w:fldCharType="end"/>
      </w:r>
      <w:r w:rsidRPr="00494F77">
        <w:t xml:space="preserve"> provides a projection space of an enhanced dimension 6,4,7,8 for the same variables mentioned above.</w:t>
      </w:r>
      <w:r w:rsidR="005E28B4">
        <w:t xml:space="preserve"> Note that the matrices shown in section </w:t>
      </w:r>
      <w:r w:rsidR="005E28B4">
        <w:fldChar w:fldCharType="begin"/>
      </w:r>
      <w:r w:rsidR="005E28B4">
        <w:instrText xml:space="preserve"> REF _Ref106356269 \r \h </w:instrText>
      </w:r>
      <w:r w:rsidR="005E28B4">
        <w:fldChar w:fldCharType="separate"/>
      </w:r>
      <w:r w:rsidR="003B7B06">
        <w:t>2.4</w:t>
      </w:r>
      <w:r w:rsidR="005E28B4">
        <w:fldChar w:fldCharType="end"/>
      </w:r>
      <w:r w:rsidR="005E28B4">
        <w:t xml:space="preserve"> are actually 25x25!</w:t>
      </w:r>
      <w:r w:rsidR="003D237A">
        <w:t xml:space="preserve"> </w:t>
      </w:r>
      <w:r>
        <w:t xml:space="preserve">In spite of the small dimension of the reduced order basis, the reproduction of the fields is very accurate. We consider the relative mistake, in one of its possible formulations, defined as </w:t>
      </w:r>
      <m:oMath>
        <m:r>
          <w:rPr>
            <w:rFonts w:ascii="Cambria Math" w:hAnsi="Cambria Math"/>
          </w:rPr>
          <m:t>∥f-</m:t>
        </m:r>
        <m:acc>
          <m:accPr>
            <m:ctrlPr>
              <w:rPr>
                <w:rFonts w:ascii="Cambria Math" w:hAnsi="Cambria Math"/>
                <w:i/>
              </w:rPr>
            </m:ctrlPr>
          </m:accPr>
          <m:e>
            <m:r>
              <w:rPr>
                <w:rFonts w:ascii="Cambria Math" w:hAnsi="Cambria Math"/>
              </w:rPr>
              <m:t>f</m:t>
            </m:r>
          </m:e>
        </m:acc>
        <m:r>
          <w:rPr>
            <w:rFonts w:ascii="Cambria Math" w:hAnsi="Cambria Math"/>
          </w:rPr>
          <m:t>∥/∥f∥</m:t>
        </m:r>
      </m:oMath>
      <w:r>
        <w:t xml:space="preserve">, where </w:t>
      </w:r>
      <m:oMath>
        <m:r>
          <w:rPr>
            <w:rFonts w:ascii="Cambria Math" w:hAnsi="Cambria Math"/>
          </w:rPr>
          <m:t>f</m:t>
        </m:r>
      </m:oMath>
      <w:r>
        <w:t xml:space="preserve"> is any field (snapshot) and the circumflex accent indicate the approximated solution. We have plot </w:t>
      </w:r>
      <w:r w:rsidR="005E28B4">
        <w:t>these magnitudes</w:t>
      </w:r>
      <w:r w:rsidR="00AF4F85">
        <w:t xml:space="preserve"> in FIG.</w:t>
      </w:r>
      <w:r w:rsidR="00C0027A">
        <w:t xml:space="preserve"> 4</w:t>
      </w:r>
      <w:r>
        <w:t>. We may see that</w:t>
      </w:r>
      <w:r w:rsidR="0037239F">
        <w:t xml:space="preserve"> the</w:t>
      </w:r>
      <w:r>
        <w:t xml:space="preserve"> mistake remains under 2%.</w:t>
      </w:r>
    </w:p>
    <w:p w14:paraId="21DDD632" w14:textId="59F7F7AA" w:rsidR="00494F77" w:rsidRDefault="00C0027A" w:rsidP="00494F77">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18E5241B" wp14:editId="5A5BFBC9">
            <wp:extent cx="3810083" cy="2857458"/>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iciency_rom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5504" cy="2884023"/>
                    </a:xfrm>
                    <a:prstGeom prst="rect">
                      <a:avLst/>
                    </a:prstGeom>
                  </pic:spPr>
                </pic:pic>
              </a:graphicData>
            </a:graphic>
          </wp:inline>
        </w:drawing>
      </w:r>
    </w:p>
    <w:p w14:paraId="566EF0D6" w14:textId="77777777" w:rsidR="00494F77" w:rsidRPr="00FA5F27" w:rsidRDefault="00494F77" w:rsidP="00494F77">
      <w:pPr>
        <w:overflowPunct/>
        <w:autoSpaceDE/>
        <w:autoSpaceDN/>
        <w:adjustRightInd/>
        <w:ind w:firstLine="567"/>
        <w:jc w:val="center"/>
        <w:textAlignment w:val="auto"/>
        <w:rPr>
          <w:noProof/>
          <w:sz w:val="18"/>
          <w:szCs w:val="18"/>
          <w:lang w:val="en-US"/>
        </w:rPr>
      </w:pPr>
    </w:p>
    <w:p w14:paraId="7D9D66E3" w14:textId="35AF9402" w:rsidR="00494F77" w:rsidRDefault="00494F77" w:rsidP="00494F77">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4</w:t>
      </w:r>
      <w:r w:rsidRPr="00FA5F27">
        <w:rPr>
          <w:b/>
          <w:lang w:eastAsia="es-ES"/>
        </w:rPr>
        <w:fldChar w:fldCharType="end"/>
      </w:r>
      <w:r w:rsidRPr="00FA5F27">
        <w:rPr>
          <w:lang w:eastAsia="es-ES"/>
        </w:rPr>
        <w:t xml:space="preserve">. </w:t>
      </w:r>
      <w:r w:rsidR="00C0027A" w:rsidRPr="00C0027A">
        <w:rPr>
          <w:lang w:eastAsia="es-ES"/>
        </w:rPr>
        <w:t>Relative mistake created by the reduced basis</w:t>
      </w:r>
    </w:p>
    <w:p w14:paraId="1FA6BA23" w14:textId="77777777" w:rsidR="00291433" w:rsidRDefault="00291433" w:rsidP="00291433">
      <w:pPr>
        <w:pStyle w:val="berschrift3"/>
        <w:rPr>
          <w:lang w:val="en-US"/>
        </w:rPr>
      </w:pPr>
      <w:r w:rsidRPr="00254811">
        <w:rPr>
          <w:lang w:val="en-US"/>
        </w:rPr>
        <w:t xml:space="preserve">Reduced basis of the DEIM variables </w:t>
      </w:r>
    </w:p>
    <w:p w14:paraId="5A3F8982" w14:textId="4436BBD6" w:rsidR="00291433" w:rsidRPr="00254811" w:rsidRDefault="003C31EA" w:rsidP="00291433">
      <w:pPr>
        <w:pStyle w:val="Textkrper"/>
        <w:rPr>
          <w:lang w:val="en-US"/>
        </w:rPr>
      </w:pPr>
      <w:r>
        <w:t xml:space="preserve">To treat the non-linear variables, of the turbulent viscosity and </w:t>
      </w:r>
      <m:oMath>
        <m:r>
          <w:rPr>
            <w:rFonts w:ascii="Cambria Math" w:hAnsi="Cambria Math"/>
          </w:rPr>
          <m:t>ϵ/k</m:t>
        </m:r>
      </m:oMath>
      <w:r>
        <w:t xml:space="preserve">, we need to create a specific reduced space for them. As before, we select that the  resulting </w:t>
      </w:r>
      <w:r w:rsidR="00291433">
        <w:t xml:space="preserve"> spaces have a maximum distance of </w:t>
      </w:r>
      <m:oMath>
        <m:sSup>
          <m:sSupPr>
            <m:ctrlPr>
              <w:rPr>
                <w:rFonts w:ascii="Cambria Math" w:hAnsi="Cambria Math"/>
              </w:rPr>
            </m:ctrlPr>
          </m:sSupPr>
          <m:e>
            <m:r>
              <w:rPr>
                <w:rFonts w:ascii="Cambria Math" w:hAnsi="Cambria Math"/>
              </w:rPr>
              <m:t>10</m:t>
            </m:r>
          </m:e>
          <m:sup>
            <m:r>
              <w:rPr>
                <w:rFonts w:ascii="Cambria Math" w:hAnsi="Cambria Math"/>
              </w:rPr>
              <m:t>-6</m:t>
            </m:r>
          </m:sup>
        </m:sSup>
      </m:oMath>
      <w:r w:rsidR="00291433">
        <w:t xml:space="preserve"> </w:t>
      </w:r>
      <w:r>
        <w:t xml:space="preserve">to the snapshots </w:t>
      </w:r>
      <w:r>
        <w:lastRenderedPageBreak/>
        <w:t>manifold. T</w:t>
      </w:r>
      <w:r w:rsidR="00291433">
        <w:t xml:space="preserve">he dimensions of the turbulent viscosity </w:t>
      </w:r>
      <w:r>
        <w:t xml:space="preserve">is 5 </w:t>
      </w:r>
      <w:r w:rsidR="00291433">
        <w:t xml:space="preserve">and </w:t>
      </w:r>
      <m:oMath>
        <m:r>
          <w:rPr>
            <w:rFonts w:ascii="Cambria Math" w:hAnsi="Cambria Math"/>
          </w:rPr>
          <m:t>ϵ/k</m:t>
        </m:r>
      </m:oMath>
      <w:r>
        <w:t xml:space="preserve"> is 5.</w:t>
      </w:r>
      <w:r w:rsidR="00291433">
        <w:t xml:space="preserve"> </w:t>
      </w:r>
      <w:r>
        <w:t>F</w:t>
      </w:r>
      <w:r w:rsidR="00291433">
        <w:t xml:space="preserve">or the enhanced threshold of </w:t>
      </w:r>
      <m:oMath>
        <m:sSup>
          <m:sSupPr>
            <m:ctrlPr>
              <w:rPr>
                <w:rFonts w:ascii="Cambria Math" w:hAnsi="Cambria Math"/>
              </w:rPr>
            </m:ctrlPr>
          </m:sSupPr>
          <m:e>
            <m:r>
              <w:rPr>
                <w:rFonts w:ascii="Cambria Math" w:hAnsi="Cambria Math"/>
              </w:rPr>
              <m:t>10</m:t>
            </m:r>
          </m:e>
          <m:sup>
            <m:r>
              <w:rPr>
                <w:rFonts w:ascii="Cambria Math" w:hAnsi="Cambria Math"/>
              </w:rPr>
              <m:t>-7</m:t>
            </m:r>
          </m:sup>
        </m:sSup>
      </m:oMath>
      <w:r>
        <w:t>, necessary for the a-priori error prediction,</w:t>
      </w:r>
      <w:r w:rsidR="00291433">
        <w:t xml:space="preserve"> the same dimensions </w:t>
      </w:r>
      <w:r>
        <w:t>are 6 and 7 respectively</w:t>
      </w:r>
      <w:r w:rsidR="00291433">
        <w:t xml:space="preserve">. </w:t>
      </w:r>
    </w:p>
    <w:p w14:paraId="7CBD9DBA" w14:textId="77777777" w:rsidR="003C31EA" w:rsidRDefault="00291433" w:rsidP="00291433">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633E56F4" wp14:editId="577A856D">
            <wp:extent cx="2085975" cy="2761615"/>
            <wp:effectExtent l="0" t="0" r="952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genvector_ek0000_2.png"/>
                    <pic:cNvPicPr/>
                  </pic:nvPicPr>
                  <pic:blipFill rotWithShape="1">
                    <a:blip r:embed="rId17" cstate="print">
                      <a:extLst>
                        <a:ext uri="{28A0092B-C50C-407E-A947-70E740481C1C}">
                          <a14:useLocalDpi xmlns:a14="http://schemas.microsoft.com/office/drawing/2010/main" val="0"/>
                        </a:ext>
                      </a:extLst>
                    </a:blip>
                    <a:srcRect l="16516" t="343" r="12837" b="1"/>
                    <a:stretch/>
                  </pic:blipFill>
                  <pic:spPr bwMode="auto">
                    <a:xfrm>
                      <a:off x="0" y="0"/>
                      <a:ext cx="2086622" cy="2762472"/>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6DE7E0B9" wp14:editId="4D7BF65E">
            <wp:extent cx="2095500" cy="27711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igenvector_ek0001_2.png"/>
                    <pic:cNvPicPr/>
                  </pic:nvPicPr>
                  <pic:blipFill rotWithShape="1">
                    <a:blip r:embed="rId18" cstate="print">
                      <a:extLst>
                        <a:ext uri="{28A0092B-C50C-407E-A947-70E740481C1C}">
                          <a14:useLocalDpi xmlns:a14="http://schemas.microsoft.com/office/drawing/2010/main" val="0"/>
                        </a:ext>
                      </a:extLst>
                    </a:blip>
                    <a:srcRect l="16125" r="12906"/>
                    <a:stretch/>
                  </pic:blipFill>
                  <pic:spPr bwMode="auto">
                    <a:xfrm>
                      <a:off x="0" y="0"/>
                      <a:ext cx="2096150" cy="277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1DCA19F8" wp14:editId="4F1094D2">
            <wp:extent cx="2076381" cy="277114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igenvector_ek0002_2.png"/>
                    <pic:cNvPicPr/>
                  </pic:nvPicPr>
                  <pic:blipFill rotWithShape="1">
                    <a:blip r:embed="rId19" cstate="print">
                      <a:extLst>
                        <a:ext uri="{28A0092B-C50C-407E-A947-70E740481C1C}">
                          <a14:useLocalDpi xmlns:a14="http://schemas.microsoft.com/office/drawing/2010/main" val="0"/>
                        </a:ext>
                      </a:extLst>
                    </a:blip>
                    <a:srcRect l="16517" r="13161"/>
                    <a:stretch/>
                  </pic:blipFill>
                  <pic:spPr bwMode="auto">
                    <a:xfrm>
                      <a:off x="0" y="0"/>
                      <a:ext cx="2077025" cy="277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23728E3A" wp14:editId="2856F24C">
            <wp:extent cx="2105025" cy="277114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genvector_ek0003_2.png"/>
                    <pic:cNvPicPr/>
                  </pic:nvPicPr>
                  <pic:blipFill rotWithShape="1">
                    <a:blip r:embed="rId20" cstate="print">
                      <a:extLst>
                        <a:ext uri="{28A0092B-C50C-407E-A947-70E740481C1C}">
                          <a14:useLocalDpi xmlns:a14="http://schemas.microsoft.com/office/drawing/2010/main" val="0"/>
                        </a:ext>
                      </a:extLst>
                    </a:blip>
                    <a:srcRect l="16178" r="12530"/>
                    <a:stretch/>
                  </pic:blipFill>
                  <pic:spPr bwMode="auto">
                    <a:xfrm>
                      <a:off x="0" y="0"/>
                      <a:ext cx="2105678" cy="2772000"/>
                    </a:xfrm>
                    <a:prstGeom prst="rect">
                      <a:avLst/>
                    </a:prstGeom>
                    <a:ln>
                      <a:noFill/>
                    </a:ln>
                    <a:extLst>
                      <a:ext uri="{53640926-AAD7-44D8-BBD7-CCE9431645EC}">
                        <a14:shadowObscured xmlns:a14="http://schemas.microsoft.com/office/drawing/2010/main"/>
                      </a:ext>
                    </a:extLst>
                  </pic:spPr>
                </pic:pic>
              </a:graphicData>
            </a:graphic>
          </wp:inline>
        </w:drawing>
      </w:r>
    </w:p>
    <w:p w14:paraId="528B344A" w14:textId="2BDDF2F0" w:rsidR="00291433" w:rsidRPr="00FA5F27" w:rsidRDefault="00291433" w:rsidP="00291433">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7E0CDEE6" wp14:editId="73E56A8E">
            <wp:extent cx="2114229" cy="2771140"/>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igenvector_ek0004_2.png"/>
                    <pic:cNvPicPr/>
                  </pic:nvPicPr>
                  <pic:blipFill rotWithShape="1">
                    <a:blip r:embed="rId21" cstate="print">
                      <a:extLst>
                        <a:ext uri="{28A0092B-C50C-407E-A947-70E740481C1C}">
                          <a14:useLocalDpi xmlns:a14="http://schemas.microsoft.com/office/drawing/2010/main" val="0"/>
                        </a:ext>
                      </a:extLst>
                    </a:blip>
                    <a:srcRect l="16020" r="12377"/>
                    <a:stretch/>
                  </pic:blipFill>
                  <pic:spPr bwMode="auto">
                    <a:xfrm>
                      <a:off x="0" y="0"/>
                      <a:ext cx="2114885" cy="2772000"/>
                    </a:xfrm>
                    <a:prstGeom prst="rect">
                      <a:avLst/>
                    </a:prstGeom>
                    <a:ln>
                      <a:noFill/>
                    </a:ln>
                    <a:extLst>
                      <a:ext uri="{53640926-AAD7-44D8-BBD7-CCE9431645EC}">
                        <a14:shadowObscured xmlns:a14="http://schemas.microsoft.com/office/drawing/2010/main"/>
                      </a:ext>
                    </a:extLst>
                  </pic:spPr>
                </pic:pic>
              </a:graphicData>
            </a:graphic>
          </wp:inline>
        </w:drawing>
      </w:r>
      <w:r>
        <w:rPr>
          <w:noProof/>
          <w:sz w:val="18"/>
          <w:szCs w:val="18"/>
          <w:lang w:val="de-DE" w:eastAsia="de-DE"/>
        </w:rPr>
        <w:drawing>
          <wp:inline distT="0" distB="0" distL="0" distR="0" wp14:anchorId="21E163EA" wp14:editId="5CD62FDA">
            <wp:extent cx="2124075" cy="277106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genvector_ek0005_2.png"/>
                    <pic:cNvPicPr/>
                  </pic:nvPicPr>
                  <pic:blipFill rotWithShape="1">
                    <a:blip r:embed="rId22" cstate="print">
                      <a:extLst>
                        <a:ext uri="{28A0092B-C50C-407E-A947-70E740481C1C}">
                          <a14:useLocalDpi xmlns:a14="http://schemas.microsoft.com/office/drawing/2010/main" val="0"/>
                        </a:ext>
                      </a:extLst>
                    </a:blip>
                    <a:srcRect l="16369" r="11693"/>
                    <a:stretch/>
                  </pic:blipFill>
                  <pic:spPr bwMode="auto">
                    <a:xfrm>
                      <a:off x="0" y="0"/>
                      <a:ext cx="2124792" cy="2772000"/>
                    </a:xfrm>
                    <a:prstGeom prst="rect">
                      <a:avLst/>
                    </a:prstGeom>
                    <a:ln>
                      <a:noFill/>
                    </a:ln>
                    <a:extLst>
                      <a:ext uri="{53640926-AAD7-44D8-BBD7-CCE9431645EC}">
                        <a14:shadowObscured xmlns:a14="http://schemas.microsoft.com/office/drawing/2010/main"/>
                      </a:ext>
                    </a:extLst>
                  </pic:spPr>
                </pic:pic>
              </a:graphicData>
            </a:graphic>
          </wp:inline>
        </w:drawing>
      </w:r>
    </w:p>
    <w:p w14:paraId="1A810D20" w14:textId="04C15ED5" w:rsidR="00494F77" w:rsidRDefault="00291433" w:rsidP="005E28B4">
      <w:pPr>
        <w:pStyle w:val="Figurecaption"/>
        <w:rPr>
          <w:lang w:eastAsia="es-ES"/>
        </w:rPr>
      </w:pPr>
      <w:bookmarkStart w:id="7" w:name="_Ref106189788"/>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5</w:t>
      </w:r>
      <w:r w:rsidRPr="00FA5F27">
        <w:rPr>
          <w:b/>
          <w:lang w:eastAsia="es-ES"/>
        </w:rPr>
        <w:fldChar w:fldCharType="end"/>
      </w:r>
      <w:bookmarkEnd w:id="7"/>
      <w:r w:rsidRPr="00FA5F27">
        <w:rPr>
          <w:lang w:eastAsia="es-ES"/>
        </w:rPr>
        <w:t>.</w:t>
      </w:r>
      <w:r w:rsidR="00D96B89">
        <w:rPr>
          <w:lang w:eastAsia="es-ES"/>
        </w:rPr>
        <w:t xml:space="preserve"> First 6 vectors of the reduced b</w:t>
      </w:r>
      <w:r w:rsidRPr="00291433">
        <w:rPr>
          <w:lang w:eastAsia="es-ES"/>
        </w:rPr>
        <w:t>asis for ε/k variable</w:t>
      </w:r>
      <w:r w:rsidR="00494F77" w:rsidRPr="00FA5F27">
        <w:rPr>
          <w:lang w:eastAsia="es-ES"/>
        </w:rPr>
        <w:t>.</w:t>
      </w:r>
    </w:p>
    <w:p w14:paraId="58F19393" w14:textId="77777777" w:rsidR="00F17DCA" w:rsidRPr="005E28B4" w:rsidRDefault="00F17DCA" w:rsidP="005E28B4">
      <w:pPr>
        <w:pStyle w:val="Figurecaption"/>
        <w:rPr>
          <w:lang w:eastAsia="es-ES"/>
        </w:rPr>
      </w:pPr>
    </w:p>
    <w:p w14:paraId="30DB7EA1" w14:textId="0631EA86" w:rsidR="00F17DCA" w:rsidRPr="005E28B4" w:rsidRDefault="00F17DCA" w:rsidP="00F17DCA">
      <w:pPr>
        <w:pStyle w:val="Textkrper"/>
      </w:pPr>
      <w:r>
        <w:t xml:space="preserve">Some of the vectors of the reduced basis for the variable </w:t>
      </w:r>
      <m:oMath>
        <m:r>
          <w:rPr>
            <w:rFonts w:ascii="Cambria Math" w:hAnsi="Cambria Math"/>
          </w:rPr>
          <m:t>ϵ/k</m:t>
        </m:r>
      </m:oMath>
      <w:r>
        <w:t xml:space="preserve"> can be seen in </w:t>
      </w:r>
      <w:r>
        <w:fldChar w:fldCharType="begin"/>
      </w:r>
      <w:r>
        <w:instrText xml:space="preserve"> REF _Ref106189788 \h  \* MERGEFORMAT </w:instrText>
      </w:r>
      <w:r>
        <w:fldChar w:fldCharType="separate"/>
      </w:r>
      <w:r w:rsidR="003B7B06" w:rsidRPr="00FA5F27">
        <w:rPr>
          <w:caps/>
          <w:lang w:eastAsia="es-ES"/>
        </w:rPr>
        <w:t>Fig</w:t>
      </w:r>
      <w:r w:rsidR="003B7B06" w:rsidRPr="00FA5F27">
        <w:rPr>
          <w:lang w:eastAsia="es-ES"/>
        </w:rPr>
        <w:t>.</w:t>
      </w:r>
      <w:r w:rsidR="003B7B06">
        <w:rPr>
          <w:lang w:eastAsia="es-ES"/>
        </w:rPr>
        <w:t> 5</w:t>
      </w:r>
      <w:r>
        <w:fldChar w:fldCharType="end"/>
      </w:r>
      <w:r>
        <w:t xml:space="preserve">. Note that because of the utilization of the procedure described in section </w:t>
      </w:r>
      <w:r>
        <w:fldChar w:fldCharType="begin"/>
      </w:r>
      <w:r>
        <w:instrText xml:space="preserve"> REF _Ref106356634 \r \h  \* MERGEFORMAT </w:instrText>
      </w:r>
      <w:r>
        <w:fldChar w:fldCharType="separate"/>
      </w:r>
      <w:r w:rsidR="003B7B06">
        <w:t>2.3</w:t>
      </w:r>
      <w:r>
        <w:fldChar w:fldCharType="end"/>
      </w:r>
      <w:r>
        <w:t xml:space="preserve"> the reduced basis does not show artefacts that will invalidate the procedure. Note soft surface and transitions.</w:t>
      </w:r>
    </w:p>
    <w:p w14:paraId="433FE059" w14:textId="04406F1F" w:rsidR="00F004EE" w:rsidRDefault="00C0027A" w:rsidP="003C31EA">
      <w:pPr>
        <w:pStyle w:val="berschrift3"/>
      </w:pPr>
      <w:r w:rsidRPr="00C0027A">
        <w:t>Magic points</w:t>
      </w:r>
      <w:r w:rsidR="003C31EA">
        <w:t xml:space="preserve">. </w:t>
      </w:r>
      <w:bookmarkStart w:id="8" w:name="random-oversampling"/>
      <w:r w:rsidR="003C31EA" w:rsidRPr="00C0027A">
        <w:rPr>
          <w:lang w:val="en-US"/>
        </w:rPr>
        <w:t>Random oversampling</w:t>
      </w:r>
      <w:bookmarkEnd w:id="8"/>
      <w:r w:rsidRPr="00C0027A">
        <w:t xml:space="preserve"> </w:t>
      </w:r>
    </w:p>
    <w:p w14:paraId="69DCEE5B" w14:textId="224B1B3B" w:rsidR="000F3859" w:rsidRDefault="000F3859" w:rsidP="000F3859">
      <w:pPr>
        <w:pStyle w:val="Textkrper"/>
        <w:rPr>
          <w:lang w:val="en-US"/>
        </w:rPr>
      </w:pPr>
      <w:r>
        <w:t>As</w:t>
      </w:r>
      <w:r w:rsidRPr="000F3859">
        <w:rPr>
          <w:rFonts w:asciiTheme="minorHAnsi" w:eastAsiaTheme="minorHAnsi" w:hAnsiTheme="minorHAnsi" w:cstheme="minorBidi"/>
          <w:sz w:val="24"/>
          <w:szCs w:val="24"/>
          <w:lang w:val="en-US"/>
        </w:rPr>
        <w:t xml:space="preserve"> </w:t>
      </w:r>
      <w:r w:rsidRPr="000F3859">
        <w:rPr>
          <w:lang w:val="en-US"/>
        </w:rPr>
        <w:t xml:space="preserve">mentioned in section </w:t>
      </w:r>
      <w:hyperlink w:anchor="sec:deim_uncon">
        <w:r w:rsidRPr="000F3859">
          <w:rPr>
            <w:rStyle w:val="Hyperlink"/>
            <w:lang w:val="en-US"/>
          </w:rPr>
          <w:t>2.6</w:t>
        </w:r>
      </w:hyperlink>
      <w:r w:rsidRPr="000F3859">
        <w:rPr>
          <w:lang w:val="en-US"/>
        </w:rPr>
        <w:t xml:space="preserve">, we follow the procedure of </w:t>
      </w:r>
      <w:proofErr w:type="spellStart"/>
      <w:r w:rsidRPr="000F3859">
        <w:rPr>
          <w:lang w:val="en-US"/>
        </w:rPr>
        <w:t>Peherstorfer</w:t>
      </w:r>
      <w:proofErr w:type="spellEnd"/>
      <w:r w:rsidRPr="000F3859">
        <w:rPr>
          <w:lang w:val="en-US"/>
        </w:rPr>
        <w:t xml:space="preserve"> et al. </w:t>
      </w:r>
      <w:r w:rsidR="009335F6">
        <w:rPr>
          <w:lang w:val="en-US"/>
        </w:rPr>
        <w:fldChar w:fldCharType="begin"/>
      </w:r>
      <w:r w:rsidR="009335F6">
        <w:rPr>
          <w:lang w:val="en-US"/>
        </w:rPr>
        <w:instrText xml:space="preserve"> REF _Ref106177906 \r \h </w:instrText>
      </w:r>
      <w:r w:rsidR="009335F6">
        <w:rPr>
          <w:lang w:val="en-US"/>
        </w:rPr>
      </w:r>
      <w:r w:rsidR="009335F6">
        <w:rPr>
          <w:lang w:val="en-US"/>
        </w:rPr>
        <w:fldChar w:fldCharType="separate"/>
      </w:r>
      <w:r w:rsidR="003B7B06">
        <w:rPr>
          <w:lang w:val="en-US"/>
        </w:rPr>
        <w:t>[30]</w:t>
      </w:r>
      <w:r w:rsidR="009335F6">
        <w:rPr>
          <w:lang w:val="en-US"/>
        </w:rPr>
        <w:fldChar w:fldCharType="end"/>
      </w:r>
      <w:r w:rsidRPr="000F3859">
        <w:rPr>
          <w:lang w:val="en-US"/>
        </w:rPr>
        <w:t xml:space="preserve"> and over-sample points in random positions. The location of magic points for variable </w:t>
      </w:r>
      <m:oMath>
        <m:sSub>
          <m:sSubPr>
            <m:ctrlPr>
              <w:rPr>
                <w:rFonts w:ascii="Cambria Math" w:hAnsi="Cambria Math"/>
                <w:lang w:val="en-US"/>
              </w:rPr>
            </m:ctrlPr>
          </m:sSubPr>
          <m:e>
            <m:r>
              <w:rPr>
                <w:rFonts w:ascii="Cambria Math" w:hAnsi="Cambria Math"/>
                <w:lang w:val="en-US"/>
              </w:rPr>
              <m:t>ν</m:t>
            </m:r>
          </m:e>
          <m:sub>
            <m:r>
              <w:rPr>
                <w:rFonts w:ascii="Cambria Math" w:hAnsi="Cambria Math"/>
                <w:lang w:val="en-US"/>
              </w:rPr>
              <m:t>t</m:t>
            </m:r>
          </m:sub>
        </m:sSub>
      </m:oMath>
      <w:r w:rsidRPr="000F3859">
        <w:rPr>
          <w:lang w:val="en-US"/>
        </w:rPr>
        <w:t xml:space="preserve"> can be seen in</w:t>
      </w:r>
      <w:r w:rsidR="00E20571">
        <w:rPr>
          <w:lang w:val="en-US"/>
        </w:rPr>
        <w:t xml:space="preserve"> </w:t>
      </w:r>
      <w:r w:rsidR="00E20571">
        <w:rPr>
          <w:lang w:val="en-US"/>
        </w:rPr>
        <w:fldChar w:fldCharType="begin"/>
      </w:r>
      <w:r w:rsidR="00E20571">
        <w:rPr>
          <w:lang w:val="en-US"/>
        </w:rPr>
        <w:instrText xml:space="preserve"> REF _Ref106190307 \h </w:instrText>
      </w:r>
      <w:r w:rsidR="00E20571">
        <w:rPr>
          <w:lang w:val="en-US"/>
        </w:rPr>
      </w:r>
      <w:r w:rsidR="00E20571">
        <w:rPr>
          <w:lang w:val="en-US"/>
        </w:rPr>
        <w:fldChar w:fldCharType="separate"/>
      </w:r>
      <w:r w:rsidR="003B7B06" w:rsidRPr="00FA5F27">
        <w:rPr>
          <w:caps/>
          <w:lang w:eastAsia="es-ES"/>
        </w:rPr>
        <w:t>Fig</w:t>
      </w:r>
      <w:r w:rsidR="003B7B06" w:rsidRPr="00FA5F27">
        <w:rPr>
          <w:lang w:eastAsia="es-ES"/>
        </w:rPr>
        <w:t>.</w:t>
      </w:r>
      <w:r w:rsidR="003B7B06">
        <w:rPr>
          <w:lang w:eastAsia="es-ES"/>
        </w:rPr>
        <w:t> </w:t>
      </w:r>
      <w:r w:rsidR="003B7B06">
        <w:rPr>
          <w:noProof/>
          <w:lang w:eastAsia="es-ES"/>
        </w:rPr>
        <w:t>6</w:t>
      </w:r>
      <w:r w:rsidR="00E20571">
        <w:rPr>
          <w:lang w:val="en-US"/>
        </w:rPr>
        <w:fldChar w:fldCharType="end"/>
      </w:r>
      <w:r w:rsidRPr="000F3859">
        <w:rPr>
          <w:lang w:val="en-US"/>
        </w:rPr>
        <w:t>.</w:t>
      </w:r>
    </w:p>
    <w:p w14:paraId="027A8C4E" w14:textId="67D4581D" w:rsidR="000F3859" w:rsidRDefault="000F3859" w:rsidP="000F3859">
      <w:pPr>
        <w:overflowPunct/>
        <w:autoSpaceDE/>
        <w:autoSpaceDN/>
        <w:adjustRightInd/>
        <w:ind w:firstLine="567"/>
        <w:jc w:val="center"/>
        <w:textAlignment w:val="auto"/>
        <w:rPr>
          <w:noProof/>
          <w:sz w:val="18"/>
          <w:szCs w:val="18"/>
          <w:lang w:val="en-US"/>
        </w:rPr>
      </w:pPr>
    </w:p>
    <w:p w14:paraId="32654728" w14:textId="03343982" w:rsidR="000F3859" w:rsidRPr="00FA5F27" w:rsidRDefault="000F3859" w:rsidP="000F3859">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058EE25C" wp14:editId="4C4CA3B3">
            <wp:extent cx="2122217" cy="252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ic_points_pos_cut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2217" cy="2520000"/>
                    </a:xfrm>
                    <a:prstGeom prst="rect">
                      <a:avLst/>
                    </a:prstGeom>
                  </pic:spPr>
                </pic:pic>
              </a:graphicData>
            </a:graphic>
          </wp:inline>
        </w:drawing>
      </w:r>
    </w:p>
    <w:p w14:paraId="7267938F" w14:textId="497CEA99" w:rsidR="000F3859" w:rsidRPr="00FA5F27" w:rsidRDefault="000F3859" w:rsidP="000F3859">
      <w:pPr>
        <w:pStyle w:val="Figurecaption"/>
        <w:rPr>
          <w:lang w:eastAsia="es-ES"/>
        </w:rPr>
      </w:pPr>
      <w:bookmarkStart w:id="9" w:name="_Ref106190307"/>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6</w:t>
      </w:r>
      <w:r w:rsidRPr="00FA5F27">
        <w:rPr>
          <w:b/>
          <w:lang w:eastAsia="es-ES"/>
        </w:rPr>
        <w:fldChar w:fldCharType="end"/>
      </w:r>
      <w:bookmarkEnd w:id="9"/>
      <w:r w:rsidRPr="00FA5F27">
        <w:rPr>
          <w:lang w:eastAsia="es-ES"/>
        </w:rPr>
        <w:t xml:space="preserve">. </w:t>
      </w:r>
      <w:r w:rsidR="00E20571">
        <w:rPr>
          <w:lang w:eastAsia="es-ES"/>
        </w:rPr>
        <w:t>Positions of the magic points necessary for the calculation of DEIM</w:t>
      </w:r>
    </w:p>
    <w:p w14:paraId="0A088B74" w14:textId="77777777" w:rsidR="000F3859" w:rsidRPr="000F3859" w:rsidRDefault="000F3859" w:rsidP="000F3859">
      <w:pPr>
        <w:pStyle w:val="Textkrper"/>
      </w:pPr>
    </w:p>
    <w:p w14:paraId="5BB115F6" w14:textId="04E7F9F6" w:rsidR="000F3859" w:rsidRPr="000F3859" w:rsidRDefault="00F76A54" w:rsidP="000F3859">
      <w:pPr>
        <w:pStyle w:val="Textkrper"/>
        <w:rPr>
          <w:lang w:val="en-US"/>
        </w:rPr>
      </w:pPr>
      <w:r>
        <w:rPr>
          <w:lang w:val="en-US"/>
        </w:rPr>
        <w:t xml:space="preserve">Considering the procedure described above in section </w:t>
      </w:r>
      <w:r>
        <w:rPr>
          <w:lang w:val="en-US"/>
        </w:rPr>
        <w:fldChar w:fldCharType="begin"/>
      </w:r>
      <w:r>
        <w:rPr>
          <w:lang w:val="en-US"/>
        </w:rPr>
        <w:instrText xml:space="preserve"> REF _Ref106356634 \r \h </w:instrText>
      </w:r>
      <w:r>
        <w:rPr>
          <w:lang w:val="en-US"/>
        </w:rPr>
      </w:r>
      <w:r>
        <w:rPr>
          <w:lang w:val="en-US"/>
        </w:rPr>
        <w:fldChar w:fldCharType="separate"/>
      </w:r>
      <w:r w:rsidR="003B7B06">
        <w:rPr>
          <w:lang w:val="en-US"/>
        </w:rPr>
        <w:t>2.3</w:t>
      </w:r>
      <w:r>
        <w:rPr>
          <w:lang w:val="en-US"/>
        </w:rPr>
        <w:fldChar w:fldCharType="end"/>
      </w:r>
      <w:r>
        <w:rPr>
          <w:lang w:val="en-US"/>
        </w:rPr>
        <w:t>, d</w:t>
      </w:r>
      <w:r w:rsidR="000F3859" w:rsidRPr="000F3859">
        <w:rPr>
          <w:lang w:val="en-US"/>
        </w:rPr>
        <w:t>ifferent amounts of points were used for the oversampling</w:t>
      </w:r>
      <w:r>
        <w:rPr>
          <w:lang w:val="en-US"/>
        </w:rPr>
        <w:t xml:space="preserve">. We have had two </w:t>
      </w:r>
      <w:r w:rsidR="000F3859" w:rsidRPr="000F3859">
        <w:rPr>
          <w:lang w:val="en-US"/>
        </w:rPr>
        <w:t xml:space="preserve">considerations: a) </w:t>
      </w:r>
      <w:r w:rsidR="00935021">
        <w:rPr>
          <w:lang w:val="en-US"/>
        </w:rPr>
        <w:t>t</w:t>
      </w:r>
      <w:r w:rsidR="000F3859" w:rsidRPr="000F3859">
        <w:rPr>
          <w:lang w:val="en-US"/>
        </w:rPr>
        <w:t xml:space="preserve">he amount of modes is of </w:t>
      </w:r>
      <m:oMath>
        <m:r>
          <w:rPr>
            <w:rFonts w:ascii="Cambria Math" w:hAnsi="Cambria Math"/>
            <w:lang w:val="en-US"/>
          </w:rPr>
          <m:t>O</m:t>
        </m:r>
        <m:r>
          <w:rPr>
            <w:rFonts w:ascii="Cambria Math" w:hAnsi="Cambria Math"/>
            <w:color w:val="000000" w:themeColor="text1"/>
            <w:lang w:val="en-US"/>
          </w:rPr>
          <m:t>(100)</m:t>
        </m:r>
      </m:oMath>
      <w:r w:rsidR="00935021">
        <w:rPr>
          <w:color w:val="000000" w:themeColor="text1"/>
          <w:lang w:val="en-US"/>
        </w:rPr>
        <w:t>; b) t</w:t>
      </w:r>
      <w:r w:rsidR="000F3859" w:rsidRPr="00F76A54">
        <w:rPr>
          <w:color w:val="000000" w:themeColor="text1"/>
          <w:lang w:val="en-US"/>
        </w:rPr>
        <w:t xml:space="preserve">he potential rejection of some of them, as may follow from the procedure of section </w:t>
      </w:r>
      <w:hyperlink w:anchor="sec:omegastar">
        <w:r w:rsidR="000F3859" w:rsidRPr="00F76A54">
          <w:rPr>
            <w:rStyle w:val="Hyperlink"/>
            <w:color w:val="000000" w:themeColor="text1"/>
            <w:lang w:val="en-US"/>
          </w:rPr>
          <w:t>2.6.5</w:t>
        </w:r>
      </w:hyperlink>
      <w:r w:rsidR="000F3859" w:rsidRPr="00F76A54">
        <w:rPr>
          <w:color w:val="000000" w:themeColor="text1"/>
          <w:lang w:val="en-US"/>
        </w:rPr>
        <w:t xml:space="preserve"> and </w:t>
      </w:r>
      <w:hyperlink w:anchor="sec:seimjaq">
        <w:r w:rsidR="000F3859" w:rsidRPr="00F76A54">
          <w:rPr>
            <w:rStyle w:val="Hyperlink"/>
            <w:color w:val="000000" w:themeColor="text1"/>
            <w:lang w:val="en-US"/>
          </w:rPr>
          <w:t>2.8</w:t>
        </w:r>
      </w:hyperlink>
      <w:r w:rsidRPr="00F76A54">
        <w:rPr>
          <w:rStyle w:val="Hyperlink"/>
          <w:color w:val="000000" w:themeColor="text1"/>
          <w:lang w:val="en-US"/>
        </w:rPr>
        <w:t>, should not invalidate the procedure</w:t>
      </w:r>
      <w:r w:rsidR="000F3859" w:rsidRPr="00F76A54">
        <w:rPr>
          <w:color w:val="000000" w:themeColor="text1"/>
          <w:lang w:val="en-US"/>
        </w:rPr>
        <w:t xml:space="preserve">. </w:t>
      </w:r>
      <w:r>
        <w:rPr>
          <w:color w:val="000000" w:themeColor="text1"/>
          <w:lang w:val="en-US"/>
        </w:rPr>
        <w:t xml:space="preserve">The remaining points should be enough so that the superior characteristics of the random oversampling procedure in regard with stability </w:t>
      </w:r>
      <w:r>
        <w:rPr>
          <w:color w:val="000000" w:themeColor="text1"/>
          <w:lang w:val="en-US"/>
        </w:rPr>
        <w:fldChar w:fldCharType="begin"/>
      </w:r>
      <w:r>
        <w:rPr>
          <w:color w:val="000000" w:themeColor="text1"/>
          <w:lang w:val="en-US"/>
        </w:rPr>
        <w:instrText xml:space="preserve"> REF _Ref106177792 \r \h </w:instrText>
      </w:r>
      <w:r>
        <w:rPr>
          <w:color w:val="000000" w:themeColor="text1"/>
          <w:lang w:val="en-US"/>
        </w:rPr>
      </w:r>
      <w:r>
        <w:rPr>
          <w:color w:val="000000" w:themeColor="text1"/>
          <w:lang w:val="en-US"/>
        </w:rPr>
        <w:fldChar w:fldCharType="separate"/>
      </w:r>
      <w:r w:rsidR="003B7B06">
        <w:rPr>
          <w:color w:val="000000" w:themeColor="text1"/>
          <w:lang w:val="en-US"/>
        </w:rPr>
        <w:t>[29]</w:t>
      </w:r>
      <w:r>
        <w:rPr>
          <w:color w:val="000000" w:themeColor="text1"/>
          <w:lang w:val="en-US"/>
        </w:rPr>
        <w:fldChar w:fldCharType="end"/>
      </w:r>
      <w:r>
        <w:rPr>
          <w:color w:val="000000" w:themeColor="text1"/>
          <w:lang w:val="en-US"/>
        </w:rPr>
        <w:t xml:space="preserve"> still apply for our construct. </w:t>
      </w:r>
      <w:r w:rsidR="000F3859" w:rsidRPr="000F3859">
        <w:rPr>
          <w:lang w:val="en-US"/>
        </w:rPr>
        <w:t xml:space="preserve">Therefore, 100 to 1000 points has been considered for the </w:t>
      </w:r>
      <w:r>
        <w:rPr>
          <w:lang w:val="en-US"/>
        </w:rPr>
        <w:t>calculation</w:t>
      </w:r>
      <w:r w:rsidR="000F3859" w:rsidRPr="000F3859">
        <w:rPr>
          <w:lang w:val="en-US"/>
        </w:rPr>
        <w:t>. The different amounts did not have significant impact in the quality or performance of the calculation. We finally utilize 300 points, in order to have an ample margin above ten times the number of modes after the rejection procedure.</w:t>
      </w:r>
    </w:p>
    <w:p w14:paraId="433FE05A" w14:textId="77777777" w:rsidR="001308F2" w:rsidRPr="00254811" w:rsidRDefault="001308F2" w:rsidP="00537496">
      <w:pPr>
        <w:pStyle w:val="Textkrper"/>
      </w:pPr>
    </w:p>
    <w:p w14:paraId="433FE05B" w14:textId="0D12FF98" w:rsidR="00E20E70" w:rsidRDefault="00291433" w:rsidP="00291433">
      <w:pPr>
        <w:pStyle w:val="berschrift3"/>
      </w:pPr>
      <w:r>
        <w:t>Main results</w:t>
      </w:r>
    </w:p>
    <w:p w14:paraId="66D5BDB4" w14:textId="1B9D655A" w:rsidR="00DC2309" w:rsidRDefault="00291433" w:rsidP="00F76A54">
      <w:pPr>
        <w:pStyle w:val="Textkrper"/>
        <w:rPr>
          <w:noProof/>
          <w:sz w:val="18"/>
          <w:szCs w:val="18"/>
          <w:lang w:val="en-US"/>
        </w:rPr>
      </w:pPr>
      <w:r w:rsidRPr="00291433">
        <w:rPr>
          <w:lang w:val="en-US"/>
        </w:rPr>
        <w:t xml:space="preserve">Finally, we analyze the results of the integration of the reduced order model. We compare them with the original CFD results. This can be done projecting the CFD results in the reduced basis. Then, the amplitudes in this basis of the ROM and the CFD can be directly confronted. </w:t>
      </w:r>
      <w:r w:rsidR="00254FB4">
        <w:rPr>
          <w:lang w:val="en-US"/>
        </w:rPr>
        <w:fldChar w:fldCharType="begin"/>
      </w:r>
      <w:r w:rsidR="00254FB4">
        <w:rPr>
          <w:lang w:val="en-US"/>
        </w:rPr>
        <w:instrText xml:space="preserve"> REF _Ref106191641 \h </w:instrText>
      </w:r>
      <w:r w:rsidR="00254FB4">
        <w:rPr>
          <w:lang w:val="en-US"/>
        </w:rPr>
      </w:r>
      <w:r w:rsidR="00254FB4">
        <w:rPr>
          <w:lang w:val="en-US"/>
        </w:rPr>
        <w:fldChar w:fldCharType="separate"/>
      </w:r>
      <w:r w:rsidR="003B7B06" w:rsidRPr="00FA5F27">
        <w:rPr>
          <w:caps/>
          <w:lang w:eastAsia="es-ES"/>
        </w:rPr>
        <w:t>Fig</w:t>
      </w:r>
      <w:r w:rsidR="003B7B06" w:rsidRPr="00FA5F27">
        <w:rPr>
          <w:lang w:eastAsia="es-ES"/>
        </w:rPr>
        <w:t>.</w:t>
      </w:r>
      <w:r w:rsidR="003B7B06">
        <w:rPr>
          <w:lang w:eastAsia="es-ES"/>
        </w:rPr>
        <w:t> </w:t>
      </w:r>
      <w:r w:rsidR="003B7B06">
        <w:rPr>
          <w:noProof/>
          <w:lang w:eastAsia="es-ES"/>
        </w:rPr>
        <w:t>7</w:t>
      </w:r>
      <w:r w:rsidR="00254FB4">
        <w:rPr>
          <w:lang w:val="en-US"/>
        </w:rPr>
        <w:fldChar w:fldCharType="end"/>
      </w:r>
      <w:r w:rsidR="00254FB4">
        <w:rPr>
          <w:lang w:val="en-US"/>
        </w:rPr>
        <w:t xml:space="preserve"> c</w:t>
      </w:r>
      <w:r w:rsidRPr="00291433">
        <w:rPr>
          <w:lang w:val="en-US"/>
        </w:rPr>
        <w:t xml:space="preserve">ontains the comparisons for velocity and temperature. Velocity amplitudes are very good reproduced. Temperature amplitudes are almost indistinguishable. </w:t>
      </w:r>
      <w:r w:rsidR="00254FB4">
        <w:rPr>
          <w:lang w:val="en-US"/>
        </w:rPr>
        <w:fldChar w:fldCharType="begin"/>
      </w:r>
      <w:r w:rsidR="00254FB4">
        <w:rPr>
          <w:lang w:val="en-US"/>
        </w:rPr>
        <w:instrText xml:space="preserve"> REF _Ref106191667 \h </w:instrText>
      </w:r>
      <w:r w:rsidR="00254FB4">
        <w:rPr>
          <w:lang w:val="en-US"/>
        </w:rPr>
      </w:r>
      <w:r w:rsidR="00254FB4">
        <w:rPr>
          <w:lang w:val="en-US"/>
        </w:rPr>
        <w:fldChar w:fldCharType="separate"/>
      </w:r>
      <w:r w:rsidR="003B7B06" w:rsidRPr="00FA5F27">
        <w:rPr>
          <w:caps/>
          <w:lang w:eastAsia="es-ES"/>
        </w:rPr>
        <w:t>Fig</w:t>
      </w:r>
      <w:r w:rsidR="003B7B06" w:rsidRPr="00FA5F27">
        <w:rPr>
          <w:lang w:eastAsia="es-ES"/>
        </w:rPr>
        <w:t>.</w:t>
      </w:r>
      <w:r w:rsidR="003B7B06">
        <w:rPr>
          <w:lang w:eastAsia="es-ES"/>
        </w:rPr>
        <w:t> </w:t>
      </w:r>
      <w:r w:rsidR="003B7B06">
        <w:rPr>
          <w:noProof/>
          <w:lang w:eastAsia="es-ES"/>
        </w:rPr>
        <w:t>8</w:t>
      </w:r>
      <w:r w:rsidR="00254FB4">
        <w:rPr>
          <w:lang w:val="en-US"/>
        </w:rPr>
        <w:fldChar w:fldCharType="end"/>
      </w:r>
      <w:r w:rsidRPr="00291433">
        <w:rPr>
          <w:lang w:val="en-US"/>
        </w:rPr>
        <w:t xml:space="preserve"> shows the comparisons performed for </w:t>
      </w:r>
      <m:oMath>
        <m:r>
          <w:rPr>
            <w:rFonts w:ascii="Cambria Math" w:hAnsi="Cambria Math"/>
            <w:lang w:val="en-US"/>
          </w:rPr>
          <m:t>k</m:t>
        </m:r>
      </m:oMath>
      <w:r w:rsidRPr="00291433">
        <w:rPr>
          <w:lang w:val="en-US"/>
        </w:rPr>
        <w:t xml:space="preserve"> and </w:t>
      </w:r>
      <m:oMath>
        <m:r>
          <w:rPr>
            <w:rFonts w:ascii="Cambria Math" w:hAnsi="Cambria Math"/>
            <w:lang w:val="en-US"/>
          </w:rPr>
          <m:t>ϵ</m:t>
        </m:r>
      </m:oMath>
      <w:r w:rsidRPr="00291433">
        <w:rPr>
          <w:lang w:val="en-US"/>
        </w:rPr>
        <w:t xml:space="preserve"> variables. Differences in </w:t>
      </w:r>
      <m:oMath>
        <m:r>
          <w:rPr>
            <w:rFonts w:ascii="Cambria Math" w:hAnsi="Cambria Math"/>
            <w:lang w:val="en-US"/>
          </w:rPr>
          <m:t>k</m:t>
        </m:r>
      </m:oMath>
      <w:r w:rsidRPr="00291433">
        <w:rPr>
          <w:lang w:val="en-US"/>
        </w:rPr>
        <w:t xml:space="preserve"> amplitudes are minimal, and those of </w:t>
      </w:r>
      <m:oMath>
        <m:r>
          <w:rPr>
            <w:rFonts w:ascii="Cambria Math" w:hAnsi="Cambria Math"/>
            <w:lang w:val="en-US"/>
          </w:rPr>
          <m:t>ϵ</m:t>
        </m:r>
      </m:oMath>
      <w:r w:rsidRPr="00291433">
        <w:rPr>
          <w:lang w:val="en-US"/>
        </w:rPr>
        <w:t xml:space="preserve"> small. Trends are very wel</w:t>
      </w:r>
      <w:r w:rsidR="00254FB4">
        <w:rPr>
          <w:lang w:val="en-US"/>
        </w:rPr>
        <w:t xml:space="preserve">l reproduced. Finally, in </w:t>
      </w:r>
      <w:r w:rsidR="00254FB4">
        <w:rPr>
          <w:lang w:val="en-US"/>
        </w:rPr>
        <w:fldChar w:fldCharType="begin"/>
      </w:r>
      <w:r w:rsidR="00254FB4">
        <w:rPr>
          <w:lang w:val="en-US"/>
        </w:rPr>
        <w:instrText xml:space="preserve"> REF _Ref106191564 \h </w:instrText>
      </w:r>
      <w:r w:rsidR="00254FB4">
        <w:rPr>
          <w:lang w:val="en-US"/>
        </w:rPr>
      </w:r>
      <w:r w:rsidR="00254FB4">
        <w:rPr>
          <w:lang w:val="en-US"/>
        </w:rPr>
        <w:fldChar w:fldCharType="separate"/>
      </w:r>
      <w:r w:rsidR="003B7B06" w:rsidRPr="00FA5F27">
        <w:rPr>
          <w:caps/>
          <w:lang w:eastAsia="es-ES"/>
        </w:rPr>
        <w:t>Fig</w:t>
      </w:r>
      <w:r w:rsidR="003B7B06" w:rsidRPr="00FA5F27">
        <w:rPr>
          <w:lang w:eastAsia="es-ES"/>
        </w:rPr>
        <w:t>.</w:t>
      </w:r>
      <w:r w:rsidR="003B7B06">
        <w:rPr>
          <w:lang w:eastAsia="es-ES"/>
        </w:rPr>
        <w:t> </w:t>
      </w:r>
      <w:r w:rsidR="003B7B06">
        <w:rPr>
          <w:noProof/>
          <w:lang w:eastAsia="es-ES"/>
        </w:rPr>
        <w:t>9</w:t>
      </w:r>
      <w:r w:rsidR="00254FB4">
        <w:rPr>
          <w:lang w:val="en-US"/>
        </w:rPr>
        <w:fldChar w:fldCharType="end"/>
      </w:r>
      <w:r w:rsidRPr="00291433">
        <w:rPr>
          <w:lang w:val="en-US"/>
        </w:rPr>
        <w:t xml:space="preserve"> the curves for the DEIM variables are shown. The differences are again quite small.</w:t>
      </w:r>
    </w:p>
    <w:p w14:paraId="2FC4F144" w14:textId="77777777" w:rsidR="00254FB4" w:rsidRDefault="00DC2309" w:rsidP="00D62F69">
      <w:pPr>
        <w:pStyle w:val="Figurecaption"/>
        <w:rPr>
          <w:caps/>
          <w:lang w:eastAsia="es-ES"/>
        </w:rPr>
      </w:pPr>
      <w:r>
        <w:rPr>
          <w:noProof/>
          <w:szCs w:val="18"/>
          <w:lang w:val="de-DE" w:eastAsia="de-DE"/>
        </w:rPr>
        <w:lastRenderedPageBreak/>
        <w:drawing>
          <wp:inline distT="0" distB="0" distL="0" distR="0" wp14:anchorId="2E168EA8" wp14:editId="67862F9D">
            <wp:extent cx="2640098" cy="1980000"/>
            <wp:effectExtent l="0" t="0" r="8255"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_v_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098" cy="1980000"/>
                    </a:xfrm>
                    <a:prstGeom prst="rect">
                      <a:avLst/>
                    </a:prstGeom>
                  </pic:spPr>
                </pic:pic>
              </a:graphicData>
            </a:graphic>
          </wp:inline>
        </w:drawing>
      </w:r>
      <w:r>
        <w:rPr>
          <w:noProof/>
          <w:szCs w:val="18"/>
          <w:lang w:val="de-DE" w:eastAsia="de-DE"/>
        </w:rPr>
        <w:drawing>
          <wp:inline distT="0" distB="0" distL="0" distR="0" wp14:anchorId="63CC7F90" wp14:editId="42C5B590">
            <wp:extent cx="2640097" cy="1980000"/>
            <wp:effectExtent l="0" t="0" r="8255"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st_t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sidR="00D62F69" w:rsidRPr="00D62F69">
        <w:rPr>
          <w:caps/>
          <w:lang w:eastAsia="es-ES"/>
        </w:rPr>
        <w:t xml:space="preserve"> </w:t>
      </w:r>
    </w:p>
    <w:p w14:paraId="7CC7F73A" w14:textId="11A6F402" w:rsidR="00D62F69" w:rsidRDefault="00D62F69" w:rsidP="00D62F69">
      <w:pPr>
        <w:pStyle w:val="Figurecaption"/>
        <w:rPr>
          <w:lang w:eastAsia="es-ES"/>
        </w:rPr>
      </w:pPr>
      <w:bookmarkStart w:id="10" w:name="_Ref106191641"/>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7</w:t>
      </w:r>
      <w:r w:rsidRPr="00FA5F27">
        <w:rPr>
          <w:b/>
          <w:lang w:eastAsia="es-ES"/>
        </w:rPr>
        <w:fldChar w:fldCharType="end"/>
      </w:r>
      <w:bookmarkEnd w:id="10"/>
      <w:r>
        <w:rPr>
          <w:b/>
          <w:lang w:eastAsia="es-ES"/>
        </w:rPr>
        <w:t xml:space="preserve"> </w:t>
      </w:r>
      <w:r>
        <w:rPr>
          <w:lang w:eastAsia="es-ES"/>
        </w:rPr>
        <w:t>Comparison of amplitudes between CFD and ROM. Left velocity and right temperature</w:t>
      </w:r>
    </w:p>
    <w:p w14:paraId="3E2198E7" w14:textId="77777777" w:rsidR="00254FB4" w:rsidRPr="00FA5F27" w:rsidRDefault="00254FB4" w:rsidP="00D62F69">
      <w:pPr>
        <w:pStyle w:val="Figurecaption"/>
        <w:rPr>
          <w:lang w:eastAsia="es-ES"/>
        </w:rPr>
      </w:pPr>
    </w:p>
    <w:p w14:paraId="2257844C" w14:textId="77777777" w:rsidR="00254FB4" w:rsidRDefault="00DC2309" w:rsidP="00D62F69">
      <w:pPr>
        <w:pStyle w:val="Figurecaption"/>
        <w:rPr>
          <w:caps/>
          <w:lang w:eastAsia="es-ES"/>
        </w:rPr>
      </w:pPr>
      <w:r>
        <w:rPr>
          <w:noProof/>
          <w:szCs w:val="18"/>
          <w:lang w:val="de-DE" w:eastAsia="de-DE"/>
        </w:rPr>
        <w:drawing>
          <wp:inline distT="0" distB="0" distL="0" distR="0" wp14:anchorId="5301DD1C" wp14:editId="5B6CFA3F">
            <wp:extent cx="2640097" cy="1980000"/>
            <wp:effectExtent l="0" t="0" r="8255"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_k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Pr>
          <w:noProof/>
          <w:szCs w:val="18"/>
          <w:lang w:val="de-DE" w:eastAsia="de-DE"/>
        </w:rPr>
        <w:drawing>
          <wp:inline distT="0" distB="0" distL="0" distR="0" wp14:anchorId="6FD07A31" wp14:editId="7AAC9935">
            <wp:extent cx="2640097" cy="1980000"/>
            <wp:effectExtent l="0" t="0" r="8255"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_e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sidR="00D62F69" w:rsidRPr="00D62F69">
        <w:rPr>
          <w:caps/>
          <w:lang w:eastAsia="es-ES"/>
        </w:rPr>
        <w:t xml:space="preserve"> </w:t>
      </w:r>
    </w:p>
    <w:p w14:paraId="363B40B6" w14:textId="63667F06" w:rsidR="00D62F69" w:rsidRDefault="00D62F69" w:rsidP="00D62F69">
      <w:pPr>
        <w:pStyle w:val="Figurecaption"/>
        <w:rPr>
          <w:lang w:eastAsia="es-ES"/>
        </w:rPr>
      </w:pPr>
      <w:bookmarkStart w:id="11" w:name="_Ref106191667"/>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8</w:t>
      </w:r>
      <w:r w:rsidRPr="00FA5F27">
        <w:rPr>
          <w:b/>
          <w:lang w:eastAsia="es-ES"/>
        </w:rPr>
        <w:fldChar w:fldCharType="end"/>
      </w:r>
      <w:bookmarkEnd w:id="11"/>
      <w:r>
        <w:rPr>
          <w:b/>
          <w:lang w:eastAsia="es-ES"/>
        </w:rPr>
        <w:t xml:space="preserve"> </w:t>
      </w:r>
      <w:r>
        <w:rPr>
          <w:lang w:eastAsia="es-ES"/>
        </w:rPr>
        <w:t>Comparison of amplitudes between CFD and</w:t>
      </w:r>
      <w:r w:rsidR="00254FB4">
        <w:rPr>
          <w:lang w:eastAsia="es-ES"/>
        </w:rPr>
        <w:t xml:space="preserve"> </w:t>
      </w:r>
      <w:r>
        <w:rPr>
          <w:lang w:eastAsia="es-ES"/>
        </w:rPr>
        <w:t xml:space="preserve">ROM. Left k,  right </w:t>
      </w:r>
      <m:oMath>
        <m:r>
          <w:rPr>
            <w:rFonts w:ascii="Cambria Math" w:hAnsi="Cambria Math"/>
          </w:rPr>
          <m:t>ϵ</m:t>
        </m:r>
      </m:oMath>
      <w:r>
        <w:rPr>
          <w:lang w:eastAsia="es-ES"/>
        </w:rPr>
        <w:t xml:space="preserve"> </w:t>
      </w:r>
    </w:p>
    <w:p w14:paraId="668FE364" w14:textId="77777777" w:rsidR="00254FB4" w:rsidRPr="00FA5F27" w:rsidRDefault="00254FB4" w:rsidP="00D62F69">
      <w:pPr>
        <w:pStyle w:val="Figurecaption"/>
        <w:rPr>
          <w:lang w:eastAsia="es-ES"/>
        </w:rPr>
      </w:pPr>
    </w:p>
    <w:p w14:paraId="30DB86DF" w14:textId="5846271A" w:rsidR="00DC2309" w:rsidRPr="00FA5F27" w:rsidRDefault="00385031" w:rsidP="00DC2309">
      <w:pPr>
        <w:overflowPunct/>
        <w:autoSpaceDE/>
        <w:autoSpaceDN/>
        <w:adjustRightInd/>
        <w:ind w:firstLine="567"/>
        <w:jc w:val="center"/>
        <w:textAlignment w:val="auto"/>
        <w:rPr>
          <w:noProof/>
          <w:sz w:val="18"/>
          <w:szCs w:val="18"/>
          <w:lang w:val="en-US"/>
        </w:rPr>
      </w:pPr>
      <w:r>
        <w:rPr>
          <w:noProof/>
          <w:sz w:val="18"/>
          <w:szCs w:val="18"/>
          <w:lang w:val="de-DE" w:eastAsia="de-DE"/>
        </w:rPr>
        <w:drawing>
          <wp:inline distT="0" distB="0" distL="0" distR="0" wp14:anchorId="42565756" wp14:editId="05F51765">
            <wp:extent cx="2640097" cy="1980000"/>
            <wp:effectExtent l="0" t="0" r="8255"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_nut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r>
        <w:rPr>
          <w:noProof/>
          <w:sz w:val="18"/>
          <w:szCs w:val="18"/>
          <w:lang w:val="de-DE" w:eastAsia="de-DE"/>
        </w:rPr>
        <w:drawing>
          <wp:inline distT="0" distB="0" distL="0" distR="0" wp14:anchorId="1656F1A1" wp14:editId="53CED62D">
            <wp:extent cx="2640097" cy="1980000"/>
            <wp:effectExtent l="0" t="0" r="8255"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st_ke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40097" cy="1980000"/>
                    </a:xfrm>
                    <a:prstGeom prst="rect">
                      <a:avLst/>
                    </a:prstGeom>
                  </pic:spPr>
                </pic:pic>
              </a:graphicData>
            </a:graphic>
          </wp:inline>
        </w:drawing>
      </w:r>
    </w:p>
    <w:p w14:paraId="70D1E2BD" w14:textId="5740907B" w:rsidR="00DC2309" w:rsidRPr="00FA5F27" w:rsidRDefault="00DC2309" w:rsidP="00385031">
      <w:pPr>
        <w:pStyle w:val="Figurecaption"/>
        <w:rPr>
          <w:lang w:eastAsia="es-ES"/>
        </w:rPr>
      </w:pPr>
      <w:bookmarkStart w:id="12" w:name="_Ref106191564"/>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3B7B06">
        <w:rPr>
          <w:noProof/>
          <w:lang w:eastAsia="es-ES"/>
        </w:rPr>
        <w:t>9</w:t>
      </w:r>
      <w:r w:rsidRPr="00FA5F27">
        <w:rPr>
          <w:b/>
          <w:lang w:eastAsia="es-ES"/>
        </w:rPr>
        <w:fldChar w:fldCharType="end"/>
      </w:r>
      <w:bookmarkEnd w:id="12"/>
      <w:r w:rsidR="00385031">
        <w:rPr>
          <w:b/>
          <w:lang w:eastAsia="es-ES"/>
        </w:rPr>
        <w:t xml:space="preserve"> </w:t>
      </w:r>
      <w:r w:rsidR="00385031">
        <w:rPr>
          <w:lang w:eastAsia="es-ES"/>
        </w:rPr>
        <w:t>Comparison of amplitudes between CFD and</w:t>
      </w:r>
      <w:r w:rsidR="00D62F69">
        <w:rPr>
          <w:lang w:eastAsia="es-ES"/>
        </w:rPr>
        <w:t xml:space="preserve"> </w:t>
      </w:r>
      <w:r w:rsidR="00385031">
        <w:rPr>
          <w:lang w:eastAsia="es-ES"/>
        </w:rPr>
        <w:t xml:space="preserve">ROM. </w:t>
      </w:r>
      <w:r w:rsidR="00D62F69">
        <w:rPr>
          <w:lang w:eastAsia="es-ES"/>
        </w:rPr>
        <w:t>Non-linear variables</w:t>
      </w:r>
      <w:r w:rsidR="00385031">
        <w:rPr>
          <w:lang w:eastAsia="es-ES"/>
        </w:rPr>
        <w:t xml:space="preserve"> left </w:t>
      </w:r>
      <m:oMath>
        <m:sSub>
          <m:sSubPr>
            <m:ctrlPr>
              <w:rPr>
                <w:rFonts w:ascii="Cambria Math" w:hAnsi="Cambria Math"/>
              </w:rPr>
            </m:ctrlPr>
          </m:sSubPr>
          <m:e>
            <m:r>
              <w:rPr>
                <w:rFonts w:ascii="Cambria Math" w:hAnsi="Cambria Math"/>
              </w:rPr>
              <m:t>ν</m:t>
            </m:r>
          </m:e>
          <m:sub>
            <m:r>
              <w:rPr>
                <w:rFonts w:ascii="Cambria Math" w:hAnsi="Cambria Math"/>
              </w:rPr>
              <m:t>t</m:t>
            </m:r>
          </m:sub>
        </m:sSub>
      </m:oMath>
      <w:r w:rsidR="00385031">
        <w:rPr>
          <w:lang w:eastAsia="es-ES"/>
        </w:rPr>
        <w:t xml:space="preserve"> right </w:t>
      </w:r>
      <m:oMath>
        <m:r>
          <w:rPr>
            <w:rFonts w:ascii="Cambria Math" w:hAnsi="Cambria Math"/>
          </w:rPr>
          <m:t>ϵ/k</m:t>
        </m:r>
      </m:oMath>
      <w:r w:rsidR="00D62F69">
        <w:t xml:space="preserve"> </w:t>
      </w:r>
    </w:p>
    <w:p w14:paraId="56534BC7" w14:textId="42B3E806" w:rsidR="00385031" w:rsidRPr="00385031" w:rsidRDefault="00385031" w:rsidP="00385031">
      <w:pPr>
        <w:pStyle w:val="berschrift2"/>
        <w:rPr>
          <w:b/>
          <w:bCs/>
          <w:lang w:val="en-US"/>
        </w:rPr>
      </w:pPr>
      <w:bookmarkStart w:id="13" w:name="summary-and-conclusions"/>
      <w:r w:rsidRPr="00385031">
        <w:rPr>
          <w:b/>
          <w:bCs/>
          <w:lang w:val="en-US"/>
        </w:rPr>
        <w:t>Summary and Conclusions</w:t>
      </w:r>
      <w:bookmarkEnd w:id="13"/>
    </w:p>
    <w:p w14:paraId="3194186D" w14:textId="7C0A91E8" w:rsidR="00385031" w:rsidRDefault="00385031" w:rsidP="00385031">
      <w:pPr>
        <w:pStyle w:val="Textkrper"/>
        <w:rPr>
          <w:lang w:val="en-US"/>
        </w:rPr>
      </w:pPr>
      <w:r w:rsidRPr="00385031">
        <w:rPr>
          <w:lang w:val="en-US"/>
        </w:rPr>
        <w:t>This article describes the procedure followed for the creation of a reduced order model of the standard k-</w:t>
      </w:r>
      <m:oMath>
        <m:r>
          <w:rPr>
            <w:rFonts w:ascii="Cambria Math" w:hAnsi="Cambria Math"/>
            <w:lang w:val="en-US"/>
          </w:rPr>
          <m:t>ϵ</m:t>
        </m:r>
      </m:oMath>
      <w:r w:rsidRPr="00385031">
        <w:rPr>
          <w:lang w:val="en-US"/>
        </w:rPr>
        <w:t xml:space="preserve"> turbulence model. The model is created in a conventional manner, utilizing the known techniques of Proper Orthogonal Decomposition and </w:t>
      </w:r>
      <w:proofErr w:type="spellStart"/>
      <w:r w:rsidRPr="00385031">
        <w:rPr>
          <w:lang w:val="en-US"/>
        </w:rPr>
        <w:t>Galerkin</w:t>
      </w:r>
      <w:proofErr w:type="spellEnd"/>
      <w:r w:rsidRPr="00385031">
        <w:rPr>
          <w:lang w:val="en-US"/>
        </w:rPr>
        <w:t xml:space="preserve"> projection.</w:t>
      </w:r>
    </w:p>
    <w:p w14:paraId="3C8C5B28" w14:textId="7EC83BE6" w:rsidR="007B1DB1" w:rsidRPr="0083636E" w:rsidRDefault="007B1DB1" w:rsidP="00385031">
      <w:pPr>
        <w:pStyle w:val="Textkrper"/>
        <w:rPr>
          <w:color w:val="000000" w:themeColor="text1"/>
          <w:lang w:val="en-US"/>
        </w:rPr>
      </w:pPr>
      <w:r w:rsidRPr="0083636E">
        <w:rPr>
          <w:rFonts w:ascii="Arial, sans-serif" w:hAnsi="Arial, sans-serif"/>
          <w:color w:val="000000" w:themeColor="text1"/>
          <w:lang w:val="en-US"/>
        </w:rPr>
        <w:t>T</w:t>
      </w:r>
      <w:r w:rsidRPr="0083636E">
        <w:rPr>
          <w:rFonts w:ascii="Arial, sans-serif" w:hAnsi="Arial, sans-serif"/>
          <w:color w:val="000000" w:themeColor="text1"/>
        </w:rPr>
        <w:t xml:space="preserve">he development presented here, is suitable to assess the uncertainty quantification for those reactors utilizing uncompressible refrigerants where the </w:t>
      </w:r>
      <w:proofErr w:type="spellStart"/>
      <w:r w:rsidRPr="0083636E">
        <w:rPr>
          <w:rFonts w:ascii="Arial, sans-serif" w:hAnsi="Arial, sans-serif"/>
          <w:color w:val="000000" w:themeColor="text1"/>
        </w:rPr>
        <w:t>Boussinesq</w:t>
      </w:r>
      <w:proofErr w:type="spellEnd"/>
      <w:r w:rsidRPr="0083636E">
        <w:rPr>
          <w:rFonts w:ascii="Arial, sans-serif" w:hAnsi="Arial, sans-serif"/>
          <w:color w:val="000000" w:themeColor="text1"/>
        </w:rPr>
        <w:t xml:space="preserve"> approximation is reasonable, namely the Lead-Cooled Fast Reactor, the Molten Salt Reactor and the Sodium-Cooled Fast Reactor. The method can be also utilized in the spent fuel refrigeration pools.</w:t>
      </w:r>
    </w:p>
    <w:p w14:paraId="5CF53430" w14:textId="70A1D3FE" w:rsidR="00385031" w:rsidRPr="00385031" w:rsidRDefault="00385031" w:rsidP="00385031">
      <w:pPr>
        <w:pStyle w:val="Textkrper"/>
        <w:rPr>
          <w:lang w:val="en-US"/>
        </w:rPr>
      </w:pPr>
      <w:r w:rsidRPr="00385031">
        <w:rPr>
          <w:lang w:val="en-US"/>
        </w:rPr>
        <w:t xml:space="preserve">In spite of the length and complexity of the formulation, and the tedious derivation procedure, the model adopts the simple expression of equation </w:t>
      </w:r>
      <w:r w:rsidR="005D06D4">
        <w:rPr>
          <w:lang w:val="en-US"/>
        </w:rPr>
        <w:t>(1)</w:t>
      </w:r>
      <w:r w:rsidRPr="00385031">
        <w:rPr>
          <w:lang w:val="en-US"/>
        </w:rPr>
        <w:t xml:space="preserve">. In the model, </w:t>
      </w:r>
      <w:r w:rsidRPr="00385031">
        <w:rPr>
          <w:i/>
          <w:lang w:val="en-US"/>
        </w:rPr>
        <w:t>on-line</w:t>
      </w:r>
      <w:r w:rsidRPr="00385031">
        <w:rPr>
          <w:lang w:val="en-US"/>
        </w:rPr>
        <w:t xml:space="preserve"> operations have the complexity of the reduced </w:t>
      </w:r>
      <w:r w:rsidRPr="00385031">
        <w:rPr>
          <w:lang w:val="en-US"/>
        </w:rPr>
        <w:lastRenderedPageBreak/>
        <w:t>basis. Only off-line tasks</w:t>
      </w:r>
      <w:r w:rsidR="00F76A54">
        <w:rPr>
          <w:lang w:val="en-US"/>
        </w:rPr>
        <w:t>, those that are calculated once in a pre-processing stage,</w:t>
      </w:r>
      <w:r w:rsidRPr="00385031">
        <w:rPr>
          <w:lang w:val="en-US"/>
        </w:rPr>
        <w:t xml:space="preserve"> have the complexity of the original basis. The usage of DEIM methodology has allowed treating complex non-linear terms efficiently.</w:t>
      </w:r>
    </w:p>
    <w:p w14:paraId="1811148C" w14:textId="28BB763C" w:rsidR="00385031" w:rsidRPr="00385031" w:rsidRDefault="00385031" w:rsidP="00385031">
      <w:pPr>
        <w:pStyle w:val="Textkrper"/>
        <w:rPr>
          <w:lang w:val="en-US"/>
        </w:rPr>
      </w:pPr>
      <w:r w:rsidRPr="00385031">
        <w:rPr>
          <w:lang w:val="en-US"/>
        </w:rPr>
        <w:t>Nevertheless, the usage of DEIM has its own difficulties. A heuristic procedure has been developed to allow for its practical usage with the rational functions involved. This procedure has been explained in detail</w:t>
      </w:r>
      <w:r w:rsidR="005D06D4">
        <w:rPr>
          <w:lang w:val="en-US"/>
        </w:rPr>
        <w:t xml:space="preserve"> in </w:t>
      </w:r>
      <w:r w:rsidR="005D06D4">
        <w:rPr>
          <w:lang w:val="en-US"/>
        </w:rPr>
        <w:fldChar w:fldCharType="begin"/>
      </w:r>
      <w:r w:rsidR="005D06D4">
        <w:rPr>
          <w:lang w:val="en-US"/>
        </w:rPr>
        <w:instrText xml:space="preserve"> REF _Ref106194815 \n \h </w:instrText>
      </w:r>
      <w:r w:rsidR="005D06D4">
        <w:rPr>
          <w:lang w:val="en-US"/>
        </w:rPr>
      </w:r>
      <w:r w:rsidR="005D06D4">
        <w:rPr>
          <w:lang w:val="en-US"/>
        </w:rPr>
        <w:fldChar w:fldCharType="separate"/>
      </w:r>
      <w:r w:rsidR="003B7B06">
        <w:rPr>
          <w:lang w:val="en-US"/>
        </w:rPr>
        <w:t>[31]</w:t>
      </w:r>
      <w:r w:rsidR="005D06D4">
        <w:rPr>
          <w:lang w:val="en-US"/>
        </w:rPr>
        <w:fldChar w:fldCharType="end"/>
      </w:r>
      <w:r w:rsidRPr="00385031">
        <w:rPr>
          <w:lang w:val="en-US"/>
        </w:rPr>
        <w:t>.</w:t>
      </w:r>
    </w:p>
    <w:p w14:paraId="624DF4BB" w14:textId="6C97B9F5" w:rsidR="00385031" w:rsidRPr="00385031" w:rsidRDefault="00385031" w:rsidP="00385031">
      <w:pPr>
        <w:pStyle w:val="Textkrper"/>
        <w:rPr>
          <w:lang w:val="en-US"/>
        </w:rPr>
      </w:pPr>
      <w:r w:rsidRPr="00385031">
        <w:rPr>
          <w:lang w:val="en-US"/>
        </w:rPr>
        <w:t xml:space="preserve">The construct obtained </w:t>
      </w:r>
      <w:r w:rsidR="005D06D4">
        <w:rPr>
          <w:lang w:val="en-US"/>
        </w:rPr>
        <w:t xml:space="preserve">is applied to a </w:t>
      </w:r>
      <w:r w:rsidRPr="00385031">
        <w:rPr>
          <w:lang w:val="en-US"/>
        </w:rPr>
        <w:t>calculation proposed to illustrate its capabilities.</w:t>
      </w:r>
      <w:r w:rsidR="005D06D4">
        <w:rPr>
          <w:lang w:val="en-US"/>
        </w:rPr>
        <w:t xml:space="preserve"> It reproduced very well the CFD data and can be considered as an interesting step forward for the task of the uncertainty qualification </w:t>
      </w:r>
      <w:r w:rsidR="00F76A54">
        <w:rPr>
          <w:lang w:val="en-US"/>
        </w:rPr>
        <w:t xml:space="preserve"> in RANS and for the</w:t>
      </w:r>
      <w:r w:rsidR="005D06D4">
        <w:rPr>
          <w:lang w:val="en-US"/>
        </w:rPr>
        <w:t xml:space="preserve"> k-</w:t>
      </w:r>
      <w:r w:rsidR="005D06D4">
        <w:rPr>
          <w:lang w:val="en-US"/>
        </w:rPr>
        <w:sym w:font="Symbol" w:char="F065"/>
      </w:r>
      <w:r w:rsidR="005D06D4">
        <w:rPr>
          <w:lang w:val="en-US"/>
        </w:rPr>
        <w:t xml:space="preserve"> calculations.</w:t>
      </w:r>
      <w:r w:rsidR="00185EDA">
        <w:rPr>
          <w:lang w:val="en-US"/>
        </w:rPr>
        <w:t xml:space="preserve"> At the same time, the decrease of complexity of the 25x25 system of equation (1) is very significant compare with the high fidelity model, achieving </w:t>
      </w:r>
      <w:proofErr w:type="gramStart"/>
      <w:r w:rsidR="00185EDA">
        <w:rPr>
          <w:lang w:val="en-US"/>
        </w:rPr>
        <w:t>an</w:t>
      </w:r>
      <w:proofErr w:type="gramEnd"/>
      <w:r w:rsidR="00185EDA">
        <w:rPr>
          <w:lang w:val="en-US"/>
        </w:rPr>
        <w:t xml:space="preserve"> speedup of more than an order of magnitude.</w:t>
      </w:r>
    </w:p>
    <w:p w14:paraId="63B29AC6" w14:textId="77777777" w:rsidR="00385031" w:rsidRPr="00385031" w:rsidRDefault="00385031" w:rsidP="00385031">
      <w:pPr>
        <w:pStyle w:val="Textkrper"/>
        <w:rPr>
          <w:lang w:val="en-US"/>
        </w:rPr>
      </w:pPr>
      <w:r w:rsidRPr="00385031">
        <w:rPr>
          <w:lang w:val="en-US"/>
        </w:rPr>
        <w:t>The model should be extended in the future to deal with model complex boundary conditions.</w:t>
      </w:r>
    </w:p>
    <w:p w14:paraId="433FE095" w14:textId="77777777" w:rsidR="00285755" w:rsidRDefault="00285755" w:rsidP="00537496">
      <w:pPr>
        <w:pStyle w:val="Otherunnumberedheadings"/>
      </w:pPr>
      <w:r w:rsidRPr="00285755">
        <w:t>ACKNOWLEDGEMENTS</w:t>
      </w:r>
    </w:p>
    <w:p w14:paraId="704C45FC" w14:textId="20A0CB81" w:rsidR="00D8334A" w:rsidRPr="00D8334A" w:rsidRDefault="00D8334A" w:rsidP="00D8334A">
      <w:pPr>
        <w:pStyle w:val="Textkrper"/>
        <w:rPr>
          <w:lang w:val="en-US"/>
        </w:rPr>
      </w:pPr>
      <w:r w:rsidRPr="00D8334A">
        <w:rPr>
          <w:lang w:val="en-US"/>
        </w:rPr>
        <w:t xml:space="preserve">We kindly acknowledge the </w:t>
      </w:r>
      <w:proofErr w:type="spellStart"/>
      <w:r w:rsidRPr="00D8334A">
        <w:rPr>
          <w:lang w:val="en-US"/>
        </w:rPr>
        <w:t>Framatome</w:t>
      </w:r>
      <w:proofErr w:type="spellEnd"/>
      <w:r w:rsidRPr="00D8334A">
        <w:rPr>
          <w:lang w:val="en-US"/>
        </w:rPr>
        <w:t xml:space="preserve"> Professional School.</w:t>
      </w:r>
    </w:p>
    <w:p w14:paraId="433FE096" w14:textId="5E2AB3BD" w:rsidR="00D26ADA" w:rsidRDefault="00285755" w:rsidP="00537496">
      <w:pPr>
        <w:pStyle w:val="Textkrper"/>
      </w:pPr>
      <w:r>
        <w:t xml:space="preserve"> </w:t>
      </w:r>
    </w:p>
    <w:p w14:paraId="433FE097" w14:textId="77777777" w:rsidR="00D26ADA" w:rsidRPr="00285755" w:rsidRDefault="00D26ADA" w:rsidP="00537496">
      <w:pPr>
        <w:pStyle w:val="Otherunnumberedheadings"/>
      </w:pPr>
      <w:r>
        <w:t>References</w:t>
      </w:r>
    </w:p>
    <w:p w14:paraId="7AF37F48" w14:textId="09415CEF" w:rsidR="00964BD8" w:rsidRDefault="005D06D4" w:rsidP="008976D0">
      <w:pPr>
        <w:pStyle w:val="Referencelist"/>
      </w:pPr>
      <w:bookmarkStart w:id="14" w:name="_Ref106123178"/>
      <w:r>
        <w:t xml:space="preserve">LAUNDER, B., SPALDING, D., </w:t>
      </w:r>
      <w:r w:rsidR="00964BD8">
        <w:t>The numerical computation of turbulent flows. Computer Methods in Applied Mechanics and Energy, 3, (1974) 269-289</w:t>
      </w:r>
      <w:bookmarkEnd w:id="14"/>
      <w:r w:rsidR="00964BD8">
        <w:t xml:space="preserve">  </w:t>
      </w:r>
    </w:p>
    <w:p w14:paraId="0F12FE78" w14:textId="58F6CE91" w:rsidR="00B30836" w:rsidRDefault="005D06D4" w:rsidP="008976D0">
      <w:pPr>
        <w:pStyle w:val="Referencelist"/>
      </w:pPr>
      <w:bookmarkStart w:id="15" w:name="_Ref106123192"/>
      <w:r>
        <w:t>TENNEKES, H.  LUMLEY, J.</w:t>
      </w:r>
      <w:r w:rsidR="00B30836">
        <w:t xml:space="preserve"> A first course in turbulence. MIT Press. Cambridge (1992)</w:t>
      </w:r>
      <w:bookmarkEnd w:id="15"/>
    </w:p>
    <w:p w14:paraId="4C265750" w14:textId="0141E3BC" w:rsidR="00964BD8" w:rsidRDefault="005D06D4" w:rsidP="008976D0">
      <w:pPr>
        <w:pStyle w:val="Referencelist"/>
      </w:pPr>
      <w:bookmarkStart w:id="16" w:name="_Ref106123204"/>
      <w:r>
        <w:t xml:space="preserve">WILCOX, D. C., </w:t>
      </w:r>
      <w:r w:rsidR="00B30836">
        <w:t>Reassessment of the scale-determining equation for advanced turbulence models, AIAA journal 26 (11) (1988) 1299–1310</w:t>
      </w:r>
      <w:bookmarkEnd w:id="16"/>
    </w:p>
    <w:p w14:paraId="60C00442" w14:textId="0810F7A2" w:rsidR="00B30836" w:rsidRDefault="005D06D4" w:rsidP="007B713C">
      <w:pPr>
        <w:pStyle w:val="Referencelist"/>
        <w:jc w:val="left"/>
      </w:pPr>
      <w:bookmarkStart w:id="17" w:name="_Ref106123216"/>
      <w:r>
        <w:t>YAKHOT, V., ORSZAG, S., THANGAM, S., GATSKI, T.</w:t>
      </w:r>
      <w:proofErr w:type="gramStart"/>
      <w:r>
        <w:t>,  SPEZIALE</w:t>
      </w:r>
      <w:proofErr w:type="gramEnd"/>
      <w:r>
        <w:t>, C.,</w:t>
      </w:r>
      <w:r w:rsidR="007B713C">
        <w:t xml:space="preserve"> </w:t>
      </w:r>
      <w:r w:rsidR="00B30836">
        <w:t xml:space="preserve"> Development of turbulence models for shear flows by a double expansion technique, Physics of Fluids A: Fluid Dynamics 4 (7) (1992) 1510–1520</w:t>
      </w:r>
      <w:bookmarkEnd w:id="17"/>
    </w:p>
    <w:p w14:paraId="6D702169" w14:textId="5AD4F2B0" w:rsidR="00B30836" w:rsidRDefault="005D06D4" w:rsidP="008976D0">
      <w:pPr>
        <w:pStyle w:val="Referencelist"/>
      </w:pPr>
      <w:bookmarkStart w:id="18" w:name="_Ref106123226"/>
      <w:r>
        <w:t>MENTER, F. R.,</w:t>
      </w:r>
      <w:r w:rsidR="007B713C">
        <w:t xml:space="preserve"> </w:t>
      </w:r>
      <w:r w:rsidR="00B30836">
        <w:t>Two-equation eddy-viscosity turbulence models for engineering applications, AIAA journal 32 (8) (1994) 1598–1605.</w:t>
      </w:r>
      <w:bookmarkEnd w:id="18"/>
    </w:p>
    <w:p w14:paraId="6CD42498" w14:textId="185B97C8" w:rsidR="00B30836" w:rsidRDefault="005D06D4" w:rsidP="008976D0">
      <w:pPr>
        <w:pStyle w:val="Referencelist"/>
      </w:pPr>
      <w:bookmarkStart w:id="19" w:name="_Ref106123237"/>
      <w:r>
        <w:t>WELLER, H. G., TABOR, G., JASAK, H., FUREBY, C.,</w:t>
      </w:r>
      <w:r w:rsidR="00B30836">
        <w:t xml:space="preserve"> A </w:t>
      </w:r>
      <w:proofErr w:type="spellStart"/>
      <w:r w:rsidR="00B30836">
        <w:t>tensorial</w:t>
      </w:r>
      <w:proofErr w:type="spellEnd"/>
      <w:r w:rsidR="00B30836">
        <w:t xml:space="preserve"> approach to computational continuum mechanics using object-oriented techniques, Computers in physics 12 (6) (1998) 620–631</w:t>
      </w:r>
      <w:bookmarkEnd w:id="19"/>
    </w:p>
    <w:p w14:paraId="635E635F" w14:textId="5692F739" w:rsidR="007B713C" w:rsidRDefault="007B713C" w:rsidP="007B713C">
      <w:pPr>
        <w:pStyle w:val="Referencelist"/>
      </w:pPr>
      <w:bookmarkStart w:id="20" w:name="_Ref106123250"/>
      <w:r w:rsidRPr="007B713C">
        <w:t xml:space="preserve">STAR CCM+ </w:t>
      </w:r>
      <w:proofErr w:type="spellStart"/>
      <w:r w:rsidRPr="007B713C">
        <w:t>Users Manual</w:t>
      </w:r>
      <w:bookmarkEnd w:id="20"/>
      <w:proofErr w:type="spellEnd"/>
    </w:p>
    <w:p w14:paraId="347AB512" w14:textId="6CF9A048" w:rsidR="007B713C" w:rsidRDefault="0052435B" w:rsidP="008976D0">
      <w:pPr>
        <w:pStyle w:val="Referencelist"/>
      </w:pPr>
      <w:bookmarkStart w:id="21" w:name="_Ref106123319"/>
      <w:r>
        <w:t xml:space="preserve">SAGAUT, P., </w:t>
      </w:r>
      <w:r w:rsidR="007B713C">
        <w:t>Large eddy simulation for incompressible flows: an introduction, Springer Science &amp; Business Media, (2006).</w:t>
      </w:r>
      <w:bookmarkEnd w:id="21"/>
    </w:p>
    <w:p w14:paraId="3C584974" w14:textId="4ED49C39" w:rsidR="007B713C" w:rsidRDefault="0052435B" w:rsidP="008976D0">
      <w:pPr>
        <w:pStyle w:val="Referencelist"/>
      </w:pPr>
      <w:bookmarkStart w:id="22" w:name="_Ref106123335"/>
      <w:r>
        <w:t>QUARTERONI, A., ROZZA, G.  ET AL.,</w:t>
      </w:r>
      <w:r w:rsidR="007B713C">
        <w:t xml:space="preserve"> Reduced order methods for </w:t>
      </w:r>
      <w:proofErr w:type="spellStart"/>
      <w:r w:rsidR="007B713C">
        <w:t>modeling</w:t>
      </w:r>
      <w:proofErr w:type="spellEnd"/>
      <w:r w:rsidR="007B713C">
        <w:t xml:space="preserve"> and computational reduction, Vol. 9, Springer, 2014</w:t>
      </w:r>
      <w:bookmarkEnd w:id="22"/>
    </w:p>
    <w:p w14:paraId="2054566B" w14:textId="1C0B8211" w:rsidR="007B713C" w:rsidRDefault="0052435B" w:rsidP="008976D0">
      <w:pPr>
        <w:pStyle w:val="Referencelist"/>
      </w:pPr>
      <w:bookmarkStart w:id="23" w:name="_Ref106123365"/>
      <w:r>
        <w:t>HESTHAVEN, J. S., ROZZA, G., STAMM, B., ET AL.,</w:t>
      </w:r>
      <w:r w:rsidR="007B713C">
        <w:t xml:space="preserve"> Certified reduced basis methods for parametrized partial differential equations, Springer, </w:t>
      </w:r>
      <w:r w:rsidR="00145013">
        <w:t>(</w:t>
      </w:r>
      <w:r w:rsidR="007B713C">
        <w:t>2016</w:t>
      </w:r>
      <w:r w:rsidR="00145013">
        <w:t>)</w:t>
      </w:r>
      <w:r w:rsidR="007B713C">
        <w:t>.</w:t>
      </w:r>
      <w:bookmarkEnd w:id="23"/>
    </w:p>
    <w:p w14:paraId="038A67F3" w14:textId="5A97DE05" w:rsidR="00145013" w:rsidRDefault="0052435B" w:rsidP="008976D0">
      <w:pPr>
        <w:pStyle w:val="Referencelist"/>
      </w:pPr>
      <w:bookmarkStart w:id="24" w:name="_Ref106123382"/>
      <w:r>
        <w:t xml:space="preserve">QUARTERONI, A., MANZONI, A., NEGRI, F., </w:t>
      </w:r>
      <w:r w:rsidR="00145013">
        <w:t>Reduced basis methods for partial differential equations: an introduction, Vol. 92, Springer, (2015).</w:t>
      </w:r>
      <w:bookmarkEnd w:id="24"/>
    </w:p>
    <w:p w14:paraId="193E1D1B" w14:textId="2EC5DEAB" w:rsidR="00145013" w:rsidRDefault="0052435B" w:rsidP="008976D0">
      <w:pPr>
        <w:pStyle w:val="Referencelist"/>
      </w:pPr>
      <w:bookmarkStart w:id="25" w:name="_Ref106123500"/>
      <w:r>
        <w:t xml:space="preserve">REMPFER, D., </w:t>
      </w:r>
      <w:r w:rsidR="00145013">
        <w:t xml:space="preserve">On low-dimensional </w:t>
      </w:r>
      <w:proofErr w:type="spellStart"/>
      <w:r w:rsidR="00145013">
        <w:t>Galerkin</w:t>
      </w:r>
      <w:proofErr w:type="spellEnd"/>
      <w:r w:rsidR="00145013">
        <w:t xml:space="preserve"> models for fluid flow, Theoretical and Computational Fluid Dynamics 14 (2) (2000) 75–88</w:t>
      </w:r>
      <w:bookmarkEnd w:id="25"/>
    </w:p>
    <w:p w14:paraId="03038C81" w14:textId="070A16F4" w:rsidR="00145013" w:rsidRDefault="0052435B" w:rsidP="008976D0">
      <w:pPr>
        <w:pStyle w:val="Referencelist"/>
      </w:pPr>
      <w:bookmarkStart w:id="26" w:name="_Ref106123508"/>
      <w:r w:rsidRPr="009335F6">
        <w:rPr>
          <w:lang w:val="en-US"/>
        </w:rPr>
        <w:t xml:space="preserve">VERGARI, L., CAMMI, A., LORENZI, </w:t>
      </w:r>
      <w:r>
        <w:rPr>
          <w:lang w:val="en-US"/>
        </w:rPr>
        <w:t>S.</w:t>
      </w:r>
      <w:r w:rsidRPr="009335F6">
        <w:rPr>
          <w:lang w:val="en-US"/>
        </w:rPr>
        <w:t xml:space="preserve">, </w:t>
      </w:r>
      <w:r w:rsidR="00145013">
        <w:t xml:space="preserve">Reduced order </w:t>
      </w:r>
      <w:proofErr w:type="spellStart"/>
      <w:r w:rsidR="00145013">
        <w:t>modeling</w:t>
      </w:r>
      <w:proofErr w:type="spellEnd"/>
      <w:r w:rsidR="00145013">
        <w:t xml:space="preserve"> approach for parametrized thermal-hydraulics problems: inclusion of the energy equation in the POD-FV-ROM method, Progress in Nuclear Energy 118 (2020) 103071.</w:t>
      </w:r>
      <w:bookmarkEnd w:id="26"/>
    </w:p>
    <w:p w14:paraId="35B09C1B" w14:textId="0700B344" w:rsidR="00493BD6" w:rsidRDefault="0052435B" w:rsidP="008976D0">
      <w:pPr>
        <w:pStyle w:val="Referencelist"/>
      </w:pPr>
      <w:bookmarkStart w:id="27" w:name="_Ref106123670"/>
      <w:r w:rsidRPr="00DA2BC2">
        <w:rPr>
          <w:lang w:val="en-US"/>
        </w:rPr>
        <w:t>GEORGAKA, S., STABILE, G., ROZZA, G.</w:t>
      </w:r>
      <w:proofErr w:type="gramStart"/>
      <w:r w:rsidRPr="00DA2BC2">
        <w:rPr>
          <w:lang w:val="en-US"/>
        </w:rPr>
        <w:t xml:space="preserve">,  </w:t>
      </w:r>
      <w:r>
        <w:t>BLUCK</w:t>
      </w:r>
      <w:proofErr w:type="gramEnd"/>
      <w:r>
        <w:t>, M. J.,</w:t>
      </w:r>
      <w:r w:rsidR="00493BD6">
        <w:t xml:space="preserve"> Parametric POD-</w:t>
      </w:r>
      <w:proofErr w:type="spellStart"/>
      <w:r w:rsidR="00493BD6">
        <w:t>Galerkin</w:t>
      </w:r>
      <w:proofErr w:type="spellEnd"/>
      <w:r w:rsidR="00493BD6">
        <w:t xml:space="preserve"> model order reduction for unsteady-state heat transfer problems, </w:t>
      </w:r>
      <w:proofErr w:type="spellStart"/>
      <w:r w:rsidR="00493BD6">
        <w:t>arXiv</w:t>
      </w:r>
      <w:proofErr w:type="spellEnd"/>
      <w:r w:rsidR="00493BD6">
        <w:t xml:space="preserve"> preprint arXiv:1808.05175 (2018)</w:t>
      </w:r>
      <w:bookmarkEnd w:id="27"/>
    </w:p>
    <w:p w14:paraId="591A34E3" w14:textId="54F942C6" w:rsidR="00493BD6" w:rsidRDefault="0052435B" w:rsidP="008976D0">
      <w:pPr>
        <w:pStyle w:val="Referencelist"/>
      </w:pPr>
      <w:bookmarkStart w:id="28" w:name="_Ref106123682"/>
      <w:r w:rsidRPr="00DA2BC2">
        <w:rPr>
          <w:lang w:val="en-US"/>
        </w:rPr>
        <w:t xml:space="preserve">LORENZI, S., CAMMI, A, </w:t>
      </w:r>
      <w:r w:rsidRPr="00493BD6">
        <w:rPr>
          <w:lang w:val="en-US"/>
        </w:rPr>
        <w:t>LUZZI,</w:t>
      </w:r>
      <w:r>
        <w:rPr>
          <w:lang w:val="en-US"/>
        </w:rPr>
        <w:t xml:space="preserve"> </w:t>
      </w:r>
      <w:r w:rsidRPr="00DA2BC2">
        <w:rPr>
          <w:lang w:val="en-US"/>
        </w:rPr>
        <w:t xml:space="preserve">L, </w:t>
      </w:r>
      <w:r w:rsidRPr="00493BD6">
        <w:rPr>
          <w:lang w:val="en-US"/>
        </w:rPr>
        <w:t>ROZZA,</w:t>
      </w:r>
      <w:r>
        <w:rPr>
          <w:lang w:val="en-US"/>
        </w:rPr>
        <w:t xml:space="preserve"> </w:t>
      </w:r>
      <w:r w:rsidRPr="00493BD6">
        <w:rPr>
          <w:lang w:val="en-US"/>
        </w:rPr>
        <w:t>G.</w:t>
      </w:r>
      <w:r>
        <w:rPr>
          <w:lang w:val="en-US"/>
        </w:rPr>
        <w:t>,</w:t>
      </w:r>
      <w:r w:rsidR="00493BD6" w:rsidRPr="00493BD6">
        <w:rPr>
          <w:lang w:val="en-US"/>
        </w:rPr>
        <w:t xml:space="preserve"> POD-</w:t>
      </w:r>
      <w:proofErr w:type="spellStart"/>
      <w:r w:rsidR="00493BD6">
        <w:t>Galerkin</w:t>
      </w:r>
      <w:proofErr w:type="spellEnd"/>
      <w:r w:rsidR="00493BD6">
        <w:t xml:space="preserve"> method for finite volume approximation of </w:t>
      </w:r>
      <w:proofErr w:type="spellStart"/>
      <w:r w:rsidR="00493BD6">
        <w:t>Navier</w:t>
      </w:r>
      <w:proofErr w:type="spellEnd"/>
      <w:r w:rsidR="00493BD6">
        <w:t>–Stokes and RANS equations, Computer Methods in Applied Mechanics and Engineering 311 (2016) 151–179.</w:t>
      </w:r>
      <w:bookmarkEnd w:id="28"/>
    </w:p>
    <w:p w14:paraId="4E302536" w14:textId="54971A11" w:rsidR="00493BD6" w:rsidRDefault="0052435B" w:rsidP="008976D0">
      <w:pPr>
        <w:pStyle w:val="Referencelist"/>
      </w:pPr>
      <w:bookmarkStart w:id="29" w:name="_Ref106123691"/>
      <w:r>
        <w:t>STAR, S. K., SPINA,</w:t>
      </w:r>
      <w:r w:rsidRPr="00517FCA">
        <w:t xml:space="preserve"> </w:t>
      </w:r>
      <w:r>
        <w:t>G., BELLONI, F., DEGROOTE, J.,</w:t>
      </w:r>
      <w:r w:rsidR="00493BD6">
        <w:t xml:space="preserve"> Development of a coupling between a system thermal–hydraulic code and a reduced order CFD model, Annals of Nuclear Energy 153 (2021) 108056</w:t>
      </w:r>
      <w:bookmarkEnd w:id="29"/>
    </w:p>
    <w:p w14:paraId="30D015CE" w14:textId="3820882D" w:rsidR="00493BD6" w:rsidRDefault="0052435B" w:rsidP="008976D0">
      <w:pPr>
        <w:pStyle w:val="Referencelist"/>
      </w:pPr>
      <w:bookmarkStart w:id="30" w:name="_Ref106123699"/>
      <w:r>
        <w:lastRenderedPageBreak/>
        <w:t>STAR, S., STABILE, G., ROZZA, G., DEGROOTE, J.,</w:t>
      </w:r>
      <w:r w:rsidR="00493BD6">
        <w:t xml:space="preserve"> A POD-</w:t>
      </w:r>
      <w:proofErr w:type="spellStart"/>
      <w:r w:rsidR="00493BD6">
        <w:t>Galerkin</w:t>
      </w:r>
      <w:proofErr w:type="spellEnd"/>
      <w:r w:rsidR="00493BD6">
        <w:t xml:space="preserve"> reduced order model of a turbulent convective</w:t>
      </w:r>
      <w:r w:rsidR="00E96DE7">
        <w:t xml:space="preserve"> </w:t>
      </w:r>
      <w:r w:rsidR="00493BD6">
        <w:t>buoyant flow of sodium over a backward-facing step,</w:t>
      </w:r>
      <w:r w:rsidR="00E96DE7">
        <w:t xml:space="preserve"> </w:t>
      </w:r>
      <w:r w:rsidR="00493BD6">
        <w:t>Applied Mathematical Modelling 89 (2021) 486–503</w:t>
      </w:r>
      <w:bookmarkEnd w:id="30"/>
    </w:p>
    <w:p w14:paraId="358DBF04" w14:textId="409369BB" w:rsidR="00E96DE7" w:rsidRDefault="0052435B" w:rsidP="008976D0">
      <w:pPr>
        <w:pStyle w:val="Referencelist"/>
      </w:pPr>
      <w:bookmarkStart w:id="31" w:name="_Ref106123948"/>
      <w:r>
        <w:t>BARRAULT, M., MADAY, Y., NGUYEN, N. C., PATERA, A. T.,</w:t>
      </w:r>
      <w:r w:rsidR="00E96DE7">
        <w:t xml:space="preserve"> An ‘empirical interpolation’ method: application to efficient reduced-basis discretization of partial differential equations, </w:t>
      </w:r>
      <w:proofErr w:type="spellStart"/>
      <w:r w:rsidR="00E96DE7">
        <w:t>Comptes</w:t>
      </w:r>
      <w:proofErr w:type="spellEnd"/>
      <w:r w:rsidR="00E96DE7">
        <w:t xml:space="preserve"> </w:t>
      </w:r>
      <w:proofErr w:type="spellStart"/>
      <w:r w:rsidR="00E96DE7">
        <w:t>Rendus</w:t>
      </w:r>
      <w:proofErr w:type="spellEnd"/>
      <w:r w:rsidR="00E96DE7">
        <w:t xml:space="preserve"> </w:t>
      </w:r>
      <w:proofErr w:type="spellStart"/>
      <w:r w:rsidR="00E96DE7">
        <w:t>Mathematique</w:t>
      </w:r>
      <w:proofErr w:type="spellEnd"/>
      <w:r w:rsidR="00E96DE7">
        <w:t xml:space="preserve"> 339 (9) (2004) 667–672</w:t>
      </w:r>
      <w:bookmarkEnd w:id="31"/>
    </w:p>
    <w:p w14:paraId="1D046302" w14:textId="349E9284" w:rsidR="00E96DE7" w:rsidRDefault="0052435B" w:rsidP="008976D0">
      <w:pPr>
        <w:pStyle w:val="Referencelist"/>
      </w:pPr>
      <w:bookmarkStart w:id="32" w:name="_Ref106123975"/>
      <w:r>
        <w:t>MADAY, Y., NGUYEN, N. C., PATERA, A. T., PAU, S.,</w:t>
      </w:r>
      <w:r w:rsidR="00517FCA">
        <w:t xml:space="preserve"> </w:t>
      </w:r>
      <w:r w:rsidR="00E96DE7">
        <w:t>A general multipurpose interpolation procedure: the magic points, Communications on Pure &amp; Applied Analysis 8 (1) (2009) 383</w:t>
      </w:r>
      <w:bookmarkEnd w:id="32"/>
    </w:p>
    <w:p w14:paraId="12E66291" w14:textId="4684B8D6" w:rsidR="00E96DE7" w:rsidRDefault="0052435B" w:rsidP="008976D0">
      <w:pPr>
        <w:pStyle w:val="Referencelist"/>
      </w:pPr>
      <w:bookmarkStart w:id="33" w:name="_Ref106123965"/>
      <w:r>
        <w:t>CHATURANTABUT, S., SORENSEN, D. C.,</w:t>
      </w:r>
      <w:r w:rsidR="00E96DE7">
        <w:t xml:space="preserve"> Nonlinear model reduction via discrete empirical interpolation, SIAM Journal on Scientific Computing 32 (5) (2010) 2737–2764.</w:t>
      </w:r>
      <w:bookmarkEnd w:id="33"/>
    </w:p>
    <w:p w14:paraId="07321C2D" w14:textId="354AB195" w:rsidR="00E96DE7" w:rsidRDefault="0052435B" w:rsidP="008976D0">
      <w:pPr>
        <w:pStyle w:val="Referencelist"/>
      </w:pPr>
      <w:bookmarkStart w:id="34" w:name="_Ref106124122"/>
      <w:r w:rsidRPr="00517FCA">
        <w:rPr>
          <w:lang w:val="en-US"/>
        </w:rPr>
        <w:t xml:space="preserve">GRISHCHENKO, D., JELTSOV, M., KOOP, </w:t>
      </w:r>
      <w:r>
        <w:rPr>
          <w:lang w:val="en-US"/>
        </w:rPr>
        <w:t>K.</w:t>
      </w:r>
      <w:r w:rsidRPr="00517FCA">
        <w:rPr>
          <w:lang w:val="en-US"/>
        </w:rPr>
        <w:t xml:space="preserve">, </w:t>
      </w:r>
      <w:r>
        <w:t>KARBOJIAN, A., VILLANUEVA, W., KUDINOV, P.,</w:t>
      </w:r>
      <w:r w:rsidR="00E96DE7">
        <w:t xml:space="preserve"> The TALL-3D facility design and commissioning tests for validation of coupled STH and CFD codes, Nuclear Engineering and Design 290 (2015) 144–153</w:t>
      </w:r>
      <w:bookmarkEnd w:id="34"/>
    </w:p>
    <w:p w14:paraId="7E6B9409" w14:textId="6CB48486" w:rsidR="00E96DE7" w:rsidRDefault="0052435B" w:rsidP="008976D0">
      <w:pPr>
        <w:pStyle w:val="Referencelist"/>
      </w:pPr>
      <w:bookmarkStart w:id="35" w:name="_Ref106124130"/>
      <w:r w:rsidRPr="008976D0">
        <w:rPr>
          <w:lang w:val="en-US"/>
        </w:rPr>
        <w:t xml:space="preserve">ABDERRAHIM, H. A., BAETEN, P., DE BRUYN, D., </w:t>
      </w:r>
      <w:r w:rsidRPr="00E96DE7">
        <w:rPr>
          <w:lang w:val="en-US"/>
        </w:rPr>
        <w:t>HEYSE, J.</w:t>
      </w:r>
      <w:r>
        <w:rPr>
          <w:lang w:val="en-US"/>
        </w:rPr>
        <w:t xml:space="preserve">, </w:t>
      </w:r>
      <w:r>
        <w:t>SCHUURMANS, P., WAGEMANS, J.,</w:t>
      </w:r>
      <w:r w:rsidR="00E96DE7">
        <w:t xml:space="preserve"> MYRRHA, a multipurpose hybrid research reactor for high-end applications, Nuclear Physics News 20 (1) (2010) 24–28.</w:t>
      </w:r>
      <w:bookmarkEnd w:id="35"/>
    </w:p>
    <w:p w14:paraId="46AC220D" w14:textId="765A55DB" w:rsidR="00874FB6" w:rsidRDefault="0054442B" w:rsidP="008976D0">
      <w:pPr>
        <w:pStyle w:val="Referencelist"/>
      </w:pPr>
      <w:bookmarkStart w:id="36" w:name="_Ref106176647"/>
      <w:r>
        <w:t>YANEZ, J., CLASS, A. G.</w:t>
      </w:r>
      <w:r w:rsidR="008976D0">
        <w:t>,</w:t>
      </w:r>
      <w:r w:rsidR="00874FB6">
        <w:t xml:space="preserve"> Analysis of the accuracy of residual heat removal in gen-IV reactors, Nuclear Engineering and Design 376 (2021) 111102.</w:t>
      </w:r>
      <w:bookmarkEnd w:id="36"/>
    </w:p>
    <w:p w14:paraId="6DEE6338" w14:textId="5D9171CD" w:rsidR="00874FB6" w:rsidRDefault="0054442B" w:rsidP="008976D0">
      <w:pPr>
        <w:pStyle w:val="Referencelist"/>
      </w:pPr>
      <w:bookmarkStart w:id="37" w:name="_Ref106176701"/>
      <w:r>
        <w:t>ESCANCIANO, J. Y., CLASS, A. G.,</w:t>
      </w:r>
      <w:r w:rsidR="00874FB6">
        <w:t xml:space="preserve"> POD-</w:t>
      </w:r>
      <w:proofErr w:type="spellStart"/>
      <w:r w:rsidR="00874FB6">
        <w:t>Galerkin</w:t>
      </w:r>
      <w:proofErr w:type="spellEnd"/>
      <w:r w:rsidR="00874FB6">
        <w:t xml:space="preserve"> modelling of a heated pool, Progress in Nuclear Energy 113 (2019) 196–205</w:t>
      </w:r>
      <w:bookmarkEnd w:id="37"/>
    </w:p>
    <w:p w14:paraId="702D73F9" w14:textId="7A30580B" w:rsidR="00874FB6" w:rsidRDefault="0054442B" w:rsidP="008976D0">
      <w:pPr>
        <w:pStyle w:val="Referencelist"/>
      </w:pPr>
      <w:bookmarkStart w:id="38" w:name="_Ref106176763"/>
      <w:r>
        <w:t>IOLLO, A., LANTERI, S., DESIDERI, J.A.,</w:t>
      </w:r>
      <w:r w:rsidR="00874FB6">
        <w:t xml:space="preserve"> Stability properties of POD–</w:t>
      </w:r>
      <w:proofErr w:type="spellStart"/>
      <w:r w:rsidR="00874FB6">
        <w:t>Galerkin</w:t>
      </w:r>
      <w:proofErr w:type="spellEnd"/>
      <w:r w:rsidR="00874FB6">
        <w:t xml:space="preserve"> approximations for the compressible </w:t>
      </w:r>
      <w:proofErr w:type="spellStart"/>
      <w:r w:rsidR="00874FB6">
        <w:t>Navier</w:t>
      </w:r>
      <w:proofErr w:type="spellEnd"/>
      <w:r w:rsidR="00874FB6">
        <w:t>–Stokes equations, Theoretical and Computational Fluid Dynamics 13 (6) (2000) 377–396</w:t>
      </w:r>
      <w:bookmarkEnd w:id="38"/>
    </w:p>
    <w:p w14:paraId="717AF02D" w14:textId="0027B07A" w:rsidR="00874FB6" w:rsidRDefault="0054442B" w:rsidP="008976D0">
      <w:pPr>
        <w:pStyle w:val="Referencelist"/>
      </w:pPr>
      <w:bookmarkStart w:id="39" w:name="_Ref106176874"/>
      <w:r>
        <w:t>YANEZ, J., CLASS, A. G.,</w:t>
      </w:r>
      <w:r w:rsidR="00874FB6">
        <w:t xml:space="preserve"> Analysis of the accuracy of residual heat removal and natural convection transients in reactor pools, Nuclear Engineering and Design 378 (2021) 111151</w:t>
      </w:r>
      <w:bookmarkEnd w:id="39"/>
    </w:p>
    <w:p w14:paraId="10C81F4A" w14:textId="1CE888DA" w:rsidR="00881B4B" w:rsidRDefault="0054442B" w:rsidP="008976D0">
      <w:pPr>
        <w:pStyle w:val="Referencelist"/>
      </w:pPr>
      <w:bookmarkStart w:id="40" w:name="_Ref106177119"/>
      <w:r>
        <w:t>BERKOOZ, G., HOLMES, P., LUMLEY, J. L.,</w:t>
      </w:r>
      <w:r w:rsidR="00881B4B">
        <w:t xml:space="preserve"> The proper orthogonal decomposition in the analysis of turbulent flows, Annual Review of Fluid Mechanics 25 (1) (1993) 539–575</w:t>
      </w:r>
      <w:bookmarkEnd w:id="40"/>
    </w:p>
    <w:p w14:paraId="570437FB" w14:textId="591F9D2E" w:rsidR="009335F6" w:rsidRDefault="0054442B" w:rsidP="008976D0">
      <w:pPr>
        <w:pStyle w:val="Referencelist"/>
      </w:pPr>
      <w:bookmarkStart w:id="41" w:name="_Ref106177705"/>
      <w:r>
        <w:t>GRISHCHENKO, D., JELTSOV, M., KOOP, K., KARBOJIAN, A., VILLANUEVA, W., KUDINOV, P.,</w:t>
      </w:r>
      <w:r w:rsidR="009335F6">
        <w:t xml:space="preserve"> The TALL-3D facility design and commissioning tests for validation of coupled STH and CFD codes, Nuclear Engineering and Design 290 (2015) 144–153</w:t>
      </w:r>
      <w:bookmarkEnd w:id="41"/>
    </w:p>
    <w:p w14:paraId="74CA0A77" w14:textId="03DE901E" w:rsidR="009335F6" w:rsidRDefault="0054442B" w:rsidP="008976D0">
      <w:pPr>
        <w:pStyle w:val="Referencelist"/>
      </w:pPr>
      <w:bookmarkStart w:id="42" w:name="_Ref106177792"/>
      <w:r w:rsidRPr="008D1BFE">
        <w:rPr>
          <w:lang w:val="en-US"/>
        </w:rPr>
        <w:t>ABDERRAHIM, H. A., BAETEN, P.</w:t>
      </w:r>
      <w:r>
        <w:rPr>
          <w:lang w:val="en-US"/>
        </w:rPr>
        <w:t>,</w:t>
      </w:r>
      <w:r w:rsidRPr="008D1BFE">
        <w:rPr>
          <w:lang w:val="en-US"/>
        </w:rPr>
        <w:t xml:space="preserve"> </w:t>
      </w:r>
      <w:r w:rsidRPr="009335F6">
        <w:rPr>
          <w:lang w:val="en-US"/>
        </w:rPr>
        <w:t>DE BRUYN,</w:t>
      </w:r>
      <w:r>
        <w:rPr>
          <w:lang w:val="en-US"/>
        </w:rPr>
        <w:t xml:space="preserve"> </w:t>
      </w:r>
      <w:r w:rsidRPr="009335F6">
        <w:rPr>
          <w:lang w:val="en-US"/>
        </w:rPr>
        <w:t>D.</w:t>
      </w:r>
      <w:r>
        <w:rPr>
          <w:lang w:val="en-US"/>
        </w:rPr>
        <w:t>,</w:t>
      </w:r>
      <w:r w:rsidRPr="009335F6">
        <w:rPr>
          <w:lang w:val="en-US"/>
        </w:rPr>
        <w:t xml:space="preserve"> HEYSE,</w:t>
      </w:r>
      <w:r>
        <w:rPr>
          <w:lang w:val="en-US"/>
        </w:rPr>
        <w:t xml:space="preserve"> </w:t>
      </w:r>
      <w:r w:rsidRPr="009335F6">
        <w:rPr>
          <w:lang w:val="en-US"/>
        </w:rPr>
        <w:t>J.</w:t>
      </w:r>
      <w:r>
        <w:rPr>
          <w:lang w:val="en-US"/>
        </w:rPr>
        <w:t>,</w:t>
      </w:r>
      <w:r w:rsidRPr="009335F6">
        <w:rPr>
          <w:lang w:val="en-US"/>
        </w:rPr>
        <w:t xml:space="preserve"> </w:t>
      </w:r>
      <w:r>
        <w:t>SCHUURMANS, P., WAGEMANS, J.,</w:t>
      </w:r>
      <w:r w:rsidR="009335F6">
        <w:t xml:space="preserve"> MYRRHA, a multipurpose hybrid research reactor for high-end applications, Nuclear Physics News 20 (1) (2010) 24–28.</w:t>
      </w:r>
      <w:bookmarkEnd w:id="42"/>
    </w:p>
    <w:p w14:paraId="3133FC2F" w14:textId="626CD61A" w:rsidR="009335F6" w:rsidRDefault="0054442B" w:rsidP="008976D0">
      <w:pPr>
        <w:pStyle w:val="Referencelist"/>
      </w:pPr>
      <w:bookmarkStart w:id="43" w:name="_Ref106177906"/>
      <w:r>
        <w:t>PEHERSTORFER, B., DRMACC, Z., GUGERCIN, S.,</w:t>
      </w:r>
      <w:r w:rsidR="009335F6">
        <w:t xml:space="preserve"> Stability of discrete empirical interpolation and </w:t>
      </w:r>
      <w:proofErr w:type="spellStart"/>
      <w:r w:rsidR="009335F6">
        <w:t>gappy</w:t>
      </w:r>
      <w:proofErr w:type="spellEnd"/>
      <w:r w:rsidR="009335F6">
        <w:t xml:space="preserve"> proper orthogonal decomposition with randomized and deterministic sampling points, SIAM Journal on Scientific Computing 42 (5) (2020) A2837–A2864</w:t>
      </w:r>
      <w:bookmarkEnd w:id="43"/>
    </w:p>
    <w:p w14:paraId="376CBF77" w14:textId="0CB96F33" w:rsidR="005D06D4" w:rsidRDefault="0054442B" w:rsidP="00A1193F">
      <w:pPr>
        <w:pStyle w:val="Referencelist"/>
      </w:pPr>
      <w:bookmarkStart w:id="44" w:name="_Ref106194815"/>
      <w:r>
        <w:t>YANEZ, J., CLASS, A.G.,</w:t>
      </w:r>
      <w:r w:rsidR="005D06D4">
        <w:t xml:space="preserve"> </w:t>
      </w:r>
      <w:r w:rsidR="00A1193F" w:rsidRPr="00A1193F">
        <w:t>Reduced Order Model of Standard k-ϵ turbulence model. Computers &amp; Fluids 245 (2022): 105608.</w:t>
      </w:r>
      <w:bookmarkEnd w:id="44"/>
    </w:p>
    <w:p w14:paraId="1B724DA1" w14:textId="64DA3987" w:rsidR="00252A51" w:rsidRDefault="00D96B89" w:rsidP="005E28B4">
      <w:pPr>
        <w:pStyle w:val="Referencelist"/>
      </w:pPr>
      <w:bookmarkStart w:id="45" w:name="_Ref106202656"/>
      <w:r>
        <w:t xml:space="preserve">MADAY, Y., PATERA, A. T., PENN, J. D., YANO, M., </w:t>
      </w:r>
      <w:r w:rsidR="00252A51">
        <w:t xml:space="preserve">A parameterized-background data-weak approach to </w:t>
      </w:r>
      <w:proofErr w:type="spellStart"/>
      <w:r w:rsidR="00252A51">
        <w:t>variational</w:t>
      </w:r>
      <w:proofErr w:type="spellEnd"/>
      <w:r w:rsidR="00252A51">
        <w:t xml:space="preserve"> data assimilation: formulation, analysis, and application to acoustics, International Journal for Numerical Methods in Engineering 102 (5) (2015) 933–965</w:t>
      </w:r>
      <w:bookmarkEnd w:id="45"/>
    </w:p>
    <w:p w14:paraId="433FE0B6" w14:textId="77777777" w:rsidR="00F45EEE" w:rsidRPr="00662532" w:rsidRDefault="00F45EEE" w:rsidP="00537496">
      <w:pPr>
        <w:pStyle w:val="Textkrper"/>
        <w:ind w:firstLine="0"/>
        <w:jc w:val="left"/>
      </w:pPr>
    </w:p>
    <w:sectPr w:rsidR="00F45EEE" w:rsidRPr="00662532"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AD995" w14:textId="77777777" w:rsidR="005E28B4" w:rsidRDefault="005E28B4">
      <w:r>
        <w:separator/>
      </w:r>
    </w:p>
  </w:endnote>
  <w:endnote w:type="continuationSeparator" w:id="0">
    <w:p w14:paraId="5B11EED6" w14:textId="77777777" w:rsidR="005E28B4" w:rsidRDefault="005E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sans-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186A81DD" w:rsidR="005E28B4" w:rsidRDefault="005E28B4">
    <w:pPr>
      <w:pStyle w:val="zyxClassification1"/>
    </w:pPr>
    <w:r>
      <w:fldChar w:fldCharType="begin"/>
    </w:r>
    <w:r>
      <w:instrText xml:space="preserve"> DOCPROPERTY "IaeaClassification"  \* MERGEFORMAT </w:instrText>
    </w:r>
    <w:r>
      <w:fldChar w:fldCharType="end"/>
    </w:r>
  </w:p>
  <w:p w14:paraId="433FE0C7" w14:textId="52AE8C26" w:rsidR="005E28B4" w:rsidRDefault="005E28B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1B1CB28" w:rsidR="005E28B4" w:rsidRDefault="005E28B4">
    <w:pPr>
      <w:pStyle w:val="zyxClassification1"/>
    </w:pPr>
    <w:r>
      <w:fldChar w:fldCharType="begin"/>
    </w:r>
    <w:r>
      <w:instrText xml:space="preserve"> DOCPROPERTY "IaeaClassification"  \* MERGEFORMAT </w:instrText>
    </w:r>
    <w:r>
      <w:fldChar w:fldCharType="end"/>
    </w:r>
  </w:p>
  <w:p w14:paraId="433FE0C9" w14:textId="68B40C99" w:rsidR="005E28B4" w:rsidRPr="00037321" w:rsidRDefault="005E28B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3636E">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E28B4" w14:paraId="433FE0D8" w14:textId="77777777">
      <w:trPr>
        <w:cantSplit/>
      </w:trPr>
      <w:tc>
        <w:tcPr>
          <w:tcW w:w="4644" w:type="dxa"/>
        </w:tcPr>
        <w:p w14:paraId="433FE0D4" w14:textId="5AF0C204" w:rsidR="005E28B4" w:rsidRDefault="005E28B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56291B8F" w:rsidR="005E28B4" w:rsidRDefault="005E28B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7" w:name="DOC_bkmClassification2"/>
      <w:tc>
        <w:tcPr>
          <w:tcW w:w="5670" w:type="dxa"/>
          <w:tcMar>
            <w:right w:w="249" w:type="dxa"/>
          </w:tcMar>
        </w:tcPr>
        <w:p w14:paraId="433FE0D6" w14:textId="322FEB9D" w:rsidR="005E28B4" w:rsidRDefault="005E28B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7"/>
        <w:p w14:paraId="433FE0D7" w14:textId="01F25CEE" w:rsidR="005E28B4" w:rsidRDefault="005E28B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8" w:name="DOC_bkmFileName"/>
  <w:p w14:paraId="433FE0D9" w14:textId="437EC596" w:rsidR="005E28B4" w:rsidRDefault="005E28B4">
    <w:r>
      <w:rPr>
        <w:sz w:val="16"/>
      </w:rPr>
      <w:fldChar w:fldCharType="begin"/>
    </w:r>
    <w:r>
      <w:rPr>
        <w:sz w:val="16"/>
      </w:rPr>
      <w:instrText xml:space="preserve"> FILENAME \* MERGEFORMAT </w:instrText>
    </w:r>
    <w:r>
      <w:rPr>
        <w:sz w:val="16"/>
      </w:rPr>
      <w:fldChar w:fldCharType="separate"/>
    </w:r>
    <w:r w:rsidR="003B7B06">
      <w:rPr>
        <w:noProof/>
        <w:sz w:val="16"/>
      </w:rPr>
      <w:t>Yanez_Class_4</w:t>
    </w:r>
    <w:r>
      <w:rPr>
        <w:sz w:val="16"/>
      </w:rPr>
      <w:fldChar w:fldCharType="end"/>
    </w:r>
    <w:bookmarkEnd w:id="48"/>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29C9C" w14:textId="77777777" w:rsidR="005E28B4" w:rsidRDefault="005E28B4">
      <w:r>
        <w:t>___________________________________________________________________________</w:t>
      </w:r>
    </w:p>
  </w:footnote>
  <w:footnote w:type="continuationSeparator" w:id="0">
    <w:p w14:paraId="054E3D54" w14:textId="77777777" w:rsidR="005E28B4" w:rsidRDefault="005E28B4">
      <w:r>
        <w:t>___________________________________________________________________________</w:t>
      </w:r>
    </w:p>
  </w:footnote>
  <w:footnote w:type="continuationNotice" w:id="1">
    <w:p w14:paraId="26671829" w14:textId="77777777" w:rsidR="005E28B4" w:rsidRDefault="005E28B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3" w14:textId="2D980622" w:rsidR="005E28B4" w:rsidRDefault="005E28B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1757C" w14:textId="77777777" w:rsidR="005E28B4" w:rsidRPr="004B35B7" w:rsidRDefault="005E28B4" w:rsidP="004B35B7">
    <w:pPr>
      <w:pStyle w:val="Textkrper"/>
      <w:ind w:firstLine="0"/>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E28B4" w14:paraId="433FE0CE" w14:textId="77777777">
      <w:trPr>
        <w:cantSplit/>
        <w:trHeight w:val="716"/>
      </w:trPr>
      <w:tc>
        <w:tcPr>
          <w:tcW w:w="979" w:type="dxa"/>
          <w:vMerge w:val="restart"/>
        </w:tcPr>
        <w:p w14:paraId="433FE0CA" w14:textId="77777777" w:rsidR="005E28B4" w:rsidRDefault="005E28B4">
          <w:pPr>
            <w:spacing w:before="180"/>
            <w:ind w:left="17"/>
          </w:pPr>
        </w:p>
      </w:tc>
      <w:tc>
        <w:tcPr>
          <w:tcW w:w="3638" w:type="dxa"/>
          <w:vAlign w:val="bottom"/>
        </w:tcPr>
        <w:p w14:paraId="433FE0CB" w14:textId="77777777" w:rsidR="005E28B4" w:rsidRDefault="005E28B4">
          <w:pPr>
            <w:spacing w:after="20"/>
          </w:pPr>
        </w:p>
      </w:tc>
      <w:bookmarkStart w:id="46" w:name="DOC_bkmClassification1"/>
      <w:tc>
        <w:tcPr>
          <w:tcW w:w="5702" w:type="dxa"/>
          <w:vMerge w:val="restart"/>
          <w:tcMar>
            <w:right w:w="193" w:type="dxa"/>
          </w:tcMar>
        </w:tcPr>
        <w:p w14:paraId="433FE0CC" w14:textId="70844F36" w:rsidR="005E28B4" w:rsidRDefault="005E28B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6"/>
        <w:p w14:paraId="433FE0CD" w14:textId="0B970C58" w:rsidR="005E28B4" w:rsidRDefault="005E28B4">
          <w:pPr>
            <w:pStyle w:val="zyxConfid2Red"/>
          </w:pPr>
          <w:r>
            <w:fldChar w:fldCharType="begin"/>
          </w:r>
          <w:r>
            <w:instrText>DOCPROPERTY "IaeaClassification2"  \* MERGEFORMAT</w:instrText>
          </w:r>
          <w:r>
            <w:fldChar w:fldCharType="end"/>
          </w:r>
        </w:p>
      </w:tc>
    </w:tr>
    <w:tr w:rsidR="005E28B4" w14:paraId="433FE0D2" w14:textId="77777777">
      <w:trPr>
        <w:cantSplit/>
        <w:trHeight w:val="167"/>
      </w:trPr>
      <w:tc>
        <w:tcPr>
          <w:tcW w:w="979" w:type="dxa"/>
          <w:vMerge/>
        </w:tcPr>
        <w:p w14:paraId="433FE0CF" w14:textId="77777777" w:rsidR="005E28B4" w:rsidRDefault="005E28B4">
          <w:pPr>
            <w:spacing w:before="57"/>
          </w:pPr>
        </w:p>
      </w:tc>
      <w:tc>
        <w:tcPr>
          <w:tcW w:w="3638" w:type="dxa"/>
          <w:vAlign w:val="bottom"/>
        </w:tcPr>
        <w:p w14:paraId="433FE0D0" w14:textId="77777777" w:rsidR="005E28B4" w:rsidRDefault="005E28B4">
          <w:pPr>
            <w:pStyle w:val="berschrift9"/>
            <w:spacing w:before="0" w:after="10"/>
          </w:pPr>
        </w:p>
      </w:tc>
      <w:tc>
        <w:tcPr>
          <w:tcW w:w="5702" w:type="dxa"/>
          <w:vMerge/>
          <w:vAlign w:val="bottom"/>
        </w:tcPr>
        <w:p w14:paraId="433FE0D1" w14:textId="77777777" w:rsidR="005E28B4" w:rsidRDefault="005E28B4">
          <w:pPr>
            <w:pStyle w:val="berschrift9"/>
            <w:spacing w:before="0" w:after="10"/>
          </w:pPr>
        </w:p>
      </w:tc>
    </w:tr>
  </w:tbl>
  <w:p w14:paraId="433FE0D3" w14:textId="77777777" w:rsidR="005E28B4" w:rsidRDefault="005E28B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5139A"/>
    <w:rsid w:val="000629DA"/>
    <w:rsid w:val="00093A64"/>
    <w:rsid w:val="000A0299"/>
    <w:rsid w:val="000A2990"/>
    <w:rsid w:val="000C4332"/>
    <w:rsid w:val="000F3859"/>
    <w:rsid w:val="000F7E94"/>
    <w:rsid w:val="001119D6"/>
    <w:rsid w:val="001308F2"/>
    <w:rsid w:val="001313E8"/>
    <w:rsid w:val="00145013"/>
    <w:rsid w:val="00183BC4"/>
    <w:rsid w:val="00185EDA"/>
    <w:rsid w:val="001B6385"/>
    <w:rsid w:val="001C58F5"/>
    <w:rsid w:val="001D5CEE"/>
    <w:rsid w:val="001E1121"/>
    <w:rsid w:val="002071D9"/>
    <w:rsid w:val="0023450F"/>
    <w:rsid w:val="002511DE"/>
    <w:rsid w:val="002520A7"/>
    <w:rsid w:val="00252A51"/>
    <w:rsid w:val="00254811"/>
    <w:rsid w:val="00254FB4"/>
    <w:rsid w:val="00256822"/>
    <w:rsid w:val="0026525A"/>
    <w:rsid w:val="00274790"/>
    <w:rsid w:val="00285755"/>
    <w:rsid w:val="00291433"/>
    <w:rsid w:val="002A1F9C"/>
    <w:rsid w:val="002B29C2"/>
    <w:rsid w:val="002C29DB"/>
    <w:rsid w:val="002C4208"/>
    <w:rsid w:val="002E1C3E"/>
    <w:rsid w:val="003277F5"/>
    <w:rsid w:val="00344FF8"/>
    <w:rsid w:val="00352DE1"/>
    <w:rsid w:val="0037239F"/>
    <w:rsid w:val="003728E6"/>
    <w:rsid w:val="0037607D"/>
    <w:rsid w:val="00385031"/>
    <w:rsid w:val="003904BC"/>
    <w:rsid w:val="003B5E0E"/>
    <w:rsid w:val="003B7B06"/>
    <w:rsid w:val="003C31EA"/>
    <w:rsid w:val="003D237A"/>
    <w:rsid w:val="003D255A"/>
    <w:rsid w:val="00416949"/>
    <w:rsid w:val="004370D8"/>
    <w:rsid w:val="00472C43"/>
    <w:rsid w:val="00493BD6"/>
    <w:rsid w:val="00494F77"/>
    <w:rsid w:val="004B35B7"/>
    <w:rsid w:val="004B4671"/>
    <w:rsid w:val="004C3786"/>
    <w:rsid w:val="00517FCA"/>
    <w:rsid w:val="0052435B"/>
    <w:rsid w:val="00537496"/>
    <w:rsid w:val="0054442B"/>
    <w:rsid w:val="00544ED3"/>
    <w:rsid w:val="0058477B"/>
    <w:rsid w:val="0058654F"/>
    <w:rsid w:val="005903CF"/>
    <w:rsid w:val="00596ACA"/>
    <w:rsid w:val="005B5872"/>
    <w:rsid w:val="005D06D4"/>
    <w:rsid w:val="005D227F"/>
    <w:rsid w:val="005D4652"/>
    <w:rsid w:val="005E28B4"/>
    <w:rsid w:val="005E39BC"/>
    <w:rsid w:val="005F00A0"/>
    <w:rsid w:val="00644F73"/>
    <w:rsid w:val="00647F33"/>
    <w:rsid w:val="00662532"/>
    <w:rsid w:val="006B2274"/>
    <w:rsid w:val="006C0CD0"/>
    <w:rsid w:val="00710CAB"/>
    <w:rsid w:val="007122CF"/>
    <w:rsid w:val="00717C6F"/>
    <w:rsid w:val="007445DA"/>
    <w:rsid w:val="00766D5C"/>
    <w:rsid w:val="00774F1E"/>
    <w:rsid w:val="007A57D0"/>
    <w:rsid w:val="007B1DB1"/>
    <w:rsid w:val="007B4FD1"/>
    <w:rsid w:val="007B713C"/>
    <w:rsid w:val="007E0A59"/>
    <w:rsid w:val="00802381"/>
    <w:rsid w:val="0083096A"/>
    <w:rsid w:val="0083636E"/>
    <w:rsid w:val="0086759F"/>
    <w:rsid w:val="00871F40"/>
    <w:rsid w:val="00874FB6"/>
    <w:rsid w:val="00881B4B"/>
    <w:rsid w:val="00883848"/>
    <w:rsid w:val="008976D0"/>
    <w:rsid w:val="00897ED5"/>
    <w:rsid w:val="008A01E5"/>
    <w:rsid w:val="008B0408"/>
    <w:rsid w:val="008B6BB9"/>
    <w:rsid w:val="008D1BFE"/>
    <w:rsid w:val="008D4B83"/>
    <w:rsid w:val="00911543"/>
    <w:rsid w:val="00916F91"/>
    <w:rsid w:val="009335F6"/>
    <w:rsid w:val="00935021"/>
    <w:rsid w:val="009519C9"/>
    <w:rsid w:val="00964BD8"/>
    <w:rsid w:val="0099560F"/>
    <w:rsid w:val="009D0B86"/>
    <w:rsid w:val="009D7E62"/>
    <w:rsid w:val="009E0D5B"/>
    <w:rsid w:val="009E1558"/>
    <w:rsid w:val="00A1193F"/>
    <w:rsid w:val="00A233D1"/>
    <w:rsid w:val="00A37388"/>
    <w:rsid w:val="00A42898"/>
    <w:rsid w:val="00A57919"/>
    <w:rsid w:val="00A65C46"/>
    <w:rsid w:val="00A94196"/>
    <w:rsid w:val="00AB6ACE"/>
    <w:rsid w:val="00AC5A3A"/>
    <w:rsid w:val="00AF4F85"/>
    <w:rsid w:val="00AF7138"/>
    <w:rsid w:val="00B30836"/>
    <w:rsid w:val="00B40A3A"/>
    <w:rsid w:val="00B47E67"/>
    <w:rsid w:val="00B604BE"/>
    <w:rsid w:val="00B82FA5"/>
    <w:rsid w:val="00BC5F23"/>
    <w:rsid w:val="00BD1400"/>
    <w:rsid w:val="00BD605C"/>
    <w:rsid w:val="00BE2A76"/>
    <w:rsid w:val="00BF1901"/>
    <w:rsid w:val="00C0027A"/>
    <w:rsid w:val="00C65E60"/>
    <w:rsid w:val="00C86AF4"/>
    <w:rsid w:val="00CA0102"/>
    <w:rsid w:val="00CE5A52"/>
    <w:rsid w:val="00CF7AF3"/>
    <w:rsid w:val="00D26ADA"/>
    <w:rsid w:val="00D35A78"/>
    <w:rsid w:val="00D53EFE"/>
    <w:rsid w:val="00D555A1"/>
    <w:rsid w:val="00D56953"/>
    <w:rsid w:val="00D62F69"/>
    <w:rsid w:val="00D64DC2"/>
    <w:rsid w:val="00D71660"/>
    <w:rsid w:val="00D8334A"/>
    <w:rsid w:val="00D84485"/>
    <w:rsid w:val="00D96B89"/>
    <w:rsid w:val="00DA2BC2"/>
    <w:rsid w:val="00DA46CA"/>
    <w:rsid w:val="00DC2309"/>
    <w:rsid w:val="00DD2DE5"/>
    <w:rsid w:val="00DF21EB"/>
    <w:rsid w:val="00E036C9"/>
    <w:rsid w:val="00E20571"/>
    <w:rsid w:val="00E20E70"/>
    <w:rsid w:val="00E22CEA"/>
    <w:rsid w:val="00E25B68"/>
    <w:rsid w:val="00E84003"/>
    <w:rsid w:val="00E96DE7"/>
    <w:rsid w:val="00EC10FC"/>
    <w:rsid w:val="00EC698D"/>
    <w:rsid w:val="00ED0A99"/>
    <w:rsid w:val="00EE0041"/>
    <w:rsid w:val="00EE29B9"/>
    <w:rsid w:val="00F004EE"/>
    <w:rsid w:val="00F0448A"/>
    <w:rsid w:val="00F17DCA"/>
    <w:rsid w:val="00F42E23"/>
    <w:rsid w:val="00F45EEE"/>
    <w:rsid w:val="00F51E9C"/>
    <w:rsid w:val="00F523CA"/>
    <w:rsid w:val="00F5620A"/>
    <w:rsid w:val="00F73892"/>
    <w:rsid w:val="00F74A9D"/>
    <w:rsid w:val="00F76A54"/>
    <w:rsid w:val="00FD53B8"/>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Paper title"/>
    <w:next w:val="Untertitel"/>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berschrift2">
    <w:name w:val="heading 2"/>
    <w:aliases w:val="1st level paper heading"/>
    <w:next w:val="Textkrpe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2nd level paper heading"/>
    <w:next w:val="Textkrper"/>
    <w:uiPriority w:val="4"/>
    <w:qFormat/>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647F33"/>
    <w:pPr>
      <w:spacing w:line="260" w:lineRule="atLeast"/>
      <w:ind w:firstLine="567"/>
      <w:contextualSpacing/>
      <w:jc w:val="both"/>
    </w:pPr>
    <w:rPr>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 w:val="num" w:pos="36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next w:val="Textkrper"/>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krperZchn">
    <w:name w:val="Textkörper Zchn"/>
    <w:basedOn w:val="Absatz-Standardschriftart"/>
    <w:link w:val="Textkrper"/>
    <w:rsid w:val="00647F33"/>
    <w:rPr>
      <w:lang w:eastAsia="en-US"/>
    </w:rPr>
  </w:style>
  <w:style w:type="character" w:customStyle="1" w:styleId="AuthornameandaffiliationChar">
    <w:name w:val="Author name and affiliation Char"/>
    <w:basedOn w:val="TextkrperZchn"/>
    <w:link w:val="Authornameandaffiliation"/>
    <w:uiPriority w:val="49"/>
    <w:rsid w:val="00647F33"/>
    <w:rPr>
      <w:lang w:val="en-US" w:eastAsia="en-US"/>
    </w:rPr>
  </w:style>
  <w:style w:type="table" w:styleId="Tabellenraster">
    <w:name w:val="Table Grid"/>
    <w:basedOn w:val="NormaleTabel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17C6F"/>
    <w:pPr>
      <w:jc w:val="center"/>
    </w:pPr>
    <w:rPr>
      <w:i/>
      <w:sz w:val="18"/>
    </w:rPr>
  </w:style>
  <w:style w:type="paragraph" w:customStyle="1" w:styleId="Otherunnumberedheadings">
    <w:name w:val="Other unnumbered headings"/>
    <w:next w:val="Textkrper"/>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krperZchn"/>
    <w:link w:val="Figurecaption"/>
    <w:uiPriority w:val="49"/>
    <w:rsid w:val="00717C6F"/>
    <w:rPr>
      <w:i/>
      <w:sz w:val="18"/>
      <w:lang w:eastAsia="en-US"/>
    </w:rPr>
  </w:style>
  <w:style w:type="paragraph" w:customStyle="1" w:styleId="Referencelist">
    <w:name w:val="Reference list"/>
    <w:basedOn w:val="Textkrper"/>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krperZchn"/>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krperZchn"/>
    <w:link w:val="Referencelist"/>
    <w:uiPriority w:val="49"/>
    <w:rsid w:val="009E0D5B"/>
    <w:rPr>
      <w:sz w:val="18"/>
      <w:szCs w:val="18"/>
      <w:lang w:eastAsia="en-US"/>
    </w:rPr>
  </w:style>
  <w:style w:type="paragraph" w:customStyle="1" w:styleId="Tabletext">
    <w:name w:val="Table text"/>
    <w:basedOn w:val="Textkrper"/>
    <w:link w:val="TabletextChar"/>
    <w:uiPriority w:val="49"/>
    <w:qFormat/>
    <w:rsid w:val="00883848"/>
    <w:pPr>
      <w:ind w:firstLine="0"/>
    </w:pPr>
  </w:style>
  <w:style w:type="character" w:customStyle="1" w:styleId="TabletextChar">
    <w:name w:val="Table text Char"/>
    <w:basedOn w:val="TextkrperZchn"/>
    <w:link w:val="Tabletext"/>
    <w:uiPriority w:val="49"/>
    <w:rsid w:val="00883848"/>
    <w:rPr>
      <w:lang w:eastAsia="en-US"/>
    </w:rPr>
  </w:style>
  <w:style w:type="paragraph" w:styleId="StandardWeb">
    <w:name w:val="Normal (Web)"/>
    <w:basedOn w:val="Standard"/>
    <w:uiPriority w:val="49"/>
    <w:semiHidden/>
    <w:unhideWhenUsed/>
    <w:locked/>
    <w:rsid w:val="002C29DB"/>
    <w:rPr>
      <w:sz w:val="24"/>
      <w:szCs w:val="24"/>
    </w:rPr>
  </w:style>
  <w:style w:type="paragraph" w:customStyle="1" w:styleId="FIG-LONG">
    <w:name w:val="FIG-LONG"/>
    <w:basedOn w:val="Standard"/>
    <w:next w:val="Standard"/>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bsatz-Standardschriftart"/>
    <w:link w:val="FIG-LONG"/>
    <w:rsid w:val="002C29DB"/>
    <w:rPr>
      <w:rFonts w:eastAsiaTheme="minorEastAsia"/>
      <w:i/>
      <w:iCs/>
      <w:sz w:val="18"/>
      <w:szCs w:val="18"/>
      <w:lang w:eastAsia="en-US"/>
    </w:rPr>
  </w:style>
  <w:style w:type="table" w:customStyle="1" w:styleId="TableGrid1">
    <w:name w:val="Table Grid1"/>
    <w:basedOn w:val="NormaleTabelle"/>
    <w:next w:val="Tabellenraster"/>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semiHidden/>
    <w:unhideWhenUsed/>
    <w:locked/>
    <w:rsid w:val="00A233D1"/>
    <w:rPr>
      <w:sz w:val="20"/>
    </w:rPr>
  </w:style>
  <w:style w:type="character" w:customStyle="1" w:styleId="KommentartextZchn">
    <w:name w:val="Kommentartext Zchn"/>
    <w:basedOn w:val="Absatz-Standardschriftart"/>
    <w:link w:val="Kommentartext"/>
    <w:uiPriority w:val="49"/>
    <w:semiHidden/>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character" w:styleId="Hyperlink">
    <w:name w:val="Hyperlink"/>
    <w:basedOn w:val="Absatz-Standardschriftart"/>
    <w:locked/>
    <w:rsid w:val="00344FF8"/>
    <w:rPr>
      <w:color w:val="4F81BD" w:themeColor="accent1"/>
    </w:rPr>
  </w:style>
  <w:style w:type="character" w:styleId="Platzhaltertext">
    <w:name w:val="Placeholder Text"/>
    <w:basedOn w:val="Absatz-Standardschriftart"/>
    <w:uiPriority w:val="99"/>
    <w:semiHidden/>
    <w:locked/>
    <w:rsid w:val="003850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2d4e713-4844-4419-ae48-2c18eef7e846"/>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597C58E8-1DF7-4E33-AA04-A6E3FE0B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10</Pages>
  <Words>3697</Words>
  <Characters>22152</Characters>
  <Application>Microsoft Office Word</Application>
  <DocSecurity>0</DocSecurity>
  <Lines>184</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Windows-Benutzer</cp:lastModifiedBy>
  <cp:revision>3</cp:revision>
  <cp:lastPrinted>2022-06-17T15:09:00Z</cp:lastPrinted>
  <dcterms:created xsi:type="dcterms:W3CDTF">2022-09-19T15:06:00Z</dcterms:created>
  <dcterms:modified xsi:type="dcterms:W3CDTF">2022-09-19T15:07:00Z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