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C" w14:textId="391C0882" w:rsidR="00E20E70" w:rsidRPr="00EE29B9" w:rsidRDefault="00885E39" w:rsidP="00537496">
      <w:pPr>
        <w:pStyle w:val="Heading1"/>
      </w:pPr>
      <w:bookmarkStart w:id="0" w:name="_GoBack"/>
      <w:bookmarkEnd w:id="0"/>
      <w:r>
        <w:t>Radioactive waste management issues and challenges in i.r. of iran</w:t>
      </w:r>
    </w:p>
    <w:p w14:paraId="433FE03F" w14:textId="77777777" w:rsidR="00802381" w:rsidRDefault="00802381" w:rsidP="00537496">
      <w:pPr>
        <w:pStyle w:val="Authornameandaffiliation"/>
      </w:pPr>
    </w:p>
    <w:p w14:paraId="51AD82CD" w14:textId="00594836" w:rsidR="00885E39" w:rsidRDefault="00885E39" w:rsidP="0006732A">
      <w:pPr>
        <w:pStyle w:val="Authornameandaffiliation"/>
      </w:pPr>
      <w:r>
        <w:t>A</w:t>
      </w:r>
      <w:r w:rsidR="0006732A">
        <w:t>.</w:t>
      </w:r>
      <w:r w:rsidRPr="00FF386F">
        <w:t xml:space="preserve"> </w:t>
      </w:r>
      <w:r>
        <w:t>MALEKI</w:t>
      </w:r>
    </w:p>
    <w:p w14:paraId="087FE425" w14:textId="31F16D84" w:rsidR="00885E39" w:rsidRDefault="00885E39" w:rsidP="00885E39">
      <w:pPr>
        <w:pStyle w:val="Authornameandaffiliation"/>
      </w:pPr>
      <w:r>
        <w:t>Iran Radioactive Waste Management Co.</w:t>
      </w:r>
      <w:r>
        <w:rPr>
          <w:rFonts w:hint="cs"/>
          <w:rtl/>
        </w:rPr>
        <w:t xml:space="preserve"> </w:t>
      </w:r>
      <w:r>
        <w:t xml:space="preserve">(IRWA), </w:t>
      </w:r>
    </w:p>
    <w:p w14:paraId="2D60019C" w14:textId="77777777" w:rsidR="00885E39" w:rsidRDefault="00885E39" w:rsidP="00885E39">
      <w:pPr>
        <w:pStyle w:val="Authornameandaffiliation"/>
      </w:pPr>
      <w:r>
        <w:t>Atomic Energy Organization of Iran (AEOI),</w:t>
      </w:r>
    </w:p>
    <w:p w14:paraId="572A90EB" w14:textId="7894A4F7" w:rsidR="00885E39" w:rsidRDefault="00885E39" w:rsidP="0006732A">
      <w:pPr>
        <w:pStyle w:val="Authornameandaffiliation"/>
      </w:pPr>
      <w:r>
        <w:t>Tehran, Iran</w:t>
      </w:r>
      <w:r w:rsidR="0006732A">
        <w:t xml:space="preserve">, Islamic Rep. of </w:t>
      </w:r>
    </w:p>
    <w:p w14:paraId="170659A5" w14:textId="77777777" w:rsidR="00885E39" w:rsidRDefault="00885E39" w:rsidP="00885E39">
      <w:pPr>
        <w:pStyle w:val="Authornameandaffiliation"/>
      </w:pPr>
      <w:r>
        <w:t>Email:  amaleki@aeoi.org.ir</w:t>
      </w:r>
    </w:p>
    <w:p w14:paraId="433FE044" w14:textId="77777777" w:rsidR="00FF386F" w:rsidRDefault="00FF386F" w:rsidP="00537496">
      <w:pPr>
        <w:pStyle w:val="Authornameandaffiliation"/>
      </w:pPr>
    </w:p>
    <w:p w14:paraId="058A4AC9" w14:textId="282DACD0" w:rsidR="00DA439A" w:rsidRDefault="00DA439A" w:rsidP="00DA439A">
      <w:pPr>
        <w:pStyle w:val="Authornameandaffiliation"/>
      </w:pPr>
      <w:r>
        <w:t>S. MOMENZADEH</w:t>
      </w:r>
    </w:p>
    <w:p w14:paraId="218A722C" w14:textId="77777777" w:rsidR="00DA439A" w:rsidRDefault="00DA439A" w:rsidP="00DA439A">
      <w:pPr>
        <w:pStyle w:val="Authornameandaffiliation"/>
      </w:pPr>
      <w:r>
        <w:t>Iran Radioactive Waste Management Co.</w:t>
      </w:r>
      <w:r>
        <w:rPr>
          <w:rFonts w:hint="cs"/>
          <w:rtl/>
        </w:rPr>
        <w:t xml:space="preserve"> </w:t>
      </w:r>
      <w:r>
        <w:t xml:space="preserve">(IRWA), </w:t>
      </w:r>
    </w:p>
    <w:p w14:paraId="1D7D6BC9" w14:textId="77777777" w:rsidR="0006732A" w:rsidRDefault="0006732A" w:rsidP="0006732A">
      <w:pPr>
        <w:pStyle w:val="Authornameandaffiliation"/>
      </w:pPr>
      <w:r>
        <w:t>Atomic Energy Organization of Iran (AEOI),</w:t>
      </w:r>
    </w:p>
    <w:p w14:paraId="2C071B0F" w14:textId="77777777" w:rsidR="0006732A" w:rsidRDefault="0006732A" w:rsidP="0006732A">
      <w:pPr>
        <w:pStyle w:val="Authornameandaffiliation"/>
      </w:pPr>
      <w:r>
        <w:t xml:space="preserve">Tehran, Iran, Islamic Rep. of </w:t>
      </w:r>
    </w:p>
    <w:p w14:paraId="423FD30E" w14:textId="77777777" w:rsidR="00DA439A" w:rsidRDefault="00DA439A" w:rsidP="00DA439A">
      <w:pPr>
        <w:pStyle w:val="Authornameandaffiliation"/>
      </w:pPr>
    </w:p>
    <w:p w14:paraId="431D58F4" w14:textId="1D2286CF" w:rsidR="00DA439A" w:rsidRDefault="00DA439A" w:rsidP="00DA439A">
      <w:pPr>
        <w:pStyle w:val="Authornameandaffiliation"/>
      </w:pPr>
      <w:r>
        <w:t>M. ASADIAN</w:t>
      </w:r>
    </w:p>
    <w:p w14:paraId="57EA6CD2" w14:textId="77777777" w:rsidR="00DA439A" w:rsidRDefault="00DA439A" w:rsidP="00DA439A">
      <w:pPr>
        <w:pStyle w:val="Authornameandaffiliation"/>
      </w:pPr>
      <w:r>
        <w:t>Iran Radioactive Waste Management Co.</w:t>
      </w:r>
      <w:r>
        <w:rPr>
          <w:rFonts w:hint="cs"/>
          <w:rtl/>
        </w:rPr>
        <w:t xml:space="preserve"> </w:t>
      </w:r>
      <w:r>
        <w:t xml:space="preserve">(IRWA), </w:t>
      </w:r>
    </w:p>
    <w:p w14:paraId="6F9CB22B" w14:textId="77777777" w:rsidR="0006732A" w:rsidRDefault="0006732A" w:rsidP="0006732A">
      <w:pPr>
        <w:pStyle w:val="Authornameandaffiliation"/>
      </w:pPr>
      <w:r>
        <w:t>Atomic Energy Organization of Iran (AEOI),</w:t>
      </w:r>
    </w:p>
    <w:p w14:paraId="27A5DB67" w14:textId="77777777" w:rsidR="0006732A" w:rsidRDefault="0006732A" w:rsidP="0006732A">
      <w:pPr>
        <w:pStyle w:val="Authornameandaffiliation"/>
      </w:pPr>
      <w:r>
        <w:t xml:space="preserve">Tehran, Iran, Islamic Rep. of </w:t>
      </w:r>
    </w:p>
    <w:p w14:paraId="0AE489D4" w14:textId="77777777" w:rsidR="00DA439A" w:rsidRDefault="00DA439A" w:rsidP="00DA439A">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3F32C5DE" w14:textId="1E188AC3" w:rsidR="00885E39" w:rsidRPr="00885E39" w:rsidRDefault="00426B3E" w:rsidP="00A3459C">
      <w:pPr>
        <w:pStyle w:val="Abstracttext"/>
        <w:jc w:val="both"/>
      </w:pPr>
      <w:r>
        <w:t>IRWA</w:t>
      </w:r>
      <w:r w:rsidR="00885E39" w:rsidRPr="00885E39">
        <w:t xml:space="preserve"> is designated by the AEOI as the Central Waste Management Organization in Iran to be responsible for performing all aspects of radioactive waste management activities in the country, and for transportation, processing and storage of institutional radioactive waste received from the minor waste generators. IRWA will also be responsible for the disposal of all radioactive wastes in Iran including operational and decommissioning wastes. This vast scope of responsibilities causes challenges and need practical efforts in order to satisfy regulations and stakeholders simultaneously.</w:t>
      </w:r>
    </w:p>
    <w:p w14:paraId="19DDB57C" w14:textId="104CC8DE" w:rsidR="00885E39" w:rsidRPr="00885E39" w:rsidRDefault="00885E39" w:rsidP="00A3459C">
      <w:pPr>
        <w:pStyle w:val="Abstracttext"/>
        <w:jc w:val="both"/>
      </w:pPr>
      <w:r w:rsidRPr="00885E39">
        <w:t xml:space="preserve">Effective and safe management of such wastes requires a comprehensive program, coordinated under a defined national waste management strategy, based on the present and future requirements. From 2001, IAEA has provided technical assistance and support for the development of </w:t>
      </w:r>
      <w:r w:rsidR="00781E99">
        <w:t>N</w:t>
      </w:r>
      <w:r w:rsidRPr="00885E39">
        <w:t>ational WM Strategy &amp; Policy (</w:t>
      </w:r>
      <w:r w:rsidR="00781E99">
        <w:t>N</w:t>
      </w:r>
      <w:r w:rsidRPr="00885E39">
        <w:t>WMSP) and Radioactive Waste Disposal Program, covering the whole spectrum of radioactive waste generated and anticipated radioactive waste.</w:t>
      </w:r>
    </w:p>
    <w:p w14:paraId="698815BC" w14:textId="77777777" w:rsidR="00885E39" w:rsidRPr="00885E39" w:rsidRDefault="00885E39" w:rsidP="00A3459C">
      <w:pPr>
        <w:pStyle w:val="Abstracttext"/>
        <w:jc w:val="both"/>
      </w:pPr>
      <w:r w:rsidRPr="00885E39">
        <w:t>Operation of the first NPP in Iran, limitation on accessing to novel technology and expertise, undefined responsibilities and shortages in design and sometimes trainings, caused problems that need special solutions in a short time. On the other side, the sudden increase in the application of Sealed Sources and Radioisotopes and operation of nuclear fuel cycle facilities in the country generated large amount of DSRSs and a variety of waste streams. In the last decade, IRWA started siting and construction of a near surface disposal facility in order to increase its capabilities for dealing with such a sudden increase in waste streams and volumes. The NPP’s wastes issues were quite varied: unsuitable formulation for stabilizing the wastes which lead to improper final waste packages, improper design of stabilization process devices which lead to cost increase and non-conformances, lack of final solution for high activity wastes (group III), non-compliance in number and radioactivity of generated final waste in comparison to FSAR document and … .</w:t>
      </w:r>
    </w:p>
    <w:p w14:paraId="24B6B646" w14:textId="77777777" w:rsidR="00885E39" w:rsidRPr="00885E39" w:rsidRDefault="00885E39" w:rsidP="00A3459C">
      <w:pPr>
        <w:pStyle w:val="Abstracttext"/>
        <w:jc w:val="both"/>
      </w:pPr>
      <w:r w:rsidRPr="00885E39">
        <w:t xml:space="preserve">Licensing process and dealing with INRA for the disposal facility was also a challenge because of the lack of experience on the waste disposal and the specific and unique issues in disposal of radioactive waste. </w:t>
      </w:r>
    </w:p>
    <w:p w14:paraId="107B6144" w14:textId="77777777" w:rsidR="00885E39" w:rsidRPr="00885E39" w:rsidRDefault="00885E39" w:rsidP="00A3459C">
      <w:pPr>
        <w:pStyle w:val="Abstracttext"/>
        <w:jc w:val="both"/>
      </w:pPr>
      <w:r w:rsidRPr="00885E39">
        <w:t>By increase in the generation of DSRS, IRWA devised a methodology for their storage in order to store large no. of DSRSs in a small and controlled area and to retrieve them for reuse. Reuse is one of the main solutions in the management of DSRSs.</w:t>
      </w:r>
    </w:p>
    <w:p w14:paraId="433FE04C" w14:textId="77777777" w:rsidR="00647F33" w:rsidRDefault="00F523CA" w:rsidP="007315F6">
      <w:pPr>
        <w:pStyle w:val="Heading2"/>
        <w:numPr>
          <w:ilvl w:val="1"/>
          <w:numId w:val="5"/>
        </w:numPr>
      </w:pPr>
      <w:r>
        <w:t>INTRODUCTION</w:t>
      </w:r>
    </w:p>
    <w:p w14:paraId="512E2956" w14:textId="4F6337D8" w:rsidR="00781E99" w:rsidRPr="00781E99" w:rsidRDefault="00781E99" w:rsidP="00426B3E">
      <w:pPr>
        <w:pStyle w:val="BodyText"/>
      </w:pPr>
      <w:r w:rsidRPr="00781E99">
        <w:t>IRWA is designated by the AEOI as the Central Waste Management Organization in Iran to be responsible for performing all aspects of radioactive waste management activities in the country, and for transportation, processing and storage of institutional radioactive waste received from the minor waste generators</w:t>
      </w:r>
      <w:r w:rsidR="00000682">
        <w:t xml:space="preserve"> [1]</w:t>
      </w:r>
      <w:r w:rsidRPr="00781E99">
        <w:t>. IRWA will also be responsible for the disposal of all radioactive wastes in Iran including operational and decommissioning wastes.</w:t>
      </w:r>
    </w:p>
    <w:p w14:paraId="372D626D" w14:textId="72F4A6E0" w:rsidR="008B6B70" w:rsidRPr="00460EBA" w:rsidRDefault="008B6B70" w:rsidP="008B6B70">
      <w:pPr>
        <w:pStyle w:val="BodyText"/>
      </w:pPr>
      <w:r w:rsidRPr="00460EBA">
        <w:t>In Iran</w:t>
      </w:r>
      <w:r>
        <w:t>,</w:t>
      </w:r>
      <w:r w:rsidRPr="00460EBA">
        <w:t xml:space="preserve"> </w:t>
      </w:r>
      <w:r>
        <w:t>r</w:t>
      </w:r>
      <w:r w:rsidRPr="00460EBA">
        <w:t xml:space="preserve">adioactive waste is generated from a large number of different activities </w:t>
      </w:r>
      <w:r>
        <w:t>including</w:t>
      </w:r>
      <w:r w:rsidRPr="00460EBA">
        <w:t xml:space="preserve"> the application of radionuclides in medicine, research and industry, and the use of nuclear reactors for research, training, radionuclide production and power generation</w:t>
      </w:r>
      <w:r>
        <w:t xml:space="preserve"> in Bushehr Nuclear Power Plant</w:t>
      </w:r>
      <w:r w:rsidRPr="00460EBA">
        <w:t>. In addition, waste containing naturally occurring radionuclides is generated in mining and milling of uranium ores. Waste with technologically enhanced concentrations of naturally occurring radioactive materials (NORM or TENORM) is also generated in oil industry and in some other industrial or mining activities.</w:t>
      </w:r>
    </w:p>
    <w:p w14:paraId="0606350A" w14:textId="77777777" w:rsidR="008B6B70" w:rsidRDefault="008B6B70" w:rsidP="00537496">
      <w:pPr>
        <w:pStyle w:val="BodyText"/>
      </w:pPr>
    </w:p>
    <w:p w14:paraId="433FE04F" w14:textId="09F8B49A" w:rsidR="00E25B68" w:rsidRDefault="00120D8B" w:rsidP="007315F6">
      <w:pPr>
        <w:pStyle w:val="Heading2"/>
        <w:numPr>
          <w:ilvl w:val="1"/>
          <w:numId w:val="5"/>
        </w:numPr>
      </w:pPr>
      <w:r>
        <w:t xml:space="preserve">Nation Policy and strategy </w:t>
      </w:r>
    </w:p>
    <w:p w14:paraId="3F0BEDDA" w14:textId="2C624179" w:rsidR="008B6B70" w:rsidRPr="00CB1538" w:rsidRDefault="008B6B70" w:rsidP="008B6B70">
      <w:pPr>
        <w:pStyle w:val="BodyText"/>
      </w:pPr>
      <w:r w:rsidRPr="00CB1538">
        <w:t>The National Radioactive Waste Management Strategy</w:t>
      </w:r>
      <w:r>
        <w:t xml:space="preserve"> (NRWMS)</w:t>
      </w:r>
      <w:r w:rsidRPr="00CB1538">
        <w:t xml:space="preserve"> is a key tool and comprehensive framework in ensuring the long-term implementation of practices needed to manage radioactive waste within the national and international legal principles</w:t>
      </w:r>
      <w:r w:rsidR="00000682">
        <w:t xml:space="preserve"> [2]</w:t>
      </w:r>
      <w:r w:rsidRPr="00CB1538">
        <w:t xml:space="preserve">. </w:t>
      </w:r>
      <w:r>
        <w:t xml:space="preserve">NRWMS </w:t>
      </w:r>
      <w:r w:rsidRPr="00CB1538">
        <w:t xml:space="preserve">concerns all categories of radioactive waste arising from different streams regardless of its origin except spent nuclear fuel coming from research or power reactors. </w:t>
      </w:r>
    </w:p>
    <w:p w14:paraId="47B091BF" w14:textId="77777777" w:rsidR="008B6B70" w:rsidRDefault="008B6B70" w:rsidP="008B6B70">
      <w:pPr>
        <w:pStyle w:val="BodyText"/>
      </w:pPr>
      <w:r w:rsidRPr="00CB1538">
        <w:t xml:space="preserve">The set of declared national goals and requirements for the safe management of radioactive waste has to be translated into a more practical and operational form or strategy to provide for their implementation. </w:t>
      </w:r>
    </w:p>
    <w:p w14:paraId="5BD42626" w14:textId="77777777" w:rsidR="008B6B70" w:rsidRPr="00CB1538" w:rsidRDefault="008B6B70" w:rsidP="008B6B70">
      <w:pPr>
        <w:pStyle w:val="BodyText"/>
      </w:pPr>
      <w:r w:rsidRPr="00CB1538">
        <w:t>Considering the importance of stages such as treatment, conditioning</w:t>
      </w:r>
      <w:r>
        <w:t>,</w:t>
      </w:r>
      <w:r w:rsidRPr="00CB1538">
        <w:t xml:space="preserve"> storage and volume reduction </w:t>
      </w:r>
      <w:r>
        <w:t>of</w:t>
      </w:r>
      <w:r w:rsidRPr="00CB1538">
        <w:t xml:space="preserve"> radioactive waste, it is necessary to develop a national strategy for radioactive waste management. Strong relation between radioactive waste management and waste </w:t>
      </w:r>
      <w:r>
        <w:t>generato</w:t>
      </w:r>
      <w:r w:rsidRPr="00CB1538">
        <w:t xml:space="preserve">rs has a prime significance in order to improve the waste management conditions. </w:t>
      </w:r>
    </w:p>
    <w:p w14:paraId="418802AE" w14:textId="7F3034CE" w:rsidR="008B6B70" w:rsidRDefault="008B6B70" w:rsidP="00267216">
      <w:pPr>
        <w:pStyle w:val="BodyText"/>
      </w:pPr>
      <w:r w:rsidRPr="00CD72C6">
        <w:t>In 200</w:t>
      </w:r>
      <w:r w:rsidR="00267216">
        <w:t>5</w:t>
      </w:r>
      <w:r w:rsidRPr="00CD72C6">
        <w:t xml:space="preserve">, </w:t>
      </w:r>
      <w:r>
        <w:t xml:space="preserve">IRWA </w:t>
      </w:r>
      <w:r w:rsidRPr="00CD72C6">
        <w:t>develop</w:t>
      </w:r>
      <w:r w:rsidR="00267216">
        <w:t>ed</w:t>
      </w:r>
      <w:r w:rsidRPr="00CD72C6">
        <w:t xml:space="preserve"> </w:t>
      </w:r>
      <w:r>
        <w:t>the</w:t>
      </w:r>
      <w:r w:rsidRPr="00CD72C6">
        <w:t xml:space="preserve"> </w:t>
      </w:r>
      <w:r w:rsidR="00267216">
        <w:t>first revision of NRWMS</w:t>
      </w:r>
      <w:r w:rsidR="00267216" w:rsidRPr="00CD72C6">
        <w:t xml:space="preserve"> </w:t>
      </w:r>
      <w:r w:rsidRPr="00CD72C6">
        <w:t xml:space="preserve">through a </w:t>
      </w:r>
      <w:r>
        <w:t>T</w:t>
      </w:r>
      <w:r w:rsidRPr="00CD72C6">
        <w:t xml:space="preserve">echnical </w:t>
      </w:r>
      <w:r>
        <w:t>C</w:t>
      </w:r>
      <w:r w:rsidRPr="00CD72C6">
        <w:t xml:space="preserve">ooperation </w:t>
      </w:r>
      <w:r>
        <w:t xml:space="preserve">(TC) project </w:t>
      </w:r>
      <w:r w:rsidRPr="00CD72C6">
        <w:t>with International Atomic Energy Agency</w:t>
      </w:r>
      <w:r>
        <w:t xml:space="preserve"> (IAEA)</w:t>
      </w:r>
      <w:r w:rsidRPr="00CD72C6">
        <w:t xml:space="preserve">. </w:t>
      </w:r>
      <w:r w:rsidR="00267216">
        <w:t>Since then, NRWMS</w:t>
      </w:r>
      <w:r w:rsidRPr="00CD72C6">
        <w:t xml:space="preserve"> was revised </w:t>
      </w:r>
      <w:r w:rsidR="00267216">
        <w:t xml:space="preserve">a few times </w:t>
      </w:r>
      <w:r w:rsidRPr="00CD72C6">
        <w:t>based on the Iran Nuclear Regulat</w:t>
      </w:r>
      <w:r w:rsidR="00267216">
        <w:t xml:space="preserve">ory Authority standards (INRA) and </w:t>
      </w:r>
      <w:r>
        <w:t>organizational and technological changes.</w:t>
      </w:r>
    </w:p>
    <w:p w14:paraId="2904FA88" w14:textId="77777777" w:rsidR="008B6B70" w:rsidRDefault="008B6B70" w:rsidP="000A2990">
      <w:pPr>
        <w:pStyle w:val="BodyText"/>
      </w:pPr>
    </w:p>
    <w:p w14:paraId="64524591" w14:textId="5863AC13" w:rsidR="00816512" w:rsidRPr="00267216" w:rsidRDefault="009928E8" w:rsidP="00267216">
      <w:pPr>
        <w:pStyle w:val="BodyText"/>
      </w:pPr>
      <w:r>
        <w:t>NRWMS</w:t>
      </w:r>
      <w:r w:rsidRPr="00267216">
        <w:t xml:space="preserve"> </w:t>
      </w:r>
      <w:r w:rsidR="008A2137" w:rsidRPr="00267216">
        <w:t>was developed based on:</w:t>
      </w:r>
    </w:p>
    <w:p w14:paraId="4343BD58" w14:textId="77777777" w:rsidR="00816512" w:rsidRPr="00267216" w:rsidRDefault="008A2137" w:rsidP="00267216">
      <w:pPr>
        <w:pStyle w:val="ListEmdash"/>
      </w:pPr>
      <w:r w:rsidRPr="00267216">
        <w:t xml:space="preserve">National Act of AEOI (1974), </w:t>
      </w:r>
    </w:p>
    <w:p w14:paraId="18C3A181" w14:textId="22325613" w:rsidR="00816512" w:rsidRPr="00267216" w:rsidRDefault="00267216" w:rsidP="00267216">
      <w:pPr>
        <w:pStyle w:val="ListEmdash"/>
      </w:pPr>
      <w:r>
        <w:t>National A</w:t>
      </w:r>
      <w:r w:rsidR="008A2137" w:rsidRPr="00267216">
        <w:t xml:space="preserve">ct of Radiation Protection (1989) and related regulations </w:t>
      </w:r>
    </w:p>
    <w:p w14:paraId="24177EBF" w14:textId="77777777" w:rsidR="00816512" w:rsidRPr="00267216" w:rsidRDefault="008A2137" w:rsidP="00267216">
      <w:pPr>
        <w:pStyle w:val="ListEmdash"/>
      </w:pPr>
      <w:r w:rsidRPr="00267216">
        <w:t xml:space="preserve">The basic waste management principles formulated by IAEA </w:t>
      </w:r>
    </w:p>
    <w:p w14:paraId="346637A9" w14:textId="4D6CEEA1" w:rsidR="00816512" w:rsidRPr="00267216" w:rsidRDefault="008A2137" w:rsidP="00267216">
      <w:pPr>
        <w:pStyle w:val="ListEmdash"/>
      </w:pPr>
      <w:r w:rsidRPr="00267216">
        <w:t xml:space="preserve">IAEA Safety Principles, RADWASS Program, … </w:t>
      </w:r>
    </w:p>
    <w:p w14:paraId="507212CE" w14:textId="77777777" w:rsidR="00816512" w:rsidRPr="00267216" w:rsidRDefault="008A2137" w:rsidP="00267216">
      <w:pPr>
        <w:pStyle w:val="ListEmdash"/>
      </w:pPr>
      <w:r w:rsidRPr="00267216">
        <w:t>Joint Convention on the Safety of Spent Fuel and Radioactive Waste Management (1997)</w:t>
      </w:r>
    </w:p>
    <w:p w14:paraId="2A6D3A62" w14:textId="77777777" w:rsidR="002C78A4" w:rsidRDefault="002C78A4" w:rsidP="009928E8">
      <w:pPr>
        <w:pStyle w:val="BodyText"/>
      </w:pPr>
    </w:p>
    <w:p w14:paraId="02916DA7" w14:textId="100B3EF5" w:rsidR="009928E8" w:rsidRPr="009928E8" w:rsidRDefault="009928E8" w:rsidP="009928E8">
      <w:pPr>
        <w:pStyle w:val="BodyText"/>
      </w:pPr>
      <w:r w:rsidRPr="009928E8">
        <w:t>National Policy is briefly addressed in the same document and consists of the following principles:</w:t>
      </w:r>
    </w:p>
    <w:p w14:paraId="20284F2D" w14:textId="77777777" w:rsidR="00816512" w:rsidRPr="009928E8" w:rsidRDefault="008A2137" w:rsidP="009928E8">
      <w:pPr>
        <w:pStyle w:val="ListNumbered"/>
      </w:pPr>
      <w:r w:rsidRPr="009928E8">
        <w:t>Protection of human health</w:t>
      </w:r>
    </w:p>
    <w:p w14:paraId="45722AF8" w14:textId="77777777" w:rsidR="00816512" w:rsidRPr="009928E8" w:rsidRDefault="008A2137" w:rsidP="009928E8">
      <w:pPr>
        <w:pStyle w:val="ListNumbered"/>
      </w:pPr>
      <w:r w:rsidRPr="009928E8">
        <w:t>Protection of environment</w:t>
      </w:r>
    </w:p>
    <w:p w14:paraId="47E750B9" w14:textId="77777777" w:rsidR="00816512" w:rsidRPr="009928E8" w:rsidRDefault="008A2137" w:rsidP="009928E8">
      <w:pPr>
        <w:pStyle w:val="ListNumbered"/>
      </w:pPr>
      <w:r w:rsidRPr="009928E8">
        <w:t>Protection beyond national borders</w:t>
      </w:r>
    </w:p>
    <w:p w14:paraId="1010A0E0" w14:textId="77777777" w:rsidR="00816512" w:rsidRPr="009928E8" w:rsidRDefault="008A2137" w:rsidP="009928E8">
      <w:pPr>
        <w:pStyle w:val="ListNumbered"/>
      </w:pPr>
      <w:r w:rsidRPr="009928E8">
        <w:t>Protection of future generations</w:t>
      </w:r>
    </w:p>
    <w:p w14:paraId="68F878C8" w14:textId="77777777" w:rsidR="00816512" w:rsidRPr="009928E8" w:rsidRDefault="008A2137" w:rsidP="009928E8">
      <w:pPr>
        <w:pStyle w:val="ListNumbered"/>
      </w:pPr>
      <w:r w:rsidRPr="009928E8">
        <w:t>Burdens of future generation</w:t>
      </w:r>
    </w:p>
    <w:p w14:paraId="1F3E6E78" w14:textId="77777777" w:rsidR="00816512" w:rsidRPr="009928E8" w:rsidRDefault="008A2137" w:rsidP="009928E8">
      <w:pPr>
        <w:pStyle w:val="ListNumbered"/>
      </w:pPr>
      <w:r w:rsidRPr="009928E8">
        <w:t>National legal framework</w:t>
      </w:r>
    </w:p>
    <w:p w14:paraId="3920B4F4" w14:textId="2E9028C4" w:rsidR="00816512" w:rsidRPr="009928E8" w:rsidRDefault="008A2137" w:rsidP="009928E8">
      <w:pPr>
        <w:pStyle w:val="ListNumbered"/>
      </w:pPr>
      <w:r w:rsidRPr="009928E8">
        <w:t>Control of rad</w:t>
      </w:r>
      <w:r w:rsidR="00426B3E">
        <w:t>-</w:t>
      </w:r>
      <w:r w:rsidRPr="009928E8">
        <w:t>waste generation</w:t>
      </w:r>
    </w:p>
    <w:p w14:paraId="36CAD9CB" w14:textId="6B78BD71" w:rsidR="00816512" w:rsidRPr="009928E8" w:rsidRDefault="008A2137" w:rsidP="009928E8">
      <w:pPr>
        <w:pStyle w:val="ListNumbered"/>
      </w:pPr>
      <w:r w:rsidRPr="009928E8">
        <w:t>Rad</w:t>
      </w:r>
      <w:r w:rsidR="00426B3E">
        <w:t>-</w:t>
      </w:r>
      <w:r w:rsidRPr="009928E8">
        <w:t>waste generation and management interdependencies</w:t>
      </w:r>
    </w:p>
    <w:p w14:paraId="1F1222D4" w14:textId="77777777" w:rsidR="00816512" w:rsidRPr="009928E8" w:rsidRDefault="008A2137" w:rsidP="009928E8">
      <w:pPr>
        <w:pStyle w:val="ListNumbered"/>
      </w:pPr>
      <w:r w:rsidRPr="009928E8">
        <w:t>Safety of facilities.</w:t>
      </w:r>
    </w:p>
    <w:p w14:paraId="15CEEFF1" w14:textId="77777777" w:rsidR="00816512" w:rsidRPr="009928E8" w:rsidRDefault="008A2137" w:rsidP="009928E8">
      <w:pPr>
        <w:pStyle w:val="ListNumbered"/>
      </w:pPr>
      <w:r w:rsidRPr="009928E8">
        <w:t>Security and Physical Protection of the facilities</w:t>
      </w:r>
    </w:p>
    <w:p w14:paraId="3ED7AA9F" w14:textId="77777777" w:rsidR="00816512" w:rsidRPr="009928E8" w:rsidRDefault="008A2137" w:rsidP="009928E8">
      <w:pPr>
        <w:pStyle w:val="ListNumbered"/>
      </w:pPr>
      <w:r w:rsidRPr="009928E8">
        <w:t>Research and Development (R&amp;D)</w:t>
      </w:r>
    </w:p>
    <w:p w14:paraId="72B966D5" w14:textId="77777777" w:rsidR="00816512" w:rsidRPr="009928E8" w:rsidRDefault="008A2137" w:rsidP="009928E8">
      <w:pPr>
        <w:pStyle w:val="ListNumbered"/>
      </w:pPr>
      <w:r w:rsidRPr="009928E8">
        <w:t xml:space="preserve">Decision and Policy making </w:t>
      </w:r>
    </w:p>
    <w:p w14:paraId="4DAAE7BF" w14:textId="77777777" w:rsidR="00816512" w:rsidRPr="009928E8" w:rsidRDefault="008A2137" w:rsidP="009928E8">
      <w:pPr>
        <w:pStyle w:val="ListNumbered"/>
      </w:pPr>
      <w:r w:rsidRPr="009928E8">
        <w:t>Financial and Human Resources</w:t>
      </w:r>
    </w:p>
    <w:p w14:paraId="433FE052" w14:textId="3A49FFEB" w:rsidR="0026525A" w:rsidRDefault="0026525A" w:rsidP="000A2990">
      <w:pPr>
        <w:pStyle w:val="BodyText"/>
      </w:pPr>
    </w:p>
    <w:p w14:paraId="076CF29E" w14:textId="7A06D3E3" w:rsidR="009928E8" w:rsidRDefault="009928E8" w:rsidP="00501C84">
      <w:pPr>
        <w:pStyle w:val="BodyText"/>
        <w:ind w:firstLine="426"/>
      </w:pPr>
      <w:r w:rsidRPr="001A1CD4">
        <w:t>Responsibilities of the parties involved in radioactive waste management activities are presented</w:t>
      </w:r>
      <w:r>
        <w:t xml:space="preserve"> in </w:t>
      </w:r>
      <w:r w:rsidR="00501C84">
        <w:t xml:space="preserve">Table </w:t>
      </w:r>
      <w:r>
        <w:t>1.</w:t>
      </w:r>
    </w:p>
    <w:p w14:paraId="392E56A3" w14:textId="77777777" w:rsidR="00501C84" w:rsidRDefault="00501C84" w:rsidP="009928E8">
      <w:pPr>
        <w:pStyle w:val="BodyText"/>
      </w:pPr>
    </w:p>
    <w:p w14:paraId="0F50379B" w14:textId="77777777" w:rsidR="00DA439A" w:rsidRDefault="00DA439A">
      <w:pPr>
        <w:overflowPunct/>
        <w:autoSpaceDE/>
        <w:autoSpaceDN/>
        <w:adjustRightInd/>
        <w:textAlignment w:val="auto"/>
        <w:rPr>
          <w:sz w:val="20"/>
        </w:rPr>
      </w:pPr>
      <w:r>
        <w:br w:type="page"/>
      </w:r>
    </w:p>
    <w:p w14:paraId="05310661" w14:textId="7C882DC1" w:rsidR="00501C84" w:rsidRDefault="00501C84" w:rsidP="005B3D4A">
      <w:pPr>
        <w:pStyle w:val="BodyText"/>
        <w:ind w:firstLine="0"/>
      </w:pPr>
      <w:r>
        <w:lastRenderedPageBreak/>
        <w:t>TABLE 1.</w:t>
      </w:r>
      <w:r>
        <w:tab/>
      </w:r>
      <w:r w:rsidRPr="00F00C02">
        <w:t>RESPONSIBILITIES OF THE PARTIES INVOLVED IN RADIOACTIVE WASTE MANAGEMENT IN IRAN</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972"/>
        <w:gridCol w:w="567"/>
        <w:gridCol w:w="1418"/>
        <w:gridCol w:w="1286"/>
        <w:gridCol w:w="992"/>
        <w:gridCol w:w="1134"/>
      </w:tblGrid>
      <w:tr w:rsidR="00501C84" w:rsidRPr="009928E8" w14:paraId="08142F17" w14:textId="77777777" w:rsidTr="00501C84">
        <w:trPr>
          <w:trHeight w:val="598"/>
          <w:jc w:val="center"/>
        </w:trPr>
        <w:tc>
          <w:tcPr>
            <w:tcW w:w="2972" w:type="dxa"/>
            <w:vMerge w:val="restart"/>
            <w:vAlign w:val="center"/>
          </w:tcPr>
          <w:p w14:paraId="45A5D8D9"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Activity</w:t>
            </w:r>
          </w:p>
        </w:tc>
        <w:tc>
          <w:tcPr>
            <w:tcW w:w="567" w:type="dxa"/>
            <w:vMerge w:val="restart"/>
            <w:vAlign w:val="center"/>
          </w:tcPr>
          <w:p w14:paraId="067CD57A"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INRA</w:t>
            </w:r>
          </w:p>
        </w:tc>
        <w:tc>
          <w:tcPr>
            <w:tcW w:w="1418" w:type="dxa"/>
            <w:vMerge w:val="restart"/>
            <w:vAlign w:val="center"/>
          </w:tcPr>
          <w:p w14:paraId="7E165839"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Nuclear Facilities &amp; NPPs</w:t>
            </w:r>
          </w:p>
        </w:tc>
        <w:tc>
          <w:tcPr>
            <w:tcW w:w="1286" w:type="dxa"/>
            <w:vMerge w:val="restart"/>
            <w:vAlign w:val="center"/>
          </w:tcPr>
          <w:p w14:paraId="3A4377AC"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Industry &amp; Medical Radiation centres</w:t>
            </w:r>
          </w:p>
        </w:tc>
        <w:tc>
          <w:tcPr>
            <w:tcW w:w="2126" w:type="dxa"/>
            <w:gridSpan w:val="2"/>
            <w:vAlign w:val="center"/>
          </w:tcPr>
          <w:p w14:paraId="4952C9CA"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IRWA</w:t>
            </w:r>
          </w:p>
        </w:tc>
      </w:tr>
      <w:tr w:rsidR="00501C84" w:rsidRPr="009928E8" w14:paraId="7C25AEEE" w14:textId="77777777" w:rsidTr="00501C84">
        <w:trPr>
          <w:trHeight w:val="597"/>
          <w:jc w:val="center"/>
        </w:trPr>
        <w:tc>
          <w:tcPr>
            <w:tcW w:w="2972" w:type="dxa"/>
            <w:vMerge/>
            <w:vAlign w:val="center"/>
          </w:tcPr>
          <w:p w14:paraId="095F3DA1" w14:textId="77777777" w:rsidR="009928E8" w:rsidRPr="009928E8" w:rsidRDefault="009928E8" w:rsidP="00DF77BE">
            <w:pPr>
              <w:jc w:val="center"/>
              <w:rPr>
                <w:rFonts w:asciiTheme="majorBidi" w:hAnsiTheme="majorBidi" w:cstheme="majorBidi"/>
                <w:b/>
                <w:sz w:val="18"/>
                <w:szCs w:val="18"/>
              </w:rPr>
            </w:pPr>
          </w:p>
        </w:tc>
        <w:tc>
          <w:tcPr>
            <w:tcW w:w="567" w:type="dxa"/>
            <w:vMerge/>
          </w:tcPr>
          <w:p w14:paraId="25CC0CC7" w14:textId="77777777" w:rsidR="009928E8" w:rsidRPr="009928E8" w:rsidRDefault="009928E8" w:rsidP="00DF77BE">
            <w:pPr>
              <w:jc w:val="center"/>
              <w:rPr>
                <w:rFonts w:asciiTheme="majorBidi" w:hAnsiTheme="majorBidi" w:cstheme="majorBidi"/>
                <w:b/>
                <w:sz w:val="18"/>
                <w:szCs w:val="18"/>
              </w:rPr>
            </w:pPr>
          </w:p>
        </w:tc>
        <w:tc>
          <w:tcPr>
            <w:tcW w:w="1418" w:type="dxa"/>
            <w:vMerge/>
            <w:vAlign w:val="center"/>
          </w:tcPr>
          <w:p w14:paraId="2012E61E" w14:textId="77777777" w:rsidR="009928E8" w:rsidRPr="009928E8" w:rsidRDefault="009928E8" w:rsidP="00DF77BE">
            <w:pPr>
              <w:jc w:val="center"/>
              <w:rPr>
                <w:rFonts w:asciiTheme="majorBidi" w:hAnsiTheme="majorBidi" w:cstheme="majorBidi"/>
                <w:b/>
                <w:sz w:val="18"/>
                <w:szCs w:val="18"/>
              </w:rPr>
            </w:pPr>
          </w:p>
        </w:tc>
        <w:tc>
          <w:tcPr>
            <w:tcW w:w="1286" w:type="dxa"/>
            <w:vMerge/>
            <w:vAlign w:val="center"/>
          </w:tcPr>
          <w:p w14:paraId="1012CCBE" w14:textId="77777777" w:rsidR="009928E8" w:rsidRPr="009928E8" w:rsidRDefault="009928E8" w:rsidP="00DF77BE">
            <w:pPr>
              <w:jc w:val="center"/>
              <w:rPr>
                <w:rFonts w:asciiTheme="majorBidi" w:hAnsiTheme="majorBidi" w:cstheme="majorBidi"/>
                <w:b/>
                <w:sz w:val="18"/>
                <w:szCs w:val="18"/>
              </w:rPr>
            </w:pPr>
          </w:p>
        </w:tc>
        <w:tc>
          <w:tcPr>
            <w:tcW w:w="992" w:type="dxa"/>
            <w:vAlign w:val="center"/>
          </w:tcPr>
          <w:p w14:paraId="3C453F35"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Mandatory</w:t>
            </w:r>
          </w:p>
        </w:tc>
        <w:tc>
          <w:tcPr>
            <w:tcW w:w="1134" w:type="dxa"/>
            <w:vAlign w:val="center"/>
          </w:tcPr>
          <w:p w14:paraId="4796B835" w14:textId="77777777" w:rsidR="009928E8" w:rsidRPr="009928E8" w:rsidRDefault="009928E8" w:rsidP="00DF77BE">
            <w:pPr>
              <w:jc w:val="center"/>
              <w:rPr>
                <w:rFonts w:asciiTheme="majorBidi" w:hAnsiTheme="majorBidi" w:cstheme="majorBidi"/>
                <w:b/>
                <w:sz w:val="18"/>
                <w:szCs w:val="18"/>
              </w:rPr>
            </w:pPr>
            <w:r w:rsidRPr="009928E8">
              <w:rPr>
                <w:rFonts w:asciiTheme="majorBidi" w:hAnsiTheme="majorBidi" w:cstheme="majorBidi"/>
                <w:b/>
                <w:sz w:val="18"/>
                <w:szCs w:val="18"/>
              </w:rPr>
              <w:t>Upon request</w:t>
            </w:r>
          </w:p>
        </w:tc>
      </w:tr>
      <w:tr w:rsidR="009928E8" w:rsidRPr="009928E8" w14:paraId="5E07B039" w14:textId="77777777" w:rsidTr="00501C84">
        <w:trPr>
          <w:jc w:val="center"/>
        </w:trPr>
        <w:tc>
          <w:tcPr>
            <w:tcW w:w="2972" w:type="dxa"/>
            <w:vAlign w:val="center"/>
          </w:tcPr>
          <w:p w14:paraId="4CB4CCF5"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Collection</w:t>
            </w:r>
          </w:p>
        </w:tc>
        <w:tc>
          <w:tcPr>
            <w:tcW w:w="567" w:type="dxa"/>
            <w:shd w:val="clear" w:color="auto" w:fill="FFFFFF"/>
            <w:vAlign w:val="center"/>
          </w:tcPr>
          <w:p w14:paraId="4F27AD7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4035AB1B"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65F20997"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1166DD7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324A0DF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A</w:t>
            </w:r>
          </w:p>
        </w:tc>
      </w:tr>
      <w:tr w:rsidR="009928E8" w:rsidRPr="009928E8" w14:paraId="726A0787" w14:textId="77777777" w:rsidTr="00501C84">
        <w:trPr>
          <w:jc w:val="center"/>
        </w:trPr>
        <w:tc>
          <w:tcPr>
            <w:tcW w:w="2972" w:type="dxa"/>
            <w:vAlign w:val="center"/>
          </w:tcPr>
          <w:p w14:paraId="68006A93"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Characterization</w:t>
            </w:r>
          </w:p>
        </w:tc>
        <w:tc>
          <w:tcPr>
            <w:tcW w:w="567" w:type="dxa"/>
            <w:shd w:val="clear" w:color="auto" w:fill="FFFFFF"/>
            <w:vAlign w:val="center"/>
          </w:tcPr>
          <w:p w14:paraId="73056A8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31D3E6A7"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29445E06"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3ED7DF5A"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7AA04AF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620FC9B6" w14:textId="77777777" w:rsidTr="00501C84">
        <w:trPr>
          <w:jc w:val="center"/>
        </w:trPr>
        <w:tc>
          <w:tcPr>
            <w:tcW w:w="2972" w:type="dxa"/>
            <w:vAlign w:val="center"/>
          </w:tcPr>
          <w:p w14:paraId="68AFBFA6"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Waste transportation</w:t>
            </w:r>
          </w:p>
        </w:tc>
        <w:tc>
          <w:tcPr>
            <w:tcW w:w="567" w:type="dxa"/>
            <w:shd w:val="clear" w:color="auto" w:fill="FFFFFF"/>
            <w:vAlign w:val="center"/>
          </w:tcPr>
          <w:p w14:paraId="39583C04"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090330D6"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5A752AE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5BFAC8DC"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3EF898EE"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37CC4BF5" w14:textId="77777777" w:rsidTr="00501C84">
        <w:trPr>
          <w:jc w:val="center"/>
        </w:trPr>
        <w:tc>
          <w:tcPr>
            <w:tcW w:w="2972" w:type="dxa"/>
            <w:vAlign w:val="center"/>
          </w:tcPr>
          <w:p w14:paraId="12BA3080"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unprocessed waste storage</w:t>
            </w:r>
          </w:p>
        </w:tc>
        <w:tc>
          <w:tcPr>
            <w:tcW w:w="567" w:type="dxa"/>
            <w:shd w:val="clear" w:color="auto" w:fill="FFFFFF"/>
            <w:vAlign w:val="center"/>
          </w:tcPr>
          <w:p w14:paraId="0BE348C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296B2567"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0E869B9D"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5D0C9C8B"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47DE576A"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1D095A21" w14:textId="77777777" w:rsidTr="00501C84">
        <w:trPr>
          <w:jc w:val="center"/>
        </w:trPr>
        <w:tc>
          <w:tcPr>
            <w:tcW w:w="2972" w:type="dxa"/>
            <w:vAlign w:val="center"/>
          </w:tcPr>
          <w:p w14:paraId="338AD6AA"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Decay storage</w:t>
            </w:r>
          </w:p>
          <w:p w14:paraId="7059F75F"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(Short half-life)</w:t>
            </w:r>
          </w:p>
        </w:tc>
        <w:tc>
          <w:tcPr>
            <w:tcW w:w="567" w:type="dxa"/>
            <w:shd w:val="clear" w:color="auto" w:fill="FFFFFF"/>
            <w:vAlign w:val="center"/>
          </w:tcPr>
          <w:p w14:paraId="4673D985"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656C8D45"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107474A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5EAAC875"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58D92265"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3C58AADF" w14:textId="77777777" w:rsidTr="00501C84">
        <w:trPr>
          <w:jc w:val="center"/>
        </w:trPr>
        <w:tc>
          <w:tcPr>
            <w:tcW w:w="2972" w:type="dxa"/>
            <w:vAlign w:val="center"/>
          </w:tcPr>
          <w:p w14:paraId="0AD36AE0"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Disposal of exempt waste</w:t>
            </w:r>
          </w:p>
        </w:tc>
        <w:tc>
          <w:tcPr>
            <w:tcW w:w="567" w:type="dxa"/>
            <w:shd w:val="clear" w:color="auto" w:fill="FFFFFF"/>
            <w:vAlign w:val="center"/>
          </w:tcPr>
          <w:p w14:paraId="6BB7C068"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035D35FE"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29ED0D7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06297C6D"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009702F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24BECEFD" w14:textId="77777777" w:rsidTr="00501C84">
        <w:trPr>
          <w:jc w:val="center"/>
        </w:trPr>
        <w:tc>
          <w:tcPr>
            <w:tcW w:w="2972" w:type="dxa"/>
            <w:vAlign w:val="center"/>
          </w:tcPr>
          <w:p w14:paraId="30A00641"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Treatment</w:t>
            </w:r>
          </w:p>
        </w:tc>
        <w:tc>
          <w:tcPr>
            <w:tcW w:w="567" w:type="dxa"/>
            <w:shd w:val="clear" w:color="auto" w:fill="FFFFFF"/>
            <w:vAlign w:val="center"/>
          </w:tcPr>
          <w:p w14:paraId="061CB75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16B35D2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7A08758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3190D0B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1BA50508"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77763D38" w14:textId="77777777" w:rsidTr="00501C84">
        <w:trPr>
          <w:jc w:val="center"/>
        </w:trPr>
        <w:tc>
          <w:tcPr>
            <w:tcW w:w="2972" w:type="dxa"/>
            <w:vAlign w:val="center"/>
          </w:tcPr>
          <w:p w14:paraId="47177389"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Conditioning</w:t>
            </w:r>
          </w:p>
        </w:tc>
        <w:tc>
          <w:tcPr>
            <w:tcW w:w="567" w:type="dxa"/>
            <w:shd w:val="clear" w:color="auto" w:fill="FFFFFF"/>
            <w:vAlign w:val="center"/>
          </w:tcPr>
          <w:p w14:paraId="69B82E6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59D8106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50F974F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0D08064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07E50179"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68505C53" w14:textId="77777777" w:rsidTr="00501C84">
        <w:trPr>
          <w:jc w:val="center"/>
        </w:trPr>
        <w:tc>
          <w:tcPr>
            <w:tcW w:w="2972" w:type="dxa"/>
            <w:vAlign w:val="center"/>
          </w:tcPr>
          <w:p w14:paraId="0E178B60"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Delivery &amp; loading</w:t>
            </w:r>
          </w:p>
        </w:tc>
        <w:tc>
          <w:tcPr>
            <w:tcW w:w="567" w:type="dxa"/>
            <w:shd w:val="clear" w:color="auto" w:fill="FFFFFF"/>
            <w:vAlign w:val="center"/>
          </w:tcPr>
          <w:p w14:paraId="384AA96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2352CCB6"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3A841D3C"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992" w:type="dxa"/>
            <w:shd w:val="clear" w:color="auto" w:fill="FFFFFF"/>
            <w:vAlign w:val="center"/>
          </w:tcPr>
          <w:p w14:paraId="79626CB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TA</w:t>
            </w:r>
          </w:p>
        </w:tc>
        <w:tc>
          <w:tcPr>
            <w:tcW w:w="1134" w:type="dxa"/>
            <w:shd w:val="clear" w:color="auto" w:fill="FFFFFF"/>
            <w:vAlign w:val="center"/>
          </w:tcPr>
          <w:p w14:paraId="4FF0EA1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O+A</w:t>
            </w:r>
          </w:p>
        </w:tc>
      </w:tr>
      <w:tr w:rsidR="009928E8" w:rsidRPr="009928E8" w14:paraId="27B848F9" w14:textId="77777777" w:rsidTr="00501C84">
        <w:trPr>
          <w:jc w:val="center"/>
        </w:trPr>
        <w:tc>
          <w:tcPr>
            <w:tcW w:w="2972" w:type="dxa"/>
            <w:vAlign w:val="center"/>
          </w:tcPr>
          <w:p w14:paraId="6DF2C74C"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Transportation</w:t>
            </w:r>
          </w:p>
        </w:tc>
        <w:tc>
          <w:tcPr>
            <w:tcW w:w="567" w:type="dxa"/>
            <w:shd w:val="clear" w:color="auto" w:fill="FFFFFF"/>
            <w:vAlign w:val="center"/>
          </w:tcPr>
          <w:p w14:paraId="15D4A51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19CD842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286" w:type="dxa"/>
            <w:shd w:val="clear" w:color="auto" w:fill="FFFFFF"/>
            <w:vAlign w:val="center"/>
          </w:tcPr>
          <w:p w14:paraId="7C527844"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992" w:type="dxa"/>
            <w:shd w:val="clear" w:color="auto" w:fill="FFFFFF"/>
            <w:vAlign w:val="center"/>
          </w:tcPr>
          <w:p w14:paraId="02DCD53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1134" w:type="dxa"/>
            <w:shd w:val="clear" w:color="auto" w:fill="FFFFFF"/>
            <w:vAlign w:val="center"/>
          </w:tcPr>
          <w:p w14:paraId="6CEBA8D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O</w:t>
            </w:r>
          </w:p>
        </w:tc>
      </w:tr>
      <w:tr w:rsidR="009928E8" w:rsidRPr="009928E8" w14:paraId="4951414B" w14:textId="77777777" w:rsidTr="00501C84">
        <w:trPr>
          <w:jc w:val="center"/>
        </w:trPr>
        <w:tc>
          <w:tcPr>
            <w:tcW w:w="2972" w:type="dxa"/>
            <w:vAlign w:val="center"/>
          </w:tcPr>
          <w:p w14:paraId="63D44A5A"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Interim storage &amp; Long term storage**</w:t>
            </w:r>
          </w:p>
        </w:tc>
        <w:tc>
          <w:tcPr>
            <w:tcW w:w="567" w:type="dxa"/>
            <w:shd w:val="clear" w:color="auto" w:fill="FFFFFF"/>
            <w:vAlign w:val="center"/>
          </w:tcPr>
          <w:p w14:paraId="62354CFD"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31D76E2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1286" w:type="dxa"/>
            <w:shd w:val="clear" w:color="auto" w:fill="FFFFFF"/>
            <w:vAlign w:val="center"/>
          </w:tcPr>
          <w:p w14:paraId="30A90198"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992" w:type="dxa"/>
            <w:shd w:val="clear" w:color="auto" w:fill="FFFFFF"/>
            <w:vAlign w:val="center"/>
          </w:tcPr>
          <w:p w14:paraId="5EAEE5A1"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134" w:type="dxa"/>
            <w:shd w:val="clear" w:color="auto" w:fill="FFFFFF"/>
            <w:vAlign w:val="center"/>
          </w:tcPr>
          <w:p w14:paraId="76AC4147"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r>
      <w:tr w:rsidR="009928E8" w:rsidRPr="009928E8" w14:paraId="6E7CA751" w14:textId="77777777" w:rsidTr="00501C84">
        <w:trPr>
          <w:jc w:val="center"/>
        </w:trPr>
        <w:tc>
          <w:tcPr>
            <w:tcW w:w="2972" w:type="dxa"/>
            <w:vAlign w:val="center"/>
          </w:tcPr>
          <w:p w14:paraId="4D42C7DE"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Disposal</w:t>
            </w:r>
          </w:p>
        </w:tc>
        <w:tc>
          <w:tcPr>
            <w:tcW w:w="567" w:type="dxa"/>
            <w:shd w:val="clear" w:color="auto" w:fill="FFFFFF"/>
            <w:vAlign w:val="center"/>
          </w:tcPr>
          <w:p w14:paraId="15FA5F86"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412F6348"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1286" w:type="dxa"/>
            <w:shd w:val="clear" w:color="auto" w:fill="FFFFFF"/>
            <w:vAlign w:val="center"/>
          </w:tcPr>
          <w:p w14:paraId="5200A58F"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992" w:type="dxa"/>
            <w:shd w:val="clear" w:color="auto" w:fill="FFFFFF"/>
            <w:vAlign w:val="center"/>
          </w:tcPr>
          <w:p w14:paraId="7DDC481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134" w:type="dxa"/>
            <w:shd w:val="clear" w:color="auto" w:fill="FFFFFF"/>
            <w:vAlign w:val="center"/>
          </w:tcPr>
          <w:p w14:paraId="06C5D4AD"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r>
      <w:tr w:rsidR="009928E8" w:rsidRPr="009928E8" w14:paraId="209ECFF4" w14:textId="77777777" w:rsidTr="00501C84">
        <w:trPr>
          <w:jc w:val="center"/>
        </w:trPr>
        <w:tc>
          <w:tcPr>
            <w:tcW w:w="2972" w:type="dxa"/>
            <w:vAlign w:val="center"/>
          </w:tcPr>
          <w:p w14:paraId="3F2BD0A7" w14:textId="77777777" w:rsidR="009928E8" w:rsidRPr="009928E8" w:rsidRDefault="009928E8" w:rsidP="00DF77BE">
            <w:pPr>
              <w:rPr>
                <w:rFonts w:asciiTheme="majorBidi" w:hAnsiTheme="majorBidi" w:cstheme="majorBidi"/>
                <w:sz w:val="18"/>
                <w:szCs w:val="18"/>
              </w:rPr>
            </w:pPr>
            <w:r w:rsidRPr="009928E8">
              <w:rPr>
                <w:rFonts w:asciiTheme="majorBidi" w:hAnsiTheme="majorBidi" w:cstheme="majorBidi"/>
                <w:sz w:val="18"/>
                <w:szCs w:val="18"/>
              </w:rPr>
              <w:t>Long-term monitoring of repository</w:t>
            </w:r>
          </w:p>
        </w:tc>
        <w:tc>
          <w:tcPr>
            <w:tcW w:w="567" w:type="dxa"/>
            <w:shd w:val="clear" w:color="auto" w:fill="FFFFFF"/>
            <w:vAlign w:val="center"/>
          </w:tcPr>
          <w:p w14:paraId="0EF064D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C</w:t>
            </w:r>
          </w:p>
        </w:tc>
        <w:tc>
          <w:tcPr>
            <w:tcW w:w="1418" w:type="dxa"/>
            <w:shd w:val="clear" w:color="auto" w:fill="FFFFFF"/>
            <w:vAlign w:val="center"/>
          </w:tcPr>
          <w:p w14:paraId="37589113"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1286" w:type="dxa"/>
            <w:shd w:val="clear" w:color="auto" w:fill="FFFFFF"/>
            <w:vAlign w:val="center"/>
          </w:tcPr>
          <w:p w14:paraId="5BC25600"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c>
          <w:tcPr>
            <w:tcW w:w="992" w:type="dxa"/>
            <w:shd w:val="clear" w:color="auto" w:fill="FFFFFF"/>
            <w:vAlign w:val="center"/>
          </w:tcPr>
          <w:p w14:paraId="496A1E82"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R</w:t>
            </w:r>
          </w:p>
        </w:tc>
        <w:tc>
          <w:tcPr>
            <w:tcW w:w="1134" w:type="dxa"/>
            <w:shd w:val="clear" w:color="auto" w:fill="FFFFFF"/>
            <w:vAlign w:val="center"/>
          </w:tcPr>
          <w:p w14:paraId="07213945" w14:textId="77777777" w:rsidR="009928E8" w:rsidRPr="009928E8" w:rsidRDefault="009928E8" w:rsidP="00DF77BE">
            <w:pPr>
              <w:jc w:val="center"/>
              <w:rPr>
                <w:rFonts w:asciiTheme="majorBidi" w:hAnsiTheme="majorBidi" w:cstheme="majorBidi"/>
                <w:sz w:val="18"/>
                <w:szCs w:val="18"/>
              </w:rPr>
            </w:pPr>
            <w:r w:rsidRPr="009928E8">
              <w:rPr>
                <w:rFonts w:asciiTheme="majorBidi" w:hAnsiTheme="majorBidi" w:cstheme="majorBidi"/>
                <w:sz w:val="18"/>
                <w:szCs w:val="18"/>
              </w:rPr>
              <w:t>-</w:t>
            </w:r>
          </w:p>
        </w:tc>
      </w:tr>
    </w:tbl>
    <w:p w14:paraId="0C2EEDFB" w14:textId="738B15D5" w:rsidR="009928E8" w:rsidRPr="00DA439A" w:rsidRDefault="009928E8" w:rsidP="00DA439A">
      <w:pPr>
        <w:pStyle w:val="BodyText"/>
        <w:ind w:left="284" w:hanging="1"/>
        <w:rPr>
          <w:i/>
          <w:iCs/>
          <w:sz w:val="18"/>
          <w:szCs w:val="18"/>
        </w:rPr>
      </w:pPr>
      <w:r w:rsidRPr="00DA439A">
        <w:rPr>
          <w:i/>
          <w:iCs/>
          <w:sz w:val="18"/>
          <w:szCs w:val="18"/>
        </w:rPr>
        <w:t xml:space="preserve"> C – Control &amp; Licensing R – responsible, A - advisory services, O – Operation, TA - Technical Audit</w:t>
      </w:r>
    </w:p>
    <w:p w14:paraId="7F6C7964" w14:textId="77777777" w:rsidR="009928E8" w:rsidRPr="00DA439A" w:rsidRDefault="009928E8" w:rsidP="00DA439A">
      <w:pPr>
        <w:pStyle w:val="BodyText"/>
        <w:ind w:left="284" w:hanging="1"/>
        <w:rPr>
          <w:i/>
          <w:iCs/>
          <w:sz w:val="18"/>
          <w:szCs w:val="18"/>
          <w:rtl/>
        </w:rPr>
      </w:pPr>
      <w:r w:rsidRPr="00DA439A">
        <w:rPr>
          <w:i/>
          <w:iCs/>
          <w:sz w:val="18"/>
          <w:szCs w:val="18"/>
        </w:rPr>
        <w:t>*   Technical audit is a service process through which weak points of main waste generators will be detected and suggestions to optimize waste management operation will be presented.</w:t>
      </w:r>
    </w:p>
    <w:p w14:paraId="7F79EEE8" w14:textId="77777777" w:rsidR="009928E8" w:rsidRPr="00DA439A" w:rsidRDefault="009928E8" w:rsidP="00DA439A">
      <w:pPr>
        <w:pStyle w:val="BodyText"/>
        <w:ind w:left="284" w:hanging="1"/>
        <w:rPr>
          <w:i/>
          <w:iCs/>
          <w:sz w:val="18"/>
          <w:szCs w:val="18"/>
        </w:rPr>
      </w:pPr>
      <w:r w:rsidRPr="00DA439A">
        <w:rPr>
          <w:i/>
          <w:iCs/>
          <w:sz w:val="18"/>
          <w:szCs w:val="18"/>
        </w:rPr>
        <w:t>**   According to IRNA regulations and based on the existing contracts, all responsibilities related to delivered waste, have to be taken over by IRWA.</w:t>
      </w:r>
    </w:p>
    <w:p w14:paraId="433FE053" w14:textId="18E6AE69" w:rsidR="00EE0041" w:rsidRDefault="00781E99" w:rsidP="007315F6">
      <w:pPr>
        <w:pStyle w:val="Heading2"/>
        <w:numPr>
          <w:ilvl w:val="1"/>
          <w:numId w:val="5"/>
        </w:numPr>
      </w:pPr>
      <w:r>
        <w:t>main issues in radioative waste management in iran</w:t>
      </w:r>
    </w:p>
    <w:p w14:paraId="147D8559" w14:textId="2E1682E2" w:rsidR="00781E99" w:rsidRPr="00501C84" w:rsidRDefault="00781E99" w:rsidP="00501C84">
      <w:pPr>
        <w:pStyle w:val="BodyText"/>
      </w:pPr>
      <w:r w:rsidRPr="00501C84">
        <w:t xml:space="preserve">Operation of the first NPP in Iran, limitation on accessing to </w:t>
      </w:r>
      <w:r w:rsidR="00501C84">
        <w:t xml:space="preserve">the </w:t>
      </w:r>
      <w:r w:rsidRPr="00501C84">
        <w:t>novel technology and expertise, undefined responsibilities and shortages in design and sometimes trainings, caused problems that need special solutions in a short time. On the other side, the sudden increase in the application of Sealed Sources and Radioisotopes and operation of nuclear fuel cycle facilities in the country generated large amount of DSRSs and a variety of waste streams. In the last decade, IRWA started siting and construction of a near surface disposal facility in order to increase its capabilities for dealing with such a sudden increase in waste streams and volumes. The NPP’s wastes issues were quite varied: unsuitable formulation for stabilizing the wastes which lead to improper final waste packages, improper design of stabilization process devices which lead to cost increase and non-conformances, lack of final solution for high activity wastes (group III), non-compliance in number and radioactivity of generated final waste in comparison to FSAR document and … .</w:t>
      </w:r>
    </w:p>
    <w:p w14:paraId="2E71606E" w14:textId="77777777" w:rsidR="00781E99" w:rsidRPr="00501C84" w:rsidRDefault="00781E99" w:rsidP="00501C84">
      <w:pPr>
        <w:pStyle w:val="BodyText"/>
      </w:pPr>
      <w:r w:rsidRPr="00501C84">
        <w:t xml:space="preserve">Licensing process and dealing with INRA for the disposal facility was also a challenge because of the lack of experience on the waste disposal and the specific and unique issues in disposal of radioactive waste. </w:t>
      </w:r>
    </w:p>
    <w:p w14:paraId="4E8D1F2C" w14:textId="5D679522" w:rsidR="00831883" w:rsidRDefault="00781E99" w:rsidP="00501C84">
      <w:pPr>
        <w:pStyle w:val="BodyText"/>
      </w:pPr>
      <w:r w:rsidRPr="00501C84">
        <w:t>By increase in the generation of DSRS, IRWA devised a methodology for their storage in order to store large no. of DSRSs in a small and controlled area and to retrieve them for reuse. Reuse is one of the main solutions in the management of DSRSs.</w:t>
      </w:r>
    </w:p>
    <w:p w14:paraId="69D117FC" w14:textId="77777777" w:rsidR="00831883" w:rsidRDefault="00831883">
      <w:pPr>
        <w:overflowPunct/>
        <w:autoSpaceDE/>
        <w:autoSpaceDN/>
        <w:adjustRightInd/>
        <w:textAlignment w:val="auto"/>
        <w:rPr>
          <w:sz w:val="20"/>
        </w:rPr>
      </w:pPr>
      <w:r>
        <w:br w:type="page"/>
      </w:r>
    </w:p>
    <w:p w14:paraId="05C7CF47" w14:textId="77777777" w:rsidR="00781E99" w:rsidRDefault="00781E99" w:rsidP="00501C84">
      <w:pPr>
        <w:pStyle w:val="BodyText"/>
      </w:pPr>
    </w:p>
    <w:p w14:paraId="5FC588AD" w14:textId="79BA038E" w:rsidR="002C78A4" w:rsidRDefault="0039616C" w:rsidP="002C78A4">
      <w:pPr>
        <w:pStyle w:val="Heading3"/>
      </w:pPr>
      <w:r>
        <w:t>Development of a</w:t>
      </w:r>
      <w:r w:rsidR="00501C84">
        <w:t xml:space="preserve"> Near Surface Disposal Site</w:t>
      </w:r>
      <w:r w:rsidR="002C78A4">
        <w:t xml:space="preserve"> and Effective communication with Regulatory Authority (INRA) </w:t>
      </w:r>
    </w:p>
    <w:p w14:paraId="31405C77" w14:textId="554A62BB" w:rsidR="00320B9C" w:rsidRDefault="00320B9C" w:rsidP="00320B9C">
      <w:pPr>
        <w:pStyle w:val="BodyText"/>
      </w:pPr>
      <w:r w:rsidRPr="00320B9C">
        <w:t>Islamic Republic of Iran plans to build 7000 MW of installed nuclear power capacity which the first attempt of this program is the operation of Bushehr NPP. The planned NPPs and operation of other peaceful activities such as centralized waste management facility for processing of Low and Intermediate level (LIL) waste will generate a large volume of LILW which shall be finally disposed in a suitable repository.</w:t>
      </w:r>
    </w:p>
    <w:p w14:paraId="133BEEA1" w14:textId="0D281215" w:rsidR="0059386D" w:rsidRDefault="00C675AF" w:rsidP="002C78A4">
      <w:pPr>
        <w:pStyle w:val="BodyText"/>
      </w:pPr>
      <w:r>
        <w:t xml:space="preserve">In 2001, </w:t>
      </w:r>
      <w:r w:rsidR="00A3459C">
        <w:t xml:space="preserve">IRWA decided to launch a site selection project for a near surface disposal site. In order to </w:t>
      </w:r>
      <w:r>
        <w:t>obtain</w:t>
      </w:r>
      <w:r w:rsidR="00A3459C">
        <w:t xml:space="preserve"> international experience and to train countries engineers, IRWA requested for assistance from IAEA </w:t>
      </w:r>
      <w:r w:rsidR="0059386D">
        <w:t xml:space="preserve">through a TC </w:t>
      </w:r>
      <w:r w:rsidR="00A3459C">
        <w:t>project</w:t>
      </w:r>
      <w:r w:rsidR="0059386D">
        <w:t xml:space="preserve">. This project started on 2003. </w:t>
      </w:r>
      <w:r w:rsidR="0059386D" w:rsidRPr="0059386D">
        <w:t>An Integrated, stepwise a</w:t>
      </w:r>
      <w:r w:rsidR="0059386D">
        <w:t xml:space="preserve">pproach for the development of Iran </w:t>
      </w:r>
      <w:r w:rsidR="0059386D" w:rsidRPr="0059386D">
        <w:t>Near Surface Repository (INSuRe) was adopted.</w:t>
      </w:r>
      <w:r w:rsidR="0059386D">
        <w:t xml:space="preserve"> Based on IAEA recommendations a four stage site selection process was adopted as below:</w:t>
      </w:r>
    </w:p>
    <w:p w14:paraId="5F744DE4" w14:textId="77777777" w:rsidR="009F6D5D" w:rsidRPr="0059386D" w:rsidRDefault="00F617CC" w:rsidP="007315F6">
      <w:pPr>
        <w:pStyle w:val="Authornameandaffiliation"/>
        <w:numPr>
          <w:ilvl w:val="0"/>
          <w:numId w:val="11"/>
        </w:numPr>
        <w:ind w:firstLine="131"/>
        <w:jc w:val="both"/>
      </w:pPr>
      <w:r w:rsidRPr="0059386D">
        <w:t>Conceptual and Planning Stage</w:t>
      </w:r>
    </w:p>
    <w:p w14:paraId="0BDD1CEA" w14:textId="3B97087C" w:rsidR="009F6D5D" w:rsidRPr="0059386D" w:rsidRDefault="00F617CC" w:rsidP="007315F6">
      <w:pPr>
        <w:pStyle w:val="Authornameandaffiliation"/>
        <w:numPr>
          <w:ilvl w:val="0"/>
          <w:numId w:val="11"/>
        </w:numPr>
        <w:ind w:firstLine="131"/>
        <w:jc w:val="both"/>
      </w:pPr>
      <w:r w:rsidRPr="0059386D">
        <w:t>Area Survey Stage</w:t>
      </w:r>
    </w:p>
    <w:p w14:paraId="3CAB04DD" w14:textId="449ABAF8" w:rsidR="009F6D5D" w:rsidRPr="0059386D" w:rsidRDefault="00F617CC" w:rsidP="007315F6">
      <w:pPr>
        <w:pStyle w:val="Authornameandaffiliation"/>
        <w:numPr>
          <w:ilvl w:val="0"/>
          <w:numId w:val="11"/>
        </w:numPr>
        <w:ind w:firstLine="131"/>
        <w:jc w:val="both"/>
      </w:pPr>
      <w:r w:rsidRPr="0059386D">
        <w:t>Site Characterization Stage</w:t>
      </w:r>
    </w:p>
    <w:p w14:paraId="07E6738C" w14:textId="35D48D55" w:rsidR="009F6D5D" w:rsidRPr="0059386D" w:rsidRDefault="00F617CC" w:rsidP="007315F6">
      <w:pPr>
        <w:pStyle w:val="Authornameandaffiliation"/>
        <w:numPr>
          <w:ilvl w:val="0"/>
          <w:numId w:val="11"/>
        </w:numPr>
        <w:ind w:firstLine="131"/>
        <w:jc w:val="both"/>
      </w:pPr>
      <w:r w:rsidRPr="0059386D">
        <w:t>Site Confirmation Stage</w:t>
      </w:r>
    </w:p>
    <w:p w14:paraId="035896FF" w14:textId="363ED3B1" w:rsidR="0059386D" w:rsidRDefault="00360472" w:rsidP="0059386D">
      <w:pPr>
        <w:pStyle w:val="Authornameandaffiliation"/>
        <w:jc w:val="both"/>
        <w:rPr>
          <w:lang w:val="en-GB"/>
        </w:rPr>
      </w:pPr>
      <w:r>
        <w:rPr>
          <w:noProof/>
          <w:lang w:val="en-GB" w:eastAsia="en-GB"/>
        </w:rPr>
        <w:drawing>
          <wp:anchor distT="0" distB="0" distL="114300" distR="114300" simplePos="0" relativeHeight="251661312" behindDoc="0" locked="0" layoutInCell="1" allowOverlap="1" wp14:anchorId="03DA0224" wp14:editId="0F0FC0AD">
            <wp:simplePos x="0" y="0"/>
            <wp:positionH relativeFrom="margin">
              <wp:align>center</wp:align>
            </wp:positionH>
            <wp:positionV relativeFrom="margin">
              <wp:posOffset>3121080</wp:posOffset>
            </wp:positionV>
            <wp:extent cx="5409565" cy="3688715"/>
            <wp:effectExtent l="0" t="0" r="635" b="6985"/>
            <wp:wrapSquare wrapText="bothSides"/>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9565" cy="3688715"/>
                    </a:xfrm>
                    <a:prstGeom prst="rect">
                      <a:avLst/>
                    </a:prstGeom>
                    <a:noFill/>
                  </pic:spPr>
                </pic:pic>
              </a:graphicData>
            </a:graphic>
            <wp14:sizeRelH relativeFrom="margin">
              <wp14:pctWidth>0</wp14:pctWidth>
            </wp14:sizeRelH>
            <wp14:sizeRelV relativeFrom="margin">
              <wp14:pctHeight>0</wp14:pctHeight>
            </wp14:sizeRelV>
          </wp:anchor>
        </w:drawing>
      </w:r>
      <w:r w:rsidR="00E618DC" w:rsidRPr="00426B3E">
        <w:rPr>
          <w:lang w:val="en-GB"/>
        </w:rPr>
        <w:t>.</w:t>
      </w:r>
    </w:p>
    <w:p w14:paraId="626BB424" w14:textId="364B4B06" w:rsidR="00E618DC" w:rsidRDefault="00E618DC" w:rsidP="0059386D">
      <w:pPr>
        <w:pStyle w:val="Authornameandaffiliation"/>
        <w:jc w:val="both"/>
        <w:rPr>
          <w:lang w:val="en-GB"/>
        </w:rPr>
      </w:pPr>
    </w:p>
    <w:p w14:paraId="12624942" w14:textId="1821227F" w:rsidR="00DA439A" w:rsidRDefault="00DA439A" w:rsidP="0059386D">
      <w:pPr>
        <w:pStyle w:val="Authornameandaffiliation"/>
        <w:jc w:val="both"/>
        <w:rPr>
          <w:lang w:val="en-GB"/>
        </w:rPr>
      </w:pPr>
    </w:p>
    <w:p w14:paraId="273849A7" w14:textId="00CE767B" w:rsidR="005B3D4A" w:rsidRPr="00802381" w:rsidRDefault="005B3D4A" w:rsidP="005B3D4A">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Pr="005B3D4A">
        <w:rPr>
          <w:i/>
        </w:rPr>
        <w:t xml:space="preserve">The main activities performed in the </w:t>
      </w:r>
      <w:r>
        <w:rPr>
          <w:i/>
        </w:rPr>
        <w:t>siting</w:t>
      </w:r>
      <w:r w:rsidRPr="005B3D4A">
        <w:rPr>
          <w:i/>
        </w:rPr>
        <w:t xml:space="preserve"> stages</w:t>
      </w:r>
      <w:r>
        <w:rPr>
          <w:i/>
        </w:rPr>
        <w:t>.</w:t>
      </w:r>
    </w:p>
    <w:p w14:paraId="3F061F40" w14:textId="77777777" w:rsidR="00831883" w:rsidRDefault="00831883" w:rsidP="00426B3E">
      <w:pPr>
        <w:pStyle w:val="BodyText"/>
        <w:rPr>
          <w:lang w:val="en-US"/>
        </w:rPr>
      </w:pPr>
    </w:p>
    <w:p w14:paraId="6CEC5203" w14:textId="7185365C" w:rsidR="0039616C" w:rsidRDefault="0039616C" w:rsidP="00426B3E">
      <w:pPr>
        <w:pStyle w:val="BodyText"/>
      </w:pPr>
      <w:r>
        <w:rPr>
          <w:lang w:val="en-US"/>
        </w:rPr>
        <w:t xml:space="preserve">Based on detailed criteria in each stage and </w:t>
      </w:r>
      <w:r w:rsidR="00426B3E">
        <w:rPr>
          <w:lang w:val="en-US"/>
        </w:rPr>
        <w:t>application of</w:t>
      </w:r>
      <w:r>
        <w:rPr>
          <w:lang w:val="en-US"/>
        </w:rPr>
        <w:t xml:space="preserve"> GIS integration and analysis </w:t>
      </w:r>
      <w:r w:rsidR="00426B3E">
        <w:rPr>
          <w:lang w:val="en-US"/>
        </w:rPr>
        <w:t xml:space="preserve">methodology </w:t>
      </w:r>
      <w:r>
        <w:rPr>
          <w:lang w:val="en-US"/>
        </w:rPr>
        <w:t>and scio-economic factors a</w:t>
      </w:r>
      <w:r w:rsidR="00426B3E">
        <w:rPr>
          <w:lang w:val="en-US"/>
        </w:rPr>
        <w:t xml:space="preserve"> site has been chosen. It is </w:t>
      </w:r>
      <w:r w:rsidRPr="0039616C">
        <w:rPr>
          <w:lang w:val="en-US"/>
        </w:rPr>
        <w:t xml:space="preserve">located in the District of Anarak 25 km west of Na'ein- Anarak road. </w:t>
      </w:r>
      <w:r w:rsidR="00C675AF">
        <w:t xml:space="preserve">In 2010, site license was issued by INRA. </w:t>
      </w:r>
    </w:p>
    <w:p w14:paraId="70E00E7F" w14:textId="7DD694D3" w:rsidR="00EE37AA" w:rsidRDefault="00A17828" w:rsidP="00426B3E">
      <w:pPr>
        <w:pStyle w:val="BodyText"/>
      </w:pPr>
      <w:r>
        <w:t>The site with 1 km</w:t>
      </w:r>
      <w:r w:rsidRPr="00A17828">
        <w:rPr>
          <w:vertAlign w:val="superscript"/>
        </w:rPr>
        <w:t>2</w:t>
      </w:r>
      <w:r>
        <w:t xml:space="preserve"> area is located in a red colure syncline structure which consists of clayey formation with an elevation of approximately 2000m above mean sea level.</w:t>
      </w:r>
      <w:r w:rsidR="00D43A49">
        <w:t xml:space="preserve"> </w:t>
      </w:r>
      <w:r>
        <w:t xml:space="preserve">This structure with an elevation of approximately 1480m above mean sea level and its bowl shape can act as the best </w:t>
      </w:r>
      <w:r w:rsidR="00D43A49">
        <w:t xml:space="preserve">protector for disposal site. </w:t>
      </w:r>
      <w:r>
        <w:t>Very low precipitation and high evaporation rate are the dominant desert climate in this site, so there is no runoff in the whole site except some streams result from short seasonal rainstorms.</w:t>
      </w:r>
    </w:p>
    <w:p w14:paraId="70CC4D3C" w14:textId="7BB11347" w:rsidR="00AF7991" w:rsidRDefault="00D43A49" w:rsidP="00DA439A">
      <w:pPr>
        <w:pStyle w:val="BodyText"/>
      </w:pPr>
      <w:r>
        <w:lastRenderedPageBreak/>
        <w:t>This site plays an important role on the abil</w:t>
      </w:r>
      <w:r w:rsidR="00DA439A">
        <w:t>ity of IRWA for the safe and effective management of different types of the wastes. All steps of a waste management process (long term storage, treatment, volume reduction, conditioning and final disposal) will be available in this site.</w:t>
      </w:r>
    </w:p>
    <w:p w14:paraId="31719B54" w14:textId="3E6223CD" w:rsidR="0039616C" w:rsidRPr="0039616C" w:rsidRDefault="0039616C" w:rsidP="00590640">
      <w:pPr>
        <w:pStyle w:val="Heading4"/>
        <w:numPr>
          <w:ilvl w:val="3"/>
          <w:numId w:val="7"/>
        </w:numPr>
      </w:pPr>
      <w:r w:rsidRPr="0039616C">
        <w:t>Effective communication with Regulatory Authority (INRA)</w:t>
      </w:r>
    </w:p>
    <w:p w14:paraId="6E60AF51" w14:textId="673647C6" w:rsidR="0039616C" w:rsidRPr="0059386D" w:rsidRDefault="0039616C" w:rsidP="00D43A49">
      <w:pPr>
        <w:pStyle w:val="BodyText"/>
      </w:pPr>
      <w:r>
        <w:t xml:space="preserve">Due to low storage capacity in BNPP, </w:t>
      </w:r>
      <w:r w:rsidR="00D43A49">
        <w:t xml:space="preserve">early </w:t>
      </w:r>
      <w:r>
        <w:t xml:space="preserve">construction of a temporary storage was needed in this site. IRWA negotiated </w:t>
      </w:r>
      <w:r w:rsidR="00D43A49">
        <w:t xml:space="preserve">with INRA </w:t>
      </w:r>
      <w:r>
        <w:t xml:space="preserve">to apply for a series of constructions and operation permits for minor buildings in order to facilitate faster construction of storage building(s). </w:t>
      </w:r>
      <w:r w:rsidR="00D43A49">
        <w:t>It</w:t>
      </w:r>
      <w:r>
        <w:t xml:space="preserve"> was agreed to continue </w:t>
      </w:r>
      <w:r w:rsidR="00D43A49">
        <w:t xml:space="preserve">the construction work </w:t>
      </w:r>
      <w:r>
        <w:t>based on the issuing permits until final application for the operating licence of the whole disposal site.</w:t>
      </w:r>
    </w:p>
    <w:p w14:paraId="0E32B369" w14:textId="77777777" w:rsidR="0039616C" w:rsidRDefault="0039616C" w:rsidP="0039616C">
      <w:pPr>
        <w:pStyle w:val="BodyText"/>
      </w:pPr>
      <w:r>
        <w:t xml:space="preserve">Fig. 2 shows the schedule and activities for the life-cycle of INSuRe. </w:t>
      </w:r>
    </w:p>
    <w:p w14:paraId="0A9D54D5" w14:textId="77777777" w:rsidR="00AF7991" w:rsidRDefault="00AF7991" w:rsidP="0059386D">
      <w:pPr>
        <w:pStyle w:val="Authornameandaffiliation"/>
        <w:rPr>
          <w:lang w:val="en-GB"/>
        </w:rPr>
      </w:pPr>
    </w:p>
    <w:p w14:paraId="50CC228E" w14:textId="77777777" w:rsidR="00AF7991" w:rsidRDefault="00AF7991" w:rsidP="0059386D">
      <w:pPr>
        <w:pStyle w:val="Authornameandaffiliation"/>
        <w:rPr>
          <w:lang w:val="en-GB"/>
        </w:rPr>
      </w:pPr>
    </w:p>
    <w:p w14:paraId="49F05889" w14:textId="17EA9116" w:rsidR="00EE37AA" w:rsidRDefault="00AF7991" w:rsidP="002C78A4">
      <w:pPr>
        <w:pStyle w:val="Authornameandaffiliation"/>
        <w:ind w:hanging="567"/>
        <w:rPr>
          <w:lang w:val="en-GB"/>
        </w:rPr>
      </w:pPr>
      <w:r w:rsidRPr="0040079E">
        <w:rPr>
          <w:noProof/>
          <w:sz w:val="22"/>
          <w:lang w:val="en-GB" w:eastAsia="en-GB"/>
        </w:rPr>
        <mc:AlternateContent>
          <mc:Choice Requires="wpg">
            <w:drawing>
              <wp:inline distT="0" distB="0" distL="0" distR="0" wp14:anchorId="35EA0849" wp14:editId="0A556D66">
                <wp:extent cx="5827920" cy="4007457"/>
                <wp:effectExtent l="0" t="0" r="1905" b="0"/>
                <wp:docPr id="18" name="Group 17"/>
                <wp:cNvGraphicFramePr/>
                <a:graphic xmlns:a="http://schemas.openxmlformats.org/drawingml/2006/main">
                  <a:graphicData uri="http://schemas.microsoft.com/office/word/2010/wordprocessingGroup">
                    <wpg:wgp>
                      <wpg:cNvGrpSpPr/>
                      <wpg:grpSpPr>
                        <a:xfrm>
                          <a:off x="0" y="0"/>
                          <a:ext cx="5827920" cy="4007457"/>
                          <a:chOff x="0" y="0"/>
                          <a:chExt cx="8305800" cy="5426189"/>
                        </a:xfrm>
                      </wpg:grpSpPr>
                      <wpg:grpSp>
                        <wpg:cNvPr id="2" name="Group 2"/>
                        <wpg:cNvGrpSpPr/>
                        <wpg:grpSpPr>
                          <a:xfrm>
                            <a:off x="0" y="0"/>
                            <a:ext cx="8305800" cy="5426189"/>
                            <a:chOff x="0" y="0"/>
                            <a:chExt cx="8305800" cy="5426189"/>
                          </a:xfrm>
                        </wpg:grpSpPr>
                        <wpg:grpSp>
                          <wpg:cNvPr id="4" name="Group 4"/>
                          <wpg:cNvGrpSpPr/>
                          <wpg:grpSpPr>
                            <a:xfrm>
                              <a:off x="0" y="0"/>
                              <a:ext cx="8305800" cy="5426189"/>
                              <a:chOff x="0" y="0"/>
                              <a:chExt cx="8305800" cy="5426189"/>
                            </a:xfrm>
                          </wpg:grpSpPr>
                          <pic:pic xmlns:pic="http://schemas.openxmlformats.org/drawingml/2006/picture">
                            <pic:nvPicPr>
                              <pic:cNvPr id="9"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9" r="946" b="11835"/>
                              <a:stretch/>
                            </pic:blipFill>
                            <pic:spPr bwMode="auto">
                              <a:xfrm>
                                <a:off x="0" y="0"/>
                                <a:ext cx="8305800" cy="5426189"/>
                              </a:xfrm>
                              <a:prstGeom prst="rect">
                                <a:avLst/>
                              </a:prstGeom>
                              <a:noFill/>
                              <a:ln>
                                <a:noFill/>
                              </a:ln>
                              <a:effectLst>
                                <a:softEdge rad="63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10"/>
                            <wps:cNvSpPr>
                              <a:spLocks noChangeArrowheads="1"/>
                            </wps:cNvSpPr>
                            <wps:spPr bwMode="auto">
                              <a:xfrm>
                                <a:off x="3311802" y="3524499"/>
                                <a:ext cx="959880" cy="452330"/>
                              </a:xfrm>
                              <a:prstGeom prst="ellipse">
                                <a:avLst/>
                              </a:prstGeom>
                              <a:solidFill>
                                <a:srgbClr val="4F81BD">
                                  <a:lumMod val="40000"/>
                                  <a:lumOff val="60000"/>
                                </a:srgbClr>
                              </a:solidFill>
                              <a:ln w="9525">
                                <a:solidFill>
                                  <a:sysClr val="windowText" lastClr="000000"/>
                                </a:solidFill>
                                <a:round/>
                                <a:headEnd/>
                                <a:tailEnd/>
                              </a:ln>
                              <a:effectLst/>
                            </wps:spPr>
                            <wps:txbx>
                              <w:txbxContent>
                                <w:p w14:paraId="48F90C86" w14:textId="77777777" w:rsidR="00DF77BE" w:rsidRDefault="00DF77BE" w:rsidP="0040079E">
                                  <w:pPr>
                                    <w:pStyle w:val="NormalWeb"/>
                                    <w:jc w:val="center"/>
                                  </w:pPr>
                                  <w:r>
                                    <w:rPr>
                                      <w:rFonts w:asciiTheme="minorHAnsi" w:hAnsi="Calibri" w:cstheme="minorBidi"/>
                                      <w:b/>
                                      <w:bCs/>
                                      <w:color w:val="000000" w:themeColor="text1"/>
                                      <w:kern w:val="24"/>
                                      <w:sz w:val="22"/>
                                      <w:szCs w:val="22"/>
                                    </w:rPr>
                                    <w:t>2010</w:t>
                                  </w:r>
                                </w:p>
                              </w:txbxContent>
                            </wps:txbx>
                            <wps:bodyPr wrap="none" anchor="ctr"/>
                          </wps:wsp>
                          <wps:wsp>
                            <wps:cNvPr id="11" name="Oval 11"/>
                            <wps:cNvSpPr>
                              <a:spLocks noChangeArrowheads="1"/>
                            </wps:cNvSpPr>
                            <wps:spPr bwMode="auto">
                              <a:xfrm>
                                <a:off x="4092161" y="3170792"/>
                                <a:ext cx="959880" cy="452329"/>
                              </a:xfrm>
                              <a:prstGeom prst="ellipse">
                                <a:avLst/>
                              </a:prstGeom>
                              <a:solidFill>
                                <a:srgbClr val="4F81BD">
                                  <a:lumMod val="40000"/>
                                  <a:lumOff val="60000"/>
                                </a:srgbClr>
                              </a:solidFill>
                              <a:ln w="9525">
                                <a:solidFill>
                                  <a:sysClr val="windowText" lastClr="000000"/>
                                </a:solidFill>
                                <a:round/>
                                <a:headEnd/>
                                <a:tailEnd/>
                              </a:ln>
                              <a:effectLst/>
                            </wps:spPr>
                            <wps:txbx>
                              <w:txbxContent>
                                <w:p w14:paraId="1562522A" w14:textId="77777777" w:rsidR="00DF77BE" w:rsidRDefault="00DF77BE" w:rsidP="0040079E">
                                  <w:pPr>
                                    <w:pStyle w:val="NormalWeb"/>
                                    <w:jc w:val="center"/>
                                  </w:pPr>
                                  <w:r>
                                    <w:rPr>
                                      <w:rFonts w:asciiTheme="minorHAnsi" w:hAnsi="Calibri" w:cstheme="minorBidi"/>
                                      <w:b/>
                                      <w:bCs/>
                                      <w:color w:val="000000" w:themeColor="text1"/>
                                      <w:kern w:val="24"/>
                                      <w:sz w:val="22"/>
                                      <w:szCs w:val="22"/>
                                    </w:rPr>
                                    <w:t>2012</w:t>
                                  </w:r>
                                </w:p>
                              </w:txbxContent>
                            </wps:txbx>
                            <wps:bodyPr wrap="none" anchor="ctr"/>
                          </wps:wsp>
                          <wps:wsp>
                            <wps:cNvPr id="12" name="Oval 12"/>
                            <wps:cNvSpPr>
                              <a:spLocks noChangeArrowheads="1"/>
                            </wps:cNvSpPr>
                            <wps:spPr bwMode="auto">
                              <a:xfrm>
                                <a:off x="5253194" y="3028806"/>
                                <a:ext cx="959880" cy="458411"/>
                              </a:xfrm>
                              <a:prstGeom prst="ellipse">
                                <a:avLst/>
                              </a:prstGeom>
                              <a:solidFill>
                                <a:srgbClr val="4F81BD">
                                  <a:lumMod val="40000"/>
                                  <a:lumOff val="60000"/>
                                </a:srgbClr>
                              </a:solidFill>
                              <a:ln w="9525">
                                <a:solidFill>
                                  <a:sysClr val="windowText" lastClr="000000"/>
                                </a:solidFill>
                                <a:round/>
                                <a:headEnd/>
                                <a:tailEnd/>
                              </a:ln>
                              <a:effectLst/>
                            </wps:spPr>
                            <wps:txbx>
                              <w:txbxContent>
                                <w:p w14:paraId="77F6D4CB" w14:textId="77777777" w:rsidR="00DF77BE" w:rsidRDefault="00DF77BE" w:rsidP="0040079E">
                                  <w:pPr>
                                    <w:pStyle w:val="NormalWeb"/>
                                    <w:jc w:val="center"/>
                                  </w:pPr>
                                  <w:r>
                                    <w:rPr>
                                      <w:rFonts w:asciiTheme="minorHAnsi" w:hAnsi="Calibri" w:cstheme="minorBidi"/>
                                      <w:b/>
                                      <w:bCs/>
                                      <w:color w:val="000000" w:themeColor="text1"/>
                                      <w:kern w:val="24"/>
                                      <w:sz w:val="22"/>
                                      <w:szCs w:val="22"/>
                                    </w:rPr>
                                    <w:t>2014</w:t>
                                  </w:r>
                                </w:p>
                              </w:txbxContent>
                            </wps:txbx>
                            <wps:bodyPr wrap="none" anchor="ctr"/>
                          </wps:wsp>
                          <wps:wsp>
                            <wps:cNvPr id="13" name="Oval 13"/>
                            <wps:cNvSpPr>
                              <a:spLocks noChangeArrowheads="1"/>
                            </wps:cNvSpPr>
                            <wps:spPr bwMode="auto">
                              <a:xfrm>
                                <a:off x="5562600" y="4626646"/>
                                <a:ext cx="1066800" cy="647143"/>
                              </a:xfrm>
                              <a:prstGeom prst="ellipse">
                                <a:avLst/>
                              </a:prstGeom>
                              <a:solidFill>
                                <a:srgbClr val="4F81BD">
                                  <a:lumMod val="40000"/>
                                  <a:lumOff val="60000"/>
                                </a:srgbClr>
                              </a:solidFill>
                              <a:ln w="9525">
                                <a:solidFill>
                                  <a:sysClr val="windowText" lastClr="000000"/>
                                </a:solidFill>
                                <a:round/>
                                <a:headEnd/>
                                <a:tailEnd/>
                              </a:ln>
                              <a:effectLst/>
                            </wps:spPr>
                            <wps:txbx>
                              <w:txbxContent>
                                <w:p w14:paraId="534E7125" w14:textId="77777777" w:rsidR="00DF77BE" w:rsidRPr="00AF7991" w:rsidRDefault="00DF77BE" w:rsidP="0040079E">
                                  <w:pPr>
                                    <w:pStyle w:val="NormalWeb"/>
                                    <w:jc w:val="center"/>
                                    <w:rPr>
                                      <w:b/>
                                      <w:bCs/>
                                      <w:sz w:val="18"/>
                                      <w:szCs w:val="18"/>
                                    </w:rPr>
                                  </w:pPr>
                                  <w:r w:rsidRPr="00AF7991">
                                    <w:rPr>
                                      <w:rFonts w:asciiTheme="minorHAnsi" w:hAnsi="Calibri" w:cstheme="minorBidi"/>
                                      <w:b/>
                                      <w:bCs/>
                                      <w:color w:val="000000" w:themeColor="text1"/>
                                      <w:kern w:val="24"/>
                                      <w:sz w:val="18"/>
                                      <w:szCs w:val="18"/>
                                    </w:rPr>
                                    <w:t>Only For Buildings</w:t>
                                  </w:r>
                                </w:p>
                              </w:txbxContent>
                            </wps:txbx>
                            <wps:bodyPr wrap="square" lIns="0" rIns="0" anchor="ctr"/>
                          </wps:wsp>
                          <wps:wsp>
                            <wps:cNvPr id="14" name="Curved Connector 14"/>
                            <wps:cNvCnPr/>
                            <wps:spPr>
                              <a:xfrm rot="16200000" flipV="1">
                                <a:off x="4859498" y="4147181"/>
                                <a:ext cx="823275" cy="735330"/>
                              </a:xfrm>
                              <a:prstGeom prst="curvedConnector3">
                                <a:avLst>
                                  <a:gd name="adj1" fmla="val 50000"/>
                                </a:avLst>
                              </a:prstGeom>
                              <a:noFill/>
                              <a:ln w="31750" cap="flat" cmpd="sng" algn="ctr">
                                <a:solidFill>
                                  <a:srgbClr val="4F81BD">
                                    <a:shade val="95000"/>
                                    <a:satMod val="105000"/>
                                  </a:srgbClr>
                                </a:solidFill>
                                <a:prstDash val="solid"/>
                                <a:headEnd type="triangle"/>
                                <a:tailEnd type="triangle"/>
                              </a:ln>
                              <a:effectLst/>
                            </wps:spPr>
                            <wps:bodyPr/>
                          </wps:wsp>
                          <wps:wsp>
                            <wps:cNvPr id="15" name="Curved Connector 15"/>
                            <wps:cNvCnPr/>
                            <wps:spPr>
                              <a:xfrm rot="16200000" flipV="1">
                                <a:off x="5621258" y="3970372"/>
                                <a:ext cx="797084" cy="609600"/>
                              </a:xfrm>
                              <a:prstGeom prst="curvedConnector3">
                                <a:avLst/>
                              </a:prstGeom>
                              <a:noFill/>
                              <a:ln w="31750" cap="flat" cmpd="sng" algn="ctr">
                                <a:solidFill>
                                  <a:srgbClr val="4F81BD">
                                    <a:shade val="95000"/>
                                    <a:satMod val="105000"/>
                                  </a:srgbClr>
                                </a:solidFill>
                                <a:prstDash val="solid"/>
                                <a:headEnd type="triangle"/>
                                <a:tailEnd type="triangle"/>
                              </a:ln>
                              <a:effectLst/>
                            </wps:spPr>
                            <wps:bodyPr/>
                          </wps:wsp>
                        </wpg:grpSp>
                        <wps:wsp>
                          <wps:cNvPr id="5" name="Oval 5"/>
                          <wps:cNvSpPr>
                            <a:spLocks noChangeArrowheads="1"/>
                          </wps:cNvSpPr>
                          <wps:spPr bwMode="auto">
                            <a:xfrm>
                              <a:off x="6705600" y="4500368"/>
                              <a:ext cx="914400" cy="723495"/>
                            </a:xfrm>
                            <a:prstGeom prst="ellipse">
                              <a:avLst/>
                            </a:prstGeom>
                            <a:solidFill>
                              <a:srgbClr val="FFFF00"/>
                            </a:solidFill>
                            <a:ln w="9525">
                              <a:solidFill>
                                <a:sysClr val="windowText" lastClr="000000"/>
                              </a:solidFill>
                              <a:round/>
                              <a:headEnd/>
                              <a:tailEnd/>
                            </a:ln>
                            <a:effectLst/>
                          </wps:spPr>
                          <wps:txbx>
                            <w:txbxContent>
                              <w:p w14:paraId="03578CF5" w14:textId="77777777" w:rsidR="00DF77BE" w:rsidRPr="00AF7991" w:rsidRDefault="00DF77BE" w:rsidP="0040079E">
                                <w:pPr>
                                  <w:pStyle w:val="NormalWeb"/>
                                  <w:jc w:val="center"/>
                                  <w:rPr>
                                    <w:sz w:val="20"/>
                                    <w:szCs w:val="20"/>
                                  </w:rPr>
                                </w:pPr>
                                <w:r w:rsidRPr="00AF7991">
                                  <w:rPr>
                                    <w:rFonts w:asciiTheme="minorHAnsi" w:hAnsi="Calibri" w:cstheme="minorBidi"/>
                                    <w:b/>
                                    <w:bCs/>
                                    <w:color w:val="000000" w:themeColor="text1"/>
                                    <w:kern w:val="24"/>
                                    <w:sz w:val="20"/>
                                    <w:szCs w:val="20"/>
                                  </w:rPr>
                                  <w:t>For Disposal</w:t>
                                </w:r>
                              </w:p>
                            </w:txbxContent>
                          </wps:txbx>
                          <wps:bodyPr wrap="square" lIns="0" tIns="36000" rIns="0" bIns="36000" anchor="ctr"/>
                        </wps:wsp>
                        <wps:wsp>
                          <wps:cNvPr id="6" name="Curved Connector 6"/>
                          <wps:cNvCnPr/>
                          <wps:spPr>
                            <a:xfrm rot="16200000" flipV="1">
                              <a:off x="5974616" y="3529284"/>
                              <a:ext cx="1395294" cy="828678"/>
                            </a:xfrm>
                            <a:prstGeom prst="curvedConnector3">
                              <a:avLst/>
                            </a:prstGeom>
                            <a:noFill/>
                            <a:ln w="31750" cap="flat" cmpd="sng" algn="ctr">
                              <a:solidFill>
                                <a:srgbClr val="4F81BD">
                                  <a:shade val="95000"/>
                                  <a:satMod val="105000"/>
                                </a:srgbClr>
                              </a:solidFill>
                              <a:prstDash val="solid"/>
                              <a:headEnd type="triangle"/>
                              <a:tailEnd type="triangle"/>
                            </a:ln>
                            <a:effectLst/>
                          </wps:spPr>
                          <wps:bodyPr/>
                        </wps:wsp>
                        <wps:wsp>
                          <wps:cNvPr id="7" name="Oval 7"/>
                          <wps:cNvSpPr>
                            <a:spLocks noChangeArrowheads="1"/>
                          </wps:cNvSpPr>
                          <wps:spPr bwMode="auto">
                            <a:xfrm>
                              <a:off x="1446530" y="4568662"/>
                              <a:ext cx="959880" cy="453546"/>
                            </a:xfrm>
                            <a:prstGeom prst="ellipse">
                              <a:avLst/>
                            </a:prstGeom>
                            <a:solidFill>
                              <a:srgbClr val="4F81BD">
                                <a:lumMod val="40000"/>
                                <a:lumOff val="60000"/>
                              </a:srgbClr>
                            </a:solidFill>
                            <a:ln w="9525">
                              <a:solidFill>
                                <a:sysClr val="windowText" lastClr="000000"/>
                              </a:solidFill>
                              <a:round/>
                              <a:headEnd/>
                              <a:tailEnd/>
                            </a:ln>
                            <a:effectLst/>
                          </wps:spPr>
                          <wps:txbx>
                            <w:txbxContent>
                              <w:p w14:paraId="50C757CA" w14:textId="77777777" w:rsidR="00DF77BE" w:rsidRDefault="00DF77BE" w:rsidP="0040079E">
                                <w:pPr>
                                  <w:pStyle w:val="NormalWeb"/>
                                  <w:jc w:val="center"/>
                                </w:pPr>
                                <w:r>
                                  <w:rPr>
                                    <w:rFonts w:asciiTheme="minorHAnsi" w:hAnsi="Calibri" w:cstheme="minorBidi"/>
                                    <w:b/>
                                    <w:bCs/>
                                    <w:color w:val="000000" w:themeColor="text1"/>
                                    <w:kern w:val="24"/>
                                    <w:sz w:val="22"/>
                                    <w:szCs w:val="22"/>
                                  </w:rPr>
                                  <w:t>2001</w:t>
                                </w:r>
                              </w:p>
                            </w:txbxContent>
                          </wps:txbx>
                          <wps:bodyPr wrap="none" anchor="ctr"/>
                        </wps:wsp>
                        <wps:wsp>
                          <wps:cNvPr id="8" name="Curved Connector 8"/>
                          <wps:cNvCnPr/>
                          <wps:spPr>
                            <a:xfrm rot="10800000">
                              <a:off x="1057276" y="4142468"/>
                              <a:ext cx="542925" cy="527436"/>
                            </a:xfrm>
                            <a:prstGeom prst="curvedConnector3">
                              <a:avLst/>
                            </a:prstGeom>
                            <a:noFill/>
                            <a:ln w="31750" cap="flat" cmpd="sng" algn="ctr">
                              <a:solidFill>
                                <a:srgbClr val="4F81BD">
                                  <a:shade val="95000"/>
                                  <a:satMod val="105000"/>
                                </a:srgbClr>
                              </a:solidFill>
                              <a:prstDash val="solid"/>
                              <a:headEnd type="triangle"/>
                              <a:tailEnd type="triangle"/>
                            </a:ln>
                            <a:effectLst/>
                          </wps:spPr>
                          <wps:bodyPr/>
                        </wps:wsp>
                      </wpg:grpSp>
                      <wps:wsp>
                        <wps:cNvPr id="3" name="Oval 3"/>
                        <wps:cNvSpPr>
                          <a:spLocks noChangeArrowheads="1"/>
                        </wps:cNvSpPr>
                        <wps:spPr bwMode="auto">
                          <a:xfrm>
                            <a:off x="5891759" y="2756735"/>
                            <a:ext cx="959880" cy="457194"/>
                          </a:xfrm>
                          <a:prstGeom prst="ellipse">
                            <a:avLst/>
                          </a:prstGeom>
                          <a:solidFill>
                            <a:srgbClr val="FFFF99"/>
                          </a:solidFill>
                          <a:ln w="9525">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7FB07C" w14:textId="77777777" w:rsidR="00DF77BE" w:rsidRDefault="00DF77BE" w:rsidP="0040079E">
                              <w:pPr>
                                <w:pStyle w:val="NormalWeb"/>
                                <w:jc w:val="center"/>
                              </w:pPr>
                              <w:r>
                                <w:rPr>
                                  <w:rFonts w:asciiTheme="minorHAnsi" w:hAnsi="Calibri" w:cstheme="minorBidi"/>
                                  <w:b/>
                                  <w:bCs/>
                                  <w:color w:val="000000" w:themeColor="text1"/>
                                  <w:kern w:val="24"/>
                                  <w:sz w:val="22"/>
                                  <w:szCs w:val="22"/>
                                </w:rPr>
                                <w:t>2025</w:t>
                              </w:r>
                            </w:p>
                          </w:txbxContent>
                        </wps:txbx>
                        <wps:bodyPr wrap="none" anchor="ctr"/>
                      </wps:wsp>
                    </wpg:wgp>
                  </a:graphicData>
                </a:graphic>
              </wp:inline>
            </w:drawing>
          </mc:Choice>
          <mc:Fallback xmlns:cx1="http://schemas.microsoft.com/office/drawing/2015/9/8/chartex">
            <w:pict>
              <v:group w14:anchorId="35EA0849" id="Group 17" o:spid="_x0000_s1026" style="width:458.9pt;height:315.55pt;mso-position-horizontal-relative:char;mso-position-vertical-relative:line" coordsize="83058,5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">
                <v:group id="Group 2" o:spid="_x0000_s1027" style="position:absolute;width:83058;height:54261" coordsize="83058,54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width:83058;height:54261" coordsize="83058,54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83058;height:54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mqfCAAAA2gAAAA8AAABkcnMvZG93bnJldi54bWxEj0GLwjAUhO8L/ofwBG9rqgdZq1GKooh4&#10;6LqL50fzbIvNS0miVn/9RhD2OMzMN8x82ZlG3Mj52rKC0TABQVxYXXOp4Pdn8/kFwgdkjY1lUvAg&#10;D8tF72OOqbZ3/qbbMZQiQtinqKAKoU2l9EVFBv3QtsTRO1tnMETpSqkd3iPcNHKcJBNpsOa4UGFL&#10;q4qKy/FqFBR19ryU+eF0eOS526+3p+kqGys16HfZDESgLvyH3+2dVjCF15V4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kZqnwgAAANoAAAAPAAAAAAAAAAAAAAAAAJ8C&#10;AABkcnMvZG93bnJldi54bWxQSwUGAAAAAAQABAD3AAAAjgMAAAAA&#10;">
                      <v:imagedata r:id="rId14" o:title="" cropbottom="7756f" cropleft="4305f" cropright="620f"/>
                    </v:shape>
                    <v:oval id="Oval 10" o:spid="_x0000_s1030" style="position:absolute;left:33118;top:35244;width:9598;height:4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9bcYA&#10;AADbAAAADwAAAGRycy9kb3ducmV2LnhtbESPT2vCQBDF74V+h2UKvdWNHopGVwlCpbSXxj+ItyE7&#10;ZoPZ2ZDdatpP3zkUvM3w3rz3m8Vq8K26Uh+bwAbGowwUcRVsw7WB/e7tZQoqJmSLbWAy8EMRVsvH&#10;hwXmNty4pOs21UpCOOZowKXU5VrHypHHOAodsWjn0HtMsva1tj3eJNy3epJlr9pjw9LgsKO1o+qy&#10;/fYGfqf2VByq86Zcl7OvunCb48fnxJjnp6GYg0o0pLv5//rdCr7Qyy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9bcYAAADbAAAADwAAAAAAAAAAAAAAAACYAgAAZHJz&#10;L2Rvd25yZXYueG1sUEsFBgAAAAAEAAQA9QAAAIsDAAAAAA==&#10;" fillcolor="#b9cde5" strokecolor="windowText">
                      <v:textbox>
                        <w:txbxContent>
                          <w:p w14:paraId="48F90C86" w14:textId="77777777" w:rsidR="00DF77BE" w:rsidRDefault="00DF77BE" w:rsidP="0040079E">
                            <w:pPr>
                              <w:pStyle w:val="NormalWeb"/>
                              <w:jc w:val="center"/>
                            </w:pPr>
                            <w:r>
                              <w:rPr>
                                <w:rFonts w:asciiTheme="minorHAnsi" w:hAnsi="Calibri" w:cstheme="minorBidi"/>
                                <w:b/>
                                <w:bCs/>
                                <w:color w:val="000000" w:themeColor="text1"/>
                                <w:kern w:val="24"/>
                                <w:sz w:val="22"/>
                                <w:szCs w:val="22"/>
                              </w:rPr>
                              <w:t>2010</w:t>
                            </w:r>
                          </w:p>
                        </w:txbxContent>
                      </v:textbox>
                    </v:oval>
                    <v:oval id="Oval 11" o:spid="_x0000_s1031" style="position:absolute;left:40921;top:31707;width:9599;height:45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Y9sMA&#10;AADbAAAADwAAAGRycy9kb3ducmV2LnhtbERPTWvCQBC9F/wPywjezEYPotFVgqAUvTS2It6G7JgN&#10;ZmdDdqtpf323UOhtHu9zVpveNuJBna8dK5gkKQji0umaKwUf77vxHIQPyBobx6Tgizxs1oOXFWba&#10;PbmgxylUIoawz1CBCaHNpPSlIYs+cS1x5G6usxgi7CqpO3zGcNvIaZrOpMWaY4PBlraGyvvp0yr4&#10;nutrfi5v+2JbLN6q3Owvh+NUqdGwz5cgAvXhX/znftVx/gR+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mY9sMAAADbAAAADwAAAAAAAAAAAAAAAACYAgAAZHJzL2Rv&#10;d25yZXYueG1sUEsFBgAAAAAEAAQA9QAAAIgDAAAAAA==&#10;" fillcolor="#b9cde5" strokecolor="windowText">
                      <v:textbox>
                        <w:txbxContent>
                          <w:p w14:paraId="1562522A" w14:textId="77777777" w:rsidR="00DF77BE" w:rsidRDefault="00DF77BE" w:rsidP="0040079E">
                            <w:pPr>
                              <w:pStyle w:val="NormalWeb"/>
                              <w:jc w:val="center"/>
                            </w:pPr>
                            <w:r>
                              <w:rPr>
                                <w:rFonts w:asciiTheme="minorHAnsi" w:hAnsi="Calibri" w:cstheme="minorBidi"/>
                                <w:b/>
                                <w:bCs/>
                                <w:color w:val="000000" w:themeColor="text1"/>
                                <w:kern w:val="24"/>
                                <w:sz w:val="22"/>
                                <w:szCs w:val="22"/>
                              </w:rPr>
                              <w:t>2012</w:t>
                            </w:r>
                          </w:p>
                        </w:txbxContent>
                      </v:textbox>
                    </v:oval>
                    <v:oval id="Oval 12" o:spid="_x0000_s1032" style="position:absolute;left:52531;top:30288;width:9599;height:45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GgcMA&#10;AADbAAAADwAAAGRycy9kb3ducmV2LnhtbERPS2vCQBC+F/wPywje6sYcxEZXCYJS9NL4QLwN2TEb&#10;zM6G7FbT/vpuodDbfHzPWax624gHdb52rGAyTkAQl07XXCk4HTevMxA+IGtsHJOCL/KwWg5eFphp&#10;9+SCHodQiRjCPkMFJoQ2k9KXhiz6sWuJI3dzncUQYVdJ3eEzhttGpkkylRZrjg0GW1obKu+HT6vg&#10;e6av+bm8bYt18fZR5WZ72e1TpUbDPp+DCNSHf/Gf+13H+Sn8/h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GgcMAAADbAAAADwAAAAAAAAAAAAAAAACYAgAAZHJzL2Rv&#10;d25yZXYueG1sUEsFBgAAAAAEAAQA9QAAAIgDAAAAAA==&#10;" fillcolor="#b9cde5" strokecolor="windowText">
                      <v:textbox>
                        <w:txbxContent>
                          <w:p w14:paraId="77F6D4CB" w14:textId="77777777" w:rsidR="00DF77BE" w:rsidRDefault="00DF77BE" w:rsidP="0040079E">
                            <w:pPr>
                              <w:pStyle w:val="NormalWeb"/>
                              <w:jc w:val="center"/>
                            </w:pPr>
                            <w:r>
                              <w:rPr>
                                <w:rFonts w:asciiTheme="minorHAnsi" w:hAnsi="Calibri" w:cstheme="minorBidi"/>
                                <w:b/>
                                <w:bCs/>
                                <w:color w:val="000000" w:themeColor="text1"/>
                                <w:kern w:val="24"/>
                                <w:sz w:val="22"/>
                                <w:szCs w:val="22"/>
                              </w:rPr>
                              <w:t>2014</w:t>
                            </w:r>
                          </w:p>
                        </w:txbxContent>
                      </v:textbox>
                    </v:oval>
                    <v:oval id="Oval 13" o:spid="_x0000_s1033" style="position:absolute;left:55626;top:46266;width:10668;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KmcAA&#10;AADbAAAADwAAAGRycy9kb3ducmV2LnhtbERPS4vCMBC+C/sfwizsTdO1+KA2yiLI6mnxAeJtaMa2&#10;tJmUJtb6782C4G0+vuekq97UoqPWlZYVfI8iEMSZ1SXnCk7HzXAOwnlkjbVlUvAgB6vlxyDFRNs7&#10;76k7+FyEEHYJKii8bxIpXVaQQTeyDXHgrrY16ANsc6lbvIdwU8txFE2lwZJDQ4ENrQvKqsPNKDh3&#10;XEUTV8d/s36yy2JivMS/Sn199j8LEJ56/xa/3Fsd5sfw/0s4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ZKmcAAAADbAAAADwAAAAAAAAAAAAAAAACYAgAAZHJzL2Rvd25y&#10;ZXYueG1sUEsFBgAAAAAEAAQA9QAAAIUDAAAAAA==&#10;" fillcolor="#b9cde5" strokecolor="windowText">
                      <v:textbox inset="0,,0">
                        <w:txbxContent>
                          <w:p w14:paraId="534E7125" w14:textId="77777777" w:rsidR="00DF77BE" w:rsidRPr="00AF7991" w:rsidRDefault="00DF77BE" w:rsidP="0040079E">
                            <w:pPr>
                              <w:pStyle w:val="NormalWeb"/>
                              <w:jc w:val="center"/>
                              <w:rPr>
                                <w:b/>
                                <w:bCs/>
                                <w:sz w:val="18"/>
                                <w:szCs w:val="18"/>
                              </w:rPr>
                            </w:pPr>
                            <w:r w:rsidRPr="00AF7991">
                              <w:rPr>
                                <w:rFonts w:asciiTheme="minorHAnsi" w:hAnsi="Calibri" w:cstheme="minorBidi"/>
                                <w:b/>
                                <w:bCs/>
                                <w:color w:val="000000" w:themeColor="text1"/>
                                <w:kern w:val="24"/>
                                <w:sz w:val="18"/>
                                <w:szCs w:val="18"/>
                              </w:rPr>
                              <w:t>Only For Buildings</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4" o:spid="_x0000_s1034" type="#_x0000_t38" style="position:absolute;left:48595;top:41471;width:8232;height:7354;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95Y70AAADbAAAADwAAAGRycy9kb3ducmV2LnhtbERPSwrCMBDdC94hjOBOU0VEqlFEVARX&#10;fhDcDc3YVptJaaKttzeC4G4e7zuzRWMK8aLK5ZYVDPoRCOLE6pxTBefTpjcB4TyyxsIyKXiTg8W8&#10;3ZphrG3NB3odfSpCCLsYFWTel7GULsnIoOvbkjhwN1sZ9AFWqdQV1iHcFHIYRWNpMOfQkGFJq4yS&#10;x/FpFKxvZrjcj+vLw5n99r7yLr3yRKlup1lOQXhq/F/8c+90mD+C7y/hAD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u/eWO9AAAA2wAAAA8AAAAAAAAAAAAAAAAAoQIA&#10;AGRycy9kb3ducmV2LnhtbFBLBQYAAAAABAAEAPkAAACLAwAAAAA=&#10;" adj="10800" strokecolor="#4a7ebb" strokeweight="2.5pt">
                      <v:stroke startarrow="block" endarrow="block"/>
                    </v:shape>
                    <v:shape id="Curved Connector 15" o:spid="_x0000_s1035" type="#_x0000_t38" style="position:absolute;left:56212;top:39704;width:7971;height:6096;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c+L0AAADbAAAADwAAAGRycy9kb3ducmV2LnhtbERPSwrCMBDdC94hjOBOUwVFqlFEVARX&#10;fhDcDc3YVptJaaKttzeC4G4e7zuzRWMK8aLK5ZYVDPoRCOLE6pxTBefTpjcB4TyyxsIyKXiTg8W8&#10;3ZphrG3NB3odfSpCCLsYFWTel7GULsnIoOvbkjhwN1sZ9AFWqdQV1iHcFHIYRWNpMOfQkGFJq4yS&#10;x/FpFKxvZrjcj+vLw5n99r7yLr3yRKlup1lOQXhq/F/8c+90mD+C7y/hAD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Tz3Pi9AAAA2wAAAA8AAAAAAAAAAAAAAAAAoQIA&#10;AGRycy9kb3ducmV2LnhtbFBLBQYAAAAABAAEAPkAAACLAwAAAAA=&#10;" adj="10800" strokecolor="#4a7ebb" strokeweight="2.5pt">
                      <v:stroke startarrow="block" endarrow="block"/>
                    </v:shape>
                  </v:group>
                  <v:oval id="Oval 5" o:spid="_x0000_s1036" style="position:absolute;left:67056;top:45003;width:9144;height:7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u2MQA&#10;AADaAAAADwAAAGRycy9kb3ducmV2LnhtbESPQWvCQBSE70L/w/IKvYhuWlKt0U2QomCPpi20t0f2&#10;mQ1m34bsqvHfu4WCx2FmvmFWxWBbcabeN44VPE8TEMSV0w3XCr4+t5M3ED4ga2wdk4IreSjyh9EK&#10;M+0uvKdzGWoRIewzVGBC6DIpfWXIop+6jjh6B9dbDFH2tdQ9XiLctvIlSWbSYsNxwWBH74aqY3my&#10;CsqP/dY06/F8h7/p4ttUaZlufpR6ehzWSxCBhnAP/7d3WsEr/F2JN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btjEAAAA2gAAAA8AAAAAAAAAAAAAAAAAmAIAAGRycy9k&#10;b3ducmV2LnhtbFBLBQYAAAAABAAEAPUAAACJAwAAAAA=&#10;" fillcolor="yellow" strokecolor="windowText">
                    <v:textbox inset="0,1mm,0,1mm">
                      <w:txbxContent>
                        <w:p w14:paraId="03578CF5" w14:textId="77777777" w:rsidR="00DF77BE" w:rsidRPr="00AF7991" w:rsidRDefault="00DF77BE" w:rsidP="0040079E">
                          <w:pPr>
                            <w:pStyle w:val="NormalWeb"/>
                            <w:jc w:val="center"/>
                            <w:rPr>
                              <w:sz w:val="20"/>
                              <w:szCs w:val="20"/>
                            </w:rPr>
                          </w:pPr>
                          <w:r w:rsidRPr="00AF7991">
                            <w:rPr>
                              <w:rFonts w:asciiTheme="minorHAnsi" w:hAnsi="Calibri" w:cstheme="minorBidi"/>
                              <w:b/>
                              <w:bCs/>
                              <w:color w:val="000000" w:themeColor="text1"/>
                              <w:kern w:val="24"/>
                              <w:sz w:val="20"/>
                              <w:szCs w:val="20"/>
                            </w:rPr>
                            <w:t>For Disposal</w:t>
                          </w:r>
                        </w:p>
                      </w:txbxContent>
                    </v:textbox>
                  </v:oval>
                  <v:shape id="Curved Connector 6" o:spid="_x0000_s1037" type="#_x0000_t38" style="position:absolute;left:59746;top:35292;width:13953;height:8287;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iL4AAADaAAAADwAAAGRycy9kb3ducmV2LnhtbESPzQrCMBCE74LvEFbwpqkeilSjiKgI&#10;nvxB8LY0a1ttNqWJtr69EQSPw8x8w8wWrSnFi2pXWFYwGkYgiFOrC84UnE+bwQSE88gaS8uk4E0O&#10;FvNuZ4aJtg0f6HX0mQgQdgkqyL2vEildmpNBN7QVcfButjbog6wzqWtsAtyUchxFsTRYcFjIsaJV&#10;Tunj+DQK1jczXu7j5vJwZr+9r7zLrjxRqt9rl1MQnlr/D//aO60ghu+Vc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Wv6IvgAAANoAAAAPAAAAAAAAAAAAAAAAAKEC&#10;AABkcnMvZG93bnJldi54bWxQSwUGAAAAAAQABAD5AAAAjAMAAAAA&#10;" adj="10800" strokecolor="#4a7ebb" strokeweight="2.5pt">
                    <v:stroke startarrow="block" endarrow="block"/>
                  </v:shape>
                  <v:oval id="Oval 7" o:spid="_x0000_s1038" style="position:absolute;left:14465;top:45686;width:9599;height:45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wPMUA&#10;AADaAAAADwAAAGRycy9kb3ducmV2LnhtbESPT2vCQBTE74V+h+UVeqsbPfgnukoQFKmXxiri7ZF9&#10;ZoPZtyG7avTTdwuFHoeZ+Q0zW3S2FjdqfeVYQb+XgCAunK64VLD/Xn2MQfiArLF2TAoe5GExf32Z&#10;YardnXO67UIpIoR9igpMCE0qpS8MWfQ91xBH7+xaiyHKtpS6xXuE21oOkmQoLVYcFww2tDRUXHZX&#10;q+A51qfsUJzX+TKffJWZWR8/twOl3t+6bAoiUBf+w3/tjVYwgt8r8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nA8xQAAANoAAAAPAAAAAAAAAAAAAAAAAJgCAABkcnMv&#10;ZG93bnJldi54bWxQSwUGAAAAAAQABAD1AAAAigMAAAAA&#10;" fillcolor="#b9cde5" strokecolor="windowText">
                    <v:textbox>
                      <w:txbxContent>
                        <w:p w14:paraId="50C757CA" w14:textId="77777777" w:rsidR="00DF77BE" w:rsidRDefault="00DF77BE" w:rsidP="0040079E">
                          <w:pPr>
                            <w:pStyle w:val="NormalWeb"/>
                            <w:jc w:val="center"/>
                          </w:pPr>
                          <w:r>
                            <w:rPr>
                              <w:rFonts w:asciiTheme="minorHAnsi" w:hAnsi="Calibri" w:cstheme="minorBidi"/>
                              <w:b/>
                              <w:bCs/>
                              <w:color w:val="000000" w:themeColor="text1"/>
                              <w:kern w:val="24"/>
                              <w:sz w:val="22"/>
                              <w:szCs w:val="22"/>
                            </w:rPr>
                            <w:t>2001</w:t>
                          </w:r>
                        </w:p>
                      </w:txbxContent>
                    </v:textbox>
                  </v:oval>
                  <v:shape id="Curved Connector 8" o:spid="_x0000_s1039" type="#_x0000_t38" style="position:absolute;left:10572;top:41424;width:5430;height:5275;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f5MAAAADaAAAADwAAAGRycy9kb3ducmV2LnhtbERPTWvCQBC9F/wPywheSt1oRELqKioE&#10;PBUaBa9DdpqEZmdDdhMTf717KPT4eN+7w2gaMVDnassKVssIBHFhdc2lgts1+0hAOI+ssbFMCiZy&#10;cNjP3naYavvgbxpyX4oQwi5FBZX3bSqlKyoy6Ja2JQ7cj+0M+gC7UuoOHyHcNHIdRVtpsObQUGFL&#10;54qK37w3CvJ+k3z1MrP3ehPHp6mfbu/Ps1KL+Xj8BOFp9P/iP/dFKwhbw5VwA+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R3+TAAAAA2gAAAA8AAAAAAAAAAAAAAAAA&#10;oQIAAGRycy9kb3ducmV2LnhtbFBLBQYAAAAABAAEAPkAAACOAwAAAAA=&#10;" adj="10800" strokecolor="#4a7ebb" strokeweight="2.5pt">
                    <v:stroke startarrow="block" endarrow="block"/>
                  </v:shape>
                </v:group>
                <v:oval id="Oval 3" o:spid="_x0000_s1040" style="position:absolute;left:58917;top:27567;width:9599;height:4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cUA&#10;AADaAAAADwAAAGRycy9kb3ducmV2LnhtbESPQWsCMRSE74X+h/AKXkrNqlDKahRRBPHgUlsK3h6b&#10;183W5GXdxN3tv28KhR6HmfmGWawGZ0VHbag9K5iMMxDEpdc1Vwre33ZPLyBCRNZoPZOCbwqwWt7f&#10;LTDXvudX6k6xEgnCIUcFJsYmlzKUhhyGsW+Ik/fpW4cxybaSusU+wZ2V0yx7lg5rTgsGG9oYKi+n&#10;m1NQn4tu230VR2vNoy6mt+tHjwelRg/Deg4i0hD/w3/tvVYwg98r6Qb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C0dxQAAANoAAAAPAAAAAAAAAAAAAAAAAJgCAABkcnMv&#10;ZG93bnJldi54bWxQSwUGAAAAAAQABAD1AAAAigMAAAAA&#10;" fillcolor="#ff9" strokecolor="windowText">
                  <v:shadow color="#eeece1 [3214]"/>
                  <v:textbox>
                    <w:txbxContent>
                      <w:p w14:paraId="0A7FB07C" w14:textId="77777777" w:rsidR="00DF77BE" w:rsidRDefault="00DF77BE" w:rsidP="0040079E">
                        <w:pPr>
                          <w:pStyle w:val="NormalWeb"/>
                          <w:jc w:val="center"/>
                        </w:pPr>
                        <w:r>
                          <w:rPr>
                            <w:rFonts w:asciiTheme="minorHAnsi" w:hAnsi="Calibri" w:cstheme="minorBidi"/>
                            <w:b/>
                            <w:bCs/>
                            <w:color w:val="000000" w:themeColor="text1"/>
                            <w:kern w:val="24"/>
                            <w:sz w:val="22"/>
                            <w:szCs w:val="22"/>
                          </w:rPr>
                          <w:t>2025</w:t>
                        </w:r>
                      </w:p>
                    </w:txbxContent>
                  </v:textbox>
                </v:oval>
                <w10:anchorlock/>
              </v:group>
            </w:pict>
          </mc:Fallback>
        </mc:AlternateContent>
      </w:r>
    </w:p>
    <w:p w14:paraId="1265F9F4" w14:textId="7F18A159" w:rsidR="005B3D4A" w:rsidRPr="00802381" w:rsidRDefault="005B3D4A" w:rsidP="006C5B10">
      <w:pPr>
        <w:pStyle w:val="Caption"/>
        <w:jc w:val="center"/>
        <w:rPr>
          <w:i/>
          <w:sz w:val="20"/>
        </w:rPr>
      </w:pPr>
      <w:r w:rsidRPr="00802381">
        <w:rPr>
          <w:i/>
        </w:rPr>
        <w:t xml:space="preserve">FIG. </w:t>
      </w:r>
      <w:r w:rsidR="006C5B10">
        <w:rPr>
          <w:i/>
        </w:rPr>
        <w:t>2</w:t>
      </w:r>
      <w:r>
        <w:rPr>
          <w:i/>
        </w:rPr>
        <w:t>. T</w:t>
      </w:r>
      <w:r w:rsidRPr="005B3D4A">
        <w:rPr>
          <w:i/>
        </w:rPr>
        <w:t>he schedule and activities for the life-cycle of INSuRe.</w:t>
      </w:r>
    </w:p>
    <w:p w14:paraId="249F4B02" w14:textId="77777777" w:rsidR="00EE37AA" w:rsidRDefault="00EE37AA" w:rsidP="0059386D">
      <w:pPr>
        <w:pStyle w:val="Authornameandaffiliation"/>
        <w:rPr>
          <w:lang w:val="en-GB"/>
        </w:rPr>
      </w:pPr>
    </w:p>
    <w:p w14:paraId="0E0D4F8A" w14:textId="06C2B809" w:rsidR="00EE37AA" w:rsidRPr="00A17828" w:rsidRDefault="00A17828" w:rsidP="007315F6">
      <w:pPr>
        <w:pStyle w:val="Heading4"/>
        <w:numPr>
          <w:ilvl w:val="3"/>
          <w:numId w:val="7"/>
        </w:numPr>
      </w:pPr>
      <w:r w:rsidRPr="00A17828">
        <w:t>Development of Waste Acceptance Criteria</w:t>
      </w:r>
      <w:r>
        <w:t xml:space="preserve"> (WAC)</w:t>
      </w:r>
    </w:p>
    <w:p w14:paraId="433FE058" w14:textId="0B2A4EDD" w:rsidR="00CF7AF3" w:rsidRDefault="00A17828" w:rsidP="00D43A49">
      <w:pPr>
        <w:pStyle w:val="BodyText"/>
      </w:pPr>
      <w:r>
        <w:t>Based on the trench design features and outputs of safety assessment, a WAC was developed. Agreement on the WAC among BNPP operator</w:t>
      </w:r>
      <w:r w:rsidR="00D43A49">
        <w:t>, INRA</w:t>
      </w:r>
      <w:r>
        <w:t xml:space="preserve"> and the repository operator is a real challenge.</w:t>
      </w:r>
      <w:r w:rsidR="00D43A49">
        <w:t xml:space="preserve"> There will be cost loads and some design alteration for the BNPP operator when it accepts the disposal WAC.  Therefore, there will be resistance for its acceptance. IRWA is trying to solve this by technical communication and mutual understanding through many meetings with BNPP operator and the regulatory body as well. </w:t>
      </w:r>
    </w:p>
    <w:p w14:paraId="349A6C08" w14:textId="77777777" w:rsidR="00C049C4" w:rsidRDefault="00C049C4" w:rsidP="00A17828">
      <w:pPr>
        <w:pStyle w:val="BodyText"/>
      </w:pPr>
    </w:p>
    <w:p w14:paraId="604F9D37" w14:textId="6058F600" w:rsidR="00C049C4" w:rsidRDefault="00F56C44" w:rsidP="00E42DEF">
      <w:pPr>
        <w:pStyle w:val="Heading3"/>
      </w:pPr>
      <w:r>
        <w:t xml:space="preserve">Cooperation with </w:t>
      </w:r>
      <w:r w:rsidRPr="00501C84">
        <w:t xml:space="preserve">the </w:t>
      </w:r>
      <w:r>
        <w:t xml:space="preserve">operator of the </w:t>
      </w:r>
      <w:r w:rsidRPr="00501C84">
        <w:t>first NPP</w:t>
      </w:r>
      <w:r>
        <w:t xml:space="preserve"> on </w:t>
      </w:r>
      <w:r w:rsidR="00E42DEF">
        <w:t xml:space="preserve">operational radioactive </w:t>
      </w:r>
      <w:r>
        <w:t>waste issues</w:t>
      </w:r>
    </w:p>
    <w:p w14:paraId="12EC546B" w14:textId="77777777" w:rsidR="00252064" w:rsidRDefault="00252064" w:rsidP="007315F6">
      <w:pPr>
        <w:pStyle w:val="Heading4"/>
        <w:numPr>
          <w:ilvl w:val="3"/>
          <w:numId w:val="12"/>
        </w:numPr>
      </w:pPr>
      <w:r>
        <w:t>Managing highly-active waste from BNPP</w:t>
      </w:r>
    </w:p>
    <w:p w14:paraId="3AA702E9" w14:textId="0F6F5554" w:rsidR="002C78A4" w:rsidRDefault="002C78A4" w:rsidP="00E42DEF">
      <w:pPr>
        <w:pStyle w:val="BodyText"/>
      </w:pPr>
      <w:r>
        <w:lastRenderedPageBreak/>
        <w:t xml:space="preserve">Three main categories of waste which are generated in BNPP are </w:t>
      </w:r>
      <w:r w:rsidR="00E42DEF">
        <w:t xml:space="preserve">unconditioned </w:t>
      </w:r>
      <w:r>
        <w:t>solid</w:t>
      </w:r>
      <w:r w:rsidR="00E42DEF">
        <w:t xml:space="preserve"> waste</w:t>
      </w:r>
      <w:r>
        <w:t xml:space="preserve">, </w:t>
      </w:r>
      <w:r w:rsidR="00A17828">
        <w:t>solidified</w:t>
      </w:r>
      <w:r>
        <w:t xml:space="preserve"> </w:t>
      </w:r>
      <w:r w:rsidR="00E42DEF">
        <w:t xml:space="preserve">waste </w:t>
      </w:r>
      <w:r>
        <w:t xml:space="preserve">and </w:t>
      </w:r>
      <w:r w:rsidR="00E42DEF">
        <w:t xml:space="preserve">finally </w:t>
      </w:r>
      <w:r>
        <w:t>high-active spent instruments</w:t>
      </w:r>
      <w:r w:rsidR="00E42DEF">
        <w:t xml:space="preserve"> (neutron activated)</w:t>
      </w:r>
      <w:r>
        <w:t xml:space="preserve">. All of these wastes should </w:t>
      </w:r>
      <w:r w:rsidR="00E42DEF">
        <w:t xml:space="preserve">be </w:t>
      </w:r>
      <w:r w:rsidR="005B3D4A">
        <w:t>transferred</w:t>
      </w:r>
      <w:r>
        <w:t xml:space="preserve"> to IRWA for long-term storage and disposal. Solid and high-active spent instruments have fewer problems because of their predefined management </w:t>
      </w:r>
      <w:r w:rsidR="00E42DEF">
        <w:t>plan</w:t>
      </w:r>
      <w:r>
        <w:t xml:space="preserve"> for long-term storage and solid waste management strategy </w:t>
      </w:r>
      <w:r w:rsidR="00E42DEF">
        <w:t xml:space="preserve">adopted by IRWA </w:t>
      </w:r>
      <w:r>
        <w:t>for using incineration and/or super</w:t>
      </w:r>
      <w:r w:rsidR="00E42DEF">
        <w:t>-</w:t>
      </w:r>
      <w:r>
        <w:t xml:space="preserve">compaction which has not </w:t>
      </w:r>
      <w:r w:rsidR="00E42DEF">
        <w:t xml:space="preserve">been </w:t>
      </w:r>
      <w:r>
        <w:t xml:space="preserve">decided yet. </w:t>
      </w:r>
    </w:p>
    <w:p w14:paraId="342774D2" w14:textId="210AAF55" w:rsidR="002C78A4" w:rsidRDefault="002C78A4" w:rsidP="00206257">
      <w:pPr>
        <w:pStyle w:val="BodyText"/>
      </w:pPr>
      <w:r>
        <w:t>The neutron channels due to the neutron</w:t>
      </w:r>
      <w:r w:rsidR="00E42DEF">
        <w:t xml:space="preserve"> activation process</w:t>
      </w:r>
      <w:r>
        <w:t xml:space="preserve">, </w:t>
      </w:r>
      <w:r w:rsidR="0092195C">
        <w:t xml:space="preserve">will </w:t>
      </w:r>
      <w:r>
        <w:t>become radioactive material</w:t>
      </w:r>
      <w:r w:rsidR="00EF7F19">
        <w:rPr>
          <w:lang w:val="en-US"/>
        </w:rPr>
        <w:t xml:space="preserve"> approximately</w:t>
      </w:r>
      <w:r>
        <w:t xml:space="preserve"> with the </w:t>
      </w:r>
      <w:r w:rsidR="00E42DEF">
        <w:t xml:space="preserve">total activity </w:t>
      </w:r>
      <w:r>
        <w:t>of 100 Curie</w:t>
      </w:r>
      <w:r w:rsidR="00E42DEF">
        <w:t>s</w:t>
      </w:r>
      <w:r>
        <w:t xml:space="preserve"> each</w:t>
      </w:r>
      <w:r w:rsidR="0092195C">
        <w:t>,</w:t>
      </w:r>
      <w:r>
        <w:t xml:space="preserve"> are </w:t>
      </w:r>
      <w:r w:rsidR="005B3D4A">
        <w:t xml:space="preserve">taken out of reactor </w:t>
      </w:r>
      <w:r w:rsidR="0092195C">
        <w:t>core</w:t>
      </w:r>
      <w:r w:rsidR="005B3D4A">
        <w:t xml:space="preserve"> of the BNPP</w:t>
      </w:r>
      <w:r w:rsidR="0092195C">
        <w:t xml:space="preserve"> and</w:t>
      </w:r>
      <w:r w:rsidR="005B3D4A">
        <w:t xml:space="preserve"> </w:t>
      </w:r>
      <w:r>
        <w:t>replaced every four years</w:t>
      </w:r>
      <w:r w:rsidR="00E42DEF">
        <w:t>. T</w:t>
      </w:r>
      <w:r>
        <w:t xml:space="preserve">hese channels, 12 meters long and 1 mm thick, are collected in a coil </w:t>
      </w:r>
      <w:r w:rsidR="00E42DEF">
        <w:t>shape at</w:t>
      </w:r>
      <w:r>
        <w:t xml:space="preserve"> the end of their service life and are directed into a steel capsule inside 13-ton container. Each capsule </w:t>
      </w:r>
      <w:r w:rsidR="00E42DEF">
        <w:t xml:space="preserve">holds </w:t>
      </w:r>
      <w:r>
        <w:t xml:space="preserve">about </w:t>
      </w:r>
      <w:r w:rsidR="00206257">
        <w:t>15000</w:t>
      </w:r>
      <w:r>
        <w:t xml:space="preserve"> </w:t>
      </w:r>
      <w:r w:rsidR="00E42DEF">
        <w:t>C</w:t>
      </w:r>
      <w:r>
        <w:t>i</w:t>
      </w:r>
      <w:r w:rsidR="00E42DEF">
        <w:t xml:space="preserve"> of activity</w:t>
      </w:r>
      <w:r>
        <w:t xml:space="preserve"> after placing 9 coils</w:t>
      </w:r>
      <w:r w:rsidR="00BD482D">
        <w:t xml:space="preserve"> inside</w:t>
      </w:r>
      <w:r>
        <w:t>.</w:t>
      </w:r>
      <w:r w:rsidR="006F27CB">
        <w:t xml:space="preserve"> Table 2 shows the main radionuclides and their typical activity </w:t>
      </w:r>
      <w:r w:rsidR="00BD482D">
        <w:t xml:space="preserve">for one </w:t>
      </w:r>
      <w:r w:rsidR="00206257">
        <w:t>capsule</w:t>
      </w:r>
      <w:r w:rsidR="00BD482D">
        <w:t xml:space="preserve"> </w:t>
      </w:r>
      <w:r w:rsidR="00CD2957">
        <w:t>on the time of removal from reactor core.</w:t>
      </w:r>
      <w:r w:rsidR="006F27CB">
        <w:t xml:space="preserve"> </w:t>
      </w:r>
      <w:r w:rsidR="00BD482D">
        <w:t>Most of the activity belongs to the short-lived radionuclides, therefore activity reduces to about 1000 Ci after 4 years of storage in BNPP.</w:t>
      </w:r>
    </w:p>
    <w:p w14:paraId="68B95D66" w14:textId="5FBFE34D" w:rsidR="002C78A4" w:rsidRDefault="002C78A4" w:rsidP="0035679B">
      <w:pPr>
        <w:pStyle w:val="BodyText"/>
      </w:pPr>
      <w:r>
        <w:t xml:space="preserve">IRWA has </w:t>
      </w:r>
      <w:r w:rsidR="006F27CB">
        <w:t>devised</w:t>
      </w:r>
      <w:r>
        <w:t xml:space="preserve"> new boreholes for </w:t>
      </w:r>
      <w:r w:rsidR="006F27CB">
        <w:t xml:space="preserve">long term storage of </w:t>
      </w:r>
      <w:r>
        <w:t xml:space="preserve">steel capsules in </w:t>
      </w:r>
      <w:r w:rsidR="006F27CB">
        <w:t>INSuRe</w:t>
      </w:r>
      <w:r>
        <w:t xml:space="preserve"> facility and loaded 12 ones in</w:t>
      </w:r>
      <w:r w:rsidR="00E42DEF">
        <w:t>side</w:t>
      </w:r>
      <w:r>
        <w:t xml:space="preserve"> them</w:t>
      </w:r>
      <w:r w:rsidR="00794F8D">
        <w:t xml:space="preserve"> (Fig. </w:t>
      </w:r>
      <w:r w:rsidR="0035679B">
        <w:t>3</w:t>
      </w:r>
      <w:r w:rsidR="00794F8D">
        <w:t>)</w:t>
      </w:r>
      <w:r>
        <w:t>.</w:t>
      </w:r>
    </w:p>
    <w:p w14:paraId="2A410C57" w14:textId="77777777" w:rsidR="002C78A4" w:rsidRDefault="002C78A4" w:rsidP="002C78A4">
      <w:pPr>
        <w:pStyle w:val="Authornameandaffiliation"/>
        <w:jc w:val="both"/>
        <w:rPr>
          <w:lang w:val="en-GB"/>
        </w:rPr>
      </w:pPr>
    </w:p>
    <w:p w14:paraId="1640D035" w14:textId="1F2D327C" w:rsidR="005B3D4A" w:rsidRDefault="005B3D4A" w:rsidP="00794F8D">
      <w:pPr>
        <w:pStyle w:val="BodyText"/>
        <w:spacing w:after="120"/>
        <w:ind w:firstLine="0"/>
        <w:jc w:val="left"/>
      </w:pPr>
      <w:r>
        <w:t xml:space="preserve">TABLE </w:t>
      </w:r>
      <w:r w:rsidR="006F27CB">
        <w:t>2</w:t>
      </w:r>
      <w:r>
        <w:t>.</w:t>
      </w:r>
      <w:r>
        <w:tab/>
      </w:r>
      <w:r w:rsidR="00794F8D" w:rsidRPr="00794F8D">
        <w:t>THE MAIN RADIONUCLIDES AND THEIR TYPICAL ACTIVITY FOR ONE COIL</w:t>
      </w:r>
    </w:p>
    <w:tbl>
      <w:tblPr>
        <w:tblStyle w:val="TableGrid"/>
        <w:tblW w:w="0" w:type="auto"/>
        <w:jc w:val="center"/>
        <w:tblLayout w:type="fixed"/>
        <w:tblLook w:val="04A0" w:firstRow="1" w:lastRow="0" w:firstColumn="1" w:lastColumn="0" w:noHBand="0" w:noVBand="1"/>
      </w:tblPr>
      <w:tblGrid>
        <w:gridCol w:w="1694"/>
        <w:gridCol w:w="1145"/>
        <w:gridCol w:w="1017"/>
        <w:gridCol w:w="1017"/>
        <w:gridCol w:w="1119"/>
        <w:gridCol w:w="1226"/>
      </w:tblGrid>
      <w:tr w:rsidR="002C78A4" w14:paraId="1F8F66DF" w14:textId="77777777" w:rsidTr="006F27CB">
        <w:trPr>
          <w:trHeight w:val="418"/>
          <w:jc w:val="center"/>
        </w:trPr>
        <w:tc>
          <w:tcPr>
            <w:tcW w:w="1694" w:type="dxa"/>
            <w:vAlign w:val="center"/>
          </w:tcPr>
          <w:p w14:paraId="1C8329DE" w14:textId="77777777" w:rsidR="002C78A4" w:rsidRDefault="002C78A4" w:rsidP="00DF77BE">
            <w:pPr>
              <w:pStyle w:val="Authornameandaffiliation"/>
              <w:ind w:left="0"/>
              <w:jc w:val="center"/>
              <w:rPr>
                <w:lang w:val="en-GB"/>
              </w:rPr>
            </w:pPr>
            <w:r>
              <w:rPr>
                <w:lang w:val="en-GB"/>
              </w:rPr>
              <w:t>Parameter</w:t>
            </w:r>
          </w:p>
        </w:tc>
        <w:tc>
          <w:tcPr>
            <w:tcW w:w="5524" w:type="dxa"/>
            <w:gridSpan w:val="5"/>
            <w:vAlign w:val="center"/>
          </w:tcPr>
          <w:p w14:paraId="6EE9EF54" w14:textId="77777777" w:rsidR="002C78A4" w:rsidRDefault="002C78A4" w:rsidP="00DF77BE">
            <w:pPr>
              <w:pStyle w:val="Authornameandaffiliation"/>
              <w:ind w:left="0"/>
              <w:jc w:val="center"/>
              <w:rPr>
                <w:lang w:val="en-GB"/>
              </w:rPr>
            </w:pPr>
            <w:r>
              <w:rPr>
                <w:lang w:val="en-GB"/>
              </w:rPr>
              <w:t>Radionuclides</w:t>
            </w:r>
          </w:p>
        </w:tc>
      </w:tr>
      <w:tr w:rsidR="002C78A4" w14:paraId="5D179672" w14:textId="77777777" w:rsidTr="006F27CB">
        <w:trPr>
          <w:trHeight w:val="437"/>
          <w:jc w:val="center"/>
        </w:trPr>
        <w:tc>
          <w:tcPr>
            <w:tcW w:w="1694" w:type="dxa"/>
            <w:vAlign w:val="center"/>
          </w:tcPr>
          <w:p w14:paraId="5B6A4E81" w14:textId="77777777" w:rsidR="002C78A4" w:rsidRDefault="002C78A4" w:rsidP="00DF77BE">
            <w:pPr>
              <w:pStyle w:val="Authornameandaffiliation"/>
              <w:ind w:left="0"/>
              <w:jc w:val="center"/>
              <w:rPr>
                <w:lang w:val="en-GB"/>
              </w:rPr>
            </w:pPr>
          </w:p>
        </w:tc>
        <w:tc>
          <w:tcPr>
            <w:tcW w:w="1145" w:type="dxa"/>
            <w:vAlign w:val="center"/>
          </w:tcPr>
          <w:p w14:paraId="18528E5F" w14:textId="77777777" w:rsidR="002C78A4" w:rsidRDefault="002C78A4" w:rsidP="00DF77BE">
            <w:pPr>
              <w:pStyle w:val="Authornameandaffiliation"/>
              <w:ind w:left="0"/>
              <w:jc w:val="center"/>
              <w:rPr>
                <w:lang w:val="en-GB"/>
              </w:rPr>
            </w:pPr>
            <w:r>
              <w:rPr>
                <w:lang w:val="en-GB"/>
              </w:rPr>
              <w:t>Cr-51</w:t>
            </w:r>
          </w:p>
        </w:tc>
        <w:tc>
          <w:tcPr>
            <w:tcW w:w="1017" w:type="dxa"/>
            <w:vAlign w:val="center"/>
          </w:tcPr>
          <w:p w14:paraId="322C8E61" w14:textId="77777777" w:rsidR="002C78A4" w:rsidRDefault="002C78A4" w:rsidP="00DF77BE">
            <w:pPr>
              <w:pStyle w:val="Authornameandaffiliation"/>
              <w:ind w:left="0"/>
              <w:jc w:val="center"/>
              <w:rPr>
                <w:lang w:val="en-GB"/>
              </w:rPr>
            </w:pPr>
            <w:r>
              <w:rPr>
                <w:lang w:val="en-GB"/>
              </w:rPr>
              <w:t>Mn-54</w:t>
            </w:r>
          </w:p>
        </w:tc>
        <w:tc>
          <w:tcPr>
            <w:tcW w:w="1017" w:type="dxa"/>
            <w:vAlign w:val="center"/>
          </w:tcPr>
          <w:p w14:paraId="725EFE18" w14:textId="77777777" w:rsidR="002C78A4" w:rsidRDefault="002C78A4" w:rsidP="00DF77BE">
            <w:pPr>
              <w:pStyle w:val="Authornameandaffiliation"/>
              <w:ind w:left="0"/>
              <w:jc w:val="center"/>
              <w:rPr>
                <w:lang w:val="en-GB"/>
              </w:rPr>
            </w:pPr>
            <w:r>
              <w:rPr>
                <w:lang w:val="en-GB"/>
              </w:rPr>
              <w:t>Co-58</w:t>
            </w:r>
          </w:p>
        </w:tc>
        <w:tc>
          <w:tcPr>
            <w:tcW w:w="1119" w:type="dxa"/>
            <w:vAlign w:val="center"/>
          </w:tcPr>
          <w:p w14:paraId="4146DD46" w14:textId="77777777" w:rsidR="002C78A4" w:rsidRDefault="002C78A4" w:rsidP="00DF77BE">
            <w:pPr>
              <w:pStyle w:val="Authornameandaffiliation"/>
              <w:ind w:left="0"/>
              <w:jc w:val="center"/>
              <w:rPr>
                <w:lang w:val="en-GB"/>
              </w:rPr>
            </w:pPr>
            <w:r>
              <w:rPr>
                <w:lang w:val="en-GB"/>
              </w:rPr>
              <w:t>Fe-59</w:t>
            </w:r>
          </w:p>
        </w:tc>
        <w:tc>
          <w:tcPr>
            <w:tcW w:w="1223" w:type="dxa"/>
            <w:vAlign w:val="center"/>
          </w:tcPr>
          <w:p w14:paraId="56A39853" w14:textId="77777777" w:rsidR="002C78A4" w:rsidRDefault="002C78A4" w:rsidP="00DF77BE">
            <w:pPr>
              <w:pStyle w:val="Authornameandaffiliation"/>
              <w:ind w:left="0"/>
              <w:jc w:val="center"/>
              <w:rPr>
                <w:lang w:val="en-GB"/>
              </w:rPr>
            </w:pPr>
            <w:r>
              <w:rPr>
                <w:lang w:val="en-GB"/>
              </w:rPr>
              <w:t>Co-60</w:t>
            </w:r>
          </w:p>
        </w:tc>
      </w:tr>
      <w:tr w:rsidR="002C78A4" w14:paraId="03F44FFE" w14:textId="77777777" w:rsidTr="006F27CB">
        <w:trPr>
          <w:trHeight w:val="418"/>
          <w:jc w:val="center"/>
        </w:trPr>
        <w:tc>
          <w:tcPr>
            <w:tcW w:w="1694" w:type="dxa"/>
            <w:vAlign w:val="center"/>
          </w:tcPr>
          <w:p w14:paraId="6CF37BA3" w14:textId="77777777" w:rsidR="002C78A4" w:rsidRDefault="002C78A4" w:rsidP="00DF77BE">
            <w:pPr>
              <w:pStyle w:val="Authornameandaffiliation"/>
              <w:ind w:left="0"/>
              <w:jc w:val="center"/>
              <w:rPr>
                <w:lang w:val="en-GB"/>
              </w:rPr>
            </w:pPr>
            <w:r>
              <w:rPr>
                <w:lang w:val="en-GB"/>
              </w:rPr>
              <w:t>Nuclides %</w:t>
            </w:r>
          </w:p>
        </w:tc>
        <w:tc>
          <w:tcPr>
            <w:tcW w:w="1145" w:type="dxa"/>
            <w:vAlign w:val="center"/>
          </w:tcPr>
          <w:p w14:paraId="53DB0F74" w14:textId="77777777" w:rsidR="002C78A4" w:rsidRDefault="002C78A4" w:rsidP="00DF77BE">
            <w:pPr>
              <w:pStyle w:val="Authornameandaffiliation"/>
              <w:ind w:left="0"/>
              <w:jc w:val="center"/>
              <w:rPr>
                <w:lang w:val="en-GB"/>
              </w:rPr>
            </w:pPr>
            <w:r>
              <w:rPr>
                <w:lang w:val="en-GB"/>
              </w:rPr>
              <w:t>79.4</w:t>
            </w:r>
          </w:p>
        </w:tc>
        <w:tc>
          <w:tcPr>
            <w:tcW w:w="1017" w:type="dxa"/>
            <w:vAlign w:val="center"/>
          </w:tcPr>
          <w:p w14:paraId="15ECBD12" w14:textId="77777777" w:rsidR="002C78A4" w:rsidRDefault="002C78A4" w:rsidP="00DF77BE">
            <w:pPr>
              <w:pStyle w:val="Authornameandaffiliation"/>
              <w:ind w:left="0"/>
              <w:jc w:val="center"/>
              <w:rPr>
                <w:lang w:val="en-GB"/>
              </w:rPr>
            </w:pPr>
            <w:r>
              <w:rPr>
                <w:lang w:val="en-GB"/>
              </w:rPr>
              <w:t>3.7</w:t>
            </w:r>
          </w:p>
        </w:tc>
        <w:tc>
          <w:tcPr>
            <w:tcW w:w="1017" w:type="dxa"/>
            <w:vAlign w:val="center"/>
          </w:tcPr>
          <w:p w14:paraId="361E0C8B" w14:textId="77777777" w:rsidR="002C78A4" w:rsidRDefault="002C78A4" w:rsidP="00DF77BE">
            <w:pPr>
              <w:pStyle w:val="Authornameandaffiliation"/>
              <w:ind w:left="0"/>
              <w:jc w:val="center"/>
              <w:rPr>
                <w:lang w:val="en-GB"/>
              </w:rPr>
            </w:pPr>
            <w:r>
              <w:rPr>
                <w:lang w:val="en-GB"/>
              </w:rPr>
              <w:t>9.2</w:t>
            </w:r>
          </w:p>
        </w:tc>
        <w:tc>
          <w:tcPr>
            <w:tcW w:w="1119" w:type="dxa"/>
            <w:vAlign w:val="center"/>
          </w:tcPr>
          <w:p w14:paraId="39D40265" w14:textId="77777777" w:rsidR="002C78A4" w:rsidRDefault="002C78A4" w:rsidP="00DF77BE">
            <w:pPr>
              <w:pStyle w:val="Authornameandaffiliation"/>
              <w:ind w:left="0"/>
              <w:jc w:val="center"/>
              <w:rPr>
                <w:lang w:val="en-GB"/>
              </w:rPr>
            </w:pPr>
            <w:r>
              <w:rPr>
                <w:lang w:val="en-GB"/>
              </w:rPr>
              <w:t>1.7</w:t>
            </w:r>
          </w:p>
        </w:tc>
        <w:tc>
          <w:tcPr>
            <w:tcW w:w="1223" w:type="dxa"/>
            <w:vAlign w:val="center"/>
          </w:tcPr>
          <w:p w14:paraId="156CA4A0" w14:textId="77777777" w:rsidR="002C78A4" w:rsidRDefault="002C78A4" w:rsidP="00DF77BE">
            <w:pPr>
              <w:pStyle w:val="Authornameandaffiliation"/>
              <w:ind w:left="0"/>
              <w:jc w:val="center"/>
              <w:rPr>
                <w:lang w:val="en-GB"/>
              </w:rPr>
            </w:pPr>
            <w:r>
              <w:rPr>
                <w:lang w:val="en-GB"/>
              </w:rPr>
              <w:t>6.0</w:t>
            </w:r>
          </w:p>
        </w:tc>
      </w:tr>
      <w:tr w:rsidR="002C78A4" w14:paraId="5221516E" w14:textId="77777777" w:rsidTr="006F27CB">
        <w:trPr>
          <w:trHeight w:val="418"/>
          <w:jc w:val="center"/>
        </w:trPr>
        <w:tc>
          <w:tcPr>
            <w:tcW w:w="1694" w:type="dxa"/>
            <w:vAlign w:val="center"/>
          </w:tcPr>
          <w:p w14:paraId="4EAD69C9" w14:textId="77777777" w:rsidR="002C78A4" w:rsidRDefault="002C78A4" w:rsidP="00DF77BE">
            <w:pPr>
              <w:pStyle w:val="Authornameandaffiliation"/>
              <w:ind w:left="0"/>
              <w:jc w:val="center"/>
              <w:rPr>
                <w:lang w:val="en-GB"/>
              </w:rPr>
            </w:pPr>
            <w:r>
              <w:rPr>
                <w:lang w:val="en-GB"/>
              </w:rPr>
              <w:t>Activity Bq</w:t>
            </w:r>
          </w:p>
        </w:tc>
        <w:tc>
          <w:tcPr>
            <w:tcW w:w="1145" w:type="dxa"/>
            <w:vAlign w:val="center"/>
          </w:tcPr>
          <w:p w14:paraId="6DC02BCB" w14:textId="77777777" w:rsidR="002C78A4" w:rsidRDefault="002C78A4" w:rsidP="00DF77BE">
            <w:pPr>
              <w:pStyle w:val="Authornameandaffiliation"/>
              <w:ind w:left="0"/>
              <w:jc w:val="center"/>
              <w:rPr>
                <w:lang w:val="en-GB"/>
              </w:rPr>
            </w:pPr>
            <w:r>
              <w:rPr>
                <w:lang w:val="en-GB"/>
              </w:rPr>
              <w:t>4.49E14</w:t>
            </w:r>
          </w:p>
        </w:tc>
        <w:tc>
          <w:tcPr>
            <w:tcW w:w="1017" w:type="dxa"/>
            <w:vAlign w:val="center"/>
          </w:tcPr>
          <w:p w14:paraId="005CFA8B" w14:textId="77777777" w:rsidR="002C78A4" w:rsidRDefault="002C78A4" w:rsidP="00DF77BE">
            <w:pPr>
              <w:pStyle w:val="Authornameandaffiliation"/>
              <w:ind w:left="0"/>
              <w:jc w:val="center"/>
              <w:rPr>
                <w:lang w:val="en-GB"/>
              </w:rPr>
            </w:pPr>
            <w:r>
              <w:rPr>
                <w:lang w:val="en-GB"/>
              </w:rPr>
              <w:t>2.09E13</w:t>
            </w:r>
          </w:p>
        </w:tc>
        <w:tc>
          <w:tcPr>
            <w:tcW w:w="1017" w:type="dxa"/>
            <w:vAlign w:val="center"/>
          </w:tcPr>
          <w:p w14:paraId="0A045A46" w14:textId="77777777" w:rsidR="002C78A4" w:rsidRDefault="002C78A4" w:rsidP="00DF77BE">
            <w:pPr>
              <w:pStyle w:val="Authornameandaffiliation"/>
              <w:ind w:left="0"/>
              <w:jc w:val="center"/>
              <w:rPr>
                <w:lang w:val="en-GB"/>
              </w:rPr>
            </w:pPr>
            <w:r>
              <w:rPr>
                <w:lang w:val="en-GB"/>
              </w:rPr>
              <w:t>5.22E13</w:t>
            </w:r>
          </w:p>
        </w:tc>
        <w:tc>
          <w:tcPr>
            <w:tcW w:w="1119" w:type="dxa"/>
            <w:vAlign w:val="center"/>
          </w:tcPr>
          <w:p w14:paraId="6407F69C" w14:textId="77777777" w:rsidR="002C78A4" w:rsidRDefault="002C78A4" w:rsidP="00DF77BE">
            <w:pPr>
              <w:pStyle w:val="Authornameandaffiliation"/>
              <w:ind w:left="0"/>
              <w:jc w:val="center"/>
              <w:rPr>
                <w:lang w:val="en-GB"/>
              </w:rPr>
            </w:pPr>
            <w:r>
              <w:rPr>
                <w:lang w:val="en-GB"/>
              </w:rPr>
              <w:t>0.97E13</w:t>
            </w:r>
          </w:p>
        </w:tc>
        <w:tc>
          <w:tcPr>
            <w:tcW w:w="1223" w:type="dxa"/>
            <w:vAlign w:val="center"/>
          </w:tcPr>
          <w:p w14:paraId="208CBC52" w14:textId="77777777" w:rsidR="002C78A4" w:rsidRDefault="002C78A4" w:rsidP="00DF77BE">
            <w:pPr>
              <w:pStyle w:val="Authornameandaffiliation"/>
              <w:ind w:left="0"/>
              <w:jc w:val="center"/>
              <w:rPr>
                <w:lang w:val="en-GB"/>
              </w:rPr>
            </w:pPr>
            <w:r>
              <w:rPr>
                <w:lang w:val="en-GB"/>
              </w:rPr>
              <w:t>3.44E13</w:t>
            </w:r>
          </w:p>
        </w:tc>
      </w:tr>
      <w:tr w:rsidR="002C78A4" w14:paraId="6C9AF007" w14:textId="77777777" w:rsidTr="006F27CB">
        <w:trPr>
          <w:trHeight w:val="437"/>
          <w:jc w:val="center"/>
        </w:trPr>
        <w:tc>
          <w:tcPr>
            <w:tcW w:w="1694" w:type="dxa"/>
            <w:vAlign w:val="center"/>
          </w:tcPr>
          <w:p w14:paraId="633DD947" w14:textId="77777777" w:rsidR="002C78A4" w:rsidRDefault="002C78A4" w:rsidP="00DF77BE">
            <w:pPr>
              <w:pStyle w:val="Authornameandaffiliation"/>
              <w:ind w:left="0"/>
              <w:jc w:val="center"/>
              <w:rPr>
                <w:lang w:val="en-GB"/>
              </w:rPr>
            </w:pPr>
            <w:r>
              <w:rPr>
                <w:lang w:val="en-GB"/>
              </w:rPr>
              <w:t>Total Activity</w:t>
            </w:r>
          </w:p>
        </w:tc>
        <w:tc>
          <w:tcPr>
            <w:tcW w:w="5524" w:type="dxa"/>
            <w:gridSpan w:val="5"/>
            <w:vAlign w:val="center"/>
          </w:tcPr>
          <w:p w14:paraId="56C55D58" w14:textId="77777777" w:rsidR="002C78A4" w:rsidRDefault="002C78A4" w:rsidP="00DF77BE">
            <w:pPr>
              <w:pStyle w:val="Authornameandaffiliation"/>
              <w:ind w:left="0"/>
              <w:jc w:val="center"/>
              <w:rPr>
                <w:lang w:val="en-GB"/>
              </w:rPr>
            </w:pPr>
            <w:r>
              <w:rPr>
                <w:lang w:val="en-GB"/>
              </w:rPr>
              <w:t>566 TBq</w:t>
            </w:r>
          </w:p>
        </w:tc>
      </w:tr>
    </w:tbl>
    <w:p w14:paraId="0EF72E70" w14:textId="4D90DDD7" w:rsidR="002C78A4" w:rsidRDefault="002C78A4" w:rsidP="002C78A4">
      <w:pPr>
        <w:pStyle w:val="Authornameandaffiliation"/>
        <w:jc w:val="both"/>
        <w:rPr>
          <w:lang w:val="en-GB"/>
        </w:rPr>
      </w:pPr>
    </w:p>
    <w:p w14:paraId="379DB6E8" w14:textId="77777777" w:rsidR="00C8128F" w:rsidRDefault="00C8128F" w:rsidP="002C78A4">
      <w:pPr>
        <w:pStyle w:val="Authornameandaffiliation"/>
        <w:jc w:val="both"/>
        <w:rPr>
          <w:lang w:val="en-GB"/>
        </w:rPr>
      </w:pPr>
    </w:p>
    <w:p w14:paraId="0178B82D" w14:textId="051C153D" w:rsidR="00426B3E" w:rsidRDefault="00426B3E" w:rsidP="002C78A4">
      <w:pPr>
        <w:pStyle w:val="Authornameandaffiliation"/>
        <w:jc w:val="both"/>
        <w:rPr>
          <w:lang w:val="en-GB"/>
        </w:rPr>
      </w:pPr>
      <w:r w:rsidRPr="00C8128F">
        <w:rPr>
          <w:noProof/>
          <w:lang w:val="en-GB" w:eastAsia="en-GB"/>
        </w:rPr>
        <mc:AlternateContent>
          <mc:Choice Requires="wpg">
            <w:drawing>
              <wp:anchor distT="0" distB="0" distL="114300" distR="114300" simplePos="0" relativeHeight="251665408" behindDoc="0" locked="0" layoutInCell="1" allowOverlap="1" wp14:anchorId="578EA843" wp14:editId="5D542EC0">
                <wp:simplePos x="0" y="0"/>
                <wp:positionH relativeFrom="margin">
                  <wp:align>left</wp:align>
                </wp:positionH>
                <wp:positionV relativeFrom="paragraph">
                  <wp:posOffset>7036</wp:posOffset>
                </wp:positionV>
                <wp:extent cx="5445125" cy="1411834"/>
                <wp:effectExtent l="0" t="0" r="3175" b="0"/>
                <wp:wrapNone/>
                <wp:docPr id="292" name="Group 7"/>
                <wp:cNvGraphicFramePr/>
                <a:graphic xmlns:a="http://schemas.openxmlformats.org/drawingml/2006/main">
                  <a:graphicData uri="http://schemas.microsoft.com/office/word/2010/wordprocessingGroup">
                    <wpg:wgp>
                      <wpg:cNvGrpSpPr/>
                      <wpg:grpSpPr>
                        <a:xfrm>
                          <a:off x="0" y="0"/>
                          <a:ext cx="5445125" cy="1411834"/>
                          <a:chOff x="0" y="0"/>
                          <a:chExt cx="4229100" cy="885600"/>
                        </a:xfrm>
                      </wpg:grpSpPr>
                      <pic:pic xmlns:pic="http://schemas.openxmlformats.org/drawingml/2006/picture">
                        <pic:nvPicPr>
                          <pic:cNvPr id="293" name="Content Placeholder 3" descr="\\172.26.248.12\پسمانداری\اشتراک گذاری همگانی\نوروزی مهسا\IMG_3728.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6760"/>
                            <a:ext cx="1260475" cy="878840"/>
                          </a:xfrm>
                          <a:prstGeom prst="rect">
                            <a:avLst/>
                          </a:prstGeom>
                          <a:noFill/>
                          <a:ln>
                            <a:noFill/>
                          </a:ln>
                        </pic:spPr>
                      </pic:pic>
                      <pic:pic xmlns:pic="http://schemas.openxmlformats.org/drawingml/2006/picture">
                        <pic:nvPicPr>
                          <pic:cNvPr id="294" name="Content Placeholder 3" descr="IMG_20200114_111313.jpg"/>
                          <pic:cNvPicPr/>
                        </pic:nvPicPr>
                        <pic:blipFill>
                          <a:blip r:embed="rId16" cstate="print"/>
                          <a:stretch>
                            <a:fillRect/>
                          </a:stretch>
                        </pic:blipFill>
                        <pic:spPr>
                          <a:xfrm>
                            <a:off x="1260475" y="5920"/>
                            <a:ext cx="1748155" cy="873760"/>
                          </a:xfrm>
                          <a:prstGeom prst="rect">
                            <a:avLst/>
                          </a:prstGeom>
                        </pic:spPr>
                      </pic:pic>
                      <pic:pic xmlns:pic="http://schemas.openxmlformats.org/drawingml/2006/picture">
                        <pic:nvPicPr>
                          <pic:cNvPr id="295" name="Picture 295" descr="\\172.26.248.12\پسمانداری\اشتراک گذاری همگانی\نوروزی مهسا\site.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08630" y="0"/>
                            <a:ext cx="1220470" cy="873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29501CA" id="Group 7" o:spid="_x0000_s1026" style="position:absolute;margin-left:0;margin-top:.55pt;width:428.75pt;height:111.15pt;z-index:251665408;mso-position-horizontal:left;mso-position-horizontal-relative:margin;mso-width-relative:margin;mso-height-relative:margin" coordsize="42291,8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BdeEPl4kEAAOJBAAAVAAAAZHJzL21l&#10;ZGlhL2ltYWdlMy5qcGVn/9j/4AAQSkZJRgABAQEA3ADcAAD/2wBDAAIBAQIBAQICAgICAgICAwUD&#10;AwMDAwYEBAMFBwYHBwcGBwcICQsJCAgKCAcHCg0KCgsMDAwMBwkODw0MDgsMDAz/2wBDAQICAgMD&#10;AwYDAwYMCAcIDAwMDAwMDAwMDAwMDAwMDAwMDAwMDAwMDAwMDAwMDAwMDAwMDAwMDAwMDAwMDAwM&#10;DAz/wAARCADT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">
                <v:shape id="Content Placeholder 3" o:spid="_x0000_s1027" type="#_x0000_t75" style="position:absolute;top:67;width:12604;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gVADEAAAA3AAAAA8AAABkcnMvZG93bnJldi54bWxEj19LAzEQxN8Fv0NYwTebWPHf2bSUilD0&#10;oVhb8HG5rJfDy+bIxjZ+eyMIPg4z8xtmtihhUAdK0ke2cDkxoIjb6HruLOzeni7uQElGdjhEJgvf&#10;JLCYn57MsHHxyK902OZOVQhLgxZ8zmOjtbSeAsokjsTV+4gpYK4yddolPFZ4GPTUmBsdsOe64HGk&#10;laf2c/sVLLzvzWYp18/i1+nlsZT97lZWxtrzs7J8AJWp5P/wX3vtLEzvr+D3TD0Ce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gVADEAAAA3AAAAA8AAAAAAAAAAAAAAAAA&#10;nwIAAGRycy9kb3ducmV2LnhtbFBLBQYAAAAABAAEAPcAAACQAwAAAAA=&#10;">
                  <v:imagedata r:id="rId18" o:title="IMG_3728"/>
                </v:shape>
                <v:shape id="Content Placeholder 3" o:spid="_x0000_s1028" type="#_x0000_t75" alt="IMG_20200114_111313.jpg" style="position:absolute;left:12604;top:59;width:17482;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ccfFAAAA3AAAAA8AAABkcnMvZG93bnJldi54bWxEj0FrwkAUhO+C/2F5Qm911xBKm7qKBANC&#10;FdooPT+yr0ls9m3Irpr++26h4HGYmW+Y5Xq0nbjS4FvHGhZzBYK4cqblWsPpWDw+g/AB2WDnmDT8&#10;kIf1ajpZYmbcjT/oWoZaRAj7DDU0IfSZlL5qyKKfu544el9usBiiHGppBrxFuO1kotSTtNhyXGiw&#10;p7yh6ru8WA3qfNh+vp9bzg9pvineVLVPca/1w2zcvIIINIZ7+L+9MxqSlx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HXHHxQAAANwAAAAPAAAAAAAAAAAAAAAA&#10;AJ8CAABkcnMvZG93bnJldi54bWxQSwUGAAAAAAQABAD3AAAAkQMAAAAA&#10;">
                  <v:imagedata r:id="rId19" o:title="IMG_20200114_111313"/>
                </v:shape>
                <v:shape id="Picture 295" o:spid="_x0000_s1029" type="#_x0000_t75" style="position:absolute;left:30086;width:12205;height:8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w3DEAAAA3AAAAA8AAABkcnMvZG93bnJldi54bWxEj0FrAjEUhO9C/0N4hV6kZl2o1NUoVrD0&#10;UASt9PzYPHdDNy9LEt303zcFweMwM98wy3WynbiSD8axgumkAEFcO224UXD62j2/gggRWWPnmBT8&#10;UoD16mG0xEq7gQ90PcZGZAiHChW0MfaVlKFuyWKYuJ44e2fnLcYsfSO1xyHDbSfLophJi4bzQos9&#10;bVuqf44Xq0Ca/v1tcGO58dvP+fRkUrn/Tko9PabNAkSkFO/hW/tDKyjnL/B/Jh8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Xw3DEAAAA3AAAAA8AAAAAAAAAAAAAAAAA&#10;nwIAAGRycy9kb3ducmV2LnhtbFBLBQYAAAAABAAEAPcAAACQAwAAAAA=&#10;">
                  <v:imagedata r:id="rId20" o:title="site"/>
                </v:shape>
                <w10:wrap anchorx="margin"/>
              </v:group>
            </w:pict>
          </mc:Fallback>
        </mc:AlternateContent>
      </w:r>
    </w:p>
    <w:p w14:paraId="0F3E4E2C" w14:textId="77777777" w:rsidR="00426B3E" w:rsidRDefault="00426B3E" w:rsidP="002C78A4">
      <w:pPr>
        <w:pStyle w:val="Authornameandaffiliation"/>
        <w:jc w:val="both"/>
        <w:rPr>
          <w:lang w:val="en-GB"/>
        </w:rPr>
      </w:pPr>
    </w:p>
    <w:p w14:paraId="4A99DEF2" w14:textId="302135DC" w:rsidR="00794F8D" w:rsidRDefault="00794F8D" w:rsidP="002C78A4">
      <w:pPr>
        <w:pStyle w:val="Authornameandaffiliation"/>
        <w:jc w:val="both"/>
        <w:rPr>
          <w:lang w:val="en-GB"/>
        </w:rPr>
      </w:pPr>
    </w:p>
    <w:p w14:paraId="692FA1C1" w14:textId="1BB34B5F" w:rsidR="00C8128F" w:rsidRDefault="00C8128F" w:rsidP="002C78A4">
      <w:pPr>
        <w:pStyle w:val="Authornameandaffiliation"/>
        <w:jc w:val="both"/>
        <w:rPr>
          <w:lang w:val="en-GB"/>
        </w:rPr>
      </w:pPr>
    </w:p>
    <w:p w14:paraId="635D48CB" w14:textId="77777777" w:rsidR="00C8128F" w:rsidRDefault="00C8128F" w:rsidP="002C78A4">
      <w:pPr>
        <w:pStyle w:val="Authornameandaffiliation"/>
        <w:jc w:val="both"/>
        <w:rPr>
          <w:lang w:val="en-GB"/>
        </w:rPr>
      </w:pPr>
    </w:p>
    <w:p w14:paraId="0CBE923A" w14:textId="4EB5590E" w:rsidR="00C8128F" w:rsidRDefault="00C8128F" w:rsidP="002C78A4">
      <w:pPr>
        <w:pStyle w:val="Authornameandaffiliation"/>
        <w:jc w:val="both"/>
        <w:rPr>
          <w:lang w:val="en-GB"/>
        </w:rPr>
      </w:pPr>
    </w:p>
    <w:p w14:paraId="05FC85ED" w14:textId="77777777" w:rsidR="00C8128F" w:rsidRDefault="00C8128F" w:rsidP="002C78A4">
      <w:pPr>
        <w:pStyle w:val="Authornameandaffiliation"/>
        <w:jc w:val="both"/>
        <w:rPr>
          <w:lang w:val="en-GB"/>
        </w:rPr>
      </w:pPr>
    </w:p>
    <w:p w14:paraId="43AA9A2F" w14:textId="77777777" w:rsidR="00C8128F" w:rsidRDefault="00C8128F" w:rsidP="002C78A4">
      <w:pPr>
        <w:pStyle w:val="Authornameandaffiliation"/>
        <w:jc w:val="both"/>
        <w:rPr>
          <w:lang w:val="en-GB"/>
        </w:rPr>
      </w:pPr>
    </w:p>
    <w:p w14:paraId="0C0AC3AF" w14:textId="77777777" w:rsidR="00794F8D" w:rsidRDefault="00794F8D" w:rsidP="002C78A4">
      <w:pPr>
        <w:pStyle w:val="Authornameandaffiliation"/>
        <w:jc w:val="both"/>
        <w:rPr>
          <w:lang w:val="en-GB"/>
        </w:rPr>
      </w:pPr>
    </w:p>
    <w:p w14:paraId="3BBD35C3" w14:textId="4DE07402" w:rsidR="002C78A4" w:rsidRDefault="002C78A4" w:rsidP="002C78A4">
      <w:pPr>
        <w:pStyle w:val="Authornameandaffiliation"/>
        <w:jc w:val="both"/>
        <w:rPr>
          <w:lang w:val="en-GB"/>
        </w:rPr>
      </w:pPr>
    </w:p>
    <w:p w14:paraId="64C440B8" w14:textId="05371217" w:rsidR="002C78A4" w:rsidRDefault="002C78A4" w:rsidP="00C8128F">
      <w:pPr>
        <w:pStyle w:val="Authornameandaffiliation"/>
        <w:jc w:val="center"/>
        <w:rPr>
          <w:lang w:val="en-GB"/>
        </w:rPr>
      </w:pPr>
    </w:p>
    <w:p w14:paraId="57F3CC9A" w14:textId="4CC1E860" w:rsidR="002C78A4" w:rsidRDefault="00794F8D" w:rsidP="0092195C">
      <w:pPr>
        <w:pStyle w:val="Authornameandaffiliation"/>
        <w:rPr>
          <w:lang w:val="en-GB"/>
        </w:rPr>
      </w:pPr>
      <w:r w:rsidRPr="00802381">
        <w:rPr>
          <w:i/>
        </w:rPr>
        <w:t xml:space="preserve">FIG. </w:t>
      </w:r>
      <w:r>
        <w:rPr>
          <w:i/>
        </w:rPr>
        <w:t xml:space="preserve">3. </w:t>
      </w:r>
      <w:r w:rsidR="0092195C">
        <w:rPr>
          <w:i/>
        </w:rPr>
        <w:t>N</w:t>
      </w:r>
      <w:r w:rsidR="0092195C" w:rsidRPr="0092195C">
        <w:rPr>
          <w:i/>
        </w:rPr>
        <w:t xml:space="preserve">ew boreholes for long term storage of steel </w:t>
      </w:r>
      <w:r w:rsidR="0092195C">
        <w:rPr>
          <w:i/>
        </w:rPr>
        <w:t>capsules (high-active solid waste)</w:t>
      </w:r>
    </w:p>
    <w:p w14:paraId="1401B4EB" w14:textId="377AA9A5" w:rsidR="00794F8D" w:rsidRDefault="00794F8D" w:rsidP="002C78A4">
      <w:pPr>
        <w:pStyle w:val="BodyText"/>
      </w:pPr>
    </w:p>
    <w:p w14:paraId="478AE113" w14:textId="019274B0" w:rsidR="00252064" w:rsidRDefault="00252064" w:rsidP="007315F6">
      <w:pPr>
        <w:pStyle w:val="Heading4"/>
        <w:numPr>
          <w:ilvl w:val="3"/>
          <w:numId w:val="12"/>
        </w:numPr>
      </w:pPr>
      <w:r>
        <w:t xml:space="preserve">Non-conformances in </w:t>
      </w:r>
      <w:r w:rsidR="00426B3E">
        <w:t xml:space="preserve">the </w:t>
      </w:r>
      <w:r>
        <w:t>solidified waste</w:t>
      </w:r>
    </w:p>
    <w:p w14:paraId="3EFD1027" w14:textId="62B4629E" w:rsidR="002C78A4" w:rsidRDefault="00252064" w:rsidP="00DF77BE">
      <w:pPr>
        <w:pStyle w:val="BodyText"/>
      </w:pPr>
      <w:r>
        <w:t xml:space="preserve"> </w:t>
      </w:r>
      <w:r w:rsidR="002C78A4">
        <w:t xml:space="preserve">Solidified wastes packages which are the result of liquid waste </w:t>
      </w:r>
      <w:r w:rsidR="0092195C">
        <w:t>evaporation and cementation of its sludges in BNPP, w</w:t>
      </w:r>
      <w:r w:rsidR="00DF77BE">
        <w:t>ere</w:t>
      </w:r>
      <w:r w:rsidR="0092195C">
        <w:t xml:space="preserve"> not conformed to the WAC for near surface disposal.</w:t>
      </w:r>
      <w:r w:rsidR="002C78A4">
        <w:t xml:space="preserve"> </w:t>
      </w:r>
      <w:r w:rsidR="0092195C">
        <w:t>C</w:t>
      </w:r>
      <w:r w:rsidR="002C78A4">
        <w:t xml:space="preserve">ementation </w:t>
      </w:r>
      <w:r w:rsidR="0092195C">
        <w:t>procedure</w:t>
      </w:r>
      <w:r w:rsidR="002C78A4">
        <w:t xml:space="preserve"> </w:t>
      </w:r>
      <w:r w:rsidR="0092195C">
        <w:t xml:space="preserve">recommended by BNPP contractor, </w:t>
      </w:r>
      <w:r w:rsidR="002C78A4">
        <w:t xml:space="preserve">has been applied </w:t>
      </w:r>
      <w:r w:rsidR="0092195C">
        <w:t xml:space="preserve">from the </w:t>
      </w:r>
      <w:r w:rsidR="002C78A4">
        <w:t>start</w:t>
      </w:r>
      <w:r w:rsidR="008C3485">
        <w:t xml:space="preserve"> of the operation and</w:t>
      </w:r>
      <w:r w:rsidR="002C78A4">
        <w:t xml:space="preserve"> about 2000 packages were produced. Many of them could not pass the </w:t>
      </w:r>
      <w:r w:rsidR="008C3485">
        <w:t xml:space="preserve">disposal </w:t>
      </w:r>
      <w:r w:rsidR="002C78A4">
        <w:t>WAC due to the unsuitable cementation formula, high amount of Boron and high salin</w:t>
      </w:r>
      <w:r w:rsidR="008C3485">
        <w:t>ity</w:t>
      </w:r>
      <w:r w:rsidR="002C78A4">
        <w:t xml:space="preserve"> (800 gr/lit). The formula has been tested in IRWA laboratory and its result was announced to BNPP. </w:t>
      </w:r>
    </w:p>
    <w:p w14:paraId="0D618AB4" w14:textId="540749BB" w:rsidR="002C78A4" w:rsidRDefault="002C78A4" w:rsidP="0035679B">
      <w:pPr>
        <w:pStyle w:val="BodyText"/>
      </w:pPr>
      <w:r>
        <w:t xml:space="preserve">Some technical problems such </w:t>
      </w:r>
      <w:r w:rsidR="008C3485">
        <w:t>as in-</w:t>
      </w:r>
      <w:r w:rsidRPr="0035679B">
        <w:t>drum mixing with</w:t>
      </w:r>
      <w:r w:rsidR="0035679B">
        <w:t xml:space="preserve"> the</w:t>
      </w:r>
      <w:r w:rsidRPr="0035679B">
        <w:t xml:space="preserve"> </w:t>
      </w:r>
      <w:r w:rsidR="0035679B" w:rsidRPr="0035679B">
        <w:t>lost-paddle approach</w:t>
      </w:r>
      <w:r>
        <w:t>, deep evaporator that make high saline concentration and so on, reported to contractor to be consider</w:t>
      </w:r>
      <w:r w:rsidR="00DF77BE">
        <w:t>ed</w:t>
      </w:r>
      <w:r>
        <w:t xml:space="preserve"> in their new design for new NPP phases. </w:t>
      </w:r>
    </w:p>
    <w:p w14:paraId="7212C965" w14:textId="77777777" w:rsidR="002C78A4" w:rsidRDefault="002C78A4" w:rsidP="002C78A4">
      <w:pPr>
        <w:pStyle w:val="BodyText"/>
      </w:pPr>
    </w:p>
    <w:p w14:paraId="55C515C3" w14:textId="77777777" w:rsidR="002C78A4" w:rsidRDefault="002C78A4" w:rsidP="002C78A4">
      <w:pPr>
        <w:pStyle w:val="Authornameandaffiliation"/>
        <w:rPr>
          <w:lang w:val="en-GB"/>
        </w:rPr>
      </w:pPr>
    </w:p>
    <w:p w14:paraId="04E0AD3D" w14:textId="008BBE4F" w:rsidR="002C78A4" w:rsidRDefault="002C78A4" w:rsidP="002C78A4">
      <w:pPr>
        <w:pStyle w:val="Authornameandaffiliation"/>
        <w:jc w:val="center"/>
        <w:rPr>
          <w:lang w:val="en-GB"/>
        </w:rPr>
      </w:pPr>
    </w:p>
    <w:p w14:paraId="3A62B701" w14:textId="77777777" w:rsidR="002C78A4" w:rsidRDefault="002C78A4" w:rsidP="002C78A4">
      <w:pPr>
        <w:pStyle w:val="Authornameandaffiliation"/>
        <w:jc w:val="center"/>
        <w:rPr>
          <w:lang w:val="en-GB"/>
        </w:rPr>
      </w:pPr>
    </w:p>
    <w:p w14:paraId="781383E4" w14:textId="7FBB02A8" w:rsidR="002C78A4" w:rsidRDefault="002C78A4" w:rsidP="00DF77BE">
      <w:pPr>
        <w:pStyle w:val="BodyText"/>
      </w:pPr>
      <w:r>
        <w:lastRenderedPageBreak/>
        <w:t>IRWA is going to prepare a justification report for non-conformance</w:t>
      </w:r>
      <w:r w:rsidR="00DF77BE">
        <w:t>s</w:t>
      </w:r>
      <w:r w:rsidR="00426B3E">
        <w:t xml:space="preserve"> of the</w:t>
      </w:r>
      <w:r>
        <w:t xml:space="preserve"> waste packages. Two main options </w:t>
      </w:r>
      <w:r w:rsidR="00DF77BE">
        <w:t>(</w:t>
      </w:r>
      <w:r>
        <w:t>Over pack and engineered vault</w:t>
      </w:r>
      <w:r w:rsidR="00DF77BE">
        <w:t>)</w:t>
      </w:r>
      <w:r>
        <w:t xml:space="preserve"> are foreseen for these packages. Final decision could </w:t>
      </w:r>
      <w:r w:rsidR="00426B3E">
        <w:t>be made</w:t>
      </w:r>
      <w:r>
        <w:t xml:space="preserve"> when feasibility and financial </w:t>
      </w:r>
      <w:r w:rsidR="00426B3E">
        <w:t>evaluation</w:t>
      </w:r>
      <w:r>
        <w:t xml:space="preserve"> of both options were done.</w:t>
      </w:r>
    </w:p>
    <w:p w14:paraId="694F3F9D" w14:textId="77777777" w:rsidR="00C049C4" w:rsidRDefault="00C049C4" w:rsidP="002C78A4">
      <w:pPr>
        <w:pStyle w:val="BodyText"/>
      </w:pPr>
    </w:p>
    <w:p w14:paraId="313F9D4F" w14:textId="77777777" w:rsidR="00F56C44" w:rsidRDefault="00F56C44" w:rsidP="00F56C44">
      <w:pPr>
        <w:pStyle w:val="Heading3"/>
      </w:pPr>
      <w:r>
        <w:t>Management of NORM waste</w:t>
      </w:r>
    </w:p>
    <w:p w14:paraId="4D220452" w14:textId="688F25FE" w:rsidR="00755FFD" w:rsidRPr="00755FFD" w:rsidRDefault="00755FFD" w:rsidP="00755FFD">
      <w:pPr>
        <w:pStyle w:val="BodyText"/>
      </w:pPr>
      <w:r>
        <w:t>IRWA</w:t>
      </w:r>
      <w:r w:rsidRPr="00755FFD">
        <w:t xml:space="preserve"> has undertaken the responsibility of NORM waste management in all Iranian industries.</w:t>
      </w:r>
      <w:r>
        <w:t xml:space="preserve"> </w:t>
      </w:r>
      <w:r w:rsidRPr="00755FFD">
        <w:t>In recent years and along with the growth of nuclear and non-nuclear industries, environmental consequences and long-term intensive impacts of producing wastes is a matter which has to be seriously taken into consideration and needs to be dealt with in a safe and proper manner.</w:t>
      </w:r>
    </w:p>
    <w:p w14:paraId="2D0CA5A4" w14:textId="77777777" w:rsidR="00755FFD" w:rsidRPr="00755FFD" w:rsidRDefault="00755FFD" w:rsidP="00755FFD">
      <w:pPr>
        <w:pStyle w:val="BodyText"/>
      </w:pPr>
      <w:r w:rsidRPr="00755FFD">
        <w:t>The development of industries such as the oil and gas industry, mining, and chemical fertilizer industry has led to a remarkable increase of NORM waste and residues discharge to the environment.</w:t>
      </w:r>
    </w:p>
    <w:p w14:paraId="593B54FA" w14:textId="77777777" w:rsidR="00755FFD" w:rsidRPr="00755FFD" w:rsidRDefault="00755FFD" w:rsidP="00755FFD">
      <w:pPr>
        <w:pStyle w:val="BodyText"/>
      </w:pPr>
      <w:r w:rsidRPr="00755FFD">
        <w:t xml:space="preserve">During the different phases of production and operation, and depending on the selected processes, NORM waste and residues are produced and concentrated in different environmental bodies which could endanger the environment and human health. Oil and gas and minerals/ores processing industries are the main contributors to the generation of NORM waste and residues in Iran. In a large number of mines, mining and mineral processing activities in order to extract minerals from ore bodies are one of the main origins and resources of producing, concentrating, and releasing NORM to the environment. </w:t>
      </w:r>
    </w:p>
    <w:p w14:paraId="5437D0D6" w14:textId="77777777" w:rsidR="00755FFD" w:rsidRPr="00755FFD" w:rsidRDefault="00755FFD" w:rsidP="00755FFD">
      <w:pPr>
        <w:pStyle w:val="BodyText"/>
      </w:pPr>
      <w:r w:rsidRPr="00755FFD">
        <w:t>To protect human health and the environment, environmental management activities have to be planned and appropriately carried out in mentioned industries.</w:t>
      </w:r>
    </w:p>
    <w:p w14:paraId="7C538FA9" w14:textId="77777777" w:rsidR="00755FFD" w:rsidRPr="00755FFD" w:rsidRDefault="00755FFD" w:rsidP="00755FFD">
      <w:pPr>
        <w:pStyle w:val="BodyText"/>
      </w:pPr>
      <w:r w:rsidRPr="00755FFD">
        <w:t>Industries in Iran generating NORM wastes and residues are including Oil and gas production; Mining and mineral processing; Phosphate industry, including phosphoric acid and phosphate fertilizers production;  Ceramics and building materials; Metal Recycling; Water and wastewater treatment facilities;</w:t>
      </w:r>
    </w:p>
    <w:p w14:paraId="2CBB3225" w14:textId="77777777" w:rsidR="00755FFD" w:rsidRPr="00755FFD" w:rsidRDefault="00755FFD" w:rsidP="00755FFD">
      <w:pPr>
        <w:pStyle w:val="BodyText"/>
      </w:pPr>
      <w:r w:rsidRPr="00755FFD">
        <w:t>Much emphasis is being given to the management of NORM wastes and residues due to the existence of a large number of industries involved in the processing of Naturally Occurring Radioactive Materials (NORM).</w:t>
      </w:r>
    </w:p>
    <w:p w14:paraId="247F70B6" w14:textId="77777777" w:rsidR="00755FFD" w:rsidRPr="00755FFD" w:rsidRDefault="00755FFD" w:rsidP="007315F6">
      <w:pPr>
        <w:pStyle w:val="ListParagraph"/>
        <w:numPr>
          <w:ilvl w:val="0"/>
          <w:numId w:val="6"/>
        </w:numPr>
        <w:spacing w:line="360" w:lineRule="auto"/>
        <w:jc w:val="both"/>
        <w:rPr>
          <w:sz w:val="24"/>
          <w:szCs w:val="24"/>
        </w:rPr>
      </w:pPr>
    </w:p>
    <w:p w14:paraId="4813C398" w14:textId="034513C7" w:rsidR="00755FFD" w:rsidRPr="00755FFD" w:rsidRDefault="00755FFD" w:rsidP="00755FFD">
      <w:pPr>
        <w:pStyle w:val="BodyText"/>
        <w:ind w:firstLine="0"/>
      </w:pPr>
      <w:r w:rsidRPr="00755FFD">
        <w:t xml:space="preserve">TABLE </w:t>
      </w:r>
      <w:r>
        <w:t>4</w:t>
      </w:r>
      <w:r w:rsidRPr="00755FFD">
        <w:t>. NORM GENERATING INDUSTRIES IN IRAN</w:t>
      </w:r>
    </w:p>
    <w:tbl>
      <w:tblPr>
        <w:tblW w:w="4873"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3231"/>
        <w:gridCol w:w="1012"/>
        <w:gridCol w:w="3526"/>
        <w:gridCol w:w="1009"/>
      </w:tblGrid>
      <w:tr w:rsidR="00755FFD" w:rsidRPr="00DA63DF" w14:paraId="080B2735" w14:textId="77777777" w:rsidTr="00755FFD">
        <w:trPr>
          <w:trHeight w:val="350"/>
          <w:jc w:val="center"/>
        </w:trPr>
        <w:tc>
          <w:tcPr>
            <w:tcW w:w="18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37104" w14:textId="77777777" w:rsidR="00755FFD" w:rsidRPr="00755FFD" w:rsidRDefault="00755FFD" w:rsidP="00755FFD">
            <w:pPr>
              <w:pStyle w:val="BodyText"/>
              <w:ind w:firstLine="0"/>
              <w:rPr>
                <w:rStyle w:val="TabletextChar"/>
                <w:b/>
                <w:bCs/>
              </w:rPr>
            </w:pPr>
            <w:r w:rsidRPr="00755FFD">
              <w:rPr>
                <w:rStyle w:val="TabletextChar"/>
                <w:b/>
                <w:bCs/>
              </w:rPr>
              <w:t>Industry</w:t>
            </w:r>
          </w:p>
        </w:tc>
        <w:tc>
          <w:tcPr>
            <w:tcW w:w="57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537546" w14:textId="77777777" w:rsidR="00755FFD" w:rsidRPr="00755FFD" w:rsidRDefault="00755FFD" w:rsidP="00755FFD">
            <w:pPr>
              <w:pStyle w:val="BodyText"/>
              <w:ind w:firstLine="0"/>
              <w:rPr>
                <w:rStyle w:val="TabletextChar"/>
                <w:b/>
                <w:bCs/>
              </w:rPr>
            </w:pPr>
            <w:r w:rsidRPr="00755FFD">
              <w:rPr>
                <w:rStyle w:val="TabletextChar"/>
                <w:b/>
                <w:bCs/>
              </w:rPr>
              <w:t>Number</w:t>
            </w:r>
          </w:p>
        </w:tc>
        <w:tc>
          <w:tcPr>
            <w:tcW w:w="20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C701ED" w14:textId="77777777" w:rsidR="00755FFD" w:rsidRPr="00755FFD" w:rsidRDefault="00755FFD" w:rsidP="00755FFD">
            <w:pPr>
              <w:pStyle w:val="BodyText"/>
              <w:ind w:firstLine="0"/>
              <w:rPr>
                <w:rStyle w:val="TabletextChar"/>
                <w:b/>
                <w:bCs/>
              </w:rPr>
            </w:pPr>
            <w:r w:rsidRPr="00755FFD">
              <w:rPr>
                <w:rStyle w:val="TabletextChar"/>
                <w:b/>
                <w:bCs/>
              </w:rPr>
              <w:t>Industry</w:t>
            </w:r>
          </w:p>
        </w:tc>
        <w:tc>
          <w:tcPr>
            <w:tcW w:w="5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A1D8E9" w14:textId="77777777" w:rsidR="00755FFD" w:rsidRPr="00755FFD" w:rsidRDefault="00755FFD" w:rsidP="00755FFD">
            <w:pPr>
              <w:pStyle w:val="BodyText"/>
              <w:ind w:firstLine="0"/>
              <w:rPr>
                <w:rStyle w:val="TabletextChar"/>
                <w:b/>
                <w:bCs/>
              </w:rPr>
            </w:pPr>
            <w:r w:rsidRPr="00755FFD">
              <w:rPr>
                <w:rStyle w:val="TabletextChar"/>
                <w:b/>
                <w:bCs/>
              </w:rPr>
              <w:t>Number</w:t>
            </w:r>
          </w:p>
        </w:tc>
      </w:tr>
      <w:tr w:rsidR="00755FFD" w:rsidRPr="00DA63DF" w14:paraId="5703CA5F" w14:textId="77777777" w:rsidTr="00755FFD">
        <w:trPr>
          <w:trHeight w:val="278"/>
          <w:jc w:val="center"/>
        </w:trPr>
        <w:tc>
          <w:tcPr>
            <w:tcW w:w="1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EBD773" w14:textId="77777777" w:rsidR="00755FFD" w:rsidRPr="00755FFD" w:rsidRDefault="00755FFD" w:rsidP="00755FFD">
            <w:pPr>
              <w:pStyle w:val="BodyText"/>
              <w:ind w:firstLine="0"/>
              <w:rPr>
                <w:rStyle w:val="TabletextChar"/>
              </w:rPr>
            </w:pPr>
            <w:r w:rsidRPr="00755FFD">
              <w:rPr>
                <w:rStyle w:val="TabletextChar"/>
              </w:rPr>
              <w:t>Oil and Gas</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51D49" w14:textId="77777777" w:rsidR="00755FFD" w:rsidRPr="00755FFD" w:rsidRDefault="00755FFD" w:rsidP="00755FFD">
            <w:pPr>
              <w:pStyle w:val="BodyText"/>
              <w:ind w:firstLine="0"/>
              <w:rPr>
                <w:rStyle w:val="TabletextChar"/>
              </w:rPr>
            </w:pPr>
            <w:r w:rsidRPr="00755FFD">
              <w:rPr>
                <w:rStyle w:val="TabletextChar"/>
              </w:rPr>
              <w:t>150</w:t>
            </w:r>
          </w:p>
        </w:tc>
        <w:tc>
          <w:tcPr>
            <w:tcW w:w="20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15070" w14:textId="77777777" w:rsidR="00755FFD" w:rsidRPr="00755FFD" w:rsidRDefault="00755FFD" w:rsidP="00755FFD">
            <w:pPr>
              <w:pStyle w:val="BodyText"/>
              <w:ind w:firstLine="0"/>
              <w:rPr>
                <w:rStyle w:val="TabletextChar"/>
              </w:rPr>
            </w:pPr>
            <w:r w:rsidRPr="00755FFD">
              <w:rPr>
                <w:rStyle w:val="TabletextChar"/>
              </w:rPr>
              <w:t>Nonferrous metallic mining</w:t>
            </w:r>
          </w:p>
        </w:tc>
        <w:tc>
          <w:tcPr>
            <w:tcW w:w="5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7A723" w14:textId="77777777" w:rsidR="00755FFD" w:rsidRPr="00755FFD" w:rsidRDefault="00755FFD" w:rsidP="00755FFD">
            <w:pPr>
              <w:pStyle w:val="BodyText"/>
              <w:ind w:firstLine="0"/>
              <w:rPr>
                <w:rStyle w:val="TabletextChar"/>
              </w:rPr>
            </w:pPr>
            <w:r w:rsidRPr="00755FFD">
              <w:rPr>
                <w:rStyle w:val="TabletextChar"/>
              </w:rPr>
              <w:t>150</w:t>
            </w:r>
          </w:p>
        </w:tc>
      </w:tr>
      <w:tr w:rsidR="00755FFD" w:rsidRPr="00DA63DF" w14:paraId="6452101A" w14:textId="77777777" w:rsidTr="00755FFD">
        <w:trPr>
          <w:trHeight w:val="70"/>
          <w:jc w:val="center"/>
        </w:trPr>
        <w:tc>
          <w:tcPr>
            <w:tcW w:w="1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77847D" w14:textId="77777777" w:rsidR="00755FFD" w:rsidRPr="00755FFD" w:rsidRDefault="00755FFD" w:rsidP="00755FFD">
            <w:pPr>
              <w:pStyle w:val="BodyText"/>
              <w:ind w:firstLine="0"/>
              <w:rPr>
                <w:rStyle w:val="TabletextChar"/>
              </w:rPr>
            </w:pPr>
            <w:r w:rsidRPr="00755FFD">
              <w:rPr>
                <w:rStyle w:val="TabletextChar"/>
              </w:rPr>
              <w:t>Water treatment plants</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2916A" w14:textId="77777777" w:rsidR="00755FFD" w:rsidRPr="00755FFD" w:rsidRDefault="00755FFD" w:rsidP="00755FFD">
            <w:pPr>
              <w:pStyle w:val="BodyText"/>
              <w:ind w:firstLine="0"/>
              <w:rPr>
                <w:rStyle w:val="TabletextChar"/>
              </w:rPr>
            </w:pPr>
            <w:r w:rsidRPr="00755FFD">
              <w:rPr>
                <w:rStyle w:val="TabletextChar"/>
              </w:rPr>
              <w:t>138</w:t>
            </w:r>
          </w:p>
        </w:tc>
        <w:tc>
          <w:tcPr>
            <w:tcW w:w="20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17FD2" w14:textId="77777777" w:rsidR="00755FFD" w:rsidRPr="00755FFD" w:rsidRDefault="00755FFD" w:rsidP="00755FFD">
            <w:pPr>
              <w:pStyle w:val="BodyText"/>
              <w:ind w:firstLine="0"/>
              <w:rPr>
                <w:rStyle w:val="TabletextChar"/>
              </w:rPr>
            </w:pPr>
            <w:r w:rsidRPr="00755FFD">
              <w:rPr>
                <w:rStyle w:val="TabletextChar"/>
              </w:rPr>
              <w:t>Chemical non-metallic minerals</w:t>
            </w:r>
          </w:p>
        </w:tc>
        <w:tc>
          <w:tcPr>
            <w:tcW w:w="5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1A636" w14:textId="77777777" w:rsidR="00755FFD" w:rsidRPr="00755FFD" w:rsidRDefault="00755FFD" w:rsidP="00755FFD">
            <w:pPr>
              <w:pStyle w:val="BodyText"/>
              <w:ind w:firstLine="0"/>
              <w:rPr>
                <w:rStyle w:val="TabletextChar"/>
              </w:rPr>
            </w:pPr>
            <w:r w:rsidRPr="00755FFD">
              <w:rPr>
                <w:rStyle w:val="TabletextChar"/>
              </w:rPr>
              <w:t>5</w:t>
            </w:r>
          </w:p>
        </w:tc>
      </w:tr>
      <w:tr w:rsidR="00755FFD" w:rsidRPr="00DA63DF" w14:paraId="3E2B7373" w14:textId="77777777" w:rsidTr="00755FFD">
        <w:trPr>
          <w:trHeight w:val="70"/>
          <w:jc w:val="center"/>
        </w:trPr>
        <w:tc>
          <w:tcPr>
            <w:tcW w:w="1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408EE9" w14:textId="77777777" w:rsidR="00755FFD" w:rsidRPr="00755FFD" w:rsidRDefault="00755FFD" w:rsidP="00755FFD">
            <w:pPr>
              <w:pStyle w:val="BodyText"/>
              <w:ind w:firstLine="0"/>
              <w:rPr>
                <w:rStyle w:val="TabletextChar"/>
              </w:rPr>
            </w:pPr>
            <w:r w:rsidRPr="00755FFD">
              <w:rPr>
                <w:rStyle w:val="TabletextChar"/>
              </w:rPr>
              <w:t>Wastewater treatment plants</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B755D7" w14:textId="77777777" w:rsidR="00755FFD" w:rsidRPr="00755FFD" w:rsidRDefault="00755FFD" w:rsidP="00755FFD">
            <w:pPr>
              <w:pStyle w:val="BodyText"/>
              <w:ind w:firstLine="0"/>
              <w:rPr>
                <w:rStyle w:val="TabletextChar"/>
              </w:rPr>
            </w:pPr>
            <w:r w:rsidRPr="00755FFD">
              <w:rPr>
                <w:rStyle w:val="TabletextChar"/>
              </w:rPr>
              <w:t>196</w:t>
            </w:r>
          </w:p>
        </w:tc>
        <w:tc>
          <w:tcPr>
            <w:tcW w:w="20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4E0BD" w14:textId="77777777" w:rsidR="00755FFD" w:rsidRPr="00755FFD" w:rsidRDefault="00755FFD" w:rsidP="00755FFD">
            <w:pPr>
              <w:pStyle w:val="BodyText"/>
              <w:ind w:firstLine="0"/>
              <w:rPr>
                <w:rStyle w:val="TabletextChar"/>
              </w:rPr>
            </w:pPr>
            <w:r w:rsidRPr="00755FFD">
              <w:rPr>
                <w:rStyle w:val="TabletextChar"/>
              </w:rPr>
              <w:t>Coal mining</w:t>
            </w:r>
          </w:p>
        </w:tc>
        <w:tc>
          <w:tcPr>
            <w:tcW w:w="5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E7F03" w14:textId="77777777" w:rsidR="00755FFD" w:rsidRPr="00755FFD" w:rsidRDefault="00755FFD" w:rsidP="00755FFD">
            <w:pPr>
              <w:pStyle w:val="BodyText"/>
              <w:ind w:firstLine="0"/>
              <w:rPr>
                <w:rStyle w:val="TabletextChar"/>
              </w:rPr>
            </w:pPr>
            <w:r w:rsidRPr="00755FFD">
              <w:rPr>
                <w:rStyle w:val="TabletextChar"/>
              </w:rPr>
              <w:t>91</w:t>
            </w:r>
          </w:p>
        </w:tc>
      </w:tr>
      <w:tr w:rsidR="00755FFD" w:rsidRPr="00DA63DF" w14:paraId="1E4FA4F2" w14:textId="77777777" w:rsidTr="00755FFD">
        <w:trPr>
          <w:trHeight w:val="125"/>
          <w:jc w:val="center"/>
        </w:trPr>
        <w:tc>
          <w:tcPr>
            <w:tcW w:w="1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F8E90E" w14:textId="77777777" w:rsidR="00755FFD" w:rsidRPr="00755FFD" w:rsidRDefault="00755FFD" w:rsidP="00755FFD">
            <w:pPr>
              <w:pStyle w:val="BodyText"/>
              <w:ind w:firstLine="0"/>
              <w:rPr>
                <w:rStyle w:val="TabletextChar"/>
              </w:rPr>
            </w:pPr>
            <w:r w:rsidRPr="00755FFD">
              <w:rPr>
                <w:rStyle w:val="TabletextChar"/>
              </w:rPr>
              <w:t>Iron and steel production</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1959B" w14:textId="77777777" w:rsidR="00755FFD" w:rsidRPr="00755FFD" w:rsidRDefault="00755FFD" w:rsidP="00755FFD">
            <w:pPr>
              <w:pStyle w:val="BodyText"/>
              <w:ind w:firstLine="0"/>
              <w:rPr>
                <w:rStyle w:val="TabletextChar"/>
              </w:rPr>
            </w:pPr>
            <w:r w:rsidRPr="00755FFD">
              <w:rPr>
                <w:rStyle w:val="TabletextChar"/>
              </w:rPr>
              <w:t>7</w:t>
            </w:r>
          </w:p>
        </w:tc>
        <w:tc>
          <w:tcPr>
            <w:tcW w:w="20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514C8" w14:textId="77777777" w:rsidR="00755FFD" w:rsidRPr="00755FFD" w:rsidRDefault="00755FFD" w:rsidP="00755FFD">
            <w:pPr>
              <w:pStyle w:val="BodyText"/>
              <w:ind w:firstLine="0"/>
              <w:rPr>
                <w:rStyle w:val="TabletextChar"/>
              </w:rPr>
            </w:pPr>
            <w:r w:rsidRPr="00755FFD">
              <w:rPr>
                <w:rStyle w:val="TabletextChar"/>
              </w:rPr>
              <w:t>Iron ore mine</w:t>
            </w:r>
          </w:p>
        </w:tc>
        <w:tc>
          <w:tcPr>
            <w:tcW w:w="5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1AFC58" w14:textId="77777777" w:rsidR="00755FFD" w:rsidRPr="00755FFD" w:rsidRDefault="00755FFD" w:rsidP="00755FFD">
            <w:pPr>
              <w:pStyle w:val="BodyText"/>
              <w:ind w:firstLine="0"/>
              <w:rPr>
                <w:rStyle w:val="TabletextChar"/>
              </w:rPr>
            </w:pPr>
            <w:r w:rsidRPr="00755FFD">
              <w:rPr>
                <w:rStyle w:val="TabletextChar"/>
              </w:rPr>
              <w:t>131</w:t>
            </w:r>
          </w:p>
        </w:tc>
      </w:tr>
      <w:tr w:rsidR="00755FFD" w:rsidRPr="00DA63DF" w14:paraId="57912C33" w14:textId="77777777" w:rsidTr="00755FFD">
        <w:trPr>
          <w:trHeight w:val="70"/>
          <w:jc w:val="center"/>
        </w:trPr>
        <w:tc>
          <w:tcPr>
            <w:tcW w:w="184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7A935" w14:textId="77777777" w:rsidR="00755FFD" w:rsidRPr="00755FFD" w:rsidRDefault="00755FFD" w:rsidP="00755FFD">
            <w:pPr>
              <w:pStyle w:val="BodyText"/>
              <w:ind w:firstLine="0"/>
              <w:rPr>
                <w:rStyle w:val="TabletextChar"/>
              </w:rPr>
            </w:pPr>
            <w:r w:rsidRPr="00755FFD">
              <w:rPr>
                <w:rStyle w:val="TabletextChar"/>
              </w:rPr>
              <w:t>Uranium mining and milling</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35987" w14:textId="77777777" w:rsidR="00755FFD" w:rsidRPr="00755FFD" w:rsidRDefault="00755FFD" w:rsidP="00755FFD">
            <w:pPr>
              <w:pStyle w:val="BodyText"/>
              <w:ind w:firstLine="0"/>
              <w:rPr>
                <w:rStyle w:val="TabletextChar"/>
              </w:rPr>
            </w:pPr>
            <w:r w:rsidRPr="00755FFD">
              <w:rPr>
                <w:rStyle w:val="TabletextChar"/>
              </w:rPr>
              <w:t>3</w:t>
            </w:r>
          </w:p>
        </w:tc>
        <w:tc>
          <w:tcPr>
            <w:tcW w:w="20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E72E0" w14:textId="77777777" w:rsidR="00755FFD" w:rsidRPr="00755FFD" w:rsidRDefault="00755FFD" w:rsidP="00755FFD">
            <w:pPr>
              <w:pStyle w:val="BodyText"/>
              <w:ind w:firstLine="0"/>
              <w:rPr>
                <w:rStyle w:val="TabletextChar"/>
              </w:rPr>
            </w:pPr>
          </w:p>
        </w:tc>
        <w:tc>
          <w:tcPr>
            <w:tcW w:w="5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9C542" w14:textId="77777777" w:rsidR="00755FFD" w:rsidRPr="00755FFD" w:rsidRDefault="00755FFD" w:rsidP="00755FFD">
            <w:pPr>
              <w:pStyle w:val="BodyText"/>
              <w:ind w:firstLine="0"/>
              <w:rPr>
                <w:rStyle w:val="TabletextChar"/>
              </w:rPr>
            </w:pPr>
          </w:p>
        </w:tc>
      </w:tr>
    </w:tbl>
    <w:p w14:paraId="77597558" w14:textId="77777777" w:rsidR="00755FFD" w:rsidRPr="00755FFD" w:rsidRDefault="00755FFD" w:rsidP="007315F6">
      <w:pPr>
        <w:pStyle w:val="ListParagraph"/>
        <w:numPr>
          <w:ilvl w:val="0"/>
          <w:numId w:val="6"/>
        </w:numPr>
        <w:spacing w:line="360" w:lineRule="auto"/>
        <w:jc w:val="both"/>
        <w:rPr>
          <w:sz w:val="24"/>
          <w:szCs w:val="24"/>
        </w:rPr>
      </w:pPr>
    </w:p>
    <w:p w14:paraId="3DF7A27C" w14:textId="77777777" w:rsidR="00755FFD" w:rsidRPr="00755FFD" w:rsidRDefault="00755FFD" w:rsidP="00755FFD">
      <w:pPr>
        <w:pStyle w:val="BodyText"/>
      </w:pPr>
      <w:r w:rsidRPr="00755FFD">
        <w:t>One of The Main Issue Related to NORM management in Iran is the lack of legal documents to force NORM waste producers to properly management of their waste.</w:t>
      </w:r>
    </w:p>
    <w:p w14:paraId="60215014" w14:textId="77777777" w:rsidR="00755FFD" w:rsidRPr="00755FFD" w:rsidRDefault="00755FFD" w:rsidP="00755FFD">
      <w:pPr>
        <w:pStyle w:val="BodyText"/>
      </w:pPr>
      <w:r w:rsidRPr="00755FFD">
        <w:t>A project entitled “Determination of action levels, investigation on activity concentration and safe management of NORM waste in oil and gas and mining industries” has been defined by the national regulator (INRA).</w:t>
      </w:r>
    </w:p>
    <w:p w14:paraId="7909F1B8" w14:textId="77777777" w:rsidR="00755FFD" w:rsidRPr="00755FFD" w:rsidRDefault="00755FFD" w:rsidP="00755FFD">
      <w:pPr>
        <w:pStyle w:val="BodyText"/>
      </w:pPr>
      <w:r w:rsidRPr="00755FFD">
        <w:t>IRWA as the contractor of this project is performing a review and assessment of NORM management in Iranian industries including determination of the national inventory of NORM wastes.</w:t>
      </w:r>
    </w:p>
    <w:p w14:paraId="0D8B139D" w14:textId="77777777" w:rsidR="00755FFD" w:rsidRDefault="00755FFD" w:rsidP="00755FFD">
      <w:pPr>
        <w:pStyle w:val="BodyText"/>
      </w:pPr>
      <w:r w:rsidRPr="00755FFD">
        <w:t>For investigating of NORM residues among all categories of potential NORM producing industries, some case studies are defined and carried out.</w:t>
      </w:r>
    </w:p>
    <w:p w14:paraId="0FE578B7" w14:textId="4FABA1CA" w:rsidR="00DF77BE" w:rsidRDefault="00DF77BE" w:rsidP="00DF77BE">
      <w:pPr>
        <w:pStyle w:val="Heading4"/>
      </w:pPr>
      <w:r>
        <w:t>Iodine production facility</w:t>
      </w:r>
    </w:p>
    <w:p w14:paraId="7154C6DD" w14:textId="44C1A550" w:rsidR="00DF77BE" w:rsidRDefault="00DF77BE" w:rsidP="00DF77BE">
      <w:pPr>
        <w:pStyle w:val="BodyText"/>
      </w:pPr>
      <w:r>
        <w:t>Managing of NORM residues and wastes causing by extraction of iodine from deep underground brine water was assigned to IRWA. Firstly all process units and operation units investigated carefully, beside that environmental data were gathered. Based on the provided information, field monitoring by using portable devise was conducted. Gamma dose maps prepared and by providing these kind of layers,</w:t>
      </w:r>
    </w:p>
    <w:p w14:paraId="67D0739B" w14:textId="26B00477" w:rsidR="00DF77BE" w:rsidRDefault="00DF77BE" w:rsidP="006C5B10">
      <w:pPr>
        <w:pStyle w:val="BodyText"/>
      </w:pPr>
      <w:r>
        <w:lastRenderedPageBreak/>
        <w:t>Water Samples, soil and sediment, scale and waste samples and air particulate samples were gathered and analyzed to investigate activity level of NOR</w:t>
      </w:r>
      <w:r w:rsidR="00A25EA6">
        <w:t>M</w:t>
      </w:r>
      <w:r>
        <w:t>s. All the results from active and passive measurement of NOR</w:t>
      </w:r>
      <w:r w:rsidR="002113EE">
        <w:t>M</w:t>
      </w:r>
      <w:r>
        <w:t>, evaluated by using amber code considering different scenarios for NORM management options</w:t>
      </w:r>
      <w:r w:rsidRPr="00F32573">
        <w:t xml:space="preserve">. </w:t>
      </w:r>
      <w:r w:rsidR="006C5B10" w:rsidRPr="00F32573">
        <w:t>Fig. 4</w:t>
      </w:r>
      <w:r>
        <w:t xml:space="preserve"> shows is a quick brief of project description in 4 phases.</w:t>
      </w:r>
    </w:p>
    <w:p w14:paraId="4AF8A572" w14:textId="352E886C" w:rsidR="00DF77BE" w:rsidRDefault="0035679B" w:rsidP="00DF77BE">
      <w:pPr>
        <w:pStyle w:val="BodyText"/>
      </w:pPr>
      <w:r>
        <w:rPr>
          <w:noProof/>
          <w:lang w:eastAsia="en-GB"/>
        </w:rPr>
        <w:drawing>
          <wp:anchor distT="0" distB="0" distL="114300" distR="114300" simplePos="0" relativeHeight="251666432" behindDoc="0" locked="0" layoutInCell="1" allowOverlap="1" wp14:anchorId="5CC3C779" wp14:editId="439A4C86">
            <wp:simplePos x="0" y="0"/>
            <wp:positionH relativeFrom="margin">
              <wp:align>right</wp:align>
            </wp:positionH>
            <wp:positionV relativeFrom="page">
              <wp:posOffset>1758026</wp:posOffset>
            </wp:positionV>
            <wp:extent cx="5721350" cy="39757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50" cy="3975735"/>
                    </a:xfrm>
                    <a:prstGeom prst="rect">
                      <a:avLst/>
                    </a:prstGeom>
                    <a:noFill/>
                  </pic:spPr>
                </pic:pic>
              </a:graphicData>
            </a:graphic>
            <wp14:sizeRelH relativeFrom="margin">
              <wp14:pctWidth>0</wp14:pctWidth>
            </wp14:sizeRelH>
            <wp14:sizeRelV relativeFrom="margin">
              <wp14:pctHeight>0</wp14:pctHeight>
            </wp14:sizeRelV>
          </wp:anchor>
        </w:drawing>
      </w:r>
    </w:p>
    <w:p w14:paraId="3FEFE25A" w14:textId="70C0F2C6" w:rsidR="00DF77BE" w:rsidRDefault="00DF77BE" w:rsidP="00DF77BE">
      <w:pPr>
        <w:pStyle w:val="BodyText"/>
      </w:pPr>
    </w:p>
    <w:p w14:paraId="1176770A" w14:textId="77777777" w:rsidR="0035679B" w:rsidRPr="006C5B10" w:rsidRDefault="0035679B" w:rsidP="0035679B">
      <w:pPr>
        <w:pStyle w:val="Authornameandaffiliation"/>
        <w:jc w:val="center"/>
        <w:rPr>
          <w:i/>
        </w:rPr>
      </w:pPr>
      <w:r w:rsidRPr="006C5B10">
        <w:rPr>
          <w:i/>
        </w:rPr>
        <w:t>F</w:t>
      </w:r>
      <w:r>
        <w:rPr>
          <w:i/>
        </w:rPr>
        <w:t>IG.</w:t>
      </w:r>
      <w:r w:rsidRPr="006C5B10">
        <w:rPr>
          <w:i/>
        </w:rPr>
        <w:t xml:space="preserve"> </w:t>
      </w:r>
      <w:r>
        <w:rPr>
          <w:i/>
        </w:rPr>
        <w:t>4.</w:t>
      </w:r>
      <w:r w:rsidRPr="006C5B10">
        <w:rPr>
          <w:i/>
        </w:rPr>
        <w:t xml:space="preserve"> </w:t>
      </w:r>
      <w:r>
        <w:rPr>
          <w:i/>
        </w:rPr>
        <w:t xml:space="preserve">Schematic diagram for managing </w:t>
      </w:r>
      <w:r w:rsidRPr="006C5B10">
        <w:rPr>
          <w:i/>
        </w:rPr>
        <w:t xml:space="preserve">NORM </w:t>
      </w:r>
      <w:r>
        <w:rPr>
          <w:i/>
        </w:rPr>
        <w:t>waste from Iodine producing</w:t>
      </w:r>
      <w:r w:rsidRPr="006C5B10">
        <w:rPr>
          <w:i/>
        </w:rPr>
        <w:t xml:space="preserve"> </w:t>
      </w:r>
      <w:r>
        <w:rPr>
          <w:i/>
        </w:rPr>
        <w:t>i</w:t>
      </w:r>
      <w:r w:rsidRPr="006C5B10">
        <w:rPr>
          <w:i/>
        </w:rPr>
        <w:t>ndustries in Iran</w:t>
      </w:r>
    </w:p>
    <w:p w14:paraId="42EFE50A" w14:textId="77777777" w:rsidR="00DF77BE" w:rsidRDefault="00DF77BE" w:rsidP="00DF77BE">
      <w:pPr>
        <w:pStyle w:val="BodyText"/>
      </w:pPr>
    </w:p>
    <w:p w14:paraId="149B4548" w14:textId="682D5B1A" w:rsidR="00DF77BE" w:rsidRDefault="00DF77BE" w:rsidP="00DF77BE">
      <w:pPr>
        <w:pStyle w:val="BodyText"/>
      </w:pPr>
    </w:p>
    <w:p w14:paraId="23BD8E1C" w14:textId="7105612C" w:rsidR="00DF77BE" w:rsidRDefault="00DF77BE" w:rsidP="006C5B10">
      <w:pPr>
        <w:pStyle w:val="Heading4"/>
      </w:pPr>
      <w:r>
        <w:t>Uranium mining and milling facil</w:t>
      </w:r>
      <w:r w:rsidR="006C5B10">
        <w:t>ity</w:t>
      </w:r>
    </w:p>
    <w:p w14:paraId="3A018F6E" w14:textId="623F722E" w:rsidR="00DF77BE" w:rsidRDefault="00DF77BE" w:rsidP="00281D0B">
      <w:pPr>
        <w:pStyle w:val="BodyText"/>
      </w:pPr>
      <w:r>
        <w:t xml:space="preserve">A two year monitoring of the uranium </w:t>
      </w:r>
      <w:r w:rsidR="00281D0B">
        <w:t>milling</w:t>
      </w:r>
      <w:r>
        <w:t xml:space="preserve"> site has been carried out, including: terrestrial gamma radiation dose measurement, uranium, thorium and potassium mapping. 80 samples including foodstuff, surface and ground water, soil and sediment, radon and external radiation were gathered and analyzed to investigate activity level of various radionuclides. </w:t>
      </w:r>
    </w:p>
    <w:p w14:paraId="52C1FDFF" w14:textId="0EC30AEB" w:rsidR="00DF77BE" w:rsidRPr="00755FFD" w:rsidRDefault="00DF77BE" w:rsidP="00F32573">
      <w:pPr>
        <w:pStyle w:val="BodyText"/>
      </w:pPr>
      <w:r>
        <w:t>In conclusion, Based on the results derived from environmental monitoring, waste characterization survey and provided basic information, remediation planning and decontamination techniques were considered for proper management of the uranium waste</w:t>
      </w:r>
      <w:r w:rsidR="00F32573">
        <w:t xml:space="preserve"> and tailing pond</w:t>
      </w:r>
      <w:r>
        <w:t xml:space="preserve"> in compliance with the best national and international practices.</w:t>
      </w:r>
    </w:p>
    <w:p w14:paraId="78F885EB" w14:textId="485D1B53" w:rsidR="00F56C44" w:rsidRDefault="00F56C44" w:rsidP="00F56C44">
      <w:pPr>
        <w:pStyle w:val="Heading3"/>
      </w:pPr>
      <w:r>
        <w:t>Development of a novel system for storage of DSRSs</w:t>
      </w:r>
    </w:p>
    <w:p w14:paraId="6187BF38" w14:textId="1C36042A" w:rsidR="002C78A4" w:rsidRDefault="002C78A4" w:rsidP="002113EE">
      <w:pPr>
        <w:pStyle w:val="BodyText"/>
      </w:pPr>
      <w:r w:rsidRPr="00EE58E5">
        <w:t>Radioactive sources are used in a wide range of practices in industry, medicine, agriculture, research and education. The sources, used in these applications, contain a variety of radionuclides, forms and quantities of radioactive material and exhibit a wide range of physical, chemical and radiological properties</w:t>
      </w:r>
      <w:r>
        <w:t>.</w:t>
      </w:r>
    </w:p>
    <w:p w14:paraId="2FBFB650" w14:textId="77777777" w:rsidR="002C78A4" w:rsidRDefault="002C78A4" w:rsidP="002C78A4">
      <w:pPr>
        <w:pStyle w:val="BodyText"/>
      </w:pPr>
      <w:r w:rsidRPr="00EE58E5">
        <w:t>A radioactive source that is no longer in use or not intended to be used, for the practice for which an authorization has been granted, is termed as disused</w:t>
      </w:r>
      <w:r>
        <w:t xml:space="preserve">. </w:t>
      </w:r>
      <w:r w:rsidRPr="00EE58E5">
        <w:t xml:space="preserve">There are several reasons a user may no longer need or want their sealed source; the source may have decayed below a useful activity, the user’s priorities may have changed </w:t>
      </w:r>
      <w:r w:rsidRPr="00EE58E5">
        <w:lastRenderedPageBreak/>
        <w:t>or business dissolved, the user may have replaced the source with a new source or an alternative technology, or the source/device may have been damaged. If a source is no longer suitable for its intended purpose as a result of radioactive decay, it is considered as spent. A source that has no foreseeable use or method of recycling is considered waste. Sources classified as waste can be recycled if a new use or recycling method is identified before the waste is permanently disposed of.</w:t>
      </w:r>
    </w:p>
    <w:p w14:paraId="68C1F546" w14:textId="77777777" w:rsidR="002C78A4" w:rsidRDefault="002C78A4" w:rsidP="002C78A4">
      <w:pPr>
        <w:pStyle w:val="BodyText"/>
      </w:pPr>
      <w:r w:rsidRPr="00EE58E5">
        <w:t>It is important to emphasize that a source declared by one user as disused or spent may still be used by a different user, supplier or manufacturer. A disused or spent SRS may still be highly radioactive and potentially hazardous to human health and the environment and are commonly placed into long term storage.</w:t>
      </w:r>
    </w:p>
    <w:p w14:paraId="73EB72F1" w14:textId="77777777" w:rsidR="002C78A4" w:rsidRPr="002C78A4" w:rsidRDefault="002C78A4" w:rsidP="002C78A4">
      <w:pPr>
        <w:pStyle w:val="BodyText"/>
      </w:pPr>
      <w:r>
        <w:t>Having mentioned above; IRWA has played a clearing house role in radioactive source management in Iran.</w:t>
      </w:r>
      <w:r w:rsidRPr="00EE58E5">
        <w:t xml:space="preserve"> A Clearing house is a centralized collection, inspection and characterization facility with the role of identifying source disposition paths which would include disposal, storage for decay, and identifying sources that are good candidates for reuse or recycling. </w:t>
      </w:r>
      <w:r w:rsidRPr="002C78A4">
        <w:t>This role became more prominent when international sanctions were added.</w:t>
      </w:r>
    </w:p>
    <w:p w14:paraId="2AA572B3" w14:textId="5A5900DE" w:rsidR="002C78A4" w:rsidRPr="002C78A4" w:rsidRDefault="002C78A4" w:rsidP="00526DB7">
      <w:pPr>
        <w:pStyle w:val="BodyText"/>
      </w:pPr>
      <w:r w:rsidRPr="002C78A4">
        <w:t xml:space="preserve">Return to supplier, transfer to another user, Storage for decay and </w:t>
      </w:r>
      <w:r w:rsidR="00526DB7">
        <w:t>c</w:t>
      </w:r>
      <w:r w:rsidRPr="002C78A4">
        <w:t>onditioning followed by storage and disposal are IRWA DSRS management strategy.</w:t>
      </w:r>
    </w:p>
    <w:p w14:paraId="282E0D47" w14:textId="5D7F4AC5" w:rsidR="002C78A4" w:rsidRPr="002C78A4" w:rsidRDefault="002C78A4" w:rsidP="00526DB7">
      <w:pPr>
        <w:pStyle w:val="BodyText"/>
      </w:pPr>
      <w:r w:rsidRPr="002C78A4">
        <w:t xml:space="preserve">Previously, IRWA has only a room with some small </w:t>
      </w:r>
      <w:r w:rsidR="00526DB7">
        <w:t>holes</w:t>
      </w:r>
      <w:r w:rsidRPr="002C78A4">
        <w:t xml:space="preserve"> and more than one disused sources placed in one big shield</w:t>
      </w:r>
      <w:r w:rsidR="00526DB7">
        <w:t xml:space="preserve"> (Fig. 5)</w:t>
      </w:r>
      <w:r w:rsidRPr="002C78A4">
        <w:t>. There were some old DSRSs that stabilized with cement in barrels as well.</w:t>
      </w:r>
    </w:p>
    <w:p w14:paraId="09C024E1" w14:textId="7483D8F6" w:rsidR="002C78A4" w:rsidRPr="002C78A4" w:rsidRDefault="002C78A4" w:rsidP="000A7FD0">
      <w:pPr>
        <w:pStyle w:val="BodyText"/>
      </w:pPr>
      <w:r w:rsidRPr="002C78A4">
        <w:t>Considering industry’s need and difficulties of finding suitable sources among others, IRWA decided to make a new system for reuse them with less difficulties and characterized all sources</w:t>
      </w:r>
      <w:r w:rsidR="000A7FD0">
        <w:t xml:space="preserve"> (Fig. 6)</w:t>
      </w:r>
      <w:r w:rsidRPr="002C78A4">
        <w:t>.</w:t>
      </w:r>
    </w:p>
    <w:p w14:paraId="2B53752D" w14:textId="77777777" w:rsidR="002C78A4" w:rsidRDefault="002C78A4" w:rsidP="002C78A4">
      <w:pPr>
        <w:ind w:left="540" w:right="1"/>
        <w:jc w:val="both"/>
        <w:rPr>
          <w:sz w:val="20"/>
          <w:lang w:val="en"/>
        </w:rPr>
      </w:pPr>
    </w:p>
    <w:p w14:paraId="3BC303FC" w14:textId="77777777" w:rsidR="002C78A4" w:rsidRDefault="002C78A4" w:rsidP="002C78A4">
      <w:pPr>
        <w:ind w:left="540" w:right="1"/>
        <w:jc w:val="both"/>
        <w:rPr>
          <w:sz w:val="20"/>
          <w:lang w:val="en"/>
        </w:rPr>
      </w:pPr>
    </w:p>
    <w:p w14:paraId="437C9CB5" w14:textId="3A72CF2C" w:rsidR="002C78A4" w:rsidRDefault="002C78A4" w:rsidP="002C78A4">
      <w:pPr>
        <w:ind w:left="540" w:right="1"/>
        <w:rPr>
          <w:sz w:val="20"/>
          <w:lang w:val="en"/>
        </w:rPr>
      </w:pPr>
      <w:r>
        <w:rPr>
          <w:noProof/>
          <w:sz w:val="20"/>
          <w:lang w:val="en-US"/>
        </w:rPr>
        <w:t xml:space="preserve"> </w:t>
      </w:r>
      <w:r w:rsidR="00526DB7">
        <w:rPr>
          <w:noProof/>
          <w:sz w:val="20"/>
          <w:lang w:eastAsia="en-GB"/>
        </w:rPr>
        <w:drawing>
          <wp:inline distT="0" distB="0" distL="0" distR="0" wp14:anchorId="66A48775" wp14:editId="2C8B3603">
            <wp:extent cx="4944110" cy="18235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15265"/>
                    <a:stretch/>
                  </pic:blipFill>
                  <pic:spPr bwMode="auto">
                    <a:xfrm>
                      <a:off x="0" y="0"/>
                      <a:ext cx="4944110" cy="18235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rPr>
        <w:t xml:space="preserve">  </w:t>
      </w:r>
      <w:r>
        <w:rPr>
          <w:noProof/>
          <w:lang w:val="en-US"/>
        </w:rPr>
        <w:t xml:space="preserve">  </w:t>
      </w:r>
      <w:r>
        <w:rPr>
          <w:rFonts w:ascii="Calibri" w:eastAsia="Calibri" w:hAnsi="Calibri" w:cs="Arial"/>
          <w:noProof/>
        </w:rPr>
        <w:t xml:space="preserve">                                                            </w:t>
      </w:r>
    </w:p>
    <w:p w14:paraId="1E94B482" w14:textId="77777777" w:rsidR="002C78A4" w:rsidRDefault="002C78A4" w:rsidP="002C78A4">
      <w:pPr>
        <w:ind w:left="540" w:right="1"/>
        <w:jc w:val="both"/>
        <w:rPr>
          <w:sz w:val="20"/>
          <w:lang w:val="en"/>
        </w:rPr>
      </w:pPr>
    </w:p>
    <w:p w14:paraId="76381027" w14:textId="6CC8FB03" w:rsidR="00526DB7" w:rsidRPr="00526DB7" w:rsidRDefault="00526DB7" w:rsidP="00526DB7">
      <w:pPr>
        <w:pStyle w:val="Authornameandaffiliation"/>
        <w:jc w:val="center"/>
        <w:rPr>
          <w:i/>
        </w:rPr>
      </w:pPr>
      <w:r w:rsidRPr="00526DB7">
        <w:rPr>
          <w:i/>
        </w:rPr>
        <w:t>FIG. 5. Old method of DSRS storing</w:t>
      </w:r>
    </w:p>
    <w:p w14:paraId="49DD9028" w14:textId="7D7114CE" w:rsidR="002C78A4" w:rsidRDefault="002C78A4" w:rsidP="002C78A4">
      <w:pPr>
        <w:ind w:left="540" w:right="1"/>
        <w:jc w:val="both"/>
        <w:rPr>
          <w:sz w:val="20"/>
          <w:lang w:val="en"/>
        </w:rPr>
      </w:pPr>
    </w:p>
    <w:p w14:paraId="53F01975" w14:textId="667AC8F7" w:rsidR="002C78A4" w:rsidRDefault="007A133A" w:rsidP="002C78A4">
      <w:pPr>
        <w:ind w:left="540" w:right="1"/>
        <w:jc w:val="center"/>
        <w:rPr>
          <w:sz w:val="20"/>
          <w:lang w:val="en"/>
        </w:rPr>
      </w:pPr>
      <w:r>
        <w:rPr>
          <w:noProof/>
          <w:sz w:val="20"/>
          <w:lang w:eastAsia="en-GB"/>
        </w:rPr>
        <w:drawing>
          <wp:inline distT="0" distB="0" distL="0" distR="0" wp14:anchorId="243B0DBC" wp14:editId="595D2C56">
            <wp:extent cx="4590415" cy="218884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0415" cy="2188845"/>
                    </a:xfrm>
                    <a:prstGeom prst="rect">
                      <a:avLst/>
                    </a:prstGeom>
                    <a:noFill/>
                  </pic:spPr>
                </pic:pic>
              </a:graphicData>
            </a:graphic>
          </wp:inline>
        </w:drawing>
      </w:r>
    </w:p>
    <w:p w14:paraId="3D0D8FEB" w14:textId="77777777" w:rsidR="002C78A4" w:rsidRDefault="002C78A4" w:rsidP="002C78A4">
      <w:pPr>
        <w:ind w:left="540" w:right="1"/>
        <w:jc w:val="center"/>
        <w:rPr>
          <w:sz w:val="20"/>
          <w:lang w:val="en"/>
        </w:rPr>
      </w:pPr>
    </w:p>
    <w:p w14:paraId="30C82026" w14:textId="4D4F3612" w:rsidR="002C78A4" w:rsidRPr="007A133A" w:rsidRDefault="007A133A" w:rsidP="007A133A">
      <w:pPr>
        <w:pStyle w:val="Authornameandaffiliation"/>
        <w:jc w:val="center"/>
        <w:rPr>
          <w:i/>
        </w:rPr>
      </w:pPr>
      <w:r>
        <w:rPr>
          <w:i/>
        </w:rPr>
        <w:t xml:space="preserve">FIG. 6. </w:t>
      </w:r>
      <w:r w:rsidR="002C78A4" w:rsidRPr="007A133A">
        <w:rPr>
          <w:i/>
        </w:rPr>
        <w:t>New method for storing and reusing the DSRS: Small boreholes</w:t>
      </w:r>
    </w:p>
    <w:p w14:paraId="08862282" w14:textId="77777777" w:rsidR="002C78A4" w:rsidRDefault="002C78A4" w:rsidP="002C78A4">
      <w:pPr>
        <w:ind w:left="540" w:right="1"/>
        <w:jc w:val="center"/>
        <w:rPr>
          <w:sz w:val="20"/>
          <w:lang w:val="en"/>
        </w:rPr>
      </w:pPr>
    </w:p>
    <w:p w14:paraId="7FA8E540" w14:textId="0BAB2063" w:rsidR="002C78A4" w:rsidRDefault="002C78A4" w:rsidP="00831883">
      <w:pPr>
        <w:ind w:left="540" w:right="1"/>
        <w:jc w:val="both"/>
        <w:rPr>
          <w:sz w:val="20"/>
        </w:rPr>
      </w:pPr>
      <w:r>
        <w:rPr>
          <w:rFonts w:ascii="Calibri" w:eastAsia="Calibri" w:hAnsi="Calibri" w:cs="Arial"/>
          <w:noProof/>
        </w:rPr>
        <w:t xml:space="preserve">   </w:t>
      </w:r>
      <w:r>
        <w:rPr>
          <w:sz w:val="20"/>
        </w:rPr>
        <w:t>Some main features and advantages of this new system are:</w:t>
      </w:r>
    </w:p>
    <w:p w14:paraId="0D6FD44B" w14:textId="1FF0CC8F" w:rsidR="002C78A4" w:rsidRPr="007A133A" w:rsidRDefault="007A133A" w:rsidP="007315F6">
      <w:pPr>
        <w:pStyle w:val="ListNumbered"/>
        <w:numPr>
          <w:ilvl w:val="0"/>
          <w:numId w:val="13"/>
        </w:numPr>
      </w:pPr>
      <w:r>
        <w:t>U</w:t>
      </w:r>
      <w:r w:rsidR="002C78A4" w:rsidRPr="007A133A">
        <w:t xml:space="preserve">nderground placement; use it as a shield; </w:t>
      </w:r>
    </w:p>
    <w:p w14:paraId="16300775" w14:textId="558F9F43" w:rsidR="002C78A4" w:rsidRPr="007A133A" w:rsidRDefault="002C78A4" w:rsidP="007A133A">
      <w:pPr>
        <w:pStyle w:val="ListNumbered"/>
      </w:pPr>
      <w:r w:rsidRPr="007A133A">
        <w:t>Double parallel pipe which allow retrievability of structure itself (non-routine happening)</w:t>
      </w:r>
    </w:p>
    <w:p w14:paraId="4B9ACE8C" w14:textId="45151405" w:rsidR="002C78A4" w:rsidRPr="007A133A" w:rsidRDefault="002C78A4" w:rsidP="007A133A">
      <w:pPr>
        <w:pStyle w:val="ListNumbered"/>
      </w:pPr>
      <w:r w:rsidRPr="00686FA3">
        <w:lastRenderedPageBreak/>
        <w:t xml:space="preserve">Maximum </w:t>
      </w:r>
      <w:r>
        <w:t xml:space="preserve">activity </w:t>
      </w:r>
      <w:r w:rsidRPr="00686FA3">
        <w:t>capacity: 240 Ci</w:t>
      </w:r>
      <w:r w:rsidR="007A133A">
        <w:t xml:space="preserve"> of</w:t>
      </w:r>
      <w:r w:rsidRPr="00686FA3">
        <w:t xml:space="preserve"> Co-60 or 960 Ci </w:t>
      </w:r>
      <w:r w:rsidR="007A133A">
        <w:t xml:space="preserve">of </w:t>
      </w:r>
      <w:r w:rsidRPr="00686FA3">
        <w:t>Cs-137</w:t>
      </w:r>
    </w:p>
    <w:p w14:paraId="0CF2AFCC" w14:textId="16EC49B7" w:rsidR="002C78A4" w:rsidRPr="007A133A" w:rsidRDefault="002C78A4" w:rsidP="007A133A">
      <w:pPr>
        <w:pStyle w:val="ListNumbered"/>
      </w:pPr>
      <w:r w:rsidRPr="007A133A">
        <w:t>Safe and reliable storage, safe</w:t>
      </w:r>
      <w:r w:rsidR="007A133A">
        <w:t xml:space="preserve"> and eas</w:t>
      </w:r>
      <w:r w:rsidRPr="007A133A">
        <w:t xml:space="preserve">y reuse </w:t>
      </w:r>
      <w:r w:rsidR="007A133A">
        <w:t xml:space="preserve">or recycling of </w:t>
      </w:r>
      <w:r w:rsidRPr="007A133A">
        <w:t>the needed sources</w:t>
      </w:r>
    </w:p>
    <w:p w14:paraId="433FE059" w14:textId="56332BDA" w:rsidR="00F004EE" w:rsidRDefault="00F56C44" w:rsidP="00F56C44">
      <w:pPr>
        <w:pStyle w:val="Heading2"/>
      </w:pPr>
      <w:r>
        <w:t>summary and conclusion</w:t>
      </w:r>
    </w:p>
    <w:p w14:paraId="433FE05A" w14:textId="4925E02F" w:rsidR="001308F2" w:rsidRDefault="00D5189D" w:rsidP="00281D0B">
      <w:pPr>
        <w:pStyle w:val="BodyText"/>
      </w:pPr>
      <w:r>
        <w:t xml:space="preserve">Despite all limitations and sanctions against Iranian nuclear industry, IRWA has achieved many of its aims and plans for developing a safe and reliable system for managing all </w:t>
      </w:r>
      <w:r w:rsidR="00281D0B">
        <w:t xml:space="preserve">radioactive </w:t>
      </w:r>
      <w:r>
        <w:t xml:space="preserve">waste </w:t>
      </w:r>
      <w:r w:rsidR="00281D0B">
        <w:t xml:space="preserve">types and </w:t>
      </w:r>
      <w:r>
        <w:t xml:space="preserve">streams in Iran. </w:t>
      </w:r>
      <w:r w:rsidR="00281D0B">
        <w:t>By d</w:t>
      </w:r>
      <w:r>
        <w:t>eveloping a national waste management strategy and following the national and international requirement</w:t>
      </w:r>
      <w:r w:rsidR="00281D0B">
        <w:t>s</w:t>
      </w:r>
      <w:r>
        <w:t>, it seems that IRWA is now on the right track for effective and sustainable improvement of the in-place waste management systems in the country.</w:t>
      </w:r>
    </w:p>
    <w:p w14:paraId="22834165" w14:textId="77777777" w:rsidR="00F56C44" w:rsidRDefault="00F56C44" w:rsidP="00F56C44">
      <w:pPr>
        <w:pStyle w:val="BodyText"/>
      </w:pPr>
    </w:p>
    <w:p w14:paraId="665D66E8" w14:textId="77777777" w:rsidR="00F56C44" w:rsidRPr="00285755" w:rsidRDefault="00F56C44" w:rsidP="00F56C44">
      <w:pPr>
        <w:pStyle w:val="Otherunnumberedheadings"/>
      </w:pPr>
      <w:r>
        <w:t>References</w:t>
      </w:r>
    </w:p>
    <w:p w14:paraId="2841C90B" w14:textId="58259F9F" w:rsidR="00F56C44" w:rsidRDefault="00281D0B" w:rsidP="00321FA4">
      <w:pPr>
        <w:pStyle w:val="Referencelist"/>
      </w:pPr>
      <w:r>
        <w:t>INRA</w:t>
      </w:r>
      <w:r w:rsidRPr="00281D0B">
        <w:t>, "</w:t>
      </w:r>
      <w:r w:rsidR="00321FA4" w:rsidRPr="002113EE">
        <w:t>Regulations on radioactive waste management</w:t>
      </w:r>
      <w:r w:rsidRPr="00281D0B">
        <w:t>," INRA-MA, 2010.</w:t>
      </w:r>
    </w:p>
    <w:p w14:paraId="397103CF" w14:textId="77777777" w:rsidR="00C17DAD" w:rsidRPr="00C17DAD" w:rsidRDefault="00C17DAD" w:rsidP="00C17DAD">
      <w:pPr>
        <w:pStyle w:val="Referencelist"/>
      </w:pPr>
      <w:r w:rsidRPr="00C17DAD">
        <w:t>INTERNATIONAL ATOMIC ENERGY AGENCY, Policies and Strategies for Radioactive Waste Management, NUCLEAR ENERGY SERIES No. NW-G-1.1, IAEA, Vienna (2009).</w:t>
      </w:r>
    </w:p>
    <w:p w14:paraId="207079FD" w14:textId="77777777" w:rsidR="00F56C44" w:rsidRDefault="00F56C44" w:rsidP="00F56C44">
      <w:pPr>
        <w:pStyle w:val="BodyText"/>
      </w:pPr>
    </w:p>
    <w:p w14:paraId="3BFD1318" w14:textId="77777777" w:rsidR="00F56C44" w:rsidRDefault="00F56C44" w:rsidP="00F56C44">
      <w:pPr>
        <w:pStyle w:val="BodyText"/>
      </w:pPr>
    </w:p>
    <w:sectPr w:rsidR="00F56C44" w:rsidSect="0026525A">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4F243" w14:textId="77777777" w:rsidR="00EF3C87" w:rsidRDefault="00EF3C87">
      <w:r>
        <w:separator/>
      </w:r>
    </w:p>
  </w:endnote>
  <w:endnote w:type="continuationSeparator" w:id="0">
    <w:p w14:paraId="651D3428" w14:textId="77777777" w:rsidR="00EF3C87" w:rsidRDefault="00EF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DF77BE" w:rsidRDefault="00DF77BE">
    <w:pPr>
      <w:pStyle w:val="zyxClassification1"/>
    </w:pPr>
    <w:r>
      <w:fldChar w:fldCharType="begin"/>
    </w:r>
    <w:r>
      <w:instrText xml:space="preserve"> DOCPROPERTY "IaeaClassification"  \* MERGEFORMAT </w:instrText>
    </w:r>
    <w:r>
      <w:fldChar w:fldCharType="end"/>
    </w:r>
  </w:p>
  <w:p w14:paraId="433FE0C7" w14:textId="77777777" w:rsidR="00DF77BE" w:rsidRDefault="00DF77BE">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DF77BE" w:rsidRDefault="00DF77BE">
    <w:pPr>
      <w:pStyle w:val="zyxClassification1"/>
    </w:pPr>
    <w:r>
      <w:fldChar w:fldCharType="begin"/>
    </w:r>
    <w:r>
      <w:instrText xml:space="preserve"> DOCPROPERTY "IaeaClassification"  \* MERGEFORMAT </w:instrText>
    </w:r>
    <w:r>
      <w:fldChar w:fldCharType="end"/>
    </w:r>
  </w:p>
  <w:p w14:paraId="433FE0C9" w14:textId="13592AEE" w:rsidR="00DF77BE" w:rsidRPr="00037321" w:rsidRDefault="00DF77B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823ED">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F77BE" w14:paraId="433FE0D8" w14:textId="77777777">
      <w:trPr>
        <w:cantSplit/>
      </w:trPr>
      <w:tc>
        <w:tcPr>
          <w:tcW w:w="4644" w:type="dxa"/>
        </w:tcPr>
        <w:p w14:paraId="433FE0D4" w14:textId="77777777" w:rsidR="00DF77BE" w:rsidRDefault="00DF77BE">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DF77BE" w:rsidRDefault="00DF77BE">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DF77BE" w:rsidRDefault="00DF77B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DF77BE" w:rsidRDefault="00DF77BE">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DF77BE" w:rsidRDefault="00DF77BE">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B9E25" w14:textId="77777777" w:rsidR="00EF3C87" w:rsidRDefault="00EF3C87">
      <w:r>
        <w:t>___________________________________________________________________________</w:t>
      </w:r>
    </w:p>
  </w:footnote>
  <w:footnote w:type="continuationSeparator" w:id="0">
    <w:p w14:paraId="1E9478E4" w14:textId="77777777" w:rsidR="00EF3C87" w:rsidRDefault="00EF3C87">
      <w:r>
        <w:t>___________________________________________________________________________</w:t>
      </w:r>
    </w:p>
  </w:footnote>
  <w:footnote w:type="continuationNotice" w:id="1">
    <w:p w14:paraId="1968270D" w14:textId="77777777" w:rsidR="00EF3C87" w:rsidRDefault="00EF3C8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63FC9DD5" w:rsidR="00DF77BE" w:rsidRDefault="00DF77BE" w:rsidP="00590C02">
    <w:pPr>
      <w:pStyle w:val="Runninghead"/>
    </w:pPr>
    <w:r>
      <w:tab/>
      <w:t>IAEA-CN-</w:t>
    </w:r>
    <w:r w:rsidR="00590C02">
      <w:t>295</w:t>
    </w:r>
  </w:p>
  <w:p w14:paraId="433FE0C3" w14:textId="77777777" w:rsidR="00DF77BE" w:rsidRDefault="00DF77BE">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5CB7094E" w:rsidR="00DF77BE" w:rsidRDefault="00DF77BE" w:rsidP="00781E99">
    <w:pPr>
      <w:pStyle w:val="Runninghead"/>
    </w:pPr>
    <w:r>
      <w:t>ALI MALEKI et 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F77BE" w14:paraId="433FE0CE" w14:textId="77777777">
      <w:trPr>
        <w:cantSplit/>
        <w:trHeight w:val="716"/>
      </w:trPr>
      <w:tc>
        <w:tcPr>
          <w:tcW w:w="979" w:type="dxa"/>
          <w:vMerge w:val="restart"/>
        </w:tcPr>
        <w:p w14:paraId="433FE0CA" w14:textId="77777777" w:rsidR="00DF77BE" w:rsidRDefault="00DF77BE">
          <w:pPr>
            <w:spacing w:before="180"/>
            <w:ind w:left="17"/>
          </w:pPr>
        </w:p>
      </w:tc>
      <w:tc>
        <w:tcPr>
          <w:tcW w:w="3638" w:type="dxa"/>
          <w:vAlign w:val="bottom"/>
        </w:tcPr>
        <w:p w14:paraId="433FE0CB" w14:textId="77777777" w:rsidR="00DF77BE" w:rsidRDefault="00DF77BE">
          <w:pPr>
            <w:spacing w:after="20"/>
          </w:pPr>
        </w:p>
      </w:tc>
      <w:bookmarkStart w:id="1" w:name="DOC_bkmClassification1"/>
      <w:tc>
        <w:tcPr>
          <w:tcW w:w="5702" w:type="dxa"/>
          <w:vMerge w:val="restart"/>
          <w:tcMar>
            <w:right w:w="193" w:type="dxa"/>
          </w:tcMar>
        </w:tcPr>
        <w:p w14:paraId="433FE0CC" w14:textId="77777777" w:rsidR="00DF77BE" w:rsidRDefault="00DF77BE">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DF77BE" w:rsidRDefault="00DF77BE">
          <w:pPr>
            <w:pStyle w:val="zyxConfid2Red"/>
          </w:pPr>
          <w:r>
            <w:fldChar w:fldCharType="begin"/>
          </w:r>
          <w:r>
            <w:instrText>DOCPROPERTY "IaeaClassification2"  \* MERGEFORMAT</w:instrText>
          </w:r>
          <w:r>
            <w:fldChar w:fldCharType="end"/>
          </w:r>
        </w:p>
      </w:tc>
    </w:tr>
    <w:tr w:rsidR="00DF77BE" w14:paraId="433FE0D2" w14:textId="77777777">
      <w:trPr>
        <w:cantSplit/>
        <w:trHeight w:val="167"/>
      </w:trPr>
      <w:tc>
        <w:tcPr>
          <w:tcW w:w="979" w:type="dxa"/>
          <w:vMerge/>
        </w:tcPr>
        <w:p w14:paraId="433FE0CF" w14:textId="77777777" w:rsidR="00DF77BE" w:rsidRDefault="00DF77BE">
          <w:pPr>
            <w:spacing w:before="57"/>
          </w:pPr>
        </w:p>
      </w:tc>
      <w:tc>
        <w:tcPr>
          <w:tcW w:w="3638" w:type="dxa"/>
          <w:vAlign w:val="bottom"/>
        </w:tcPr>
        <w:p w14:paraId="433FE0D0" w14:textId="77777777" w:rsidR="00DF77BE" w:rsidRDefault="00DF77BE">
          <w:pPr>
            <w:pStyle w:val="Heading9"/>
            <w:spacing w:before="0" w:after="10"/>
          </w:pPr>
        </w:p>
      </w:tc>
      <w:tc>
        <w:tcPr>
          <w:tcW w:w="5702" w:type="dxa"/>
          <w:vMerge/>
          <w:vAlign w:val="bottom"/>
        </w:tcPr>
        <w:p w14:paraId="433FE0D1" w14:textId="77777777" w:rsidR="00DF77BE" w:rsidRDefault="00DF77BE">
          <w:pPr>
            <w:pStyle w:val="Heading9"/>
            <w:spacing w:before="0" w:after="10"/>
          </w:pPr>
        </w:p>
      </w:tc>
    </w:tr>
  </w:tbl>
  <w:p w14:paraId="433FE0D3" w14:textId="77777777" w:rsidR="00DF77BE" w:rsidRDefault="00DF77B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0BCF"/>
    <w:multiLevelType w:val="hybridMultilevel"/>
    <w:tmpl w:val="4FD4FC86"/>
    <w:lvl w:ilvl="0" w:tplc="6DA24650">
      <w:start w:val="1"/>
      <w:numFmt w:val="decimal"/>
      <w:lvlText w:val="%1."/>
      <w:lvlJc w:val="left"/>
      <w:pPr>
        <w:tabs>
          <w:tab w:val="num" w:pos="720"/>
        </w:tabs>
        <w:ind w:left="720" w:hanging="360"/>
      </w:pPr>
    </w:lvl>
    <w:lvl w:ilvl="1" w:tplc="C062F260" w:tentative="1">
      <w:start w:val="1"/>
      <w:numFmt w:val="decimal"/>
      <w:lvlText w:val="%2."/>
      <w:lvlJc w:val="left"/>
      <w:pPr>
        <w:tabs>
          <w:tab w:val="num" w:pos="1440"/>
        </w:tabs>
        <w:ind w:left="1440" w:hanging="360"/>
      </w:pPr>
    </w:lvl>
    <w:lvl w:ilvl="2" w:tplc="F11E8C30" w:tentative="1">
      <w:start w:val="1"/>
      <w:numFmt w:val="decimal"/>
      <w:lvlText w:val="%3."/>
      <w:lvlJc w:val="left"/>
      <w:pPr>
        <w:tabs>
          <w:tab w:val="num" w:pos="2160"/>
        </w:tabs>
        <w:ind w:left="2160" w:hanging="360"/>
      </w:pPr>
    </w:lvl>
    <w:lvl w:ilvl="3" w:tplc="A26ED32C" w:tentative="1">
      <w:start w:val="1"/>
      <w:numFmt w:val="decimal"/>
      <w:lvlText w:val="%4."/>
      <w:lvlJc w:val="left"/>
      <w:pPr>
        <w:tabs>
          <w:tab w:val="num" w:pos="2880"/>
        </w:tabs>
        <w:ind w:left="2880" w:hanging="360"/>
      </w:pPr>
    </w:lvl>
    <w:lvl w:ilvl="4" w:tplc="C77A32E8" w:tentative="1">
      <w:start w:val="1"/>
      <w:numFmt w:val="decimal"/>
      <w:lvlText w:val="%5."/>
      <w:lvlJc w:val="left"/>
      <w:pPr>
        <w:tabs>
          <w:tab w:val="num" w:pos="3600"/>
        </w:tabs>
        <w:ind w:left="3600" w:hanging="360"/>
      </w:pPr>
    </w:lvl>
    <w:lvl w:ilvl="5" w:tplc="55BC68E6" w:tentative="1">
      <w:start w:val="1"/>
      <w:numFmt w:val="decimal"/>
      <w:lvlText w:val="%6."/>
      <w:lvlJc w:val="left"/>
      <w:pPr>
        <w:tabs>
          <w:tab w:val="num" w:pos="4320"/>
        </w:tabs>
        <w:ind w:left="4320" w:hanging="360"/>
      </w:pPr>
    </w:lvl>
    <w:lvl w:ilvl="6" w:tplc="CE669F1A" w:tentative="1">
      <w:start w:val="1"/>
      <w:numFmt w:val="decimal"/>
      <w:lvlText w:val="%7."/>
      <w:lvlJc w:val="left"/>
      <w:pPr>
        <w:tabs>
          <w:tab w:val="num" w:pos="5040"/>
        </w:tabs>
        <w:ind w:left="5040" w:hanging="360"/>
      </w:pPr>
    </w:lvl>
    <w:lvl w:ilvl="7" w:tplc="5AB6865C" w:tentative="1">
      <w:start w:val="1"/>
      <w:numFmt w:val="decimal"/>
      <w:lvlText w:val="%8."/>
      <w:lvlJc w:val="left"/>
      <w:pPr>
        <w:tabs>
          <w:tab w:val="num" w:pos="5760"/>
        </w:tabs>
        <w:ind w:left="5760" w:hanging="360"/>
      </w:pPr>
    </w:lvl>
    <w:lvl w:ilvl="8" w:tplc="17E4C8A6" w:tentative="1">
      <w:start w:val="1"/>
      <w:numFmt w:val="decimal"/>
      <w:lvlText w:val="%9."/>
      <w:lvlJc w:val="left"/>
      <w:pPr>
        <w:tabs>
          <w:tab w:val="num" w:pos="6480"/>
        </w:tabs>
        <w:ind w:left="6480" w:hanging="36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1418"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7"/>
  </w:num>
  <w:num w:numId="2">
    <w:abstractNumId w:val="4"/>
  </w:num>
  <w:num w:numId="3">
    <w:abstractNumId w:val="5"/>
  </w:num>
  <w:num w:numId="4">
    <w:abstractNumId w:val="1"/>
  </w:num>
  <w:num w:numId="5">
    <w:abstractNumId w:val="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6"/>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n-Z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682"/>
    <w:rsid w:val="000229AB"/>
    <w:rsid w:val="0002569A"/>
    <w:rsid w:val="00037321"/>
    <w:rsid w:val="000568F0"/>
    <w:rsid w:val="0006732A"/>
    <w:rsid w:val="000A0299"/>
    <w:rsid w:val="000A2990"/>
    <w:rsid w:val="000A7FD0"/>
    <w:rsid w:val="000F7E94"/>
    <w:rsid w:val="001119D6"/>
    <w:rsid w:val="00120D8B"/>
    <w:rsid w:val="001308F2"/>
    <w:rsid w:val="001313E8"/>
    <w:rsid w:val="00183BC4"/>
    <w:rsid w:val="00185A51"/>
    <w:rsid w:val="001C58F5"/>
    <w:rsid w:val="001D5CEE"/>
    <w:rsid w:val="00206257"/>
    <w:rsid w:val="002071D9"/>
    <w:rsid w:val="002113EE"/>
    <w:rsid w:val="00252064"/>
    <w:rsid w:val="00256822"/>
    <w:rsid w:val="0026525A"/>
    <w:rsid w:val="00267216"/>
    <w:rsid w:val="00274790"/>
    <w:rsid w:val="00281D0B"/>
    <w:rsid w:val="00285755"/>
    <w:rsid w:val="002A1F9C"/>
    <w:rsid w:val="002B29C2"/>
    <w:rsid w:val="002C4208"/>
    <w:rsid w:val="002C78A4"/>
    <w:rsid w:val="00320B9C"/>
    <w:rsid w:val="00321FA4"/>
    <w:rsid w:val="00352DE1"/>
    <w:rsid w:val="0035679B"/>
    <w:rsid w:val="00360472"/>
    <w:rsid w:val="003728E6"/>
    <w:rsid w:val="0039616C"/>
    <w:rsid w:val="003B5E0E"/>
    <w:rsid w:val="003D255A"/>
    <w:rsid w:val="0040079E"/>
    <w:rsid w:val="00416949"/>
    <w:rsid w:val="00426B3E"/>
    <w:rsid w:val="004370D8"/>
    <w:rsid w:val="00472C43"/>
    <w:rsid w:val="00501C84"/>
    <w:rsid w:val="00526DB7"/>
    <w:rsid w:val="00537496"/>
    <w:rsid w:val="00544ED3"/>
    <w:rsid w:val="0058477B"/>
    <w:rsid w:val="0058654F"/>
    <w:rsid w:val="00590640"/>
    <w:rsid w:val="00590C02"/>
    <w:rsid w:val="0059386D"/>
    <w:rsid w:val="00596ACA"/>
    <w:rsid w:val="005A4CAE"/>
    <w:rsid w:val="005B3D4A"/>
    <w:rsid w:val="005E39BC"/>
    <w:rsid w:val="005E712F"/>
    <w:rsid w:val="005F00A0"/>
    <w:rsid w:val="00647F33"/>
    <w:rsid w:val="00662532"/>
    <w:rsid w:val="006B2274"/>
    <w:rsid w:val="006B51AB"/>
    <w:rsid w:val="006C5B10"/>
    <w:rsid w:val="006F27CB"/>
    <w:rsid w:val="00717C6F"/>
    <w:rsid w:val="007315F6"/>
    <w:rsid w:val="007445DA"/>
    <w:rsid w:val="00751650"/>
    <w:rsid w:val="00755FFD"/>
    <w:rsid w:val="007663FA"/>
    <w:rsid w:val="00781E99"/>
    <w:rsid w:val="00794F8D"/>
    <w:rsid w:val="007A133A"/>
    <w:rsid w:val="007B4FD1"/>
    <w:rsid w:val="00802381"/>
    <w:rsid w:val="00816512"/>
    <w:rsid w:val="00831883"/>
    <w:rsid w:val="00883848"/>
    <w:rsid w:val="00885E39"/>
    <w:rsid w:val="00897ED5"/>
    <w:rsid w:val="008A2137"/>
    <w:rsid w:val="008A5099"/>
    <w:rsid w:val="008B6B70"/>
    <w:rsid w:val="008B6BB9"/>
    <w:rsid w:val="008C3485"/>
    <w:rsid w:val="008D507F"/>
    <w:rsid w:val="00911543"/>
    <w:rsid w:val="0092195C"/>
    <w:rsid w:val="009519C9"/>
    <w:rsid w:val="00987E91"/>
    <w:rsid w:val="009928E8"/>
    <w:rsid w:val="009D0B86"/>
    <w:rsid w:val="009E0D5B"/>
    <w:rsid w:val="009E1558"/>
    <w:rsid w:val="009E599E"/>
    <w:rsid w:val="009F6D5D"/>
    <w:rsid w:val="00A17828"/>
    <w:rsid w:val="00A25EA6"/>
    <w:rsid w:val="00A3459C"/>
    <w:rsid w:val="00A42898"/>
    <w:rsid w:val="00AB6ACE"/>
    <w:rsid w:val="00AC5A3A"/>
    <w:rsid w:val="00AF7991"/>
    <w:rsid w:val="00B82FA5"/>
    <w:rsid w:val="00BD1400"/>
    <w:rsid w:val="00BD482D"/>
    <w:rsid w:val="00BD605C"/>
    <w:rsid w:val="00BE2A76"/>
    <w:rsid w:val="00C049C4"/>
    <w:rsid w:val="00C17DAD"/>
    <w:rsid w:val="00C65E60"/>
    <w:rsid w:val="00C675AF"/>
    <w:rsid w:val="00C8128F"/>
    <w:rsid w:val="00C911A5"/>
    <w:rsid w:val="00C9444E"/>
    <w:rsid w:val="00CD2957"/>
    <w:rsid w:val="00CE5A52"/>
    <w:rsid w:val="00CF7AF3"/>
    <w:rsid w:val="00D26ADA"/>
    <w:rsid w:val="00D35A78"/>
    <w:rsid w:val="00D43A49"/>
    <w:rsid w:val="00D5189D"/>
    <w:rsid w:val="00D555A1"/>
    <w:rsid w:val="00D64DC2"/>
    <w:rsid w:val="00DA439A"/>
    <w:rsid w:val="00DA46CA"/>
    <w:rsid w:val="00DE28B8"/>
    <w:rsid w:val="00DF21EB"/>
    <w:rsid w:val="00DF77BE"/>
    <w:rsid w:val="00E20E70"/>
    <w:rsid w:val="00E25B68"/>
    <w:rsid w:val="00E406F5"/>
    <w:rsid w:val="00E42DEF"/>
    <w:rsid w:val="00E618DC"/>
    <w:rsid w:val="00E823ED"/>
    <w:rsid w:val="00E84003"/>
    <w:rsid w:val="00EC10FC"/>
    <w:rsid w:val="00ED0A99"/>
    <w:rsid w:val="00EE0041"/>
    <w:rsid w:val="00EE29B9"/>
    <w:rsid w:val="00EE37AA"/>
    <w:rsid w:val="00EF3C87"/>
    <w:rsid w:val="00EF7F19"/>
    <w:rsid w:val="00F004EE"/>
    <w:rsid w:val="00F32573"/>
    <w:rsid w:val="00F42E23"/>
    <w:rsid w:val="00F45EEE"/>
    <w:rsid w:val="00F51E9C"/>
    <w:rsid w:val="00F523CA"/>
    <w:rsid w:val="00F56C44"/>
    <w:rsid w:val="00F617CC"/>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4"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6"/>
      </w:numPr>
      <w:spacing w:before="100" w:beforeAutospacing="1" w:after="100" w:afterAutospacing="1" w:line="280" w:lineRule="atLeast"/>
      <w:ind w:left="0"/>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8"/>
      </w:numPr>
    </w:pPr>
  </w:style>
  <w:style w:type="paragraph" w:customStyle="1" w:styleId="ListNumbered">
    <w:name w:val="List Numbered"/>
    <w:basedOn w:val="BodyText"/>
    <w:uiPriority w:val="5"/>
    <w:qFormat/>
    <w:locked/>
    <w:rsid w:val="00717C6F"/>
    <w:pPr>
      <w:numPr>
        <w:numId w:val="9"/>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1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customStyle="1" w:styleId="NORMALTEXT1">
    <w:name w:val="NORMAL TEXT 1"/>
    <w:basedOn w:val="Normal"/>
    <w:link w:val="NORMALTEXT1Char"/>
    <w:qFormat/>
    <w:rsid w:val="008B6B70"/>
    <w:pPr>
      <w:overflowPunct/>
      <w:autoSpaceDE/>
      <w:autoSpaceDN/>
      <w:adjustRightInd/>
      <w:spacing w:before="120" w:after="120"/>
      <w:ind w:firstLine="360"/>
      <w:jc w:val="both"/>
      <w:textAlignment w:val="auto"/>
    </w:pPr>
    <w:rPr>
      <w:rFonts w:eastAsia="SimSun"/>
      <w:sz w:val="24"/>
      <w:szCs w:val="24"/>
      <w:lang w:val="en-ZA" w:eastAsia="x-none"/>
    </w:rPr>
  </w:style>
  <w:style w:type="character" w:customStyle="1" w:styleId="NORMALTEXT1Char">
    <w:name w:val="NORMAL TEXT 1 Char"/>
    <w:link w:val="NORMALTEXT1"/>
    <w:rsid w:val="008B6B70"/>
    <w:rPr>
      <w:rFonts w:eastAsia="SimSun"/>
      <w:sz w:val="24"/>
      <w:szCs w:val="24"/>
      <w:lang w:val="en-ZA" w:eastAsia="x-none"/>
    </w:rPr>
  </w:style>
  <w:style w:type="paragraph" w:styleId="NormalWeb">
    <w:name w:val="Normal (Web)"/>
    <w:basedOn w:val="Normal"/>
    <w:uiPriority w:val="49"/>
    <w:semiHidden/>
    <w:unhideWhenUsed/>
    <w:locked/>
    <w:rsid w:val="0059386D"/>
    <w:rPr>
      <w:sz w:val="24"/>
      <w:szCs w:val="24"/>
    </w:rPr>
  </w:style>
  <w:style w:type="paragraph" w:styleId="ListParagraph">
    <w:name w:val="List Paragraph"/>
    <w:basedOn w:val="Normal"/>
    <w:uiPriority w:val="49"/>
    <w:locked/>
    <w:rsid w:val="002C7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731130">
      <w:bodyDiv w:val="1"/>
      <w:marLeft w:val="0"/>
      <w:marRight w:val="0"/>
      <w:marTop w:val="0"/>
      <w:marBottom w:val="0"/>
      <w:divBdr>
        <w:top w:val="none" w:sz="0" w:space="0" w:color="auto"/>
        <w:left w:val="none" w:sz="0" w:space="0" w:color="auto"/>
        <w:bottom w:val="none" w:sz="0" w:space="0" w:color="auto"/>
        <w:right w:val="none" w:sz="0" w:space="0" w:color="auto"/>
      </w:divBdr>
      <w:divsChild>
        <w:div w:id="1496219502">
          <w:marLeft w:val="965"/>
          <w:marRight w:val="0"/>
          <w:marTop w:val="125"/>
          <w:marBottom w:val="0"/>
          <w:divBdr>
            <w:top w:val="none" w:sz="0" w:space="0" w:color="auto"/>
            <w:left w:val="none" w:sz="0" w:space="0" w:color="auto"/>
            <w:bottom w:val="none" w:sz="0" w:space="0" w:color="auto"/>
            <w:right w:val="none" w:sz="0" w:space="0" w:color="auto"/>
          </w:divBdr>
        </w:div>
        <w:div w:id="666136774">
          <w:marLeft w:val="965"/>
          <w:marRight w:val="0"/>
          <w:marTop w:val="125"/>
          <w:marBottom w:val="0"/>
          <w:divBdr>
            <w:top w:val="none" w:sz="0" w:space="0" w:color="auto"/>
            <w:left w:val="none" w:sz="0" w:space="0" w:color="auto"/>
            <w:bottom w:val="none" w:sz="0" w:space="0" w:color="auto"/>
            <w:right w:val="none" w:sz="0" w:space="0" w:color="auto"/>
          </w:divBdr>
        </w:div>
        <w:div w:id="2025789452">
          <w:marLeft w:val="965"/>
          <w:marRight w:val="0"/>
          <w:marTop w:val="125"/>
          <w:marBottom w:val="0"/>
          <w:divBdr>
            <w:top w:val="none" w:sz="0" w:space="0" w:color="auto"/>
            <w:left w:val="none" w:sz="0" w:space="0" w:color="auto"/>
            <w:bottom w:val="none" w:sz="0" w:space="0" w:color="auto"/>
            <w:right w:val="none" w:sz="0" w:space="0" w:color="auto"/>
          </w:divBdr>
        </w:div>
        <w:div w:id="1899896321">
          <w:marLeft w:val="965"/>
          <w:marRight w:val="0"/>
          <w:marTop w:val="125"/>
          <w:marBottom w:val="0"/>
          <w:divBdr>
            <w:top w:val="none" w:sz="0" w:space="0" w:color="auto"/>
            <w:left w:val="none" w:sz="0" w:space="0" w:color="auto"/>
            <w:bottom w:val="none" w:sz="0" w:space="0" w:color="auto"/>
            <w:right w:val="none" w:sz="0" w:space="0" w:color="auto"/>
          </w:divBdr>
        </w:div>
      </w:divsChild>
    </w:div>
    <w:div w:id="1201354564">
      <w:bodyDiv w:val="1"/>
      <w:marLeft w:val="0"/>
      <w:marRight w:val="0"/>
      <w:marTop w:val="0"/>
      <w:marBottom w:val="0"/>
      <w:divBdr>
        <w:top w:val="none" w:sz="0" w:space="0" w:color="auto"/>
        <w:left w:val="none" w:sz="0" w:space="0" w:color="auto"/>
        <w:bottom w:val="none" w:sz="0" w:space="0" w:color="auto"/>
        <w:right w:val="none" w:sz="0" w:space="0" w:color="auto"/>
      </w:divBdr>
      <w:divsChild>
        <w:div w:id="1713335710">
          <w:marLeft w:val="1267"/>
          <w:marRight w:val="0"/>
          <w:marTop w:val="0"/>
          <w:marBottom w:val="0"/>
          <w:divBdr>
            <w:top w:val="none" w:sz="0" w:space="0" w:color="auto"/>
            <w:left w:val="none" w:sz="0" w:space="0" w:color="auto"/>
            <w:bottom w:val="none" w:sz="0" w:space="0" w:color="auto"/>
            <w:right w:val="none" w:sz="0" w:space="0" w:color="auto"/>
          </w:divBdr>
        </w:div>
        <w:div w:id="1950696004">
          <w:marLeft w:val="1267"/>
          <w:marRight w:val="0"/>
          <w:marTop w:val="0"/>
          <w:marBottom w:val="0"/>
          <w:divBdr>
            <w:top w:val="none" w:sz="0" w:space="0" w:color="auto"/>
            <w:left w:val="none" w:sz="0" w:space="0" w:color="auto"/>
            <w:bottom w:val="none" w:sz="0" w:space="0" w:color="auto"/>
            <w:right w:val="none" w:sz="0" w:space="0" w:color="auto"/>
          </w:divBdr>
        </w:div>
        <w:div w:id="1350519950">
          <w:marLeft w:val="1267"/>
          <w:marRight w:val="0"/>
          <w:marTop w:val="0"/>
          <w:marBottom w:val="0"/>
          <w:divBdr>
            <w:top w:val="none" w:sz="0" w:space="0" w:color="auto"/>
            <w:left w:val="none" w:sz="0" w:space="0" w:color="auto"/>
            <w:bottom w:val="none" w:sz="0" w:space="0" w:color="auto"/>
            <w:right w:val="none" w:sz="0" w:space="0" w:color="auto"/>
          </w:divBdr>
        </w:div>
        <w:div w:id="916401770">
          <w:marLeft w:val="1267"/>
          <w:marRight w:val="0"/>
          <w:marTop w:val="0"/>
          <w:marBottom w:val="0"/>
          <w:divBdr>
            <w:top w:val="none" w:sz="0" w:space="0" w:color="auto"/>
            <w:left w:val="none" w:sz="0" w:space="0" w:color="auto"/>
            <w:bottom w:val="none" w:sz="0" w:space="0" w:color="auto"/>
            <w:right w:val="none" w:sz="0" w:space="0" w:color="auto"/>
          </w:divBdr>
        </w:div>
        <w:div w:id="1450078341">
          <w:marLeft w:val="1267"/>
          <w:marRight w:val="0"/>
          <w:marTop w:val="0"/>
          <w:marBottom w:val="0"/>
          <w:divBdr>
            <w:top w:val="none" w:sz="0" w:space="0" w:color="auto"/>
            <w:left w:val="none" w:sz="0" w:space="0" w:color="auto"/>
            <w:bottom w:val="none" w:sz="0" w:space="0" w:color="auto"/>
            <w:right w:val="none" w:sz="0" w:space="0" w:color="auto"/>
          </w:divBdr>
        </w:div>
        <w:div w:id="1490755335">
          <w:marLeft w:val="1267"/>
          <w:marRight w:val="0"/>
          <w:marTop w:val="0"/>
          <w:marBottom w:val="0"/>
          <w:divBdr>
            <w:top w:val="none" w:sz="0" w:space="0" w:color="auto"/>
            <w:left w:val="none" w:sz="0" w:space="0" w:color="auto"/>
            <w:bottom w:val="none" w:sz="0" w:space="0" w:color="auto"/>
            <w:right w:val="none" w:sz="0" w:space="0" w:color="auto"/>
          </w:divBdr>
        </w:div>
        <w:div w:id="849414975">
          <w:marLeft w:val="1267"/>
          <w:marRight w:val="0"/>
          <w:marTop w:val="0"/>
          <w:marBottom w:val="0"/>
          <w:divBdr>
            <w:top w:val="none" w:sz="0" w:space="0" w:color="auto"/>
            <w:left w:val="none" w:sz="0" w:space="0" w:color="auto"/>
            <w:bottom w:val="none" w:sz="0" w:space="0" w:color="auto"/>
            <w:right w:val="none" w:sz="0" w:space="0" w:color="auto"/>
          </w:divBdr>
        </w:div>
        <w:div w:id="725687023">
          <w:marLeft w:val="1267"/>
          <w:marRight w:val="0"/>
          <w:marTop w:val="0"/>
          <w:marBottom w:val="0"/>
          <w:divBdr>
            <w:top w:val="none" w:sz="0" w:space="0" w:color="auto"/>
            <w:left w:val="none" w:sz="0" w:space="0" w:color="auto"/>
            <w:bottom w:val="none" w:sz="0" w:space="0" w:color="auto"/>
            <w:right w:val="none" w:sz="0" w:space="0" w:color="auto"/>
          </w:divBdr>
        </w:div>
        <w:div w:id="2061244434">
          <w:marLeft w:val="1267"/>
          <w:marRight w:val="0"/>
          <w:marTop w:val="0"/>
          <w:marBottom w:val="0"/>
          <w:divBdr>
            <w:top w:val="none" w:sz="0" w:space="0" w:color="auto"/>
            <w:left w:val="none" w:sz="0" w:space="0" w:color="auto"/>
            <w:bottom w:val="none" w:sz="0" w:space="0" w:color="auto"/>
            <w:right w:val="none" w:sz="0" w:space="0" w:color="auto"/>
          </w:divBdr>
        </w:div>
        <w:div w:id="779763912">
          <w:marLeft w:val="1267"/>
          <w:marRight w:val="0"/>
          <w:marTop w:val="0"/>
          <w:marBottom w:val="0"/>
          <w:divBdr>
            <w:top w:val="none" w:sz="0" w:space="0" w:color="auto"/>
            <w:left w:val="none" w:sz="0" w:space="0" w:color="auto"/>
            <w:bottom w:val="none" w:sz="0" w:space="0" w:color="auto"/>
            <w:right w:val="none" w:sz="0" w:space="0" w:color="auto"/>
          </w:divBdr>
        </w:div>
        <w:div w:id="133259009">
          <w:marLeft w:val="1267"/>
          <w:marRight w:val="0"/>
          <w:marTop w:val="0"/>
          <w:marBottom w:val="0"/>
          <w:divBdr>
            <w:top w:val="none" w:sz="0" w:space="0" w:color="auto"/>
            <w:left w:val="none" w:sz="0" w:space="0" w:color="auto"/>
            <w:bottom w:val="none" w:sz="0" w:space="0" w:color="auto"/>
            <w:right w:val="none" w:sz="0" w:space="0" w:color="auto"/>
          </w:divBdr>
        </w:div>
        <w:div w:id="1308053045">
          <w:marLeft w:val="1267"/>
          <w:marRight w:val="0"/>
          <w:marTop w:val="0"/>
          <w:marBottom w:val="0"/>
          <w:divBdr>
            <w:top w:val="none" w:sz="0" w:space="0" w:color="auto"/>
            <w:left w:val="none" w:sz="0" w:space="0" w:color="auto"/>
            <w:bottom w:val="none" w:sz="0" w:space="0" w:color="auto"/>
            <w:right w:val="none" w:sz="0" w:space="0" w:color="auto"/>
          </w:divBdr>
        </w:div>
        <w:div w:id="1105729463">
          <w:marLeft w:val="1267"/>
          <w:marRight w:val="0"/>
          <w:marTop w:val="0"/>
          <w:marBottom w:val="0"/>
          <w:divBdr>
            <w:top w:val="none" w:sz="0" w:space="0" w:color="auto"/>
            <w:left w:val="none" w:sz="0" w:space="0" w:color="auto"/>
            <w:bottom w:val="none" w:sz="0" w:space="0" w:color="auto"/>
            <w:right w:val="none" w:sz="0" w:space="0" w:color="auto"/>
          </w:divBdr>
        </w:div>
      </w:divsChild>
    </w:div>
    <w:div w:id="1296913074">
      <w:bodyDiv w:val="1"/>
      <w:marLeft w:val="0"/>
      <w:marRight w:val="0"/>
      <w:marTop w:val="0"/>
      <w:marBottom w:val="0"/>
      <w:divBdr>
        <w:top w:val="none" w:sz="0" w:space="0" w:color="auto"/>
        <w:left w:val="none" w:sz="0" w:space="0" w:color="auto"/>
        <w:bottom w:val="none" w:sz="0" w:space="0" w:color="auto"/>
        <w:right w:val="none" w:sz="0" w:space="0" w:color="auto"/>
      </w:divBdr>
    </w:div>
    <w:div w:id="2020113839">
      <w:bodyDiv w:val="1"/>
      <w:marLeft w:val="0"/>
      <w:marRight w:val="0"/>
      <w:marTop w:val="0"/>
      <w:marBottom w:val="0"/>
      <w:divBdr>
        <w:top w:val="none" w:sz="0" w:space="0" w:color="auto"/>
        <w:left w:val="none" w:sz="0" w:space="0" w:color="auto"/>
        <w:bottom w:val="none" w:sz="0" w:space="0" w:color="auto"/>
        <w:right w:val="none" w:sz="0" w:space="0" w:color="auto"/>
      </w:divBdr>
      <w:divsChild>
        <w:div w:id="994646354">
          <w:marLeft w:val="547"/>
          <w:marRight w:val="0"/>
          <w:marTop w:val="134"/>
          <w:marBottom w:val="0"/>
          <w:divBdr>
            <w:top w:val="none" w:sz="0" w:space="0" w:color="auto"/>
            <w:left w:val="none" w:sz="0" w:space="0" w:color="auto"/>
            <w:bottom w:val="none" w:sz="0" w:space="0" w:color="auto"/>
            <w:right w:val="none" w:sz="0" w:space="0" w:color="auto"/>
          </w:divBdr>
        </w:div>
        <w:div w:id="243535726">
          <w:marLeft w:val="1166"/>
          <w:marRight w:val="0"/>
          <w:marTop w:val="134"/>
          <w:marBottom w:val="0"/>
          <w:divBdr>
            <w:top w:val="none" w:sz="0" w:space="0" w:color="auto"/>
            <w:left w:val="none" w:sz="0" w:space="0" w:color="auto"/>
            <w:bottom w:val="none" w:sz="0" w:space="0" w:color="auto"/>
            <w:right w:val="none" w:sz="0" w:space="0" w:color="auto"/>
          </w:divBdr>
        </w:div>
        <w:div w:id="1585995970">
          <w:marLeft w:val="1166"/>
          <w:marRight w:val="0"/>
          <w:marTop w:val="134"/>
          <w:marBottom w:val="0"/>
          <w:divBdr>
            <w:top w:val="none" w:sz="0" w:space="0" w:color="auto"/>
            <w:left w:val="none" w:sz="0" w:space="0" w:color="auto"/>
            <w:bottom w:val="none" w:sz="0" w:space="0" w:color="auto"/>
            <w:right w:val="none" w:sz="0" w:space="0" w:color="auto"/>
          </w:divBdr>
        </w:div>
        <w:div w:id="454755608">
          <w:marLeft w:val="1166"/>
          <w:marRight w:val="0"/>
          <w:marTop w:val="134"/>
          <w:marBottom w:val="0"/>
          <w:divBdr>
            <w:top w:val="none" w:sz="0" w:space="0" w:color="auto"/>
            <w:left w:val="none" w:sz="0" w:space="0" w:color="auto"/>
            <w:bottom w:val="none" w:sz="0" w:space="0" w:color="auto"/>
            <w:right w:val="none" w:sz="0" w:space="0" w:color="auto"/>
          </w:divBdr>
        </w:div>
        <w:div w:id="840198586">
          <w:marLeft w:val="1166"/>
          <w:marRight w:val="0"/>
          <w:marTop w:val="134"/>
          <w:marBottom w:val="0"/>
          <w:divBdr>
            <w:top w:val="none" w:sz="0" w:space="0" w:color="auto"/>
            <w:left w:val="none" w:sz="0" w:space="0" w:color="auto"/>
            <w:bottom w:val="none" w:sz="0" w:space="0" w:color="auto"/>
            <w:right w:val="none" w:sz="0" w:space="0" w:color="auto"/>
          </w:divBdr>
        </w:div>
        <w:div w:id="5331071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AAC892BC-BBE2-48A3-99DA-6A4137C23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10</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Farhad</cp:lastModifiedBy>
  <cp:revision>2</cp:revision>
  <cp:lastPrinted>2015-12-01T10:27:00Z</cp:lastPrinted>
  <dcterms:created xsi:type="dcterms:W3CDTF">2021-07-14T18:17:00Z</dcterms:created>
  <dcterms:modified xsi:type="dcterms:W3CDTF">2021-07-14T18:17:00Z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