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CFA420" w14:textId="3F054B3C" w:rsidR="00F16DB8" w:rsidRPr="00E619F2" w:rsidRDefault="00F16DB8" w:rsidP="00537496">
      <w:pPr>
        <w:pStyle w:val="Titre1"/>
        <w:rPr>
          <w:lang w:val="en-GB"/>
        </w:rPr>
      </w:pPr>
      <w:r w:rsidRPr="00E619F2">
        <w:rPr>
          <w:lang w:val="en-GB"/>
        </w:rPr>
        <w:t>STRATEGIES FOR THE MANAGEMENT OF</w:t>
      </w:r>
    </w:p>
    <w:p w14:paraId="49242253" w14:textId="7A4BD9DA" w:rsidR="00F16DB8" w:rsidRPr="00E619F2" w:rsidRDefault="00F16DB8" w:rsidP="00F16DB8">
      <w:pPr>
        <w:pStyle w:val="Titre1"/>
        <w:rPr>
          <w:lang w:val="en-GB"/>
        </w:rPr>
      </w:pPr>
      <w:r w:rsidRPr="00E619F2">
        <w:rPr>
          <w:lang w:val="en-GB"/>
        </w:rPr>
        <w:t>GRAPHITE WASTE ARISING FROM THE</w:t>
      </w:r>
    </w:p>
    <w:p w14:paraId="58A62E52" w14:textId="1B99B224" w:rsidR="00F16DB8" w:rsidRPr="00E619F2" w:rsidRDefault="00F16DB8" w:rsidP="00F16DB8">
      <w:pPr>
        <w:pStyle w:val="Titre1"/>
        <w:rPr>
          <w:lang w:val="en-GB"/>
        </w:rPr>
      </w:pPr>
      <w:r w:rsidRPr="00E619F2">
        <w:rPr>
          <w:lang w:val="en-GB"/>
        </w:rPr>
        <w:t>DECOMMISSIONING OF UNGG REACTORS</w:t>
      </w:r>
    </w:p>
    <w:p w14:paraId="433FE03F" w14:textId="77777777" w:rsidR="00802381" w:rsidRPr="00E619F2" w:rsidRDefault="00802381" w:rsidP="00537496">
      <w:pPr>
        <w:pStyle w:val="Authornameandaffiliation"/>
        <w:rPr>
          <w:lang w:val="en-GB"/>
        </w:rPr>
      </w:pPr>
    </w:p>
    <w:p w14:paraId="433FE040" w14:textId="4E10EB1B" w:rsidR="003B5E0E" w:rsidRPr="00E619F2" w:rsidRDefault="00F16DB8" w:rsidP="00537496">
      <w:pPr>
        <w:pStyle w:val="Authornameandaffiliation"/>
        <w:rPr>
          <w:lang w:val="en-GB"/>
        </w:rPr>
      </w:pPr>
      <w:r w:rsidRPr="00E619F2">
        <w:rPr>
          <w:lang w:val="en-GB"/>
        </w:rPr>
        <w:t>M.J</w:t>
      </w:r>
      <w:r w:rsidR="00537496" w:rsidRPr="00E619F2">
        <w:rPr>
          <w:lang w:val="en-GB"/>
        </w:rPr>
        <w:t>.</w:t>
      </w:r>
      <w:r w:rsidR="00FF386F" w:rsidRPr="00E619F2">
        <w:rPr>
          <w:lang w:val="en-GB"/>
        </w:rPr>
        <w:t xml:space="preserve"> </w:t>
      </w:r>
      <w:r w:rsidRPr="00E619F2">
        <w:rPr>
          <w:lang w:val="en-GB"/>
        </w:rPr>
        <w:t>TAYLOR</w:t>
      </w:r>
      <w:r w:rsidR="00DD5C99">
        <w:rPr>
          <w:lang w:val="en-GB"/>
        </w:rPr>
        <w:t xml:space="preserve"> &amp; </w:t>
      </w:r>
      <w:r w:rsidR="006C07DF">
        <w:rPr>
          <w:lang w:val="en-GB"/>
        </w:rPr>
        <w:t>P</w:t>
      </w:r>
      <w:r w:rsidR="00DD5C99">
        <w:rPr>
          <w:lang w:val="en-GB"/>
        </w:rPr>
        <w:t>.</w:t>
      </w:r>
      <w:r w:rsidR="006C07DF">
        <w:rPr>
          <w:lang w:val="en-GB"/>
        </w:rPr>
        <w:t>LEFEVRE</w:t>
      </w:r>
    </w:p>
    <w:p w14:paraId="433FE041" w14:textId="1639CD64" w:rsidR="00FF386F" w:rsidRPr="006C07DF" w:rsidRDefault="00F16DB8" w:rsidP="00537496">
      <w:pPr>
        <w:pStyle w:val="Authornameandaffiliation"/>
        <w:rPr>
          <w:lang w:val="en-GB"/>
        </w:rPr>
      </w:pPr>
      <w:r w:rsidRPr="006C07DF">
        <w:rPr>
          <w:lang w:val="en-GB"/>
        </w:rPr>
        <w:t>Cyclife SAS</w:t>
      </w:r>
      <w:r w:rsidR="00DD5C99" w:rsidRPr="006C07DF">
        <w:rPr>
          <w:lang w:val="en-GB"/>
        </w:rPr>
        <w:t xml:space="preserve"> &amp; </w:t>
      </w:r>
      <w:r w:rsidR="006C07DF">
        <w:rPr>
          <w:lang w:val="en-GB"/>
        </w:rPr>
        <w:t>EDF S.A</w:t>
      </w:r>
    </w:p>
    <w:p w14:paraId="433FE042" w14:textId="31D582D8" w:rsidR="00FF386F" w:rsidRPr="00E619F2" w:rsidRDefault="00F16DB8" w:rsidP="00537496">
      <w:pPr>
        <w:pStyle w:val="Authornameandaffiliation"/>
        <w:rPr>
          <w:lang w:val="fr-FR"/>
        </w:rPr>
      </w:pPr>
      <w:r w:rsidRPr="00E619F2">
        <w:rPr>
          <w:lang w:val="fr-FR"/>
        </w:rPr>
        <w:t>Lyon</w:t>
      </w:r>
      <w:r w:rsidR="00FF386F" w:rsidRPr="00E619F2">
        <w:rPr>
          <w:lang w:val="fr-FR"/>
        </w:rPr>
        <w:t xml:space="preserve">, </w:t>
      </w:r>
      <w:r w:rsidRPr="00E619F2">
        <w:rPr>
          <w:lang w:val="fr-FR"/>
        </w:rPr>
        <w:t>France</w:t>
      </w:r>
    </w:p>
    <w:p w14:paraId="433FE043" w14:textId="1DB30935" w:rsidR="00FF386F" w:rsidRPr="00E619F2" w:rsidRDefault="00FF386F" w:rsidP="00537496">
      <w:pPr>
        <w:pStyle w:val="Authornameandaffiliation"/>
        <w:rPr>
          <w:lang w:val="fr-FR"/>
        </w:rPr>
      </w:pPr>
      <w:r w:rsidRPr="00E619F2">
        <w:rPr>
          <w:lang w:val="fr-FR"/>
        </w:rPr>
        <w:t xml:space="preserve">Email: </w:t>
      </w:r>
      <w:r w:rsidR="00F16DB8" w:rsidRPr="00E619F2">
        <w:rPr>
          <w:lang w:val="fr-FR"/>
        </w:rPr>
        <w:t>michael.taylor</w:t>
      </w:r>
      <w:r w:rsidRPr="00E619F2">
        <w:rPr>
          <w:lang w:val="fr-FR"/>
        </w:rPr>
        <w:t>@</w:t>
      </w:r>
      <w:r w:rsidR="00F16DB8" w:rsidRPr="00E619F2">
        <w:rPr>
          <w:lang w:val="fr-FR"/>
        </w:rPr>
        <w:t>cyclife-edf.fr</w:t>
      </w:r>
    </w:p>
    <w:p w14:paraId="433FE044" w14:textId="77777777" w:rsidR="00FF386F" w:rsidRPr="00E619F2" w:rsidRDefault="00FF386F" w:rsidP="00537496">
      <w:pPr>
        <w:pStyle w:val="Authornameandaffiliation"/>
        <w:rPr>
          <w:lang w:val="fr-FR"/>
        </w:rPr>
      </w:pPr>
    </w:p>
    <w:p w14:paraId="433FE045" w14:textId="57F62366" w:rsidR="00FF386F" w:rsidRPr="00E619F2" w:rsidRDefault="00FF386F" w:rsidP="00537496">
      <w:pPr>
        <w:pStyle w:val="Authornameandaffiliation"/>
        <w:rPr>
          <w:lang w:val="fr-FR"/>
        </w:rPr>
      </w:pPr>
      <w:r w:rsidRPr="00E619F2">
        <w:rPr>
          <w:lang w:val="fr-FR"/>
        </w:rPr>
        <w:t xml:space="preserve">N. </w:t>
      </w:r>
      <w:r w:rsidR="00806BCA" w:rsidRPr="00E619F2">
        <w:rPr>
          <w:lang w:val="fr-FR"/>
        </w:rPr>
        <w:t>VIDARD</w:t>
      </w:r>
      <w:r w:rsidR="006C07DF">
        <w:rPr>
          <w:lang w:val="fr-FR"/>
        </w:rPr>
        <w:t xml:space="preserve"> &amp; C. ANDRES</w:t>
      </w:r>
    </w:p>
    <w:p w14:paraId="433FE046" w14:textId="791B7763" w:rsidR="00FF386F" w:rsidRPr="00E619F2" w:rsidRDefault="00806BCA" w:rsidP="00537496">
      <w:pPr>
        <w:pStyle w:val="Authornameandaffiliation"/>
        <w:rPr>
          <w:lang w:val="fr-FR"/>
        </w:rPr>
      </w:pPr>
      <w:r w:rsidRPr="00E619F2">
        <w:rPr>
          <w:lang w:val="fr-FR"/>
        </w:rPr>
        <w:t>Graphitech</w:t>
      </w:r>
    </w:p>
    <w:p w14:paraId="433FE047" w14:textId="5CBC1D9F" w:rsidR="00FF386F" w:rsidRPr="00E619F2" w:rsidRDefault="00806BCA" w:rsidP="00537496">
      <w:pPr>
        <w:pStyle w:val="Authornameandaffiliation"/>
        <w:rPr>
          <w:lang w:val="fr-FR"/>
        </w:rPr>
      </w:pPr>
      <w:r w:rsidRPr="00E619F2">
        <w:rPr>
          <w:lang w:val="fr-FR"/>
        </w:rPr>
        <w:t>Lyon</w:t>
      </w:r>
      <w:r w:rsidR="00FF386F" w:rsidRPr="00E619F2">
        <w:rPr>
          <w:lang w:val="fr-FR"/>
        </w:rPr>
        <w:t xml:space="preserve">, </w:t>
      </w:r>
      <w:r w:rsidRPr="00E619F2">
        <w:rPr>
          <w:lang w:val="fr-FR"/>
        </w:rPr>
        <w:t>France</w:t>
      </w:r>
    </w:p>
    <w:p w14:paraId="433FE048" w14:textId="77777777" w:rsidR="00FF386F" w:rsidRPr="00E619F2" w:rsidRDefault="00FF386F" w:rsidP="00537496">
      <w:pPr>
        <w:pStyle w:val="Authornameandaffiliation"/>
        <w:rPr>
          <w:lang w:val="en-GB"/>
        </w:rPr>
      </w:pPr>
      <w:bookmarkStart w:id="0" w:name="_GoBack"/>
      <w:bookmarkEnd w:id="0"/>
    </w:p>
    <w:p w14:paraId="433FE049" w14:textId="77777777" w:rsidR="00647F33" w:rsidRPr="00E619F2" w:rsidRDefault="00647F33" w:rsidP="00537496">
      <w:pPr>
        <w:pStyle w:val="Authornameandaffiliation"/>
        <w:rPr>
          <w:b/>
          <w:lang w:val="en-GB"/>
        </w:rPr>
      </w:pPr>
      <w:r w:rsidRPr="00E619F2">
        <w:rPr>
          <w:b/>
          <w:lang w:val="en-GB"/>
        </w:rPr>
        <w:t>Abstract</w:t>
      </w:r>
    </w:p>
    <w:p w14:paraId="433FE04A" w14:textId="77777777" w:rsidR="00647F33" w:rsidRPr="00E619F2" w:rsidRDefault="00647F33" w:rsidP="00537496">
      <w:pPr>
        <w:pStyle w:val="Authornameandaffiliation"/>
        <w:rPr>
          <w:lang w:val="en-GB"/>
        </w:rPr>
      </w:pPr>
    </w:p>
    <w:p w14:paraId="1C4D5762" w14:textId="33C61E06" w:rsidR="00F16DB8" w:rsidRPr="00E619F2" w:rsidRDefault="00F16DB8" w:rsidP="00F16DB8">
      <w:pPr>
        <w:pStyle w:val="Abstracttext"/>
        <w:rPr>
          <w:lang w:val="en-GB"/>
        </w:rPr>
      </w:pPr>
      <w:r w:rsidRPr="00E619F2">
        <w:rPr>
          <w:lang w:val="en-GB"/>
        </w:rPr>
        <w:t xml:space="preserve">The decommissioning of UNGG (“Uranium Naturel Graphite Gaz” or “Natural Uranium Gas Graphite” in English) reactors inevitably creates the issue of managing the arising irradiated graphite, both from the reactor pile and from the sleeves surrounding the fuel elements.  The irradiated graphite is considered as a long lived </w:t>
      </w:r>
      <w:r w:rsidR="007F3BFB" w:rsidRPr="00E619F2">
        <w:rPr>
          <w:lang w:val="en-GB"/>
        </w:rPr>
        <w:t xml:space="preserve">low </w:t>
      </w:r>
      <w:r w:rsidRPr="00E619F2">
        <w:rPr>
          <w:lang w:val="en-GB"/>
        </w:rPr>
        <w:t xml:space="preserve">level waste in France and is not contact handle able.  In France, EDF </w:t>
      </w:r>
      <w:r w:rsidR="00623E1B" w:rsidRPr="00E619F2">
        <w:rPr>
          <w:lang w:val="en-GB"/>
        </w:rPr>
        <w:t xml:space="preserve">(Electricité de France) </w:t>
      </w:r>
      <w:r w:rsidRPr="00E619F2">
        <w:rPr>
          <w:lang w:val="en-GB"/>
        </w:rPr>
        <w:t xml:space="preserve">is responsible for the decommissioning of six UNGG reactors and as such EDF, along with its subsidiaries of Cyclife and Graphitech are developing innovative ways of managing the irradiated graphite that has arisen and will arise in the future from the decommissioning programme.  EDF currently has three major projects underway relating to the management of graphite waste:  </w:t>
      </w:r>
    </w:p>
    <w:p w14:paraId="054A1647" w14:textId="466AFAA2" w:rsidR="00F16DB8" w:rsidRPr="00E76C98" w:rsidRDefault="00F16DB8" w:rsidP="009D3F88">
      <w:pPr>
        <w:pStyle w:val="ListEmdash"/>
        <w:rPr>
          <w:sz w:val="18"/>
          <w:szCs w:val="18"/>
        </w:rPr>
      </w:pPr>
      <w:r w:rsidRPr="0060666A">
        <w:rPr>
          <w:sz w:val="18"/>
          <w:szCs w:val="18"/>
        </w:rPr>
        <w:t>The retrieval of graphite sleeves currently stored in a silo at the Saint Laurent des Eaux</w:t>
      </w:r>
      <w:r w:rsidR="00CC1F29" w:rsidRPr="0060666A">
        <w:rPr>
          <w:sz w:val="18"/>
          <w:szCs w:val="18"/>
        </w:rPr>
        <w:t xml:space="preserve"> A</w:t>
      </w:r>
      <w:r w:rsidRPr="0060666A">
        <w:rPr>
          <w:sz w:val="18"/>
          <w:szCs w:val="18"/>
        </w:rPr>
        <w:t xml:space="preserve"> UNGG site </w:t>
      </w:r>
      <w:r w:rsidR="00CC1F29" w:rsidRPr="0060666A">
        <w:rPr>
          <w:sz w:val="18"/>
          <w:szCs w:val="18"/>
        </w:rPr>
        <w:t>using</w:t>
      </w:r>
      <w:r w:rsidRPr="0060666A">
        <w:rPr>
          <w:sz w:val="18"/>
          <w:szCs w:val="18"/>
        </w:rPr>
        <w:t xml:space="preserve"> remote handling techniques to retrieve, package and transfer graphite sleeves from an inaccessible area</w:t>
      </w:r>
      <w:r w:rsidR="00E749C3" w:rsidRPr="00E76C98">
        <w:rPr>
          <w:sz w:val="18"/>
          <w:szCs w:val="18"/>
        </w:rPr>
        <w:t>;</w:t>
      </w:r>
      <w:r w:rsidRPr="00E76C98">
        <w:rPr>
          <w:sz w:val="18"/>
          <w:szCs w:val="18"/>
        </w:rPr>
        <w:t xml:space="preserve">    </w:t>
      </w:r>
    </w:p>
    <w:p w14:paraId="06455ECA" w14:textId="111DE043" w:rsidR="00F16DB8" w:rsidRPr="00E76C98" w:rsidRDefault="00F16DB8" w:rsidP="00F16DB8">
      <w:pPr>
        <w:pStyle w:val="ListEmdash"/>
        <w:ind w:left="709"/>
        <w:rPr>
          <w:sz w:val="18"/>
          <w:szCs w:val="18"/>
        </w:rPr>
      </w:pPr>
      <w:r w:rsidRPr="00E76C98">
        <w:rPr>
          <w:sz w:val="18"/>
          <w:szCs w:val="18"/>
        </w:rPr>
        <w:t>The optimisation of the scenario for the graphite structures retrieval in line with the waste transfer route for graphite arising from the dismantling of the reactor pile of the Chinon A2 UNGG reactor. This has been done using digital tools developed specifically for the nuclear decommissioning industry.  This has demonstrated a possible net increase in the number of packages that could be able to be evacuated from the work face each day, and which could become necessary as a result of the scenario optimisation and to face better production rates</w:t>
      </w:r>
      <w:r w:rsidR="00E749C3" w:rsidRPr="00E76C98">
        <w:rPr>
          <w:sz w:val="18"/>
          <w:szCs w:val="18"/>
        </w:rPr>
        <w:t>;</w:t>
      </w:r>
    </w:p>
    <w:p w14:paraId="2E521951" w14:textId="39EB2F2D" w:rsidR="00F16DB8" w:rsidRPr="00E76C98" w:rsidRDefault="00F16DB8" w:rsidP="00F16DB8">
      <w:pPr>
        <w:pStyle w:val="ListEmdash"/>
        <w:ind w:left="709"/>
        <w:rPr>
          <w:sz w:val="18"/>
          <w:szCs w:val="18"/>
        </w:rPr>
      </w:pPr>
      <w:r w:rsidRPr="00E76C98">
        <w:rPr>
          <w:sz w:val="18"/>
          <w:szCs w:val="18"/>
        </w:rPr>
        <w:t xml:space="preserve">EDF is constructing a </w:t>
      </w:r>
      <w:r w:rsidR="00CC1F29" w:rsidRPr="00E76C98">
        <w:rPr>
          <w:sz w:val="18"/>
          <w:szCs w:val="18"/>
        </w:rPr>
        <w:t>Graphite Reactor Dismantling demonstrator</w:t>
      </w:r>
      <w:r w:rsidRPr="00E76C98">
        <w:rPr>
          <w:sz w:val="18"/>
          <w:szCs w:val="18"/>
        </w:rPr>
        <w:t xml:space="preserve"> that will be used to de-risk the UNGG decommissioning programme.  A part of this will be dedicated to the cutting and removal of graphite bricks and keys from the reactor pile and how to size the resulting waste to optimise waste packing factors.</w:t>
      </w:r>
    </w:p>
    <w:p w14:paraId="7ACBC300" w14:textId="77777777" w:rsidR="00F16DB8" w:rsidRPr="00E76C98" w:rsidRDefault="00F16DB8" w:rsidP="00F16DB8">
      <w:pPr>
        <w:pStyle w:val="ListEmdash"/>
        <w:numPr>
          <w:ilvl w:val="0"/>
          <w:numId w:val="0"/>
        </w:numPr>
      </w:pPr>
    </w:p>
    <w:p w14:paraId="75AA9D37" w14:textId="14B71C90" w:rsidR="00F16DB8" w:rsidRPr="00E619F2" w:rsidRDefault="00F16DB8" w:rsidP="00F16DB8">
      <w:pPr>
        <w:pStyle w:val="Abstracttext"/>
        <w:rPr>
          <w:lang w:val="en-GB"/>
        </w:rPr>
      </w:pPr>
      <w:r w:rsidRPr="00E619F2">
        <w:rPr>
          <w:lang w:val="en-GB"/>
        </w:rPr>
        <w:t>The paper will summarise each of the projects and highlight the principal strategic approaches to managing the graphite arising from UNGG reactor decommissioning and how these approaches may be implemented by graphite reactor decommissioning projects outside of France.</w:t>
      </w:r>
    </w:p>
    <w:p w14:paraId="433FE04C" w14:textId="77777777" w:rsidR="00647F33" w:rsidRPr="0060666A" w:rsidRDefault="00F523CA" w:rsidP="00537496">
      <w:pPr>
        <w:pStyle w:val="Titre2"/>
        <w:numPr>
          <w:ilvl w:val="1"/>
          <w:numId w:val="10"/>
        </w:numPr>
      </w:pPr>
      <w:r w:rsidRPr="0060666A">
        <w:t>INTRODUCTION</w:t>
      </w:r>
    </w:p>
    <w:p w14:paraId="054706F0" w14:textId="47460DDB" w:rsidR="007C4717" w:rsidRPr="00E76C98" w:rsidRDefault="007C4717" w:rsidP="00F14052">
      <w:pPr>
        <w:pStyle w:val="Corpsdetexte"/>
      </w:pPr>
      <w:r w:rsidRPr="00E76C98">
        <w:t xml:space="preserve">Through more than fifteen years of experience, Electricité de France (EDF), along with its subsidiaries Cyclife and Graphitech, has developed innovative and efficient strategies to manage existing and future graphite waste arising from its decommissioning programme.  EDF is responsible for the decommissioning of six Uranium Naturel Graphite Gaz (UNGG) reactors in France which can be seen on the map below in </w:t>
      </w:r>
      <w:r w:rsidR="00F14052" w:rsidRPr="00E76C98">
        <w:t>Fig</w:t>
      </w:r>
      <w:r w:rsidRPr="00E76C98">
        <w:t xml:space="preserve"> 1.</w:t>
      </w:r>
      <w:r w:rsidR="00F14052" w:rsidRPr="00E76C98">
        <w:t xml:space="preserve">  In addition to </w:t>
      </w:r>
      <w:r w:rsidR="00F14052" w:rsidRPr="00E619F2">
        <w:rPr>
          <w:noProof/>
          <w:lang w:val="fr-FR" w:eastAsia="fr-FR"/>
        </w:rPr>
        <w:lastRenderedPageBreak/>
        <mc:AlternateContent>
          <mc:Choice Requires="wpg">
            <w:drawing>
              <wp:anchor distT="0" distB="0" distL="114300" distR="114300" simplePos="0" relativeHeight="251670528" behindDoc="0" locked="0" layoutInCell="1" allowOverlap="1" wp14:anchorId="74CF305C" wp14:editId="00DC8238">
                <wp:simplePos x="0" y="0"/>
                <wp:positionH relativeFrom="column">
                  <wp:posOffset>-168910</wp:posOffset>
                </wp:positionH>
                <wp:positionV relativeFrom="paragraph">
                  <wp:posOffset>527050</wp:posOffset>
                </wp:positionV>
                <wp:extent cx="6104890" cy="3963670"/>
                <wp:effectExtent l="0" t="76200" r="0" b="0"/>
                <wp:wrapTopAndBottom/>
                <wp:docPr id="21" name="Groupe 21"/>
                <wp:cNvGraphicFramePr/>
                <a:graphic xmlns:a="http://schemas.openxmlformats.org/drawingml/2006/main">
                  <a:graphicData uri="http://schemas.microsoft.com/office/word/2010/wordprocessingGroup">
                    <wpg:wgp>
                      <wpg:cNvGrpSpPr/>
                      <wpg:grpSpPr>
                        <a:xfrm>
                          <a:off x="0" y="0"/>
                          <a:ext cx="6104890" cy="3963670"/>
                          <a:chOff x="0" y="0"/>
                          <a:chExt cx="6104890" cy="3964110"/>
                        </a:xfrm>
                      </wpg:grpSpPr>
                      <wpg:grpSp>
                        <wpg:cNvPr id="20" name="Groupe 20"/>
                        <wpg:cNvGrpSpPr/>
                        <wpg:grpSpPr>
                          <a:xfrm>
                            <a:off x="963637" y="0"/>
                            <a:ext cx="3465831" cy="3536318"/>
                            <a:chOff x="0" y="0"/>
                            <a:chExt cx="3465831" cy="3536318"/>
                          </a:xfrm>
                        </wpg:grpSpPr>
                        <wpg:grpSp>
                          <wpg:cNvPr id="4" name="Groupe 63"/>
                          <wpg:cNvGrpSpPr/>
                          <wpg:grpSpPr>
                            <a:xfrm>
                              <a:off x="0" y="0"/>
                              <a:ext cx="3465831" cy="3293415"/>
                              <a:chOff x="0" y="0"/>
                              <a:chExt cx="4081521" cy="4119702"/>
                            </a:xfrm>
                            <a:effectLst>
                              <a:outerShdw blurRad="63500" dir="5400000" algn="ctr" rotWithShape="0">
                                <a:srgbClr val="FFFFFF"/>
                              </a:outerShdw>
                            </a:effectLst>
                          </wpg:grpSpPr>
                          <wpg:grpSp>
                            <wpg:cNvPr id="2" name="Groupe 2"/>
                            <wpg:cNvGrpSpPr/>
                            <wpg:grpSpPr>
                              <a:xfrm>
                                <a:off x="0" y="0"/>
                                <a:ext cx="4081521" cy="4119702"/>
                                <a:chOff x="0" y="0"/>
                                <a:chExt cx="4081521" cy="4119702"/>
                              </a:xfrm>
                            </wpg:grpSpPr>
                            <wps:wsp>
                              <wps:cNvPr id="7" name="Freeform 141"/>
                              <wps:cNvSpPr>
                                <a:spLocks/>
                              </wps:cNvSpPr>
                              <wps:spPr bwMode="auto">
                                <a:xfrm>
                                  <a:off x="0" y="0"/>
                                  <a:ext cx="4081521" cy="4119702"/>
                                </a:xfrm>
                                <a:custGeom>
                                  <a:avLst/>
                                  <a:gdLst>
                                    <a:gd name="T0" fmla="*/ 1666 w 3314"/>
                                    <a:gd name="T1" fmla="*/ 404 h 3345"/>
                                    <a:gd name="T2" fmla="*/ 1645 w 3314"/>
                                    <a:gd name="T3" fmla="*/ 211 h 3345"/>
                                    <a:gd name="T4" fmla="*/ 1874 w 3314"/>
                                    <a:gd name="T5" fmla="*/ 48 h 3345"/>
                                    <a:gd name="T6" fmla="*/ 2229 w 3314"/>
                                    <a:gd name="T7" fmla="*/ 312 h 3345"/>
                                    <a:gd name="T8" fmla="*/ 2471 w 3314"/>
                                    <a:gd name="T9" fmla="*/ 447 h 3345"/>
                                    <a:gd name="T10" fmla="*/ 2666 w 3314"/>
                                    <a:gd name="T11" fmla="*/ 643 h 3345"/>
                                    <a:gd name="T12" fmla="*/ 2950 w 3314"/>
                                    <a:gd name="T13" fmla="*/ 758 h 3345"/>
                                    <a:gd name="T14" fmla="*/ 3205 w 3314"/>
                                    <a:gd name="T15" fmla="*/ 1119 h 3345"/>
                                    <a:gd name="T16" fmla="*/ 3025 w 3314"/>
                                    <a:gd name="T17" fmla="*/ 1462 h 3345"/>
                                    <a:gd name="T18" fmla="*/ 2866 w 3314"/>
                                    <a:gd name="T19" fmla="*/ 1734 h 3345"/>
                                    <a:gd name="T20" fmla="*/ 2774 w 3314"/>
                                    <a:gd name="T21" fmla="*/ 1972 h 3345"/>
                                    <a:gd name="T22" fmla="*/ 2974 w 3314"/>
                                    <a:gd name="T23" fmla="*/ 1871 h 3345"/>
                                    <a:gd name="T24" fmla="*/ 2995 w 3314"/>
                                    <a:gd name="T25" fmla="*/ 2112 h 3345"/>
                                    <a:gd name="T26" fmla="*/ 3029 w 3314"/>
                                    <a:gd name="T27" fmla="*/ 2458 h 3345"/>
                                    <a:gd name="T28" fmla="*/ 3196 w 3314"/>
                                    <a:gd name="T29" fmla="*/ 2750 h 3345"/>
                                    <a:gd name="T30" fmla="*/ 3102 w 3314"/>
                                    <a:gd name="T31" fmla="*/ 2882 h 3345"/>
                                    <a:gd name="T32" fmla="*/ 2996 w 3314"/>
                                    <a:gd name="T33" fmla="*/ 2969 h 3345"/>
                                    <a:gd name="T34" fmla="*/ 2962 w 3314"/>
                                    <a:gd name="T35" fmla="*/ 3046 h 3345"/>
                                    <a:gd name="T36" fmla="*/ 2832 w 3314"/>
                                    <a:gd name="T37" fmla="*/ 3077 h 3345"/>
                                    <a:gd name="T38" fmla="*/ 2774 w 3314"/>
                                    <a:gd name="T39" fmla="*/ 3085 h 3345"/>
                                    <a:gd name="T40" fmla="*/ 2659 w 3314"/>
                                    <a:gd name="T41" fmla="*/ 3039 h 3345"/>
                                    <a:gd name="T42" fmla="*/ 2526 w 3314"/>
                                    <a:gd name="T43" fmla="*/ 2967 h 3345"/>
                                    <a:gd name="T44" fmla="*/ 2365 w 3314"/>
                                    <a:gd name="T45" fmla="*/ 2952 h 3345"/>
                                    <a:gd name="T46" fmla="*/ 2097 w 3314"/>
                                    <a:gd name="T47" fmla="*/ 3022 h 3345"/>
                                    <a:gd name="T48" fmla="*/ 2063 w 3314"/>
                                    <a:gd name="T49" fmla="*/ 3308 h 3345"/>
                                    <a:gd name="T50" fmla="*/ 1796 w 3314"/>
                                    <a:gd name="T51" fmla="*/ 3345 h 3345"/>
                                    <a:gd name="T52" fmla="*/ 1343 w 3314"/>
                                    <a:gd name="T53" fmla="*/ 3245 h 3345"/>
                                    <a:gd name="T54" fmla="*/ 819 w 3314"/>
                                    <a:gd name="T55" fmla="*/ 2964 h 3345"/>
                                    <a:gd name="T56" fmla="*/ 975 w 3314"/>
                                    <a:gd name="T57" fmla="*/ 2521 h 3345"/>
                                    <a:gd name="T58" fmla="*/ 954 w 3314"/>
                                    <a:gd name="T59" fmla="*/ 2198 h 3345"/>
                                    <a:gd name="T60" fmla="*/ 1083 w 3314"/>
                                    <a:gd name="T61" fmla="*/ 2379 h 3345"/>
                                    <a:gd name="T62" fmla="*/ 989 w 3314"/>
                                    <a:gd name="T63" fmla="*/ 2189 h 3345"/>
                                    <a:gd name="T64" fmla="*/ 961 w 3314"/>
                                    <a:gd name="T65" fmla="*/ 2053 h 3345"/>
                                    <a:gd name="T66" fmla="*/ 927 w 3314"/>
                                    <a:gd name="T67" fmla="*/ 1969 h 3345"/>
                                    <a:gd name="T68" fmla="*/ 896 w 3314"/>
                                    <a:gd name="T69" fmla="*/ 1904 h 3345"/>
                                    <a:gd name="T70" fmla="*/ 729 w 3314"/>
                                    <a:gd name="T71" fmla="*/ 1765 h 3345"/>
                                    <a:gd name="T72" fmla="*/ 664 w 3314"/>
                                    <a:gd name="T73" fmla="*/ 1594 h 3345"/>
                                    <a:gd name="T74" fmla="*/ 650 w 3314"/>
                                    <a:gd name="T75" fmla="*/ 1562 h 3345"/>
                                    <a:gd name="T76" fmla="*/ 609 w 3314"/>
                                    <a:gd name="T77" fmla="*/ 1490 h 3345"/>
                                    <a:gd name="T78" fmla="*/ 510 w 3314"/>
                                    <a:gd name="T79" fmla="*/ 1464 h 3345"/>
                                    <a:gd name="T80" fmla="*/ 503 w 3314"/>
                                    <a:gd name="T81" fmla="*/ 1435 h 3345"/>
                                    <a:gd name="T82" fmla="*/ 441 w 3314"/>
                                    <a:gd name="T83" fmla="*/ 1469 h 3345"/>
                                    <a:gd name="T84" fmla="*/ 311 w 3314"/>
                                    <a:gd name="T85" fmla="*/ 1356 h 3345"/>
                                    <a:gd name="T86" fmla="*/ 139 w 3314"/>
                                    <a:gd name="T87" fmla="*/ 1348 h 3345"/>
                                    <a:gd name="T88" fmla="*/ 103 w 3314"/>
                                    <a:gd name="T89" fmla="*/ 1225 h 3345"/>
                                    <a:gd name="T90" fmla="*/ 45 w 3314"/>
                                    <a:gd name="T91" fmla="*/ 1168 h 3345"/>
                                    <a:gd name="T92" fmla="*/ 123 w 3314"/>
                                    <a:gd name="T93" fmla="*/ 1153 h 3345"/>
                                    <a:gd name="T94" fmla="*/ 101 w 3314"/>
                                    <a:gd name="T95" fmla="*/ 1117 h 3345"/>
                                    <a:gd name="T96" fmla="*/ 10 w 3314"/>
                                    <a:gd name="T97" fmla="*/ 1057 h 3345"/>
                                    <a:gd name="T98" fmla="*/ 185 w 3314"/>
                                    <a:gd name="T99" fmla="*/ 999 h 3345"/>
                                    <a:gd name="T100" fmla="*/ 250 w 3314"/>
                                    <a:gd name="T101" fmla="*/ 990 h 3345"/>
                                    <a:gd name="T102" fmla="*/ 346 w 3314"/>
                                    <a:gd name="T103" fmla="*/ 944 h 3345"/>
                                    <a:gd name="T104" fmla="*/ 458 w 3314"/>
                                    <a:gd name="T105" fmla="*/ 944 h 3345"/>
                                    <a:gd name="T106" fmla="*/ 541 w 3314"/>
                                    <a:gd name="T107" fmla="*/ 1055 h 3345"/>
                                    <a:gd name="T108" fmla="*/ 648 w 3314"/>
                                    <a:gd name="T109" fmla="*/ 1013 h 3345"/>
                                    <a:gd name="T110" fmla="*/ 729 w 3314"/>
                                    <a:gd name="T111" fmla="*/ 1050 h 3345"/>
                                    <a:gd name="T112" fmla="*/ 883 w 3314"/>
                                    <a:gd name="T113" fmla="*/ 1014 h 3345"/>
                                    <a:gd name="T114" fmla="*/ 821 w 3314"/>
                                    <a:gd name="T115" fmla="*/ 785 h 3345"/>
                                    <a:gd name="T116" fmla="*/ 763 w 3314"/>
                                    <a:gd name="T117" fmla="*/ 630 h 3345"/>
                                    <a:gd name="T118" fmla="*/ 884 w 3314"/>
                                    <a:gd name="T119" fmla="*/ 597 h 3345"/>
                                    <a:gd name="T120" fmla="*/ 948 w 3314"/>
                                    <a:gd name="T121" fmla="*/ 739 h 3345"/>
                                    <a:gd name="T122" fmla="*/ 1327 w 3314"/>
                                    <a:gd name="T123" fmla="*/ 707 h 3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314" h="3345">
                                      <a:moveTo>
                                        <a:pt x="1355" y="563"/>
                                      </a:moveTo>
                                      <a:lnTo>
                                        <a:pt x="1355" y="563"/>
                                      </a:lnTo>
                                      <a:lnTo>
                                        <a:pt x="1367" y="551"/>
                                      </a:lnTo>
                                      <a:lnTo>
                                        <a:pt x="1379" y="542"/>
                                      </a:lnTo>
                                      <a:lnTo>
                                        <a:pt x="1387" y="537"/>
                                      </a:lnTo>
                                      <a:lnTo>
                                        <a:pt x="1387" y="537"/>
                                      </a:lnTo>
                                      <a:lnTo>
                                        <a:pt x="1402" y="534"/>
                                      </a:lnTo>
                                      <a:lnTo>
                                        <a:pt x="1413" y="530"/>
                                      </a:lnTo>
                                      <a:lnTo>
                                        <a:pt x="1435" y="529"/>
                                      </a:lnTo>
                                      <a:lnTo>
                                        <a:pt x="1461" y="525"/>
                                      </a:lnTo>
                                      <a:lnTo>
                                        <a:pt x="1478" y="518"/>
                                      </a:lnTo>
                                      <a:lnTo>
                                        <a:pt x="1478" y="518"/>
                                      </a:lnTo>
                                      <a:lnTo>
                                        <a:pt x="1481" y="515"/>
                                      </a:lnTo>
                                      <a:lnTo>
                                        <a:pt x="1488" y="510"/>
                                      </a:lnTo>
                                      <a:lnTo>
                                        <a:pt x="1488" y="510"/>
                                      </a:lnTo>
                                      <a:lnTo>
                                        <a:pt x="1495" y="512"/>
                                      </a:lnTo>
                                      <a:lnTo>
                                        <a:pt x="1502" y="513"/>
                                      </a:lnTo>
                                      <a:lnTo>
                                        <a:pt x="1502" y="513"/>
                                      </a:lnTo>
                                      <a:lnTo>
                                        <a:pt x="1515" y="510"/>
                                      </a:lnTo>
                                      <a:lnTo>
                                        <a:pt x="1522" y="508"/>
                                      </a:lnTo>
                                      <a:lnTo>
                                        <a:pt x="1541" y="496"/>
                                      </a:lnTo>
                                      <a:lnTo>
                                        <a:pt x="1555" y="486"/>
                                      </a:lnTo>
                                      <a:lnTo>
                                        <a:pt x="1580" y="464"/>
                                      </a:lnTo>
                                      <a:lnTo>
                                        <a:pt x="1594" y="453"/>
                                      </a:lnTo>
                                      <a:lnTo>
                                        <a:pt x="1608" y="443"/>
                                      </a:lnTo>
                                      <a:lnTo>
                                        <a:pt x="1608" y="443"/>
                                      </a:lnTo>
                                      <a:lnTo>
                                        <a:pt x="1615" y="435"/>
                                      </a:lnTo>
                                      <a:lnTo>
                                        <a:pt x="1615" y="435"/>
                                      </a:lnTo>
                                      <a:lnTo>
                                        <a:pt x="1616" y="423"/>
                                      </a:lnTo>
                                      <a:lnTo>
                                        <a:pt x="1616" y="423"/>
                                      </a:lnTo>
                                      <a:lnTo>
                                        <a:pt x="1621" y="416"/>
                                      </a:lnTo>
                                      <a:lnTo>
                                        <a:pt x="1625" y="412"/>
                                      </a:lnTo>
                                      <a:lnTo>
                                        <a:pt x="1625" y="412"/>
                                      </a:lnTo>
                                      <a:lnTo>
                                        <a:pt x="1625" y="407"/>
                                      </a:lnTo>
                                      <a:lnTo>
                                        <a:pt x="1625" y="402"/>
                                      </a:lnTo>
                                      <a:lnTo>
                                        <a:pt x="1625" y="402"/>
                                      </a:lnTo>
                                      <a:lnTo>
                                        <a:pt x="1630" y="397"/>
                                      </a:lnTo>
                                      <a:lnTo>
                                        <a:pt x="1635" y="394"/>
                                      </a:lnTo>
                                      <a:lnTo>
                                        <a:pt x="1640" y="394"/>
                                      </a:lnTo>
                                      <a:lnTo>
                                        <a:pt x="1647" y="399"/>
                                      </a:lnTo>
                                      <a:lnTo>
                                        <a:pt x="1654" y="402"/>
                                      </a:lnTo>
                                      <a:lnTo>
                                        <a:pt x="1662" y="406"/>
                                      </a:lnTo>
                                      <a:lnTo>
                                        <a:pt x="1662" y="406"/>
                                      </a:lnTo>
                                      <a:lnTo>
                                        <a:pt x="1664" y="407"/>
                                      </a:lnTo>
                                      <a:lnTo>
                                        <a:pt x="1668" y="407"/>
                                      </a:lnTo>
                                      <a:lnTo>
                                        <a:pt x="1669" y="407"/>
                                      </a:lnTo>
                                      <a:lnTo>
                                        <a:pt x="1669" y="407"/>
                                      </a:lnTo>
                                      <a:lnTo>
                                        <a:pt x="1668" y="406"/>
                                      </a:lnTo>
                                      <a:lnTo>
                                        <a:pt x="1666" y="404"/>
                                      </a:lnTo>
                                      <a:lnTo>
                                        <a:pt x="1662" y="399"/>
                                      </a:lnTo>
                                      <a:lnTo>
                                        <a:pt x="1662" y="399"/>
                                      </a:lnTo>
                                      <a:lnTo>
                                        <a:pt x="1662" y="394"/>
                                      </a:lnTo>
                                      <a:lnTo>
                                        <a:pt x="1657" y="388"/>
                                      </a:lnTo>
                                      <a:lnTo>
                                        <a:pt x="1657" y="388"/>
                                      </a:lnTo>
                                      <a:lnTo>
                                        <a:pt x="1656" y="383"/>
                                      </a:lnTo>
                                      <a:lnTo>
                                        <a:pt x="1652" y="378"/>
                                      </a:lnTo>
                                      <a:lnTo>
                                        <a:pt x="1652" y="378"/>
                                      </a:lnTo>
                                      <a:lnTo>
                                        <a:pt x="1647" y="378"/>
                                      </a:lnTo>
                                      <a:lnTo>
                                        <a:pt x="1644" y="378"/>
                                      </a:lnTo>
                                      <a:lnTo>
                                        <a:pt x="1644" y="378"/>
                                      </a:lnTo>
                                      <a:lnTo>
                                        <a:pt x="1638" y="373"/>
                                      </a:lnTo>
                                      <a:lnTo>
                                        <a:pt x="1637" y="368"/>
                                      </a:lnTo>
                                      <a:lnTo>
                                        <a:pt x="1637" y="368"/>
                                      </a:lnTo>
                                      <a:lnTo>
                                        <a:pt x="1638" y="358"/>
                                      </a:lnTo>
                                      <a:lnTo>
                                        <a:pt x="1640" y="349"/>
                                      </a:lnTo>
                                      <a:lnTo>
                                        <a:pt x="1640" y="349"/>
                                      </a:lnTo>
                                      <a:lnTo>
                                        <a:pt x="1640" y="342"/>
                                      </a:lnTo>
                                      <a:lnTo>
                                        <a:pt x="1642" y="337"/>
                                      </a:lnTo>
                                      <a:lnTo>
                                        <a:pt x="1642" y="337"/>
                                      </a:lnTo>
                                      <a:lnTo>
                                        <a:pt x="1647" y="334"/>
                                      </a:lnTo>
                                      <a:lnTo>
                                        <a:pt x="1649" y="332"/>
                                      </a:lnTo>
                                      <a:lnTo>
                                        <a:pt x="1649" y="330"/>
                                      </a:lnTo>
                                      <a:lnTo>
                                        <a:pt x="1649" y="330"/>
                                      </a:lnTo>
                                      <a:lnTo>
                                        <a:pt x="1649" y="329"/>
                                      </a:lnTo>
                                      <a:lnTo>
                                        <a:pt x="1647" y="325"/>
                                      </a:lnTo>
                                      <a:lnTo>
                                        <a:pt x="1644" y="324"/>
                                      </a:lnTo>
                                      <a:lnTo>
                                        <a:pt x="1644" y="312"/>
                                      </a:lnTo>
                                      <a:lnTo>
                                        <a:pt x="1645" y="296"/>
                                      </a:lnTo>
                                      <a:lnTo>
                                        <a:pt x="1645" y="276"/>
                                      </a:lnTo>
                                      <a:lnTo>
                                        <a:pt x="1645" y="276"/>
                                      </a:lnTo>
                                      <a:lnTo>
                                        <a:pt x="1647" y="270"/>
                                      </a:lnTo>
                                      <a:lnTo>
                                        <a:pt x="1647" y="269"/>
                                      </a:lnTo>
                                      <a:lnTo>
                                        <a:pt x="1649" y="265"/>
                                      </a:lnTo>
                                      <a:lnTo>
                                        <a:pt x="1649" y="265"/>
                                      </a:lnTo>
                                      <a:lnTo>
                                        <a:pt x="1654" y="264"/>
                                      </a:lnTo>
                                      <a:lnTo>
                                        <a:pt x="1657" y="262"/>
                                      </a:lnTo>
                                      <a:lnTo>
                                        <a:pt x="1657" y="262"/>
                                      </a:lnTo>
                                      <a:lnTo>
                                        <a:pt x="1659" y="260"/>
                                      </a:lnTo>
                                      <a:lnTo>
                                        <a:pt x="1657" y="260"/>
                                      </a:lnTo>
                                      <a:lnTo>
                                        <a:pt x="1656" y="257"/>
                                      </a:lnTo>
                                      <a:lnTo>
                                        <a:pt x="1650" y="253"/>
                                      </a:lnTo>
                                      <a:lnTo>
                                        <a:pt x="1649" y="250"/>
                                      </a:lnTo>
                                      <a:lnTo>
                                        <a:pt x="1649" y="250"/>
                                      </a:lnTo>
                                      <a:lnTo>
                                        <a:pt x="1647" y="245"/>
                                      </a:lnTo>
                                      <a:lnTo>
                                        <a:pt x="1647" y="236"/>
                                      </a:lnTo>
                                      <a:lnTo>
                                        <a:pt x="1647" y="226"/>
                                      </a:lnTo>
                                      <a:lnTo>
                                        <a:pt x="1645" y="211"/>
                                      </a:lnTo>
                                      <a:lnTo>
                                        <a:pt x="1645" y="211"/>
                                      </a:lnTo>
                                      <a:lnTo>
                                        <a:pt x="1644" y="204"/>
                                      </a:lnTo>
                                      <a:lnTo>
                                        <a:pt x="1642" y="197"/>
                                      </a:lnTo>
                                      <a:lnTo>
                                        <a:pt x="1642" y="194"/>
                                      </a:lnTo>
                                      <a:lnTo>
                                        <a:pt x="1642" y="194"/>
                                      </a:lnTo>
                                      <a:lnTo>
                                        <a:pt x="1647" y="188"/>
                                      </a:lnTo>
                                      <a:lnTo>
                                        <a:pt x="1650" y="182"/>
                                      </a:lnTo>
                                      <a:lnTo>
                                        <a:pt x="1650" y="182"/>
                                      </a:lnTo>
                                      <a:lnTo>
                                        <a:pt x="1652" y="175"/>
                                      </a:lnTo>
                                      <a:lnTo>
                                        <a:pt x="1652" y="171"/>
                                      </a:lnTo>
                                      <a:lnTo>
                                        <a:pt x="1652" y="156"/>
                                      </a:lnTo>
                                      <a:lnTo>
                                        <a:pt x="1649" y="139"/>
                                      </a:lnTo>
                                      <a:lnTo>
                                        <a:pt x="1649" y="139"/>
                                      </a:lnTo>
                                      <a:lnTo>
                                        <a:pt x="1647" y="134"/>
                                      </a:lnTo>
                                      <a:lnTo>
                                        <a:pt x="1647" y="130"/>
                                      </a:lnTo>
                                      <a:lnTo>
                                        <a:pt x="1647" y="129"/>
                                      </a:lnTo>
                                      <a:lnTo>
                                        <a:pt x="1647" y="129"/>
                                      </a:lnTo>
                                      <a:lnTo>
                                        <a:pt x="1652" y="125"/>
                                      </a:lnTo>
                                      <a:lnTo>
                                        <a:pt x="1657" y="125"/>
                                      </a:lnTo>
                                      <a:lnTo>
                                        <a:pt x="1662" y="123"/>
                                      </a:lnTo>
                                      <a:lnTo>
                                        <a:pt x="1662" y="123"/>
                                      </a:lnTo>
                                      <a:lnTo>
                                        <a:pt x="1669" y="120"/>
                                      </a:lnTo>
                                      <a:lnTo>
                                        <a:pt x="1669" y="120"/>
                                      </a:lnTo>
                                      <a:lnTo>
                                        <a:pt x="1671" y="115"/>
                                      </a:lnTo>
                                      <a:lnTo>
                                        <a:pt x="1673" y="111"/>
                                      </a:lnTo>
                                      <a:lnTo>
                                        <a:pt x="1673" y="111"/>
                                      </a:lnTo>
                                      <a:lnTo>
                                        <a:pt x="1676" y="106"/>
                                      </a:lnTo>
                                      <a:lnTo>
                                        <a:pt x="1678" y="101"/>
                                      </a:lnTo>
                                      <a:lnTo>
                                        <a:pt x="1681" y="99"/>
                                      </a:lnTo>
                                      <a:lnTo>
                                        <a:pt x="1681" y="99"/>
                                      </a:lnTo>
                                      <a:lnTo>
                                        <a:pt x="1695" y="94"/>
                                      </a:lnTo>
                                      <a:lnTo>
                                        <a:pt x="1714" y="91"/>
                                      </a:lnTo>
                                      <a:lnTo>
                                        <a:pt x="1727" y="82"/>
                                      </a:lnTo>
                                      <a:lnTo>
                                        <a:pt x="1727" y="82"/>
                                      </a:lnTo>
                                      <a:lnTo>
                                        <a:pt x="1743" y="77"/>
                                      </a:lnTo>
                                      <a:lnTo>
                                        <a:pt x="1743" y="77"/>
                                      </a:lnTo>
                                      <a:lnTo>
                                        <a:pt x="1763" y="74"/>
                                      </a:lnTo>
                                      <a:lnTo>
                                        <a:pt x="1763" y="74"/>
                                      </a:lnTo>
                                      <a:lnTo>
                                        <a:pt x="1789" y="69"/>
                                      </a:lnTo>
                                      <a:lnTo>
                                        <a:pt x="1789" y="69"/>
                                      </a:lnTo>
                                      <a:lnTo>
                                        <a:pt x="1811" y="60"/>
                                      </a:lnTo>
                                      <a:lnTo>
                                        <a:pt x="1828" y="55"/>
                                      </a:lnTo>
                                      <a:lnTo>
                                        <a:pt x="1837" y="52"/>
                                      </a:lnTo>
                                      <a:lnTo>
                                        <a:pt x="1845" y="50"/>
                                      </a:lnTo>
                                      <a:lnTo>
                                        <a:pt x="1845" y="50"/>
                                      </a:lnTo>
                                      <a:lnTo>
                                        <a:pt x="1854" y="52"/>
                                      </a:lnTo>
                                      <a:lnTo>
                                        <a:pt x="1854" y="52"/>
                                      </a:lnTo>
                                      <a:lnTo>
                                        <a:pt x="1864" y="50"/>
                                      </a:lnTo>
                                      <a:lnTo>
                                        <a:pt x="1874" y="48"/>
                                      </a:lnTo>
                                      <a:lnTo>
                                        <a:pt x="1874" y="48"/>
                                      </a:lnTo>
                                      <a:lnTo>
                                        <a:pt x="1892" y="41"/>
                                      </a:lnTo>
                                      <a:lnTo>
                                        <a:pt x="1892" y="41"/>
                                      </a:lnTo>
                                      <a:lnTo>
                                        <a:pt x="1909" y="31"/>
                                      </a:lnTo>
                                      <a:lnTo>
                                        <a:pt x="1909" y="31"/>
                                      </a:lnTo>
                                      <a:lnTo>
                                        <a:pt x="1922" y="23"/>
                                      </a:lnTo>
                                      <a:lnTo>
                                        <a:pt x="1936" y="16"/>
                                      </a:lnTo>
                                      <a:lnTo>
                                        <a:pt x="1950" y="7"/>
                                      </a:lnTo>
                                      <a:lnTo>
                                        <a:pt x="1963" y="0"/>
                                      </a:lnTo>
                                      <a:lnTo>
                                        <a:pt x="1965" y="41"/>
                                      </a:lnTo>
                                      <a:lnTo>
                                        <a:pt x="1965" y="99"/>
                                      </a:lnTo>
                                      <a:lnTo>
                                        <a:pt x="1969" y="132"/>
                                      </a:lnTo>
                                      <a:lnTo>
                                        <a:pt x="1969" y="132"/>
                                      </a:lnTo>
                                      <a:lnTo>
                                        <a:pt x="1970" y="141"/>
                                      </a:lnTo>
                                      <a:lnTo>
                                        <a:pt x="1972" y="149"/>
                                      </a:lnTo>
                                      <a:lnTo>
                                        <a:pt x="1974" y="154"/>
                                      </a:lnTo>
                                      <a:lnTo>
                                        <a:pt x="1974" y="154"/>
                                      </a:lnTo>
                                      <a:lnTo>
                                        <a:pt x="1979" y="158"/>
                                      </a:lnTo>
                                      <a:lnTo>
                                        <a:pt x="1984" y="161"/>
                                      </a:lnTo>
                                      <a:lnTo>
                                        <a:pt x="1994" y="166"/>
                                      </a:lnTo>
                                      <a:lnTo>
                                        <a:pt x="1994" y="166"/>
                                      </a:lnTo>
                                      <a:lnTo>
                                        <a:pt x="2011" y="173"/>
                                      </a:lnTo>
                                      <a:lnTo>
                                        <a:pt x="2011" y="173"/>
                                      </a:lnTo>
                                      <a:lnTo>
                                        <a:pt x="2028" y="180"/>
                                      </a:lnTo>
                                      <a:lnTo>
                                        <a:pt x="2028" y="180"/>
                                      </a:lnTo>
                                      <a:lnTo>
                                        <a:pt x="2039" y="180"/>
                                      </a:lnTo>
                                      <a:lnTo>
                                        <a:pt x="2049" y="180"/>
                                      </a:lnTo>
                                      <a:lnTo>
                                        <a:pt x="2049" y="180"/>
                                      </a:lnTo>
                                      <a:lnTo>
                                        <a:pt x="2069" y="176"/>
                                      </a:lnTo>
                                      <a:lnTo>
                                        <a:pt x="2080" y="178"/>
                                      </a:lnTo>
                                      <a:lnTo>
                                        <a:pt x="2090" y="202"/>
                                      </a:lnTo>
                                      <a:lnTo>
                                        <a:pt x="2102" y="226"/>
                                      </a:lnTo>
                                      <a:lnTo>
                                        <a:pt x="2116" y="252"/>
                                      </a:lnTo>
                                      <a:lnTo>
                                        <a:pt x="2116" y="252"/>
                                      </a:lnTo>
                                      <a:lnTo>
                                        <a:pt x="2119" y="257"/>
                                      </a:lnTo>
                                      <a:lnTo>
                                        <a:pt x="2126" y="265"/>
                                      </a:lnTo>
                                      <a:lnTo>
                                        <a:pt x="2126" y="265"/>
                                      </a:lnTo>
                                      <a:lnTo>
                                        <a:pt x="2136" y="267"/>
                                      </a:lnTo>
                                      <a:lnTo>
                                        <a:pt x="2145" y="269"/>
                                      </a:lnTo>
                                      <a:lnTo>
                                        <a:pt x="2145" y="269"/>
                                      </a:lnTo>
                                      <a:lnTo>
                                        <a:pt x="2169" y="277"/>
                                      </a:lnTo>
                                      <a:lnTo>
                                        <a:pt x="2169" y="277"/>
                                      </a:lnTo>
                                      <a:lnTo>
                                        <a:pt x="2189" y="286"/>
                                      </a:lnTo>
                                      <a:lnTo>
                                        <a:pt x="2189" y="286"/>
                                      </a:lnTo>
                                      <a:lnTo>
                                        <a:pt x="2196" y="288"/>
                                      </a:lnTo>
                                      <a:lnTo>
                                        <a:pt x="2206" y="293"/>
                                      </a:lnTo>
                                      <a:lnTo>
                                        <a:pt x="2206" y="293"/>
                                      </a:lnTo>
                                      <a:lnTo>
                                        <a:pt x="2218" y="305"/>
                                      </a:lnTo>
                                      <a:lnTo>
                                        <a:pt x="2218" y="305"/>
                                      </a:lnTo>
                                      <a:lnTo>
                                        <a:pt x="2229" y="312"/>
                                      </a:lnTo>
                                      <a:lnTo>
                                        <a:pt x="2237" y="317"/>
                                      </a:lnTo>
                                      <a:lnTo>
                                        <a:pt x="2258" y="324"/>
                                      </a:lnTo>
                                      <a:lnTo>
                                        <a:pt x="2282" y="334"/>
                                      </a:lnTo>
                                      <a:lnTo>
                                        <a:pt x="2282" y="334"/>
                                      </a:lnTo>
                                      <a:lnTo>
                                        <a:pt x="2288" y="334"/>
                                      </a:lnTo>
                                      <a:lnTo>
                                        <a:pt x="2299" y="339"/>
                                      </a:lnTo>
                                      <a:lnTo>
                                        <a:pt x="2299" y="339"/>
                                      </a:lnTo>
                                      <a:lnTo>
                                        <a:pt x="2302" y="342"/>
                                      </a:lnTo>
                                      <a:lnTo>
                                        <a:pt x="2305" y="347"/>
                                      </a:lnTo>
                                      <a:lnTo>
                                        <a:pt x="2312" y="356"/>
                                      </a:lnTo>
                                      <a:lnTo>
                                        <a:pt x="2312" y="356"/>
                                      </a:lnTo>
                                      <a:lnTo>
                                        <a:pt x="2319" y="359"/>
                                      </a:lnTo>
                                      <a:lnTo>
                                        <a:pt x="2324" y="363"/>
                                      </a:lnTo>
                                      <a:lnTo>
                                        <a:pt x="2324" y="363"/>
                                      </a:lnTo>
                                      <a:lnTo>
                                        <a:pt x="2326" y="368"/>
                                      </a:lnTo>
                                      <a:lnTo>
                                        <a:pt x="2328" y="373"/>
                                      </a:lnTo>
                                      <a:lnTo>
                                        <a:pt x="2329" y="382"/>
                                      </a:lnTo>
                                      <a:lnTo>
                                        <a:pt x="2335" y="409"/>
                                      </a:lnTo>
                                      <a:lnTo>
                                        <a:pt x="2340" y="440"/>
                                      </a:lnTo>
                                      <a:lnTo>
                                        <a:pt x="2345" y="467"/>
                                      </a:lnTo>
                                      <a:lnTo>
                                        <a:pt x="2345" y="467"/>
                                      </a:lnTo>
                                      <a:lnTo>
                                        <a:pt x="2345" y="472"/>
                                      </a:lnTo>
                                      <a:lnTo>
                                        <a:pt x="2345" y="476"/>
                                      </a:lnTo>
                                      <a:lnTo>
                                        <a:pt x="2347" y="479"/>
                                      </a:lnTo>
                                      <a:lnTo>
                                        <a:pt x="2347" y="479"/>
                                      </a:lnTo>
                                      <a:lnTo>
                                        <a:pt x="2348" y="481"/>
                                      </a:lnTo>
                                      <a:lnTo>
                                        <a:pt x="2353" y="481"/>
                                      </a:lnTo>
                                      <a:lnTo>
                                        <a:pt x="2358" y="483"/>
                                      </a:lnTo>
                                      <a:lnTo>
                                        <a:pt x="2379" y="491"/>
                                      </a:lnTo>
                                      <a:lnTo>
                                        <a:pt x="2379" y="491"/>
                                      </a:lnTo>
                                      <a:lnTo>
                                        <a:pt x="2384" y="493"/>
                                      </a:lnTo>
                                      <a:lnTo>
                                        <a:pt x="2394" y="496"/>
                                      </a:lnTo>
                                      <a:lnTo>
                                        <a:pt x="2394" y="496"/>
                                      </a:lnTo>
                                      <a:lnTo>
                                        <a:pt x="2401" y="496"/>
                                      </a:lnTo>
                                      <a:lnTo>
                                        <a:pt x="2408" y="496"/>
                                      </a:lnTo>
                                      <a:lnTo>
                                        <a:pt x="2420" y="496"/>
                                      </a:lnTo>
                                      <a:lnTo>
                                        <a:pt x="2420" y="496"/>
                                      </a:lnTo>
                                      <a:lnTo>
                                        <a:pt x="2429" y="496"/>
                                      </a:lnTo>
                                      <a:lnTo>
                                        <a:pt x="2439" y="495"/>
                                      </a:lnTo>
                                      <a:lnTo>
                                        <a:pt x="2439" y="495"/>
                                      </a:lnTo>
                                      <a:lnTo>
                                        <a:pt x="2446" y="489"/>
                                      </a:lnTo>
                                      <a:lnTo>
                                        <a:pt x="2451" y="484"/>
                                      </a:lnTo>
                                      <a:lnTo>
                                        <a:pt x="2453" y="479"/>
                                      </a:lnTo>
                                      <a:lnTo>
                                        <a:pt x="2459" y="472"/>
                                      </a:lnTo>
                                      <a:lnTo>
                                        <a:pt x="2459" y="464"/>
                                      </a:lnTo>
                                      <a:lnTo>
                                        <a:pt x="2459" y="464"/>
                                      </a:lnTo>
                                      <a:lnTo>
                                        <a:pt x="2463" y="455"/>
                                      </a:lnTo>
                                      <a:lnTo>
                                        <a:pt x="2463" y="455"/>
                                      </a:lnTo>
                                      <a:lnTo>
                                        <a:pt x="2471" y="447"/>
                                      </a:lnTo>
                                      <a:lnTo>
                                        <a:pt x="2480" y="440"/>
                                      </a:lnTo>
                                      <a:lnTo>
                                        <a:pt x="2485" y="433"/>
                                      </a:lnTo>
                                      <a:lnTo>
                                        <a:pt x="2485" y="433"/>
                                      </a:lnTo>
                                      <a:lnTo>
                                        <a:pt x="2494" y="426"/>
                                      </a:lnTo>
                                      <a:lnTo>
                                        <a:pt x="2494" y="426"/>
                                      </a:lnTo>
                                      <a:lnTo>
                                        <a:pt x="2502" y="426"/>
                                      </a:lnTo>
                                      <a:lnTo>
                                        <a:pt x="2502" y="426"/>
                                      </a:lnTo>
                                      <a:lnTo>
                                        <a:pt x="2511" y="423"/>
                                      </a:lnTo>
                                      <a:lnTo>
                                        <a:pt x="2511" y="423"/>
                                      </a:lnTo>
                                      <a:lnTo>
                                        <a:pt x="2516" y="424"/>
                                      </a:lnTo>
                                      <a:lnTo>
                                        <a:pt x="2521" y="426"/>
                                      </a:lnTo>
                                      <a:lnTo>
                                        <a:pt x="2521" y="426"/>
                                      </a:lnTo>
                                      <a:lnTo>
                                        <a:pt x="2523" y="433"/>
                                      </a:lnTo>
                                      <a:lnTo>
                                        <a:pt x="2524" y="442"/>
                                      </a:lnTo>
                                      <a:lnTo>
                                        <a:pt x="2523" y="459"/>
                                      </a:lnTo>
                                      <a:lnTo>
                                        <a:pt x="2523" y="459"/>
                                      </a:lnTo>
                                      <a:lnTo>
                                        <a:pt x="2521" y="474"/>
                                      </a:lnTo>
                                      <a:lnTo>
                                        <a:pt x="2521" y="474"/>
                                      </a:lnTo>
                                      <a:lnTo>
                                        <a:pt x="2521" y="493"/>
                                      </a:lnTo>
                                      <a:lnTo>
                                        <a:pt x="2521" y="506"/>
                                      </a:lnTo>
                                      <a:lnTo>
                                        <a:pt x="2521" y="527"/>
                                      </a:lnTo>
                                      <a:lnTo>
                                        <a:pt x="2521" y="527"/>
                                      </a:lnTo>
                                      <a:lnTo>
                                        <a:pt x="2524" y="539"/>
                                      </a:lnTo>
                                      <a:lnTo>
                                        <a:pt x="2524" y="539"/>
                                      </a:lnTo>
                                      <a:lnTo>
                                        <a:pt x="2528" y="541"/>
                                      </a:lnTo>
                                      <a:lnTo>
                                        <a:pt x="2531" y="542"/>
                                      </a:lnTo>
                                      <a:lnTo>
                                        <a:pt x="2540" y="546"/>
                                      </a:lnTo>
                                      <a:lnTo>
                                        <a:pt x="2540" y="546"/>
                                      </a:lnTo>
                                      <a:lnTo>
                                        <a:pt x="2545" y="549"/>
                                      </a:lnTo>
                                      <a:lnTo>
                                        <a:pt x="2548" y="556"/>
                                      </a:lnTo>
                                      <a:lnTo>
                                        <a:pt x="2555" y="563"/>
                                      </a:lnTo>
                                      <a:lnTo>
                                        <a:pt x="2571" y="580"/>
                                      </a:lnTo>
                                      <a:lnTo>
                                        <a:pt x="2581" y="597"/>
                                      </a:lnTo>
                                      <a:lnTo>
                                        <a:pt x="2581" y="597"/>
                                      </a:lnTo>
                                      <a:lnTo>
                                        <a:pt x="2586" y="604"/>
                                      </a:lnTo>
                                      <a:lnTo>
                                        <a:pt x="2596" y="614"/>
                                      </a:lnTo>
                                      <a:lnTo>
                                        <a:pt x="2596" y="614"/>
                                      </a:lnTo>
                                      <a:lnTo>
                                        <a:pt x="2606" y="623"/>
                                      </a:lnTo>
                                      <a:lnTo>
                                        <a:pt x="2613" y="628"/>
                                      </a:lnTo>
                                      <a:lnTo>
                                        <a:pt x="2613" y="628"/>
                                      </a:lnTo>
                                      <a:lnTo>
                                        <a:pt x="2620" y="631"/>
                                      </a:lnTo>
                                      <a:lnTo>
                                        <a:pt x="2630" y="638"/>
                                      </a:lnTo>
                                      <a:lnTo>
                                        <a:pt x="2630" y="638"/>
                                      </a:lnTo>
                                      <a:lnTo>
                                        <a:pt x="2641" y="642"/>
                                      </a:lnTo>
                                      <a:lnTo>
                                        <a:pt x="2649" y="643"/>
                                      </a:lnTo>
                                      <a:lnTo>
                                        <a:pt x="2649" y="643"/>
                                      </a:lnTo>
                                      <a:lnTo>
                                        <a:pt x="2656" y="643"/>
                                      </a:lnTo>
                                      <a:lnTo>
                                        <a:pt x="2666" y="643"/>
                                      </a:lnTo>
                                      <a:lnTo>
                                        <a:pt x="2666" y="643"/>
                                      </a:lnTo>
                                      <a:lnTo>
                                        <a:pt x="2673" y="647"/>
                                      </a:lnTo>
                                      <a:lnTo>
                                        <a:pt x="2678" y="648"/>
                                      </a:lnTo>
                                      <a:lnTo>
                                        <a:pt x="2678" y="648"/>
                                      </a:lnTo>
                                      <a:lnTo>
                                        <a:pt x="2687" y="647"/>
                                      </a:lnTo>
                                      <a:lnTo>
                                        <a:pt x="2692" y="645"/>
                                      </a:lnTo>
                                      <a:lnTo>
                                        <a:pt x="2702" y="640"/>
                                      </a:lnTo>
                                      <a:lnTo>
                                        <a:pt x="2702" y="640"/>
                                      </a:lnTo>
                                      <a:lnTo>
                                        <a:pt x="2709" y="638"/>
                                      </a:lnTo>
                                      <a:lnTo>
                                        <a:pt x="2719" y="638"/>
                                      </a:lnTo>
                                      <a:lnTo>
                                        <a:pt x="2719" y="638"/>
                                      </a:lnTo>
                                      <a:lnTo>
                                        <a:pt x="2723" y="640"/>
                                      </a:lnTo>
                                      <a:lnTo>
                                        <a:pt x="2728" y="643"/>
                                      </a:lnTo>
                                      <a:lnTo>
                                        <a:pt x="2738" y="648"/>
                                      </a:lnTo>
                                      <a:lnTo>
                                        <a:pt x="2738" y="648"/>
                                      </a:lnTo>
                                      <a:lnTo>
                                        <a:pt x="2747" y="648"/>
                                      </a:lnTo>
                                      <a:lnTo>
                                        <a:pt x="2757" y="648"/>
                                      </a:lnTo>
                                      <a:lnTo>
                                        <a:pt x="2757" y="648"/>
                                      </a:lnTo>
                                      <a:lnTo>
                                        <a:pt x="2764" y="652"/>
                                      </a:lnTo>
                                      <a:lnTo>
                                        <a:pt x="2771" y="655"/>
                                      </a:lnTo>
                                      <a:lnTo>
                                        <a:pt x="2777" y="660"/>
                                      </a:lnTo>
                                      <a:lnTo>
                                        <a:pt x="2784" y="662"/>
                                      </a:lnTo>
                                      <a:lnTo>
                                        <a:pt x="2784" y="662"/>
                                      </a:lnTo>
                                      <a:lnTo>
                                        <a:pt x="2795" y="662"/>
                                      </a:lnTo>
                                      <a:lnTo>
                                        <a:pt x="2801" y="662"/>
                                      </a:lnTo>
                                      <a:lnTo>
                                        <a:pt x="2801" y="662"/>
                                      </a:lnTo>
                                      <a:lnTo>
                                        <a:pt x="2810" y="662"/>
                                      </a:lnTo>
                                      <a:lnTo>
                                        <a:pt x="2822" y="662"/>
                                      </a:lnTo>
                                      <a:lnTo>
                                        <a:pt x="2822" y="662"/>
                                      </a:lnTo>
                                      <a:lnTo>
                                        <a:pt x="2836" y="659"/>
                                      </a:lnTo>
                                      <a:lnTo>
                                        <a:pt x="2836" y="659"/>
                                      </a:lnTo>
                                      <a:lnTo>
                                        <a:pt x="2844" y="659"/>
                                      </a:lnTo>
                                      <a:lnTo>
                                        <a:pt x="2851" y="659"/>
                                      </a:lnTo>
                                      <a:lnTo>
                                        <a:pt x="2851" y="659"/>
                                      </a:lnTo>
                                      <a:lnTo>
                                        <a:pt x="2858" y="664"/>
                                      </a:lnTo>
                                      <a:lnTo>
                                        <a:pt x="2866" y="669"/>
                                      </a:lnTo>
                                      <a:lnTo>
                                        <a:pt x="2866" y="669"/>
                                      </a:lnTo>
                                      <a:lnTo>
                                        <a:pt x="2875" y="674"/>
                                      </a:lnTo>
                                      <a:lnTo>
                                        <a:pt x="2884" y="679"/>
                                      </a:lnTo>
                                      <a:lnTo>
                                        <a:pt x="2884" y="679"/>
                                      </a:lnTo>
                                      <a:lnTo>
                                        <a:pt x="2892" y="689"/>
                                      </a:lnTo>
                                      <a:lnTo>
                                        <a:pt x="2897" y="696"/>
                                      </a:lnTo>
                                      <a:lnTo>
                                        <a:pt x="2897" y="696"/>
                                      </a:lnTo>
                                      <a:lnTo>
                                        <a:pt x="2914" y="712"/>
                                      </a:lnTo>
                                      <a:lnTo>
                                        <a:pt x="2914" y="712"/>
                                      </a:lnTo>
                                      <a:lnTo>
                                        <a:pt x="2925" y="720"/>
                                      </a:lnTo>
                                      <a:lnTo>
                                        <a:pt x="2935" y="731"/>
                                      </a:lnTo>
                                      <a:lnTo>
                                        <a:pt x="2935" y="731"/>
                                      </a:lnTo>
                                      <a:lnTo>
                                        <a:pt x="2943" y="748"/>
                                      </a:lnTo>
                                      <a:lnTo>
                                        <a:pt x="2950" y="758"/>
                                      </a:lnTo>
                                      <a:lnTo>
                                        <a:pt x="2950" y="758"/>
                                      </a:lnTo>
                                      <a:lnTo>
                                        <a:pt x="2957" y="766"/>
                                      </a:lnTo>
                                      <a:lnTo>
                                        <a:pt x="2966" y="778"/>
                                      </a:lnTo>
                                      <a:lnTo>
                                        <a:pt x="2966" y="778"/>
                                      </a:lnTo>
                                      <a:lnTo>
                                        <a:pt x="2967" y="787"/>
                                      </a:lnTo>
                                      <a:lnTo>
                                        <a:pt x="2967" y="790"/>
                                      </a:lnTo>
                                      <a:lnTo>
                                        <a:pt x="2969" y="792"/>
                                      </a:lnTo>
                                      <a:lnTo>
                                        <a:pt x="2969" y="792"/>
                                      </a:lnTo>
                                      <a:lnTo>
                                        <a:pt x="3000" y="789"/>
                                      </a:lnTo>
                                      <a:lnTo>
                                        <a:pt x="3000" y="789"/>
                                      </a:lnTo>
                                      <a:lnTo>
                                        <a:pt x="3012" y="790"/>
                                      </a:lnTo>
                                      <a:lnTo>
                                        <a:pt x="3024" y="794"/>
                                      </a:lnTo>
                                      <a:lnTo>
                                        <a:pt x="3024" y="794"/>
                                      </a:lnTo>
                                      <a:lnTo>
                                        <a:pt x="3041" y="794"/>
                                      </a:lnTo>
                                      <a:lnTo>
                                        <a:pt x="3041" y="794"/>
                                      </a:lnTo>
                                      <a:lnTo>
                                        <a:pt x="3055" y="797"/>
                                      </a:lnTo>
                                      <a:lnTo>
                                        <a:pt x="3065" y="801"/>
                                      </a:lnTo>
                                      <a:lnTo>
                                        <a:pt x="3087" y="806"/>
                                      </a:lnTo>
                                      <a:lnTo>
                                        <a:pt x="3123" y="816"/>
                                      </a:lnTo>
                                      <a:lnTo>
                                        <a:pt x="3152" y="825"/>
                                      </a:lnTo>
                                      <a:lnTo>
                                        <a:pt x="3181" y="835"/>
                                      </a:lnTo>
                                      <a:lnTo>
                                        <a:pt x="3210" y="842"/>
                                      </a:lnTo>
                                      <a:lnTo>
                                        <a:pt x="3241" y="854"/>
                                      </a:lnTo>
                                      <a:lnTo>
                                        <a:pt x="3241" y="854"/>
                                      </a:lnTo>
                                      <a:lnTo>
                                        <a:pt x="3267" y="864"/>
                                      </a:lnTo>
                                      <a:lnTo>
                                        <a:pt x="3267" y="864"/>
                                      </a:lnTo>
                                      <a:lnTo>
                                        <a:pt x="3296" y="874"/>
                                      </a:lnTo>
                                      <a:lnTo>
                                        <a:pt x="3296" y="874"/>
                                      </a:lnTo>
                                      <a:lnTo>
                                        <a:pt x="3304" y="878"/>
                                      </a:lnTo>
                                      <a:lnTo>
                                        <a:pt x="3311" y="883"/>
                                      </a:lnTo>
                                      <a:lnTo>
                                        <a:pt x="3313" y="884"/>
                                      </a:lnTo>
                                      <a:lnTo>
                                        <a:pt x="3314" y="886"/>
                                      </a:lnTo>
                                      <a:lnTo>
                                        <a:pt x="3314" y="886"/>
                                      </a:lnTo>
                                      <a:lnTo>
                                        <a:pt x="3311" y="908"/>
                                      </a:lnTo>
                                      <a:lnTo>
                                        <a:pt x="3311" y="908"/>
                                      </a:lnTo>
                                      <a:lnTo>
                                        <a:pt x="3308" y="925"/>
                                      </a:lnTo>
                                      <a:lnTo>
                                        <a:pt x="3299" y="946"/>
                                      </a:lnTo>
                                      <a:lnTo>
                                        <a:pt x="3289" y="963"/>
                                      </a:lnTo>
                                      <a:lnTo>
                                        <a:pt x="3272" y="987"/>
                                      </a:lnTo>
                                      <a:lnTo>
                                        <a:pt x="3253" y="1008"/>
                                      </a:lnTo>
                                      <a:lnTo>
                                        <a:pt x="3231" y="1032"/>
                                      </a:lnTo>
                                      <a:lnTo>
                                        <a:pt x="3231" y="1032"/>
                                      </a:lnTo>
                                      <a:lnTo>
                                        <a:pt x="3226" y="1038"/>
                                      </a:lnTo>
                                      <a:lnTo>
                                        <a:pt x="3219" y="1049"/>
                                      </a:lnTo>
                                      <a:lnTo>
                                        <a:pt x="3219" y="1049"/>
                                      </a:lnTo>
                                      <a:lnTo>
                                        <a:pt x="3217" y="1055"/>
                                      </a:lnTo>
                                      <a:lnTo>
                                        <a:pt x="3215" y="1067"/>
                                      </a:lnTo>
                                      <a:lnTo>
                                        <a:pt x="3215" y="1079"/>
                                      </a:lnTo>
                                      <a:lnTo>
                                        <a:pt x="3205" y="1119"/>
                                      </a:lnTo>
                                      <a:lnTo>
                                        <a:pt x="3205" y="1119"/>
                                      </a:lnTo>
                                      <a:lnTo>
                                        <a:pt x="3191" y="1156"/>
                                      </a:lnTo>
                                      <a:lnTo>
                                        <a:pt x="3191" y="1156"/>
                                      </a:lnTo>
                                      <a:lnTo>
                                        <a:pt x="3183" y="1182"/>
                                      </a:lnTo>
                                      <a:lnTo>
                                        <a:pt x="3174" y="1211"/>
                                      </a:lnTo>
                                      <a:lnTo>
                                        <a:pt x="3174" y="1211"/>
                                      </a:lnTo>
                                      <a:lnTo>
                                        <a:pt x="3171" y="1223"/>
                                      </a:lnTo>
                                      <a:lnTo>
                                        <a:pt x="3171" y="1223"/>
                                      </a:lnTo>
                                      <a:lnTo>
                                        <a:pt x="3171" y="1249"/>
                                      </a:lnTo>
                                      <a:lnTo>
                                        <a:pt x="3167" y="1281"/>
                                      </a:lnTo>
                                      <a:lnTo>
                                        <a:pt x="3166" y="1309"/>
                                      </a:lnTo>
                                      <a:lnTo>
                                        <a:pt x="3166" y="1309"/>
                                      </a:lnTo>
                                      <a:lnTo>
                                        <a:pt x="3166" y="1327"/>
                                      </a:lnTo>
                                      <a:lnTo>
                                        <a:pt x="3167" y="1353"/>
                                      </a:lnTo>
                                      <a:lnTo>
                                        <a:pt x="3167" y="1353"/>
                                      </a:lnTo>
                                      <a:lnTo>
                                        <a:pt x="3171" y="1377"/>
                                      </a:lnTo>
                                      <a:lnTo>
                                        <a:pt x="3171" y="1377"/>
                                      </a:lnTo>
                                      <a:lnTo>
                                        <a:pt x="3173" y="1387"/>
                                      </a:lnTo>
                                      <a:lnTo>
                                        <a:pt x="3174" y="1396"/>
                                      </a:lnTo>
                                      <a:lnTo>
                                        <a:pt x="3174" y="1396"/>
                                      </a:lnTo>
                                      <a:lnTo>
                                        <a:pt x="3179" y="1403"/>
                                      </a:lnTo>
                                      <a:lnTo>
                                        <a:pt x="3183" y="1408"/>
                                      </a:lnTo>
                                      <a:lnTo>
                                        <a:pt x="3183" y="1411"/>
                                      </a:lnTo>
                                      <a:lnTo>
                                        <a:pt x="3183" y="1411"/>
                                      </a:lnTo>
                                      <a:lnTo>
                                        <a:pt x="3181" y="1415"/>
                                      </a:lnTo>
                                      <a:lnTo>
                                        <a:pt x="3176" y="1420"/>
                                      </a:lnTo>
                                      <a:lnTo>
                                        <a:pt x="3171" y="1425"/>
                                      </a:lnTo>
                                      <a:lnTo>
                                        <a:pt x="3155" y="1437"/>
                                      </a:lnTo>
                                      <a:lnTo>
                                        <a:pt x="3135" y="1447"/>
                                      </a:lnTo>
                                      <a:lnTo>
                                        <a:pt x="3135" y="1447"/>
                                      </a:lnTo>
                                      <a:lnTo>
                                        <a:pt x="3130" y="1451"/>
                                      </a:lnTo>
                                      <a:lnTo>
                                        <a:pt x="3121" y="1454"/>
                                      </a:lnTo>
                                      <a:lnTo>
                                        <a:pt x="3121" y="1454"/>
                                      </a:lnTo>
                                      <a:lnTo>
                                        <a:pt x="3106" y="1454"/>
                                      </a:lnTo>
                                      <a:lnTo>
                                        <a:pt x="3096" y="1454"/>
                                      </a:lnTo>
                                      <a:lnTo>
                                        <a:pt x="3072" y="1454"/>
                                      </a:lnTo>
                                      <a:lnTo>
                                        <a:pt x="3072" y="1454"/>
                                      </a:lnTo>
                                      <a:lnTo>
                                        <a:pt x="3061" y="1454"/>
                                      </a:lnTo>
                                      <a:lnTo>
                                        <a:pt x="3053" y="1454"/>
                                      </a:lnTo>
                                      <a:lnTo>
                                        <a:pt x="3048" y="1454"/>
                                      </a:lnTo>
                                      <a:lnTo>
                                        <a:pt x="3048" y="1454"/>
                                      </a:lnTo>
                                      <a:lnTo>
                                        <a:pt x="3043" y="1451"/>
                                      </a:lnTo>
                                      <a:lnTo>
                                        <a:pt x="3041" y="1449"/>
                                      </a:lnTo>
                                      <a:lnTo>
                                        <a:pt x="3037" y="1449"/>
                                      </a:lnTo>
                                      <a:lnTo>
                                        <a:pt x="3037" y="1449"/>
                                      </a:lnTo>
                                      <a:lnTo>
                                        <a:pt x="3034" y="1451"/>
                                      </a:lnTo>
                                      <a:lnTo>
                                        <a:pt x="3031" y="1456"/>
                                      </a:lnTo>
                                      <a:lnTo>
                                        <a:pt x="3025" y="1462"/>
                                      </a:lnTo>
                                      <a:lnTo>
                                        <a:pt x="3025" y="1462"/>
                                      </a:lnTo>
                                      <a:lnTo>
                                        <a:pt x="3020" y="1468"/>
                                      </a:lnTo>
                                      <a:lnTo>
                                        <a:pt x="3019" y="1473"/>
                                      </a:lnTo>
                                      <a:lnTo>
                                        <a:pt x="3017" y="1476"/>
                                      </a:lnTo>
                                      <a:lnTo>
                                        <a:pt x="3017" y="1476"/>
                                      </a:lnTo>
                                      <a:lnTo>
                                        <a:pt x="3017" y="1481"/>
                                      </a:lnTo>
                                      <a:lnTo>
                                        <a:pt x="3020" y="1486"/>
                                      </a:lnTo>
                                      <a:lnTo>
                                        <a:pt x="3024" y="1493"/>
                                      </a:lnTo>
                                      <a:lnTo>
                                        <a:pt x="3024" y="1493"/>
                                      </a:lnTo>
                                      <a:lnTo>
                                        <a:pt x="3027" y="1498"/>
                                      </a:lnTo>
                                      <a:lnTo>
                                        <a:pt x="3031" y="1504"/>
                                      </a:lnTo>
                                      <a:lnTo>
                                        <a:pt x="3031" y="1507"/>
                                      </a:lnTo>
                                      <a:lnTo>
                                        <a:pt x="3031" y="1507"/>
                                      </a:lnTo>
                                      <a:lnTo>
                                        <a:pt x="3031" y="1514"/>
                                      </a:lnTo>
                                      <a:lnTo>
                                        <a:pt x="3027" y="1519"/>
                                      </a:lnTo>
                                      <a:lnTo>
                                        <a:pt x="3027" y="1519"/>
                                      </a:lnTo>
                                      <a:lnTo>
                                        <a:pt x="3020" y="1522"/>
                                      </a:lnTo>
                                      <a:lnTo>
                                        <a:pt x="3015" y="1524"/>
                                      </a:lnTo>
                                      <a:lnTo>
                                        <a:pt x="3015" y="1524"/>
                                      </a:lnTo>
                                      <a:lnTo>
                                        <a:pt x="3007" y="1533"/>
                                      </a:lnTo>
                                      <a:lnTo>
                                        <a:pt x="3002" y="1538"/>
                                      </a:lnTo>
                                      <a:lnTo>
                                        <a:pt x="2993" y="1548"/>
                                      </a:lnTo>
                                      <a:lnTo>
                                        <a:pt x="2993" y="1548"/>
                                      </a:lnTo>
                                      <a:lnTo>
                                        <a:pt x="2981" y="1565"/>
                                      </a:lnTo>
                                      <a:lnTo>
                                        <a:pt x="2981" y="1565"/>
                                      </a:lnTo>
                                      <a:lnTo>
                                        <a:pt x="2971" y="1579"/>
                                      </a:lnTo>
                                      <a:lnTo>
                                        <a:pt x="2971" y="1579"/>
                                      </a:lnTo>
                                      <a:lnTo>
                                        <a:pt x="2964" y="1586"/>
                                      </a:lnTo>
                                      <a:lnTo>
                                        <a:pt x="2957" y="1592"/>
                                      </a:lnTo>
                                      <a:lnTo>
                                        <a:pt x="2957" y="1592"/>
                                      </a:lnTo>
                                      <a:lnTo>
                                        <a:pt x="2942" y="1608"/>
                                      </a:lnTo>
                                      <a:lnTo>
                                        <a:pt x="2942" y="1608"/>
                                      </a:lnTo>
                                      <a:lnTo>
                                        <a:pt x="2928" y="1620"/>
                                      </a:lnTo>
                                      <a:lnTo>
                                        <a:pt x="2928" y="1620"/>
                                      </a:lnTo>
                                      <a:lnTo>
                                        <a:pt x="2921" y="1630"/>
                                      </a:lnTo>
                                      <a:lnTo>
                                        <a:pt x="2921" y="1630"/>
                                      </a:lnTo>
                                      <a:lnTo>
                                        <a:pt x="2906" y="1649"/>
                                      </a:lnTo>
                                      <a:lnTo>
                                        <a:pt x="2906" y="1649"/>
                                      </a:lnTo>
                                      <a:lnTo>
                                        <a:pt x="2895" y="1663"/>
                                      </a:lnTo>
                                      <a:lnTo>
                                        <a:pt x="2895" y="1663"/>
                                      </a:lnTo>
                                      <a:lnTo>
                                        <a:pt x="2894" y="1671"/>
                                      </a:lnTo>
                                      <a:lnTo>
                                        <a:pt x="2892" y="1676"/>
                                      </a:lnTo>
                                      <a:lnTo>
                                        <a:pt x="2892" y="1676"/>
                                      </a:lnTo>
                                      <a:lnTo>
                                        <a:pt x="2885" y="1707"/>
                                      </a:lnTo>
                                      <a:lnTo>
                                        <a:pt x="2885" y="1707"/>
                                      </a:lnTo>
                                      <a:lnTo>
                                        <a:pt x="2880" y="1719"/>
                                      </a:lnTo>
                                      <a:lnTo>
                                        <a:pt x="2877" y="1724"/>
                                      </a:lnTo>
                                      <a:lnTo>
                                        <a:pt x="2873" y="1729"/>
                                      </a:lnTo>
                                      <a:lnTo>
                                        <a:pt x="2873" y="1729"/>
                                      </a:lnTo>
                                      <a:lnTo>
                                        <a:pt x="2866" y="1734"/>
                                      </a:lnTo>
                                      <a:lnTo>
                                        <a:pt x="2858" y="1740"/>
                                      </a:lnTo>
                                      <a:lnTo>
                                        <a:pt x="2858" y="1740"/>
                                      </a:lnTo>
                                      <a:lnTo>
                                        <a:pt x="2844" y="1752"/>
                                      </a:lnTo>
                                      <a:lnTo>
                                        <a:pt x="2844" y="1752"/>
                                      </a:lnTo>
                                      <a:lnTo>
                                        <a:pt x="2839" y="1760"/>
                                      </a:lnTo>
                                      <a:lnTo>
                                        <a:pt x="2839" y="1760"/>
                                      </a:lnTo>
                                      <a:lnTo>
                                        <a:pt x="2836" y="1765"/>
                                      </a:lnTo>
                                      <a:lnTo>
                                        <a:pt x="2829" y="1775"/>
                                      </a:lnTo>
                                      <a:lnTo>
                                        <a:pt x="2829" y="1775"/>
                                      </a:lnTo>
                                      <a:lnTo>
                                        <a:pt x="2822" y="1782"/>
                                      </a:lnTo>
                                      <a:lnTo>
                                        <a:pt x="2813" y="1789"/>
                                      </a:lnTo>
                                      <a:lnTo>
                                        <a:pt x="2813" y="1789"/>
                                      </a:lnTo>
                                      <a:lnTo>
                                        <a:pt x="2808" y="1796"/>
                                      </a:lnTo>
                                      <a:lnTo>
                                        <a:pt x="2805" y="1805"/>
                                      </a:lnTo>
                                      <a:lnTo>
                                        <a:pt x="2805" y="1805"/>
                                      </a:lnTo>
                                      <a:lnTo>
                                        <a:pt x="2803" y="1815"/>
                                      </a:lnTo>
                                      <a:lnTo>
                                        <a:pt x="2801" y="1827"/>
                                      </a:lnTo>
                                      <a:lnTo>
                                        <a:pt x="2801" y="1827"/>
                                      </a:lnTo>
                                      <a:lnTo>
                                        <a:pt x="2796" y="1834"/>
                                      </a:lnTo>
                                      <a:lnTo>
                                        <a:pt x="2793" y="1842"/>
                                      </a:lnTo>
                                      <a:lnTo>
                                        <a:pt x="2793" y="1842"/>
                                      </a:lnTo>
                                      <a:lnTo>
                                        <a:pt x="2789" y="1858"/>
                                      </a:lnTo>
                                      <a:lnTo>
                                        <a:pt x="2789" y="1858"/>
                                      </a:lnTo>
                                      <a:lnTo>
                                        <a:pt x="2789" y="1875"/>
                                      </a:lnTo>
                                      <a:lnTo>
                                        <a:pt x="2791" y="1888"/>
                                      </a:lnTo>
                                      <a:lnTo>
                                        <a:pt x="2791" y="1900"/>
                                      </a:lnTo>
                                      <a:lnTo>
                                        <a:pt x="2791" y="1900"/>
                                      </a:lnTo>
                                      <a:lnTo>
                                        <a:pt x="2788" y="1909"/>
                                      </a:lnTo>
                                      <a:lnTo>
                                        <a:pt x="2784" y="1917"/>
                                      </a:lnTo>
                                      <a:lnTo>
                                        <a:pt x="2784" y="1917"/>
                                      </a:lnTo>
                                      <a:lnTo>
                                        <a:pt x="2779" y="1923"/>
                                      </a:lnTo>
                                      <a:lnTo>
                                        <a:pt x="2772" y="1929"/>
                                      </a:lnTo>
                                      <a:lnTo>
                                        <a:pt x="2772" y="1929"/>
                                      </a:lnTo>
                                      <a:lnTo>
                                        <a:pt x="2767" y="1938"/>
                                      </a:lnTo>
                                      <a:lnTo>
                                        <a:pt x="2764" y="1946"/>
                                      </a:lnTo>
                                      <a:lnTo>
                                        <a:pt x="2764" y="1946"/>
                                      </a:lnTo>
                                      <a:lnTo>
                                        <a:pt x="2759" y="1953"/>
                                      </a:lnTo>
                                      <a:lnTo>
                                        <a:pt x="2755" y="1958"/>
                                      </a:lnTo>
                                      <a:lnTo>
                                        <a:pt x="2755" y="1958"/>
                                      </a:lnTo>
                                      <a:lnTo>
                                        <a:pt x="2754" y="1965"/>
                                      </a:lnTo>
                                      <a:lnTo>
                                        <a:pt x="2754" y="1974"/>
                                      </a:lnTo>
                                      <a:lnTo>
                                        <a:pt x="2754" y="1982"/>
                                      </a:lnTo>
                                      <a:lnTo>
                                        <a:pt x="2755" y="1986"/>
                                      </a:lnTo>
                                      <a:lnTo>
                                        <a:pt x="2757" y="1988"/>
                                      </a:lnTo>
                                      <a:lnTo>
                                        <a:pt x="2757" y="1988"/>
                                      </a:lnTo>
                                      <a:lnTo>
                                        <a:pt x="2759" y="1988"/>
                                      </a:lnTo>
                                      <a:lnTo>
                                        <a:pt x="2762" y="1986"/>
                                      </a:lnTo>
                                      <a:lnTo>
                                        <a:pt x="2767" y="1981"/>
                                      </a:lnTo>
                                      <a:lnTo>
                                        <a:pt x="2774" y="1972"/>
                                      </a:lnTo>
                                      <a:lnTo>
                                        <a:pt x="2783" y="1962"/>
                                      </a:lnTo>
                                      <a:lnTo>
                                        <a:pt x="2783" y="1962"/>
                                      </a:lnTo>
                                      <a:lnTo>
                                        <a:pt x="2786" y="1960"/>
                                      </a:lnTo>
                                      <a:lnTo>
                                        <a:pt x="2789" y="1958"/>
                                      </a:lnTo>
                                      <a:lnTo>
                                        <a:pt x="2789" y="1958"/>
                                      </a:lnTo>
                                      <a:lnTo>
                                        <a:pt x="2793" y="1958"/>
                                      </a:lnTo>
                                      <a:lnTo>
                                        <a:pt x="2796" y="1962"/>
                                      </a:lnTo>
                                      <a:lnTo>
                                        <a:pt x="2800" y="1965"/>
                                      </a:lnTo>
                                      <a:lnTo>
                                        <a:pt x="2803" y="1969"/>
                                      </a:lnTo>
                                      <a:lnTo>
                                        <a:pt x="2803" y="1969"/>
                                      </a:lnTo>
                                      <a:lnTo>
                                        <a:pt x="2807" y="1967"/>
                                      </a:lnTo>
                                      <a:lnTo>
                                        <a:pt x="2812" y="1965"/>
                                      </a:lnTo>
                                      <a:lnTo>
                                        <a:pt x="2817" y="1962"/>
                                      </a:lnTo>
                                      <a:lnTo>
                                        <a:pt x="2817" y="1962"/>
                                      </a:lnTo>
                                      <a:lnTo>
                                        <a:pt x="2825" y="1955"/>
                                      </a:lnTo>
                                      <a:lnTo>
                                        <a:pt x="2836" y="1945"/>
                                      </a:lnTo>
                                      <a:lnTo>
                                        <a:pt x="2836" y="1945"/>
                                      </a:lnTo>
                                      <a:lnTo>
                                        <a:pt x="2844" y="1931"/>
                                      </a:lnTo>
                                      <a:lnTo>
                                        <a:pt x="2848" y="1921"/>
                                      </a:lnTo>
                                      <a:lnTo>
                                        <a:pt x="2858" y="1902"/>
                                      </a:lnTo>
                                      <a:lnTo>
                                        <a:pt x="2858" y="1902"/>
                                      </a:lnTo>
                                      <a:lnTo>
                                        <a:pt x="2863" y="1897"/>
                                      </a:lnTo>
                                      <a:lnTo>
                                        <a:pt x="2870" y="1888"/>
                                      </a:lnTo>
                                      <a:lnTo>
                                        <a:pt x="2870" y="1888"/>
                                      </a:lnTo>
                                      <a:lnTo>
                                        <a:pt x="2875" y="1888"/>
                                      </a:lnTo>
                                      <a:lnTo>
                                        <a:pt x="2880" y="1888"/>
                                      </a:lnTo>
                                      <a:lnTo>
                                        <a:pt x="2880" y="1888"/>
                                      </a:lnTo>
                                      <a:lnTo>
                                        <a:pt x="2884" y="1893"/>
                                      </a:lnTo>
                                      <a:lnTo>
                                        <a:pt x="2885" y="1895"/>
                                      </a:lnTo>
                                      <a:lnTo>
                                        <a:pt x="2887" y="1897"/>
                                      </a:lnTo>
                                      <a:lnTo>
                                        <a:pt x="2887" y="1897"/>
                                      </a:lnTo>
                                      <a:lnTo>
                                        <a:pt x="2890" y="1897"/>
                                      </a:lnTo>
                                      <a:lnTo>
                                        <a:pt x="2895" y="1893"/>
                                      </a:lnTo>
                                      <a:lnTo>
                                        <a:pt x="2901" y="1888"/>
                                      </a:lnTo>
                                      <a:lnTo>
                                        <a:pt x="2901" y="1888"/>
                                      </a:lnTo>
                                      <a:lnTo>
                                        <a:pt x="2906" y="1887"/>
                                      </a:lnTo>
                                      <a:lnTo>
                                        <a:pt x="2914" y="1885"/>
                                      </a:lnTo>
                                      <a:lnTo>
                                        <a:pt x="2914" y="1885"/>
                                      </a:lnTo>
                                      <a:lnTo>
                                        <a:pt x="2918" y="1880"/>
                                      </a:lnTo>
                                      <a:lnTo>
                                        <a:pt x="2921" y="1876"/>
                                      </a:lnTo>
                                      <a:lnTo>
                                        <a:pt x="2921" y="1876"/>
                                      </a:lnTo>
                                      <a:lnTo>
                                        <a:pt x="2926" y="1875"/>
                                      </a:lnTo>
                                      <a:lnTo>
                                        <a:pt x="2931" y="1875"/>
                                      </a:lnTo>
                                      <a:lnTo>
                                        <a:pt x="2940" y="1873"/>
                                      </a:lnTo>
                                      <a:lnTo>
                                        <a:pt x="2940" y="1873"/>
                                      </a:lnTo>
                                      <a:lnTo>
                                        <a:pt x="2960" y="1871"/>
                                      </a:lnTo>
                                      <a:lnTo>
                                        <a:pt x="2960" y="1871"/>
                                      </a:lnTo>
                                      <a:lnTo>
                                        <a:pt x="2969" y="1871"/>
                                      </a:lnTo>
                                      <a:lnTo>
                                        <a:pt x="2974" y="1871"/>
                                      </a:lnTo>
                                      <a:lnTo>
                                        <a:pt x="2976" y="1873"/>
                                      </a:lnTo>
                                      <a:lnTo>
                                        <a:pt x="2976" y="1873"/>
                                      </a:lnTo>
                                      <a:lnTo>
                                        <a:pt x="2979" y="1876"/>
                                      </a:lnTo>
                                      <a:lnTo>
                                        <a:pt x="2981" y="1882"/>
                                      </a:lnTo>
                                      <a:lnTo>
                                        <a:pt x="2983" y="1890"/>
                                      </a:lnTo>
                                      <a:lnTo>
                                        <a:pt x="2983" y="1890"/>
                                      </a:lnTo>
                                      <a:lnTo>
                                        <a:pt x="2981" y="1905"/>
                                      </a:lnTo>
                                      <a:lnTo>
                                        <a:pt x="2979" y="1921"/>
                                      </a:lnTo>
                                      <a:lnTo>
                                        <a:pt x="2979" y="1921"/>
                                      </a:lnTo>
                                      <a:lnTo>
                                        <a:pt x="2981" y="1933"/>
                                      </a:lnTo>
                                      <a:lnTo>
                                        <a:pt x="2983" y="1940"/>
                                      </a:lnTo>
                                      <a:lnTo>
                                        <a:pt x="2986" y="1960"/>
                                      </a:lnTo>
                                      <a:lnTo>
                                        <a:pt x="2990" y="1982"/>
                                      </a:lnTo>
                                      <a:lnTo>
                                        <a:pt x="2993" y="1996"/>
                                      </a:lnTo>
                                      <a:lnTo>
                                        <a:pt x="2993" y="1996"/>
                                      </a:lnTo>
                                      <a:lnTo>
                                        <a:pt x="2993" y="2000"/>
                                      </a:lnTo>
                                      <a:lnTo>
                                        <a:pt x="2993" y="2005"/>
                                      </a:lnTo>
                                      <a:lnTo>
                                        <a:pt x="2993" y="2005"/>
                                      </a:lnTo>
                                      <a:lnTo>
                                        <a:pt x="2998" y="2008"/>
                                      </a:lnTo>
                                      <a:lnTo>
                                        <a:pt x="3003" y="2011"/>
                                      </a:lnTo>
                                      <a:lnTo>
                                        <a:pt x="3003" y="2011"/>
                                      </a:lnTo>
                                      <a:lnTo>
                                        <a:pt x="3012" y="2011"/>
                                      </a:lnTo>
                                      <a:lnTo>
                                        <a:pt x="3019" y="2011"/>
                                      </a:lnTo>
                                      <a:lnTo>
                                        <a:pt x="3019" y="2011"/>
                                      </a:lnTo>
                                      <a:lnTo>
                                        <a:pt x="3022" y="2015"/>
                                      </a:lnTo>
                                      <a:lnTo>
                                        <a:pt x="3027" y="2020"/>
                                      </a:lnTo>
                                      <a:lnTo>
                                        <a:pt x="3031" y="2027"/>
                                      </a:lnTo>
                                      <a:lnTo>
                                        <a:pt x="3037" y="2039"/>
                                      </a:lnTo>
                                      <a:lnTo>
                                        <a:pt x="3041" y="2058"/>
                                      </a:lnTo>
                                      <a:lnTo>
                                        <a:pt x="3041" y="2058"/>
                                      </a:lnTo>
                                      <a:lnTo>
                                        <a:pt x="3043" y="2061"/>
                                      </a:lnTo>
                                      <a:lnTo>
                                        <a:pt x="3043" y="2064"/>
                                      </a:lnTo>
                                      <a:lnTo>
                                        <a:pt x="3043" y="2068"/>
                                      </a:lnTo>
                                      <a:lnTo>
                                        <a:pt x="3043" y="2068"/>
                                      </a:lnTo>
                                      <a:lnTo>
                                        <a:pt x="3039" y="2070"/>
                                      </a:lnTo>
                                      <a:lnTo>
                                        <a:pt x="3034" y="2070"/>
                                      </a:lnTo>
                                      <a:lnTo>
                                        <a:pt x="3027" y="2071"/>
                                      </a:lnTo>
                                      <a:lnTo>
                                        <a:pt x="3010" y="2071"/>
                                      </a:lnTo>
                                      <a:lnTo>
                                        <a:pt x="3010" y="2071"/>
                                      </a:lnTo>
                                      <a:lnTo>
                                        <a:pt x="3003" y="2070"/>
                                      </a:lnTo>
                                      <a:lnTo>
                                        <a:pt x="2996" y="2070"/>
                                      </a:lnTo>
                                      <a:lnTo>
                                        <a:pt x="2993" y="2071"/>
                                      </a:lnTo>
                                      <a:lnTo>
                                        <a:pt x="2993" y="2071"/>
                                      </a:lnTo>
                                      <a:lnTo>
                                        <a:pt x="2991" y="2073"/>
                                      </a:lnTo>
                                      <a:lnTo>
                                        <a:pt x="2991" y="2078"/>
                                      </a:lnTo>
                                      <a:lnTo>
                                        <a:pt x="2993" y="2085"/>
                                      </a:lnTo>
                                      <a:lnTo>
                                        <a:pt x="2993" y="2085"/>
                                      </a:lnTo>
                                      <a:lnTo>
                                        <a:pt x="2993" y="2095"/>
                                      </a:lnTo>
                                      <a:lnTo>
                                        <a:pt x="2995" y="2112"/>
                                      </a:lnTo>
                                      <a:lnTo>
                                        <a:pt x="2995" y="2112"/>
                                      </a:lnTo>
                                      <a:lnTo>
                                        <a:pt x="2998" y="2123"/>
                                      </a:lnTo>
                                      <a:lnTo>
                                        <a:pt x="3003" y="2135"/>
                                      </a:lnTo>
                                      <a:lnTo>
                                        <a:pt x="3010" y="2150"/>
                                      </a:lnTo>
                                      <a:lnTo>
                                        <a:pt x="3017" y="2165"/>
                                      </a:lnTo>
                                      <a:lnTo>
                                        <a:pt x="3017" y="2165"/>
                                      </a:lnTo>
                                      <a:lnTo>
                                        <a:pt x="3019" y="2179"/>
                                      </a:lnTo>
                                      <a:lnTo>
                                        <a:pt x="3019" y="2179"/>
                                      </a:lnTo>
                                      <a:lnTo>
                                        <a:pt x="3025" y="2191"/>
                                      </a:lnTo>
                                      <a:lnTo>
                                        <a:pt x="3031" y="2201"/>
                                      </a:lnTo>
                                      <a:lnTo>
                                        <a:pt x="3037" y="2218"/>
                                      </a:lnTo>
                                      <a:lnTo>
                                        <a:pt x="3048" y="2242"/>
                                      </a:lnTo>
                                      <a:lnTo>
                                        <a:pt x="3048" y="2242"/>
                                      </a:lnTo>
                                      <a:lnTo>
                                        <a:pt x="3056" y="2268"/>
                                      </a:lnTo>
                                      <a:lnTo>
                                        <a:pt x="3056" y="2268"/>
                                      </a:lnTo>
                                      <a:lnTo>
                                        <a:pt x="3058" y="2278"/>
                                      </a:lnTo>
                                      <a:lnTo>
                                        <a:pt x="3058" y="2287"/>
                                      </a:lnTo>
                                      <a:lnTo>
                                        <a:pt x="3058" y="2287"/>
                                      </a:lnTo>
                                      <a:lnTo>
                                        <a:pt x="3056" y="2290"/>
                                      </a:lnTo>
                                      <a:lnTo>
                                        <a:pt x="3053" y="2292"/>
                                      </a:lnTo>
                                      <a:lnTo>
                                        <a:pt x="3046" y="2295"/>
                                      </a:lnTo>
                                      <a:lnTo>
                                        <a:pt x="3046" y="2295"/>
                                      </a:lnTo>
                                      <a:lnTo>
                                        <a:pt x="3036" y="2299"/>
                                      </a:lnTo>
                                      <a:lnTo>
                                        <a:pt x="3024" y="2302"/>
                                      </a:lnTo>
                                      <a:lnTo>
                                        <a:pt x="3024" y="2302"/>
                                      </a:lnTo>
                                      <a:lnTo>
                                        <a:pt x="3020" y="2304"/>
                                      </a:lnTo>
                                      <a:lnTo>
                                        <a:pt x="3017" y="2309"/>
                                      </a:lnTo>
                                      <a:lnTo>
                                        <a:pt x="3013" y="2314"/>
                                      </a:lnTo>
                                      <a:lnTo>
                                        <a:pt x="3002" y="2326"/>
                                      </a:lnTo>
                                      <a:lnTo>
                                        <a:pt x="2991" y="2336"/>
                                      </a:lnTo>
                                      <a:lnTo>
                                        <a:pt x="2991" y="2336"/>
                                      </a:lnTo>
                                      <a:lnTo>
                                        <a:pt x="2986" y="2343"/>
                                      </a:lnTo>
                                      <a:lnTo>
                                        <a:pt x="2979" y="2355"/>
                                      </a:lnTo>
                                      <a:lnTo>
                                        <a:pt x="2979" y="2355"/>
                                      </a:lnTo>
                                      <a:lnTo>
                                        <a:pt x="2976" y="2369"/>
                                      </a:lnTo>
                                      <a:lnTo>
                                        <a:pt x="2972" y="2379"/>
                                      </a:lnTo>
                                      <a:lnTo>
                                        <a:pt x="2972" y="2410"/>
                                      </a:lnTo>
                                      <a:lnTo>
                                        <a:pt x="2979" y="2427"/>
                                      </a:lnTo>
                                      <a:lnTo>
                                        <a:pt x="2988" y="2434"/>
                                      </a:lnTo>
                                      <a:lnTo>
                                        <a:pt x="3000" y="2437"/>
                                      </a:lnTo>
                                      <a:lnTo>
                                        <a:pt x="3000" y="2437"/>
                                      </a:lnTo>
                                      <a:lnTo>
                                        <a:pt x="3007" y="2439"/>
                                      </a:lnTo>
                                      <a:lnTo>
                                        <a:pt x="3017" y="2442"/>
                                      </a:lnTo>
                                      <a:lnTo>
                                        <a:pt x="3017" y="2442"/>
                                      </a:lnTo>
                                      <a:lnTo>
                                        <a:pt x="3024" y="2446"/>
                                      </a:lnTo>
                                      <a:lnTo>
                                        <a:pt x="3027" y="2449"/>
                                      </a:lnTo>
                                      <a:lnTo>
                                        <a:pt x="3029" y="2451"/>
                                      </a:lnTo>
                                      <a:lnTo>
                                        <a:pt x="3029" y="2451"/>
                                      </a:lnTo>
                                      <a:lnTo>
                                        <a:pt x="3029" y="2458"/>
                                      </a:lnTo>
                                      <a:lnTo>
                                        <a:pt x="3029" y="2465"/>
                                      </a:lnTo>
                                      <a:lnTo>
                                        <a:pt x="3027" y="2475"/>
                                      </a:lnTo>
                                      <a:lnTo>
                                        <a:pt x="3027" y="2475"/>
                                      </a:lnTo>
                                      <a:lnTo>
                                        <a:pt x="3024" y="2502"/>
                                      </a:lnTo>
                                      <a:lnTo>
                                        <a:pt x="3024" y="2502"/>
                                      </a:lnTo>
                                      <a:lnTo>
                                        <a:pt x="3022" y="2518"/>
                                      </a:lnTo>
                                      <a:lnTo>
                                        <a:pt x="3019" y="2533"/>
                                      </a:lnTo>
                                      <a:lnTo>
                                        <a:pt x="3019" y="2533"/>
                                      </a:lnTo>
                                      <a:lnTo>
                                        <a:pt x="3020" y="2559"/>
                                      </a:lnTo>
                                      <a:lnTo>
                                        <a:pt x="3022" y="2578"/>
                                      </a:lnTo>
                                      <a:lnTo>
                                        <a:pt x="3024" y="2598"/>
                                      </a:lnTo>
                                      <a:lnTo>
                                        <a:pt x="3041" y="2636"/>
                                      </a:lnTo>
                                      <a:lnTo>
                                        <a:pt x="3041" y="2636"/>
                                      </a:lnTo>
                                      <a:lnTo>
                                        <a:pt x="3044" y="2646"/>
                                      </a:lnTo>
                                      <a:lnTo>
                                        <a:pt x="3049" y="2660"/>
                                      </a:lnTo>
                                      <a:lnTo>
                                        <a:pt x="3049" y="2660"/>
                                      </a:lnTo>
                                      <a:lnTo>
                                        <a:pt x="3060" y="2670"/>
                                      </a:lnTo>
                                      <a:lnTo>
                                        <a:pt x="3072" y="2680"/>
                                      </a:lnTo>
                                      <a:lnTo>
                                        <a:pt x="3072" y="2680"/>
                                      </a:lnTo>
                                      <a:lnTo>
                                        <a:pt x="3084" y="2684"/>
                                      </a:lnTo>
                                      <a:lnTo>
                                        <a:pt x="3092" y="2687"/>
                                      </a:lnTo>
                                      <a:lnTo>
                                        <a:pt x="3113" y="2687"/>
                                      </a:lnTo>
                                      <a:lnTo>
                                        <a:pt x="3128" y="2680"/>
                                      </a:lnTo>
                                      <a:lnTo>
                                        <a:pt x="3145" y="2672"/>
                                      </a:lnTo>
                                      <a:lnTo>
                                        <a:pt x="3161" y="2663"/>
                                      </a:lnTo>
                                      <a:lnTo>
                                        <a:pt x="3161" y="2663"/>
                                      </a:lnTo>
                                      <a:lnTo>
                                        <a:pt x="3164" y="2660"/>
                                      </a:lnTo>
                                      <a:lnTo>
                                        <a:pt x="3171" y="2656"/>
                                      </a:lnTo>
                                      <a:lnTo>
                                        <a:pt x="3171" y="2656"/>
                                      </a:lnTo>
                                      <a:lnTo>
                                        <a:pt x="3176" y="2656"/>
                                      </a:lnTo>
                                      <a:lnTo>
                                        <a:pt x="3181" y="2660"/>
                                      </a:lnTo>
                                      <a:lnTo>
                                        <a:pt x="3181" y="2660"/>
                                      </a:lnTo>
                                      <a:lnTo>
                                        <a:pt x="3186" y="2665"/>
                                      </a:lnTo>
                                      <a:lnTo>
                                        <a:pt x="3190" y="2670"/>
                                      </a:lnTo>
                                      <a:lnTo>
                                        <a:pt x="3190" y="2670"/>
                                      </a:lnTo>
                                      <a:lnTo>
                                        <a:pt x="3195" y="2680"/>
                                      </a:lnTo>
                                      <a:lnTo>
                                        <a:pt x="3195" y="2680"/>
                                      </a:lnTo>
                                      <a:lnTo>
                                        <a:pt x="3203" y="2687"/>
                                      </a:lnTo>
                                      <a:lnTo>
                                        <a:pt x="3203" y="2687"/>
                                      </a:lnTo>
                                      <a:lnTo>
                                        <a:pt x="3207" y="2694"/>
                                      </a:lnTo>
                                      <a:lnTo>
                                        <a:pt x="3212" y="2706"/>
                                      </a:lnTo>
                                      <a:lnTo>
                                        <a:pt x="3212" y="2706"/>
                                      </a:lnTo>
                                      <a:lnTo>
                                        <a:pt x="3210" y="2714"/>
                                      </a:lnTo>
                                      <a:lnTo>
                                        <a:pt x="3210" y="2714"/>
                                      </a:lnTo>
                                      <a:lnTo>
                                        <a:pt x="3205" y="2721"/>
                                      </a:lnTo>
                                      <a:lnTo>
                                        <a:pt x="3198" y="2731"/>
                                      </a:lnTo>
                                      <a:lnTo>
                                        <a:pt x="3198" y="2731"/>
                                      </a:lnTo>
                                      <a:lnTo>
                                        <a:pt x="3196" y="2742"/>
                                      </a:lnTo>
                                      <a:lnTo>
                                        <a:pt x="3196" y="2750"/>
                                      </a:lnTo>
                                      <a:lnTo>
                                        <a:pt x="3196" y="2750"/>
                                      </a:lnTo>
                                      <a:lnTo>
                                        <a:pt x="3195" y="2766"/>
                                      </a:lnTo>
                                      <a:lnTo>
                                        <a:pt x="3193" y="2779"/>
                                      </a:lnTo>
                                      <a:lnTo>
                                        <a:pt x="3191" y="2790"/>
                                      </a:lnTo>
                                      <a:lnTo>
                                        <a:pt x="3191" y="2790"/>
                                      </a:lnTo>
                                      <a:lnTo>
                                        <a:pt x="3188" y="2796"/>
                                      </a:lnTo>
                                      <a:lnTo>
                                        <a:pt x="3188" y="2796"/>
                                      </a:lnTo>
                                      <a:lnTo>
                                        <a:pt x="3190" y="2803"/>
                                      </a:lnTo>
                                      <a:lnTo>
                                        <a:pt x="3191" y="2810"/>
                                      </a:lnTo>
                                      <a:lnTo>
                                        <a:pt x="3193" y="2817"/>
                                      </a:lnTo>
                                      <a:lnTo>
                                        <a:pt x="3195" y="2822"/>
                                      </a:lnTo>
                                      <a:lnTo>
                                        <a:pt x="3195" y="2822"/>
                                      </a:lnTo>
                                      <a:lnTo>
                                        <a:pt x="3193" y="2826"/>
                                      </a:lnTo>
                                      <a:lnTo>
                                        <a:pt x="3191" y="2829"/>
                                      </a:lnTo>
                                      <a:lnTo>
                                        <a:pt x="3185" y="2834"/>
                                      </a:lnTo>
                                      <a:lnTo>
                                        <a:pt x="3185" y="2834"/>
                                      </a:lnTo>
                                      <a:lnTo>
                                        <a:pt x="3179" y="2841"/>
                                      </a:lnTo>
                                      <a:lnTo>
                                        <a:pt x="3176" y="2844"/>
                                      </a:lnTo>
                                      <a:lnTo>
                                        <a:pt x="3173" y="2848"/>
                                      </a:lnTo>
                                      <a:lnTo>
                                        <a:pt x="3173" y="2848"/>
                                      </a:lnTo>
                                      <a:lnTo>
                                        <a:pt x="3169" y="2848"/>
                                      </a:lnTo>
                                      <a:lnTo>
                                        <a:pt x="3166" y="2848"/>
                                      </a:lnTo>
                                      <a:lnTo>
                                        <a:pt x="3157" y="2848"/>
                                      </a:lnTo>
                                      <a:lnTo>
                                        <a:pt x="3157" y="2848"/>
                                      </a:lnTo>
                                      <a:lnTo>
                                        <a:pt x="3150" y="2851"/>
                                      </a:lnTo>
                                      <a:lnTo>
                                        <a:pt x="3142" y="2856"/>
                                      </a:lnTo>
                                      <a:lnTo>
                                        <a:pt x="3142" y="2856"/>
                                      </a:lnTo>
                                      <a:lnTo>
                                        <a:pt x="3138" y="2858"/>
                                      </a:lnTo>
                                      <a:lnTo>
                                        <a:pt x="3138" y="2860"/>
                                      </a:lnTo>
                                      <a:lnTo>
                                        <a:pt x="3137" y="2867"/>
                                      </a:lnTo>
                                      <a:lnTo>
                                        <a:pt x="3135" y="2872"/>
                                      </a:lnTo>
                                      <a:lnTo>
                                        <a:pt x="3133" y="2875"/>
                                      </a:lnTo>
                                      <a:lnTo>
                                        <a:pt x="3133" y="2875"/>
                                      </a:lnTo>
                                      <a:lnTo>
                                        <a:pt x="3131" y="2873"/>
                                      </a:lnTo>
                                      <a:lnTo>
                                        <a:pt x="3130" y="2870"/>
                                      </a:lnTo>
                                      <a:lnTo>
                                        <a:pt x="3126" y="2868"/>
                                      </a:lnTo>
                                      <a:lnTo>
                                        <a:pt x="3125" y="2868"/>
                                      </a:lnTo>
                                      <a:lnTo>
                                        <a:pt x="3125" y="2868"/>
                                      </a:lnTo>
                                      <a:lnTo>
                                        <a:pt x="3121" y="2868"/>
                                      </a:lnTo>
                                      <a:lnTo>
                                        <a:pt x="3116" y="2867"/>
                                      </a:lnTo>
                                      <a:lnTo>
                                        <a:pt x="3113" y="2867"/>
                                      </a:lnTo>
                                      <a:lnTo>
                                        <a:pt x="3109" y="2868"/>
                                      </a:lnTo>
                                      <a:lnTo>
                                        <a:pt x="3109" y="2868"/>
                                      </a:lnTo>
                                      <a:lnTo>
                                        <a:pt x="3108" y="2870"/>
                                      </a:lnTo>
                                      <a:lnTo>
                                        <a:pt x="3108" y="2875"/>
                                      </a:lnTo>
                                      <a:lnTo>
                                        <a:pt x="3108" y="2879"/>
                                      </a:lnTo>
                                      <a:lnTo>
                                        <a:pt x="3106" y="2882"/>
                                      </a:lnTo>
                                      <a:lnTo>
                                        <a:pt x="3106" y="2882"/>
                                      </a:lnTo>
                                      <a:lnTo>
                                        <a:pt x="3102" y="2882"/>
                                      </a:lnTo>
                                      <a:lnTo>
                                        <a:pt x="3097" y="2882"/>
                                      </a:lnTo>
                                      <a:lnTo>
                                        <a:pt x="3092" y="2880"/>
                                      </a:lnTo>
                                      <a:lnTo>
                                        <a:pt x="3089" y="2880"/>
                                      </a:lnTo>
                                      <a:lnTo>
                                        <a:pt x="3089" y="2880"/>
                                      </a:lnTo>
                                      <a:lnTo>
                                        <a:pt x="3087" y="2882"/>
                                      </a:lnTo>
                                      <a:lnTo>
                                        <a:pt x="3085" y="2885"/>
                                      </a:lnTo>
                                      <a:lnTo>
                                        <a:pt x="3085" y="2891"/>
                                      </a:lnTo>
                                      <a:lnTo>
                                        <a:pt x="3082" y="2902"/>
                                      </a:lnTo>
                                      <a:lnTo>
                                        <a:pt x="3082" y="2902"/>
                                      </a:lnTo>
                                      <a:lnTo>
                                        <a:pt x="3084" y="2909"/>
                                      </a:lnTo>
                                      <a:lnTo>
                                        <a:pt x="3084" y="2916"/>
                                      </a:lnTo>
                                      <a:lnTo>
                                        <a:pt x="3084" y="2920"/>
                                      </a:lnTo>
                                      <a:lnTo>
                                        <a:pt x="3084" y="2920"/>
                                      </a:lnTo>
                                      <a:lnTo>
                                        <a:pt x="3080" y="2920"/>
                                      </a:lnTo>
                                      <a:lnTo>
                                        <a:pt x="3078" y="2916"/>
                                      </a:lnTo>
                                      <a:lnTo>
                                        <a:pt x="3075" y="2913"/>
                                      </a:lnTo>
                                      <a:lnTo>
                                        <a:pt x="3072" y="2913"/>
                                      </a:lnTo>
                                      <a:lnTo>
                                        <a:pt x="3072" y="2913"/>
                                      </a:lnTo>
                                      <a:lnTo>
                                        <a:pt x="3070" y="2913"/>
                                      </a:lnTo>
                                      <a:lnTo>
                                        <a:pt x="3068" y="2916"/>
                                      </a:lnTo>
                                      <a:lnTo>
                                        <a:pt x="3063" y="2921"/>
                                      </a:lnTo>
                                      <a:lnTo>
                                        <a:pt x="3063" y="2921"/>
                                      </a:lnTo>
                                      <a:lnTo>
                                        <a:pt x="3060" y="2921"/>
                                      </a:lnTo>
                                      <a:lnTo>
                                        <a:pt x="3056" y="2923"/>
                                      </a:lnTo>
                                      <a:lnTo>
                                        <a:pt x="3056" y="2923"/>
                                      </a:lnTo>
                                      <a:lnTo>
                                        <a:pt x="3049" y="2920"/>
                                      </a:lnTo>
                                      <a:lnTo>
                                        <a:pt x="3046" y="2918"/>
                                      </a:lnTo>
                                      <a:lnTo>
                                        <a:pt x="3044" y="2916"/>
                                      </a:lnTo>
                                      <a:lnTo>
                                        <a:pt x="3044" y="2916"/>
                                      </a:lnTo>
                                      <a:lnTo>
                                        <a:pt x="3039" y="2920"/>
                                      </a:lnTo>
                                      <a:lnTo>
                                        <a:pt x="3037" y="2925"/>
                                      </a:lnTo>
                                      <a:lnTo>
                                        <a:pt x="3037" y="2925"/>
                                      </a:lnTo>
                                      <a:lnTo>
                                        <a:pt x="3037" y="2932"/>
                                      </a:lnTo>
                                      <a:lnTo>
                                        <a:pt x="3037" y="2938"/>
                                      </a:lnTo>
                                      <a:lnTo>
                                        <a:pt x="3037" y="2938"/>
                                      </a:lnTo>
                                      <a:lnTo>
                                        <a:pt x="3034" y="2942"/>
                                      </a:lnTo>
                                      <a:lnTo>
                                        <a:pt x="3031" y="2944"/>
                                      </a:lnTo>
                                      <a:lnTo>
                                        <a:pt x="3031" y="2944"/>
                                      </a:lnTo>
                                      <a:lnTo>
                                        <a:pt x="3029" y="2945"/>
                                      </a:lnTo>
                                      <a:lnTo>
                                        <a:pt x="3025" y="2950"/>
                                      </a:lnTo>
                                      <a:lnTo>
                                        <a:pt x="3025" y="2950"/>
                                      </a:lnTo>
                                      <a:lnTo>
                                        <a:pt x="3019" y="2961"/>
                                      </a:lnTo>
                                      <a:lnTo>
                                        <a:pt x="3019" y="2961"/>
                                      </a:lnTo>
                                      <a:lnTo>
                                        <a:pt x="3015" y="2964"/>
                                      </a:lnTo>
                                      <a:lnTo>
                                        <a:pt x="3010" y="2966"/>
                                      </a:lnTo>
                                      <a:lnTo>
                                        <a:pt x="3010" y="2966"/>
                                      </a:lnTo>
                                      <a:lnTo>
                                        <a:pt x="3002" y="2966"/>
                                      </a:lnTo>
                                      <a:lnTo>
                                        <a:pt x="3002" y="2966"/>
                                      </a:lnTo>
                                      <a:lnTo>
                                        <a:pt x="2996" y="2969"/>
                                      </a:lnTo>
                                      <a:lnTo>
                                        <a:pt x="2995" y="2969"/>
                                      </a:lnTo>
                                      <a:lnTo>
                                        <a:pt x="2993" y="2969"/>
                                      </a:lnTo>
                                      <a:lnTo>
                                        <a:pt x="2993" y="2969"/>
                                      </a:lnTo>
                                      <a:lnTo>
                                        <a:pt x="2988" y="2967"/>
                                      </a:lnTo>
                                      <a:lnTo>
                                        <a:pt x="2983" y="2966"/>
                                      </a:lnTo>
                                      <a:lnTo>
                                        <a:pt x="2983" y="2966"/>
                                      </a:lnTo>
                                      <a:lnTo>
                                        <a:pt x="2981" y="2967"/>
                                      </a:lnTo>
                                      <a:lnTo>
                                        <a:pt x="2979" y="2973"/>
                                      </a:lnTo>
                                      <a:lnTo>
                                        <a:pt x="2976" y="2978"/>
                                      </a:lnTo>
                                      <a:lnTo>
                                        <a:pt x="2976" y="2978"/>
                                      </a:lnTo>
                                      <a:lnTo>
                                        <a:pt x="2978" y="2983"/>
                                      </a:lnTo>
                                      <a:lnTo>
                                        <a:pt x="2976" y="2988"/>
                                      </a:lnTo>
                                      <a:lnTo>
                                        <a:pt x="2976" y="2988"/>
                                      </a:lnTo>
                                      <a:lnTo>
                                        <a:pt x="2972" y="2991"/>
                                      </a:lnTo>
                                      <a:lnTo>
                                        <a:pt x="2969" y="2993"/>
                                      </a:lnTo>
                                      <a:lnTo>
                                        <a:pt x="2966" y="2995"/>
                                      </a:lnTo>
                                      <a:lnTo>
                                        <a:pt x="2966" y="2995"/>
                                      </a:lnTo>
                                      <a:lnTo>
                                        <a:pt x="2964" y="2998"/>
                                      </a:lnTo>
                                      <a:lnTo>
                                        <a:pt x="2962" y="3003"/>
                                      </a:lnTo>
                                      <a:lnTo>
                                        <a:pt x="2962" y="3003"/>
                                      </a:lnTo>
                                      <a:lnTo>
                                        <a:pt x="2955" y="3005"/>
                                      </a:lnTo>
                                      <a:lnTo>
                                        <a:pt x="2955" y="3005"/>
                                      </a:lnTo>
                                      <a:lnTo>
                                        <a:pt x="2950" y="3009"/>
                                      </a:lnTo>
                                      <a:lnTo>
                                        <a:pt x="2945" y="3012"/>
                                      </a:lnTo>
                                      <a:lnTo>
                                        <a:pt x="2945" y="3015"/>
                                      </a:lnTo>
                                      <a:lnTo>
                                        <a:pt x="2945" y="3015"/>
                                      </a:lnTo>
                                      <a:lnTo>
                                        <a:pt x="2947" y="3017"/>
                                      </a:lnTo>
                                      <a:lnTo>
                                        <a:pt x="2950" y="3017"/>
                                      </a:lnTo>
                                      <a:lnTo>
                                        <a:pt x="2955" y="3015"/>
                                      </a:lnTo>
                                      <a:lnTo>
                                        <a:pt x="2955" y="3015"/>
                                      </a:lnTo>
                                      <a:lnTo>
                                        <a:pt x="2962" y="3015"/>
                                      </a:lnTo>
                                      <a:lnTo>
                                        <a:pt x="2967" y="3015"/>
                                      </a:lnTo>
                                      <a:lnTo>
                                        <a:pt x="2971" y="3015"/>
                                      </a:lnTo>
                                      <a:lnTo>
                                        <a:pt x="2971" y="3015"/>
                                      </a:lnTo>
                                      <a:lnTo>
                                        <a:pt x="2971" y="3017"/>
                                      </a:lnTo>
                                      <a:lnTo>
                                        <a:pt x="2971" y="3019"/>
                                      </a:lnTo>
                                      <a:lnTo>
                                        <a:pt x="2969" y="3022"/>
                                      </a:lnTo>
                                      <a:lnTo>
                                        <a:pt x="2969" y="3022"/>
                                      </a:lnTo>
                                      <a:lnTo>
                                        <a:pt x="2964" y="3026"/>
                                      </a:lnTo>
                                      <a:lnTo>
                                        <a:pt x="2960" y="3029"/>
                                      </a:lnTo>
                                      <a:lnTo>
                                        <a:pt x="2959" y="3032"/>
                                      </a:lnTo>
                                      <a:lnTo>
                                        <a:pt x="2959" y="3032"/>
                                      </a:lnTo>
                                      <a:lnTo>
                                        <a:pt x="2960" y="3036"/>
                                      </a:lnTo>
                                      <a:lnTo>
                                        <a:pt x="2964" y="3039"/>
                                      </a:lnTo>
                                      <a:lnTo>
                                        <a:pt x="2966" y="3044"/>
                                      </a:lnTo>
                                      <a:lnTo>
                                        <a:pt x="2966" y="3044"/>
                                      </a:lnTo>
                                      <a:lnTo>
                                        <a:pt x="2966" y="3046"/>
                                      </a:lnTo>
                                      <a:lnTo>
                                        <a:pt x="2966" y="3046"/>
                                      </a:lnTo>
                                      <a:lnTo>
                                        <a:pt x="2962" y="3046"/>
                                      </a:lnTo>
                                      <a:lnTo>
                                        <a:pt x="2959" y="3048"/>
                                      </a:lnTo>
                                      <a:lnTo>
                                        <a:pt x="2955" y="3050"/>
                                      </a:lnTo>
                                      <a:lnTo>
                                        <a:pt x="2955" y="3050"/>
                                      </a:lnTo>
                                      <a:lnTo>
                                        <a:pt x="2954" y="3053"/>
                                      </a:lnTo>
                                      <a:lnTo>
                                        <a:pt x="2952" y="3056"/>
                                      </a:lnTo>
                                      <a:lnTo>
                                        <a:pt x="2952" y="3056"/>
                                      </a:lnTo>
                                      <a:lnTo>
                                        <a:pt x="2949" y="3056"/>
                                      </a:lnTo>
                                      <a:lnTo>
                                        <a:pt x="2945" y="3056"/>
                                      </a:lnTo>
                                      <a:lnTo>
                                        <a:pt x="2945" y="3056"/>
                                      </a:lnTo>
                                      <a:lnTo>
                                        <a:pt x="2943" y="3051"/>
                                      </a:lnTo>
                                      <a:lnTo>
                                        <a:pt x="2942" y="3046"/>
                                      </a:lnTo>
                                      <a:lnTo>
                                        <a:pt x="2942" y="3046"/>
                                      </a:lnTo>
                                      <a:lnTo>
                                        <a:pt x="2937" y="3046"/>
                                      </a:lnTo>
                                      <a:lnTo>
                                        <a:pt x="2933" y="3046"/>
                                      </a:lnTo>
                                      <a:lnTo>
                                        <a:pt x="2933" y="3046"/>
                                      </a:lnTo>
                                      <a:lnTo>
                                        <a:pt x="2928" y="3051"/>
                                      </a:lnTo>
                                      <a:lnTo>
                                        <a:pt x="2925" y="3056"/>
                                      </a:lnTo>
                                      <a:lnTo>
                                        <a:pt x="2925" y="3056"/>
                                      </a:lnTo>
                                      <a:lnTo>
                                        <a:pt x="2923" y="3058"/>
                                      </a:lnTo>
                                      <a:lnTo>
                                        <a:pt x="2919" y="3062"/>
                                      </a:lnTo>
                                      <a:lnTo>
                                        <a:pt x="2919" y="3062"/>
                                      </a:lnTo>
                                      <a:lnTo>
                                        <a:pt x="2911" y="3062"/>
                                      </a:lnTo>
                                      <a:lnTo>
                                        <a:pt x="2906" y="3062"/>
                                      </a:lnTo>
                                      <a:lnTo>
                                        <a:pt x="2906" y="3062"/>
                                      </a:lnTo>
                                      <a:lnTo>
                                        <a:pt x="2899" y="3060"/>
                                      </a:lnTo>
                                      <a:lnTo>
                                        <a:pt x="2894" y="3060"/>
                                      </a:lnTo>
                                      <a:lnTo>
                                        <a:pt x="2890" y="3062"/>
                                      </a:lnTo>
                                      <a:lnTo>
                                        <a:pt x="2890" y="3062"/>
                                      </a:lnTo>
                                      <a:lnTo>
                                        <a:pt x="2887" y="3065"/>
                                      </a:lnTo>
                                      <a:lnTo>
                                        <a:pt x="2885" y="3068"/>
                                      </a:lnTo>
                                      <a:lnTo>
                                        <a:pt x="2885" y="3068"/>
                                      </a:lnTo>
                                      <a:lnTo>
                                        <a:pt x="2885" y="3077"/>
                                      </a:lnTo>
                                      <a:lnTo>
                                        <a:pt x="2885" y="3077"/>
                                      </a:lnTo>
                                      <a:lnTo>
                                        <a:pt x="2887" y="3079"/>
                                      </a:lnTo>
                                      <a:lnTo>
                                        <a:pt x="2887" y="3082"/>
                                      </a:lnTo>
                                      <a:lnTo>
                                        <a:pt x="2887" y="3082"/>
                                      </a:lnTo>
                                      <a:lnTo>
                                        <a:pt x="2885" y="3082"/>
                                      </a:lnTo>
                                      <a:lnTo>
                                        <a:pt x="2884" y="3082"/>
                                      </a:lnTo>
                                      <a:lnTo>
                                        <a:pt x="2880" y="3082"/>
                                      </a:lnTo>
                                      <a:lnTo>
                                        <a:pt x="2880" y="3082"/>
                                      </a:lnTo>
                                      <a:lnTo>
                                        <a:pt x="2872" y="3077"/>
                                      </a:lnTo>
                                      <a:lnTo>
                                        <a:pt x="2860" y="3072"/>
                                      </a:lnTo>
                                      <a:lnTo>
                                        <a:pt x="2860" y="3072"/>
                                      </a:lnTo>
                                      <a:lnTo>
                                        <a:pt x="2851" y="3072"/>
                                      </a:lnTo>
                                      <a:lnTo>
                                        <a:pt x="2846" y="3072"/>
                                      </a:lnTo>
                                      <a:lnTo>
                                        <a:pt x="2846" y="3072"/>
                                      </a:lnTo>
                                      <a:lnTo>
                                        <a:pt x="2841" y="3074"/>
                                      </a:lnTo>
                                      <a:lnTo>
                                        <a:pt x="2836" y="3074"/>
                                      </a:lnTo>
                                      <a:lnTo>
                                        <a:pt x="2832" y="3077"/>
                                      </a:lnTo>
                                      <a:lnTo>
                                        <a:pt x="2832" y="3077"/>
                                      </a:lnTo>
                                      <a:lnTo>
                                        <a:pt x="2832" y="3079"/>
                                      </a:lnTo>
                                      <a:lnTo>
                                        <a:pt x="2830" y="3084"/>
                                      </a:lnTo>
                                      <a:lnTo>
                                        <a:pt x="2830" y="3089"/>
                                      </a:lnTo>
                                      <a:lnTo>
                                        <a:pt x="2830" y="3089"/>
                                      </a:lnTo>
                                      <a:lnTo>
                                        <a:pt x="2832" y="3096"/>
                                      </a:lnTo>
                                      <a:lnTo>
                                        <a:pt x="2832" y="3101"/>
                                      </a:lnTo>
                                      <a:lnTo>
                                        <a:pt x="2830" y="3104"/>
                                      </a:lnTo>
                                      <a:lnTo>
                                        <a:pt x="2830" y="3104"/>
                                      </a:lnTo>
                                      <a:lnTo>
                                        <a:pt x="2827" y="3104"/>
                                      </a:lnTo>
                                      <a:lnTo>
                                        <a:pt x="2824" y="3104"/>
                                      </a:lnTo>
                                      <a:lnTo>
                                        <a:pt x="2824" y="3104"/>
                                      </a:lnTo>
                                      <a:lnTo>
                                        <a:pt x="2819" y="3104"/>
                                      </a:lnTo>
                                      <a:lnTo>
                                        <a:pt x="2813" y="3104"/>
                                      </a:lnTo>
                                      <a:lnTo>
                                        <a:pt x="2812" y="3104"/>
                                      </a:lnTo>
                                      <a:lnTo>
                                        <a:pt x="2812" y="3104"/>
                                      </a:lnTo>
                                      <a:lnTo>
                                        <a:pt x="2810" y="3101"/>
                                      </a:lnTo>
                                      <a:lnTo>
                                        <a:pt x="2810" y="3097"/>
                                      </a:lnTo>
                                      <a:lnTo>
                                        <a:pt x="2810" y="3097"/>
                                      </a:lnTo>
                                      <a:lnTo>
                                        <a:pt x="2812" y="3097"/>
                                      </a:lnTo>
                                      <a:lnTo>
                                        <a:pt x="2817" y="3097"/>
                                      </a:lnTo>
                                      <a:lnTo>
                                        <a:pt x="2820" y="3096"/>
                                      </a:lnTo>
                                      <a:lnTo>
                                        <a:pt x="2822" y="3096"/>
                                      </a:lnTo>
                                      <a:lnTo>
                                        <a:pt x="2822" y="3096"/>
                                      </a:lnTo>
                                      <a:lnTo>
                                        <a:pt x="2822" y="3092"/>
                                      </a:lnTo>
                                      <a:lnTo>
                                        <a:pt x="2820" y="3089"/>
                                      </a:lnTo>
                                      <a:lnTo>
                                        <a:pt x="2815" y="3084"/>
                                      </a:lnTo>
                                      <a:lnTo>
                                        <a:pt x="2815" y="3084"/>
                                      </a:lnTo>
                                      <a:lnTo>
                                        <a:pt x="2812" y="3082"/>
                                      </a:lnTo>
                                      <a:lnTo>
                                        <a:pt x="2808" y="3084"/>
                                      </a:lnTo>
                                      <a:lnTo>
                                        <a:pt x="2808" y="3084"/>
                                      </a:lnTo>
                                      <a:lnTo>
                                        <a:pt x="2803" y="3084"/>
                                      </a:lnTo>
                                      <a:lnTo>
                                        <a:pt x="2796" y="3084"/>
                                      </a:lnTo>
                                      <a:lnTo>
                                        <a:pt x="2796" y="3084"/>
                                      </a:lnTo>
                                      <a:lnTo>
                                        <a:pt x="2795" y="3084"/>
                                      </a:lnTo>
                                      <a:lnTo>
                                        <a:pt x="2793" y="3080"/>
                                      </a:lnTo>
                                      <a:lnTo>
                                        <a:pt x="2789" y="3077"/>
                                      </a:lnTo>
                                      <a:lnTo>
                                        <a:pt x="2789" y="3077"/>
                                      </a:lnTo>
                                      <a:lnTo>
                                        <a:pt x="2784" y="3075"/>
                                      </a:lnTo>
                                      <a:lnTo>
                                        <a:pt x="2779" y="3077"/>
                                      </a:lnTo>
                                      <a:lnTo>
                                        <a:pt x="2779" y="3077"/>
                                      </a:lnTo>
                                      <a:lnTo>
                                        <a:pt x="2772" y="3074"/>
                                      </a:lnTo>
                                      <a:lnTo>
                                        <a:pt x="2771" y="3072"/>
                                      </a:lnTo>
                                      <a:lnTo>
                                        <a:pt x="2767" y="3074"/>
                                      </a:lnTo>
                                      <a:lnTo>
                                        <a:pt x="2767" y="3074"/>
                                      </a:lnTo>
                                      <a:lnTo>
                                        <a:pt x="2767" y="3075"/>
                                      </a:lnTo>
                                      <a:lnTo>
                                        <a:pt x="2771" y="3080"/>
                                      </a:lnTo>
                                      <a:lnTo>
                                        <a:pt x="2774" y="3085"/>
                                      </a:lnTo>
                                      <a:lnTo>
                                        <a:pt x="2774" y="3085"/>
                                      </a:lnTo>
                                      <a:lnTo>
                                        <a:pt x="2777" y="3087"/>
                                      </a:lnTo>
                                      <a:lnTo>
                                        <a:pt x="2779" y="3089"/>
                                      </a:lnTo>
                                      <a:lnTo>
                                        <a:pt x="2781" y="3091"/>
                                      </a:lnTo>
                                      <a:lnTo>
                                        <a:pt x="2781" y="3091"/>
                                      </a:lnTo>
                                      <a:lnTo>
                                        <a:pt x="2779" y="3092"/>
                                      </a:lnTo>
                                      <a:lnTo>
                                        <a:pt x="2776" y="3092"/>
                                      </a:lnTo>
                                      <a:lnTo>
                                        <a:pt x="2772" y="3091"/>
                                      </a:lnTo>
                                      <a:lnTo>
                                        <a:pt x="2772" y="3091"/>
                                      </a:lnTo>
                                      <a:lnTo>
                                        <a:pt x="2767" y="3089"/>
                                      </a:lnTo>
                                      <a:lnTo>
                                        <a:pt x="2760" y="3089"/>
                                      </a:lnTo>
                                      <a:lnTo>
                                        <a:pt x="2760" y="3089"/>
                                      </a:lnTo>
                                      <a:lnTo>
                                        <a:pt x="2757" y="3092"/>
                                      </a:lnTo>
                                      <a:lnTo>
                                        <a:pt x="2754" y="3097"/>
                                      </a:lnTo>
                                      <a:lnTo>
                                        <a:pt x="2754" y="3097"/>
                                      </a:lnTo>
                                      <a:lnTo>
                                        <a:pt x="2748" y="3096"/>
                                      </a:lnTo>
                                      <a:lnTo>
                                        <a:pt x="2743" y="3094"/>
                                      </a:lnTo>
                                      <a:lnTo>
                                        <a:pt x="2743" y="3094"/>
                                      </a:lnTo>
                                      <a:lnTo>
                                        <a:pt x="2740" y="3091"/>
                                      </a:lnTo>
                                      <a:lnTo>
                                        <a:pt x="2736" y="3087"/>
                                      </a:lnTo>
                                      <a:lnTo>
                                        <a:pt x="2736" y="3087"/>
                                      </a:lnTo>
                                      <a:lnTo>
                                        <a:pt x="2736" y="3080"/>
                                      </a:lnTo>
                                      <a:lnTo>
                                        <a:pt x="2738" y="3075"/>
                                      </a:lnTo>
                                      <a:lnTo>
                                        <a:pt x="2736" y="3074"/>
                                      </a:lnTo>
                                      <a:lnTo>
                                        <a:pt x="2736" y="3074"/>
                                      </a:lnTo>
                                      <a:lnTo>
                                        <a:pt x="2733" y="3068"/>
                                      </a:lnTo>
                                      <a:lnTo>
                                        <a:pt x="2724" y="3067"/>
                                      </a:lnTo>
                                      <a:lnTo>
                                        <a:pt x="2716" y="3063"/>
                                      </a:lnTo>
                                      <a:lnTo>
                                        <a:pt x="2716" y="3063"/>
                                      </a:lnTo>
                                      <a:lnTo>
                                        <a:pt x="2707" y="3050"/>
                                      </a:lnTo>
                                      <a:lnTo>
                                        <a:pt x="2707" y="3050"/>
                                      </a:lnTo>
                                      <a:lnTo>
                                        <a:pt x="2701" y="3048"/>
                                      </a:lnTo>
                                      <a:lnTo>
                                        <a:pt x="2695" y="3048"/>
                                      </a:lnTo>
                                      <a:lnTo>
                                        <a:pt x="2692" y="3050"/>
                                      </a:lnTo>
                                      <a:lnTo>
                                        <a:pt x="2692" y="3050"/>
                                      </a:lnTo>
                                      <a:lnTo>
                                        <a:pt x="2685" y="3055"/>
                                      </a:lnTo>
                                      <a:lnTo>
                                        <a:pt x="2683" y="3056"/>
                                      </a:lnTo>
                                      <a:lnTo>
                                        <a:pt x="2682" y="3058"/>
                                      </a:lnTo>
                                      <a:lnTo>
                                        <a:pt x="2682" y="3056"/>
                                      </a:lnTo>
                                      <a:lnTo>
                                        <a:pt x="2682" y="3056"/>
                                      </a:lnTo>
                                      <a:lnTo>
                                        <a:pt x="2682" y="3055"/>
                                      </a:lnTo>
                                      <a:lnTo>
                                        <a:pt x="2678" y="3051"/>
                                      </a:lnTo>
                                      <a:lnTo>
                                        <a:pt x="2675" y="3048"/>
                                      </a:lnTo>
                                      <a:lnTo>
                                        <a:pt x="2675" y="3048"/>
                                      </a:lnTo>
                                      <a:lnTo>
                                        <a:pt x="2671" y="3043"/>
                                      </a:lnTo>
                                      <a:lnTo>
                                        <a:pt x="2670" y="3039"/>
                                      </a:lnTo>
                                      <a:lnTo>
                                        <a:pt x="2668" y="3038"/>
                                      </a:lnTo>
                                      <a:lnTo>
                                        <a:pt x="2668" y="3038"/>
                                      </a:lnTo>
                                      <a:lnTo>
                                        <a:pt x="2663" y="3038"/>
                                      </a:lnTo>
                                      <a:lnTo>
                                        <a:pt x="2659" y="3039"/>
                                      </a:lnTo>
                                      <a:lnTo>
                                        <a:pt x="2644" y="3039"/>
                                      </a:lnTo>
                                      <a:lnTo>
                                        <a:pt x="2634" y="3041"/>
                                      </a:lnTo>
                                      <a:lnTo>
                                        <a:pt x="2627" y="3041"/>
                                      </a:lnTo>
                                      <a:lnTo>
                                        <a:pt x="2627" y="3041"/>
                                      </a:lnTo>
                                      <a:lnTo>
                                        <a:pt x="2622" y="3041"/>
                                      </a:lnTo>
                                      <a:lnTo>
                                        <a:pt x="2618" y="3039"/>
                                      </a:lnTo>
                                      <a:lnTo>
                                        <a:pt x="2617" y="3039"/>
                                      </a:lnTo>
                                      <a:lnTo>
                                        <a:pt x="2617" y="3039"/>
                                      </a:lnTo>
                                      <a:lnTo>
                                        <a:pt x="2617" y="3036"/>
                                      </a:lnTo>
                                      <a:lnTo>
                                        <a:pt x="2618" y="3032"/>
                                      </a:lnTo>
                                      <a:lnTo>
                                        <a:pt x="2618" y="3032"/>
                                      </a:lnTo>
                                      <a:lnTo>
                                        <a:pt x="2625" y="3027"/>
                                      </a:lnTo>
                                      <a:lnTo>
                                        <a:pt x="2629" y="3022"/>
                                      </a:lnTo>
                                      <a:lnTo>
                                        <a:pt x="2630" y="3020"/>
                                      </a:lnTo>
                                      <a:lnTo>
                                        <a:pt x="2629" y="3019"/>
                                      </a:lnTo>
                                      <a:lnTo>
                                        <a:pt x="2629" y="3019"/>
                                      </a:lnTo>
                                      <a:lnTo>
                                        <a:pt x="2624" y="3015"/>
                                      </a:lnTo>
                                      <a:lnTo>
                                        <a:pt x="2620" y="3012"/>
                                      </a:lnTo>
                                      <a:lnTo>
                                        <a:pt x="2620" y="3012"/>
                                      </a:lnTo>
                                      <a:lnTo>
                                        <a:pt x="2620" y="3010"/>
                                      </a:lnTo>
                                      <a:lnTo>
                                        <a:pt x="2622" y="3007"/>
                                      </a:lnTo>
                                      <a:lnTo>
                                        <a:pt x="2624" y="3003"/>
                                      </a:lnTo>
                                      <a:lnTo>
                                        <a:pt x="2625" y="3000"/>
                                      </a:lnTo>
                                      <a:lnTo>
                                        <a:pt x="2625" y="3000"/>
                                      </a:lnTo>
                                      <a:lnTo>
                                        <a:pt x="2624" y="2995"/>
                                      </a:lnTo>
                                      <a:lnTo>
                                        <a:pt x="2620" y="2990"/>
                                      </a:lnTo>
                                      <a:lnTo>
                                        <a:pt x="2617" y="2985"/>
                                      </a:lnTo>
                                      <a:lnTo>
                                        <a:pt x="2612" y="2983"/>
                                      </a:lnTo>
                                      <a:lnTo>
                                        <a:pt x="2612" y="2983"/>
                                      </a:lnTo>
                                      <a:lnTo>
                                        <a:pt x="2608" y="2985"/>
                                      </a:lnTo>
                                      <a:lnTo>
                                        <a:pt x="2605" y="2986"/>
                                      </a:lnTo>
                                      <a:lnTo>
                                        <a:pt x="2600" y="2993"/>
                                      </a:lnTo>
                                      <a:lnTo>
                                        <a:pt x="2600" y="2993"/>
                                      </a:lnTo>
                                      <a:lnTo>
                                        <a:pt x="2591" y="2997"/>
                                      </a:lnTo>
                                      <a:lnTo>
                                        <a:pt x="2584" y="2998"/>
                                      </a:lnTo>
                                      <a:lnTo>
                                        <a:pt x="2584" y="2998"/>
                                      </a:lnTo>
                                      <a:lnTo>
                                        <a:pt x="2576" y="2998"/>
                                      </a:lnTo>
                                      <a:lnTo>
                                        <a:pt x="2559" y="2998"/>
                                      </a:lnTo>
                                      <a:lnTo>
                                        <a:pt x="2550" y="2997"/>
                                      </a:lnTo>
                                      <a:lnTo>
                                        <a:pt x="2550" y="2997"/>
                                      </a:lnTo>
                                      <a:lnTo>
                                        <a:pt x="2547" y="2997"/>
                                      </a:lnTo>
                                      <a:lnTo>
                                        <a:pt x="2541" y="2997"/>
                                      </a:lnTo>
                                      <a:lnTo>
                                        <a:pt x="2541" y="2997"/>
                                      </a:lnTo>
                                      <a:lnTo>
                                        <a:pt x="2536" y="2990"/>
                                      </a:lnTo>
                                      <a:lnTo>
                                        <a:pt x="2535" y="2985"/>
                                      </a:lnTo>
                                      <a:lnTo>
                                        <a:pt x="2528" y="2978"/>
                                      </a:lnTo>
                                      <a:lnTo>
                                        <a:pt x="2528" y="2978"/>
                                      </a:lnTo>
                                      <a:lnTo>
                                        <a:pt x="2528" y="2973"/>
                                      </a:lnTo>
                                      <a:lnTo>
                                        <a:pt x="2526" y="2967"/>
                                      </a:lnTo>
                                      <a:lnTo>
                                        <a:pt x="2526" y="2967"/>
                                      </a:lnTo>
                                      <a:lnTo>
                                        <a:pt x="2523" y="2964"/>
                                      </a:lnTo>
                                      <a:lnTo>
                                        <a:pt x="2518" y="2964"/>
                                      </a:lnTo>
                                      <a:lnTo>
                                        <a:pt x="2518" y="2964"/>
                                      </a:lnTo>
                                      <a:lnTo>
                                        <a:pt x="2512" y="2964"/>
                                      </a:lnTo>
                                      <a:lnTo>
                                        <a:pt x="2506" y="2967"/>
                                      </a:lnTo>
                                      <a:lnTo>
                                        <a:pt x="2506" y="2967"/>
                                      </a:lnTo>
                                      <a:lnTo>
                                        <a:pt x="2494" y="2974"/>
                                      </a:lnTo>
                                      <a:lnTo>
                                        <a:pt x="2494" y="2974"/>
                                      </a:lnTo>
                                      <a:lnTo>
                                        <a:pt x="2490" y="2974"/>
                                      </a:lnTo>
                                      <a:lnTo>
                                        <a:pt x="2487" y="2976"/>
                                      </a:lnTo>
                                      <a:lnTo>
                                        <a:pt x="2487" y="2976"/>
                                      </a:lnTo>
                                      <a:lnTo>
                                        <a:pt x="2488" y="2981"/>
                                      </a:lnTo>
                                      <a:lnTo>
                                        <a:pt x="2490" y="2985"/>
                                      </a:lnTo>
                                      <a:lnTo>
                                        <a:pt x="2490" y="2985"/>
                                      </a:lnTo>
                                      <a:lnTo>
                                        <a:pt x="2490" y="2988"/>
                                      </a:lnTo>
                                      <a:lnTo>
                                        <a:pt x="2488" y="2993"/>
                                      </a:lnTo>
                                      <a:lnTo>
                                        <a:pt x="2488" y="2993"/>
                                      </a:lnTo>
                                      <a:lnTo>
                                        <a:pt x="2485" y="2993"/>
                                      </a:lnTo>
                                      <a:lnTo>
                                        <a:pt x="2482" y="2993"/>
                                      </a:lnTo>
                                      <a:lnTo>
                                        <a:pt x="2482" y="2993"/>
                                      </a:lnTo>
                                      <a:lnTo>
                                        <a:pt x="2476" y="2990"/>
                                      </a:lnTo>
                                      <a:lnTo>
                                        <a:pt x="2468" y="2990"/>
                                      </a:lnTo>
                                      <a:lnTo>
                                        <a:pt x="2468" y="2990"/>
                                      </a:lnTo>
                                      <a:lnTo>
                                        <a:pt x="2454" y="2990"/>
                                      </a:lnTo>
                                      <a:lnTo>
                                        <a:pt x="2447" y="2991"/>
                                      </a:lnTo>
                                      <a:lnTo>
                                        <a:pt x="2441" y="2993"/>
                                      </a:lnTo>
                                      <a:lnTo>
                                        <a:pt x="2432" y="2991"/>
                                      </a:lnTo>
                                      <a:lnTo>
                                        <a:pt x="2425" y="2988"/>
                                      </a:lnTo>
                                      <a:lnTo>
                                        <a:pt x="2425" y="2988"/>
                                      </a:lnTo>
                                      <a:lnTo>
                                        <a:pt x="2422" y="2986"/>
                                      </a:lnTo>
                                      <a:lnTo>
                                        <a:pt x="2418" y="2983"/>
                                      </a:lnTo>
                                      <a:lnTo>
                                        <a:pt x="2418" y="2983"/>
                                      </a:lnTo>
                                      <a:lnTo>
                                        <a:pt x="2418" y="2978"/>
                                      </a:lnTo>
                                      <a:lnTo>
                                        <a:pt x="2420" y="2974"/>
                                      </a:lnTo>
                                      <a:lnTo>
                                        <a:pt x="2420" y="2974"/>
                                      </a:lnTo>
                                      <a:lnTo>
                                        <a:pt x="2422" y="2969"/>
                                      </a:lnTo>
                                      <a:lnTo>
                                        <a:pt x="2425" y="2964"/>
                                      </a:lnTo>
                                      <a:lnTo>
                                        <a:pt x="2425" y="2964"/>
                                      </a:lnTo>
                                      <a:lnTo>
                                        <a:pt x="2423" y="2961"/>
                                      </a:lnTo>
                                      <a:lnTo>
                                        <a:pt x="2420" y="2959"/>
                                      </a:lnTo>
                                      <a:lnTo>
                                        <a:pt x="2417" y="2954"/>
                                      </a:lnTo>
                                      <a:lnTo>
                                        <a:pt x="2417" y="2954"/>
                                      </a:lnTo>
                                      <a:lnTo>
                                        <a:pt x="2415" y="2954"/>
                                      </a:lnTo>
                                      <a:lnTo>
                                        <a:pt x="2410" y="2952"/>
                                      </a:lnTo>
                                      <a:lnTo>
                                        <a:pt x="2410" y="2952"/>
                                      </a:lnTo>
                                      <a:lnTo>
                                        <a:pt x="2386" y="2952"/>
                                      </a:lnTo>
                                      <a:lnTo>
                                        <a:pt x="2386" y="2952"/>
                                      </a:lnTo>
                                      <a:lnTo>
                                        <a:pt x="2365" y="2952"/>
                                      </a:lnTo>
                                      <a:lnTo>
                                        <a:pt x="2365" y="2952"/>
                                      </a:lnTo>
                                      <a:lnTo>
                                        <a:pt x="2350" y="2952"/>
                                      </a:lnTo>
                                      <a:lnTo>
                                        <a:pt x="2350" y="2952"/>
                                      </a:lnTo>
                                      <a:lnTo>
                                        <a:pt x="2335" y="2949"/>
                                      </a:lnTo>
                                      <a:lnTo>
                                        <a:pt x="2319" y="2947"/>
                                      </a:lnTo>
                                      <a:lnTo>
                                        <a:pt x="2319" y="2947"/>
                                      </a:lnTo>
                                      <a:lnTo>
                                        <a:pt x="2312" y="2945"/>
                                      </a:lnTo>
                                      <a:lnTo>
                                        <a:pt x="2309" y="2944"/>
                                      </a:lnTo>
                                      <a:lnTo>
                                        <a:pt x="2305" y="2942"/>
                                      </a:lnTo>
                                      <a:lnTo>
                                        <a:pt x="2305" y="2942"/>
                                      </a:lnTo>
                                      <a:lnTo>
                                        <a:pt x="2305" y="2937"/>
                                      </a:lnTo>
                                      <a:lnTo>
                                        <a:pt x="2305" y="2932"/>
                                      </a:lnTo>
                                      <a:lnTo>
                                        <a:pt x="2305" y="2921"/>
                                      </a:lnTo>
                                      <a:lnTo>
                                        <a:pt x="2305" y="2921"/>
                                      </a:lnTo>
                                      <a:lnTo>
                                        <a:pt x="2304" y="2918"/>
                                      </a:lnTo>
                                      <a:lnTo>
                                        <a:pt x="2300" y="2916"/>
                                      </a:lnTo>
                                      <a:lnTo>
                                        <a:pt x="2300" y="2916"/>
                                      </a:lnTo>
                                      <a:lnTo>
                                        <a:pt x="2295" y="2914"/>
                                      </a:lnTo>
                                      <a:lnTo>
                                        <a:pt x="2288" y="2914"/>
                                      </a:lnTo>
                                      <a:lnTo>
                                        <a:pt x="2280" y="2916"/>
                                      </a:lnTo>
                                      <a:lnTo>
                                        <a:pt x="2263" y="2923"/>
                                      </a:lnTo>
                                      <a:lnTo>
                                        <a:pt x="2263" y="2923"/>
                                      </a:lnTo>
                                      <a:lnTo>
                                        <a:pt x="2256" y="2925"/>
                                      </a:lnTo>
                                      <a:lnTo>
                                        <a:pt x="2246" y="2930"/>
                                      </a:lnTo>
                                      <a:lnTo>
                                        <a:pt x="2246" y="2930"/>
                                      </a:lnTo>
                                      <a:lnTo>
                                        <a:pt x="2234" y="2942"/>
                                      </a:lnTo>
                                      <a:lnTo>
                                        <a:pt x="2227" y="2950"/>
                                      </a:lnTo>
                                      <a:lnTo>
                                        <a:pt x="2215" y="2961"/>
                                      </a:lnTo>
                                      <a:lnTo>
                                        <a:pt x="2215" y="2961"/>
                                      </a:lnTo>
                                      <a:lnTo>
                                        <a:pt x="2201" y="2967"/>
                                      </a:lnTo>
                                      <a:lnTo>
                                        <a:pt x="2201" y="2967"/>
                                      </a:lnTo>
                                      <a:lnTo>
                                        <a:pt x="2186" y="2974"/>
                                      </a:lnTo>
                                      <a:lnTo>
                                        <a:pt x="2186" y="2974"/>
                                      </a:lnTo>
                                      <a:lnTo>
                                        <a:pt x="2177" y="2983"/>
                                      </a:lnTo>
                                      <a:lnTo>
                                        <a:pt x="2170" y="2988"/>
                                      </a:lnTo>
                                      <a:lnTo>
                                        <a:pt x="2170" y="2988"/>
                                      </a:lnTo>
                                      <a:lnTo>
                                        <a:pt x="2160" y="3000"/>
                                      </a:lnTo>
                                      <a:lnTo>
                                        <a:pt x="2153" y="3009"/>
                                      </a:lnTo>
                                      <a:lnTo>
                                        <a:pt x="2145" y="3015"/>
                                      </a:lnTo>
                                      <a:lnTo>
                                        <a:pt x="2145" y="3015"/>
                                      </a:lnTo>
                                      <a:lnTo>
                                        <a:pt x="2141" y="3015"/>
                                      </a:lnTo>
                                      <a:lnTo>
                                        <a:pt x="2136" y="3014"/>
                                      </a:lnTo>
                                      <a:lnTo>
                                        <a:pt x="2131" y="3012"/>
                                      </a:lnTo>
                                      <a:lnTo>
                                        <a:pt x="2131" y="3012"/>
                                      </a:lnTo>
                                      <a:lnTo>
                                        <a:pt x="2117" y="3010"/>
                                      </a:lnTo>
                                      <a:lnTo>
                                        <a:pt x="2117" y="3010"/>
                                      </a:lnTo>
                                      <a:lnTo>
                                        <a:pt x="2112" y="3012"/>
                                      </a:lnTo>
                                      <a:lnTo>
                                        <a:pt x="2105" y="3015"/>
                                      </a:lnTo>
                                      <a:lnTo>
                                        <a:pt x="2097" y="3022"/>
                                      </a:lnTo>
                                      <a:lnTo>
                                        <a:pt x="2097" y="3022"/>
                                      </a:lnTo>
                                      <a:lnTo>
                                        <a:pt x="2083" y="3032"/>
                                      </a:lnTo>
                                      <a:lnTo>
                                        <a:pt x="2083" y="3032"/>
                                      </a:lnTo>
                                      <a:lnTo>
                                        <a:pt x="2068" y="3048"/>
                                      </a:lnTo>
                                      <a:lnTo>
                                        <a:pt x="2054" y="3063"/>
                                      </a:lnTo>
                                      <a:lnTo>
                                        <a:pt x="2054" y="3063"/>
                                      </a:lnTo>
                                      <a:lnTo>
                                        <a:pt x="2049" y="3072"/>
                                      </a:lnTo>
                                      <a:lnTo>
                                        <a:pt x="2044" y="3082"/>
                                      </a:lnTo>
                                      <a:lnTo>
                                        <a:pt x="2040" y="3092"/>
                                      </a:lnTo>
                                      <a:lnTo>
                                        <a:pt x="2040" y="3092"/>
                                      </a:lnTo>
                                      <a:lnTo>
                                        <a:pt x="2039" y="3091"/>
                                      </a:lnTo>
                                      <a:lnTo>
                                        <a:pt x="2035" y="3089"/>
                                      </a:lnTo>
                                      <a:lnTo>
                                        <a:pt x="2032" y="3084"/>
                                      </a:lnTo>
                                      <a:lnTo>
                                        <a:pt x="2032" y="3084"/>
                                      </a:lnTo>
                                      <a:lnTo>
                                        <a:pt x="2028" y="3084"/>
                                      </a:lnTo>
                                      <a:lnTo>
                                        <a:pt x="2025" y="3084"/>
                                      </a:lnTo>
                                      <a:lnTo>
                                        <a:pt x="2023" y="3084"/>
                                      </a:lnTo>
                                      <a:lnTo>
                                        <a:pt x="2023" y="3084"/>
                                      </a:lnTo>
                                      <a:lnTo>
                                        <a:pt x="2025" y="3087"/>
                                      </a:lnTo>
                                      <a:lnTo>
                                        <a:pt x="2030" y="3091"/>
                                      </a:lnTo>
                                      <a:lnTo>
                                        <a:pt x="2037" y="3094"/>
                                      </a:lnTo>
                                      <a:lnTo>
                                        <a:pt x="2037" y="3094"/>
                                      </a:lnTo>
                                      <a:lnTo>
                                        <a:pt x="2032" y="3121"/>
                                      </a:lnTo>
                                      <a:lnTo>
                                        <a:pt x="2032" y="3121"/>
                                      </a:lnTo>
                                      <a:lnTo>
                                        <a:pt x="2028" y="3127"/>
                                      </a:lnTo>
                                      <a:lnTo>
                                        <a:pt x="2027" y="3133"/>
                                      </a:lnTo>
                                      <a:lnTo>
                                        <a:pt x="2027" y="3133"/>
                                      </a:lnTo>
                                      <a:lnTo>
                                        <a:pt x="2028" y="3139"/>
                                      </a:lnTo>
                                      <a:lnTo>
                                        <a:pt x="2030" y="3144"/>
                                      </a:lnTo>
                                      <a:lnTo>
                                        <a:pt x="2030" y="3144"/>
                                      </a:lnTo>
                                      <a:lnTo>
                                        <a:pt x="2030" y="3149"/>
                                      </a:lnTo>
                                      <a:lnTo>
                                        <a:pt x="2028" y="3154"/>
                                      </a:lnTo>
                                      <a:lnTo>
                                        <a:pt x="2027" y="3161"/>
                                      </a:lnTo>
                                      <a:lnTo>
                                        <a:pt x="2027" y="3176"/>
                                      </a:lnTo>
                                      <a:lnTo>
                                        <a:pt x="2027" y="3193"/>
                                      </a:lnTo>
                                      <a:lnTo>
                                        <a:pt x="2025" y="3217"/>
                                      </a:lnTo>
                                      <a:lnTo>
                                        <a:pt x="2025" y="3248"/>
                                      </a:lnTo>
                                      <a:lnTo>
                                        <a:pt x="2025" y="3248"/>
                                      </a:lnTo>
                                      <a:lnTo>
                                        <a:pt x="2027" y="3257"/>
                                      </a:lnTo>
                                      <a:lnTo>
                                        <a:pt x="2028" y="3270"/>
                                      </a:lnTo>
                                      <a:lnTo>
                                        <a:pt x="2028" y="3270"/>
                                      </a:lnTo>
                                      <a:lnTo>
                                        <a:pt x="2039" y="3277"/>
                                      </a:lnTo>
                                      <a:lnTo>
                                        <a:pt x="2049" y="3286"/>
                                      </a:lnTo>
                                      <a:lnTo>
                                        <a:pt x="2049" y="3286"/>
                                      </a:lnTo>
                                      <a:lnTo>
                                        <a:pt x="2052" y="3291"/>
                                      </a:lnTo>
                                      <a:lnTo>
                                        <a:pt x="2057" y="3296"/>
                                      </a:lnTo>
                                      <a:lnTo>
                                        <a:pt x="2057" y="3296"/>
                                      </a:lnTo>
                                      <a:lnTo>
                                        <a:pt x="2061" y="3304"/>
                                      </a:lnTo>
                                      <a:lnTo>
                                        <a:pt x="2063" y="3308"/>
                                      </a:lnTo>
                                      <a:lnTo>
                                        <a:pt x="2063" y="3313"/>
                                      </a:lnTo>
                                      <a:lnTo>
                                        <a:pt x="2063" y="3313"/>
                                      </a:lnTo>
                                      <a:lnTo>
                                        <a:pt x="2061" y="3315"/>
                                      </a:lnTo>
                                      <a:lnTo>
                                        <a:pt x="2059" y="3318"/>
                                      </a:lnTo>
                                      <a:lnTo>
                                        <a:pt x="2052" y="3321"/>
                                      </a:lnTo>
                                      <a:lnTo>
                                        <a:pt x="2052" y="3321"/>
                                      </a:lnTo>
                                      <a:lnTo>
                                        <a:pt x="2044" y="3321"/>
                                      </a:lnTo>
                                      <a:lnTo>
                                        <a:pt x="2044" y="3321"/>
                                      </a:lnTo>
                                      <a:lnTo>
                                        <a:pt x="2023" y="3321"/>
                                      </a:lnTo>
                                      <a:lnTo>
                                        <a:pt x="2013" y="3321"/>
                                      </a:lnTo>
                                      <a:lnTo>
                                        <a:pt x="1999" y="3321"/>
                                      </a:lnTo>
                                      <a:lnTo>
                                        <a:pt x="1981" y="3321"/>
                                      </a:lnTo>
                                      <a:lnTo>
                                        <a:pt x="1969" y="3321"/>
                                      </a:lnTo>
                                      <a:lnTo>
                                        <a:pt x="1969" y="3321"/>
                                      </a:lnTo>
                                      <a:lnTo>
                                        <a:pt x="1963" y="3321"/>
                                      </a:lnTo>
                                      <a:lnTo>
                                        <a:pt x="1957" y="3321"/>
                                      </a:lnTo>
                                      <a:lnTo>
                                        <a:pt x="1957" y="3321"/>
                                      </a:lnTo>
                                      <a:lnTo>
                                        <a:pt x="1951" y="3318"/>
                                      </a:lnTo>
                                      <a:lnTo>
                                        <a:pt x="1950" y="3316"/>
                                      </a:lnTo>
                                      <a:lnTo>
                                        <a:pt x="1946" y="3316"/>
                                      </a:lnTo>
                                      <a:lnTo>
                                        <a:pt x="1946" y="3316"/>
                                      </a:lnTo>
                                      <a:lnTo>
                                        <a:pt x="1939" y="3318"/>
                                      </a:lnTo>
                                      <a:lnTo>
                                        <a:pt x="1933" y="3325"/>
                                      </a:lnTo>
                                      <a:lnTo>
                                        <a:pt x="1928" y="3332"/>
                                      </a:lnTo>
                                      <a:lnTo>
                                        <a:pt x="1928" y="3332"/>
                                      </a:lnTo>
                                      <a:lnTo>
                                        <a:pt x="1926" y="3333"/>
                                      </a:lnTo>
                                      <a:lnTo>
                                        <a:pt x="1922" y="3337"/>
                                      </a:lnTo>
                                      <a:lnTo>
                                        <a:pt x="1922" y="3337"/>
                                      </a:lnTo>
                                      <a:lnTo>
                                        <a:pt x="1905" y="3337"/>
                                      </a:lnTo>
                                      <a:lnTo>
                                        <a:pt x="1888" y="3337"/>
                                      </a:lnTo>
                                      <a:lnTo>
                                        <a:pt x="1888" y="3337"/>
                                      </a:lnTo>
                                      <a:lnTo>
                                        <a:pt x="1881" y="3337"/>
                                      </a:lnTo>
                                      <a:lnTo>
                                        <a:pt x="1871" y="3337"/>
                                      </a:lnTo>
                                      <a:lnTo>
                                        <a:pt x="1871" y="3337"/>
                                      </a:lnTo>
                                      <a:lnTo>
                                        <a:pt x="1866" y="3335"/>
                                      </a:lnTo>
                                      <a:lnTo>
                                        <a:pt x="1863" y="3335"/>
                                      </a:lnTo>
                                      <a:lnTo>
                                        <a:pt x="1859" y="3337"/>
                                      </a:lnTo>
                                      <a:lnTo>
                                        <a:pt x="1859" y="3337"/>
                                      </a:lnTo>
                                      <a:lnTo>
                                        <a:pt x="1854" y="3340"/>
                                      </a:lnTo>
                                      <a:lnTo>
                                        <a:pt x="1849" y="3342"/>
                                      </a:lnTo>
                                      <a:lnTo>
                                        <a:pt x="1840" y="3344"/>
                                      </a:lnTo>
                                      <a:lnTo>
                                        <a:pt x="1825" y="3344"/>
                                      </a:lnTo>
                                      <a:lnTo>
                                        <a:pt x="1815" y="3344"/>
                                      </a:lnTo>
                                      <a:lnTo>
                                        <a:pt x="1815" y="3344"/>
                                      </a:lnTo>
                                      <a:lnTo>
                                        <a:pt x="1808" y="3342"/>
                                      </a:lnTo>
                                      <a:lnTo>
                                        <a:pt x="1801" y="3342"/>
                                      </a:lnTo>
                                      <a:lnTo>
                                        <a:pt x="1798" y="3344"/>
                                      </a:lnTo>
                                      <a:lnTo>
                                        <a:pt x="1798" y="3344"/>
                                      </a:lnTo>
                                      <a:lnTo>
                                        <a:pt x="1796" y="3345"/>
                                      </a:lnTo>
                                      <a:lnTo>
                                        <a:pt x="1792" y="3345"/>
                                      </a:lnTo>
                                      <a:lnTo>
                                        <a:pt x="1784" y="3344"/>
                                      </a:lnTo>
                                      <a:lnTo>
                                        <a:pt x="1772" y="3342"/>
                                      </a:lnTo>
                                      <a:lnTo>
                                        <a:pt x="1736" y="3327"/>
                                      </a:lnTo>
                                      <a:lnTo>
                                        <a:pt x="1721" y="3315"/>
                                      </a:lnTo>
                                      <a:lnTo>
                                        <a:pt x="1695" y="3292"/>
                                      </a:lnTo>
                                      <a:lnTo>
                                        <a:pt x="1680" y="3277"/>
                                      </a:lnTo>
                                      <a:lnTo>
                                        <a:pt x="1680" y="3277"/>
                                      </a:lnTo>
                                      <a:lnTo>
                                        <a:pt x="1673" y="3272"/>
                                      </a:lnTo>
                                      <a:lnTo>
                                        <a:pt x="1662" y="3265"/>
                                      </a:lnTo>
                                      <a:lnTo>
                                        <a:pt x="1662" y="3265"/>
                                      </a:lnTo>
                                      <a:lnTo>
                                        <a:pt x="1656" y="3263"/>
                                      </a:lnTo>
                                      <a:lnTo>
                                        <a:pt x="1649" y="3265"/>
                                      </a:lnTo>
                                      <a:lnTo>
                                        <a:pt x="1628" y="3265"/>
                                      </a:lnTo>
                                      <a:lnTo>
                                        <a:pt x="1628" y="3265"/>
                                      </a:lnTo>
                                      <a:lnTo>
                                        <a:pt x="1620" y="3263"/>
                                      </a:lnTo>
                                      <a:lnTo>
                                        <a:pt x="1613" y="3263"/>
                                      </a:lnTo>
                                      <a:lnTo>
                                        <a:pt x="1608" y="3262"/>
                                      </a:lnTo>
                                      <a:lnTo>
                                        <a:pt x="1608" y="3262"/>
                                      </a:lnTo>
                                      <a:lnTo>
                                        <a:pt x="1603" y="3257"/>
                                      </a:lnTo>
                                      <a:lnTo>
                                        <a:pt x="1597" y="3251"/>
                                      </a:lnTo>
                                      <a:lnTo>
                                        <a:pt x="1597" y="3251"/>
                                      </a:lnTo>
                                      <a:lnTo>
                                        <a:pt x="1582" y="3241"/>
                                      </a:lnTo>
                                      <a:lnTo>
                                        <a:pt x="1572" y="3236"/>
                                      </a:lnTo>
                                      <a:lnTo>
                                        <a:pt x="1556" y="3224"/>
                                      </a:lnTo>
                                      <a:lnTo>
                                        <a:pt x="1541" y="3217"/>
                                      </a:lnTo>
                                      <a:lnTo>
                                        <a:pt x="1541" y="3217"/>
                                      </a:lnTo>
                                      <a:lnTo>
                                        <a:pt x="1531" y="3212"/>
                                      </a:lnTo>
                                      <a:lnTo>
                                        <a:pt x="1519" y="3207"/>
                                      </a:lnTo>
                                      <a:lnTo>
                                        <a:pt x="1519" y="3207"/>
                                      </a:lnTo>
                                      <a:lnTo>
                                        <a:pt x="1509" y="3203"/>
                                      </a:lnTo>
                                      <a:lnTo>
                                        <a:pt x="1497" y="3200"/>
                                      </a:lnTo>
                                      <a:lnTo>
                                        <a:pt x="1497" y="3200"/>
                                      </a:lnTo>
                                      <a:lnTo>
                                        <a:pt x="1488" y="3200"/>
                                      </a:lnTo>
                                      <a:lnTo>
                                        <a:pt x="1479" y="3202"/>
                                      </a:lnTo>
                                      <a:lnTo>
                                        <a:pt x="1479" y="3202"/>
                                      </a:lnTo>
                                      <a:lnTo>
                                        <a:pt x="1467" y="3207"/>
                                      </a:lnTo>
                                      <a:lnTo>
                                        <a:pt x="1459" y="3210"/>
                                      </a:lnTo>
                                      <a:lnTo>
                                        <a:pt x="1442" y="3219"/>
                                      </a:lnTo>
                                      <a:lnTo>
                                        <a:pt x="1423" y="3231"/>
                                      </a:lnTo>
                                      <a:lnTo>
                                        <a:pt x="1423" y="3231"/>
                                      </a:lnTo>
                                      <a:lnTo>
                                        <a:pt x="1414" y="3236"/>
                                      </a:lnTo>
                                      <a:lnTo>
                                        <a:pt x="1402" y="3241"/>
                                      </a:lnTo>
                                      <a:lnTo>
                                        <a:pt x="1402" y="3241"/>
                                      </a:lnTo>
                                      <a:lnTo>
                                        <a:pt x="1389" y="3243"/>
                                      </a:lnTo>
                                      <a:lnTo>
                                        <a:pt x="1379" y="3243"/>
                                      </a:lnTo>
                                      <a:lnTo>
                                        <a:pt x="1379" y="3243"/>
                                      </a:lnTo>
                                      <a:lnTo>
                                        <a:pt x="1358" y="3245"/>
                                      </a:lnTo>
                                      <a:lnTo>
                                        <a:pt x="1343" y="3245"/>
                                      </a:lnTo>
                                      <a:lnTo>
                                        <a:pt x="1331" y="3245"/>
                                      </a:lnTo>
                                      <a:lnTo>
                                        <a:pt x="1331" y="3245"/>
                                      </a:lnTo>
                                      <a:lnTo>
                                        <a:pt x="1317" y="3241"/>
                                      </a:lnTo>
                                      <a:lnTo>
                                        <a:pt x="1303" y="3238"/>
                                      </a:lnTo>
                                      <a:lnTo>
                                        <a:pt x="1303" y="3238"/>
                                      </a:lnTo>
                                      <a:lnTo>
                                        <a:pt x="1279" y="3234"/>
                                      </a:lnTo>
                                      <a:lnTo>
                                        <a:pt x="1279" y="3234"/>
                                      </a:lnTo>
                                      <a:lnTo>
                                        <a:pt x="1259" y="3227"/>
                                      </a:lnTo>
                                      <a:lnTo>
                                        <a:pt x="1243" y="3224"/>
                                      </a:lnTo>
                                      <a:lnTo>
                                        <a:pt x="1221" y="3217"/>
                                      </a:lnTo>
                                      <a:lnTo>
                                        <a:pt x="1182" y="3207"/>
                                      </a:lnTo>
                                      <a:lnTo>
                                        <a:pt x="1139" y="3195"/>
                                      </a:lnTo>
                                      <a:lnTo>
                                        <a:pt x="1112" y="3188"/>
                                      </a:lnTo>
                                      <a:lnTo>
                                        <a:pt x="1112" y="3188"/>
                                      </a:lnTo>
                                      <a:lnTo>
                                        <a:pt x="1103" y="3185"/>
                                      </a:lnTo>
                                      <a:lnTo>
                                        <a:pt x="1091" y="3180"/>
                                      </a:lnTo>
                                      <a:lnTo>
                                        <a:pt x="1091" y="3180"/>
                                      </a:lnTo>
                                      <a:lnTo>
                                        <a:pt x="1081" y="3171"/>
                                      </a:lnTo>
                                      <a:lnTo>
                                        <a:pt x="1071" y="3162"/>
                                      </a:lnTo>
                                      <a:lnTo>
                                        <a:pt x="1071" y="3162"/>
                                      </a:lnTo>
                                      <a:lnTo>
                                        <a:pt x="1038" y="3142"/>
                                      </a:lnTo>
                                      <a:lnTo>
                                        <a:pt x="1007" y="3123"/>
                                      </a:lnTo>
                                      <a:lnTo>
                                        <a:pt x="1007" y="3123"/>
                                      </a:lnTo>
                                      <a:lnTo>
                                        <a:pt x="1002" y="3120"/>
                                      </a:lnTo>
                                      <a:lnTo>
                                        <a:pt x="994" y="3116"/>
                                      </a:lnTo>
                                      <a:lnTo>
                                        <a:pt x="994" y="3116"/>
                                      </a:lnTo>
                                      <a:lnTo>
                                        <a:pt x="985" y="3115"/>
                                      </a:lnTo>
                                      <a:lnTo>
                                        <a:pt x="977" y="3115"/>
                                      </a:lnTo>
                                      <a:lnTo>
                                        <a:pt x="977" y="3115"/>
                                      </a:lnTo>
                                      <a:lnTo>
                                        <a:pt x="965" y="3111"/>
                                      </a:lnTo>
                                      <a:lnTo>
                                        <a:pt x="954" y="3108"/>
                                      </a:lnTo>
                                      <a:lnTo>
                                        <a:pt x="930" y="3094"/>
                                      </a:lnTo>
                                      <a:lnTo>
                                        <a:pt x="905" y="3084"/>
                                      </a:lnTo>
                                      <a:lnTo>
                                        <a:pt x="872" y="3060"/>
                                      </a:lnTo>
                                      <a:lnTo>
                                        <a:pt x="842" y="3032"/>
                                      </a:lnTo>
                                      <a:lnTo>
                                        <a:pt x="811" y="3005"/>
                                      </a:lnTo>
                                      <a:lnTo>
                                        <a:pt x="797" y="2995"/>
                                      </a:lnTo>
                                      <a:lnTo>
                                        <a:pt x="792" y="2985"/>
                                      </a:lnTo>
                                      <a:lnTo>
                                        <a:pt x="792" y="2985"/>
                                      </a:lnTo>
                                      <a:lnTo>
                                        <a:pt x="790" y="2981"/>
                                      </a:lnTo>
                                      <a:lnTo>
                                        <a:pt x="790" y="2979"/>
                                      </a:lnTo>
                                      <a:lnTo>
                                        <a:pt x="790" y="2979"/>
                                      </a:lnTo>
                                      <a:lnTo>
                                        <a:pt x="792" y="2976"/>
                                      </a:lnTo>
                                      <a:lnTo>
                                        <a:pt x="797" y="2974"/>
                                      </a:lnTo>
                                      <a:lnTo>
                                        <a:pt x="802" y="2973"/>
                                      </a:lnTo>
                                      <a:lnTo>
                                        <a:pt x="802" y="2973"/>
                                      </a:lnTo>
                                      <a:lnTo>
                                        <a:pt x="809" y="2969"/>
                                      </a:lnTo>
                                      <a:lnTo>
                                        <a:pt x="819" y="2964"/>
                                      </a:lnTo>
                                      <a:lnTo>
                                        <a:pt x="819" y="2964"/>
                                      </a:lnTo>
                                      <a:lnTo>
                                        <a:pt x="828" y="2956"/>
                                      </a:lnTo>
                                      <a:lnTo>
                                        <a:pt x="831" y="2950"/>
                                      </a:lnTo>
                                      <a:lnTo>
                                        <a:pt x="850" y="2921"/>
                                      </a:lnTo>
                                      <a:lnTo>
                                        <a:pt x="850" y="2921"/>
                                      </a:lnTo>
                                      <a:lnTo>
                                        <a:pt x="855" y="2909"/>
                                      </a:lnTo>
                                      <a:lnTo>
                                        <a:pt x="864" y="2891"/>
                                      </a:lnTo>
                                      <a:lnTo>
                                        <a:pt x="864" y="2891"/>
                                      </a:lnTo>
                                      <a:lnTo>
                                        <a:pt x="869" y="2870"/>
                                      </a:lnTo>
                                      <a:lnTo>
                                        <a:pt x="871" y="2855"/>
                                      </a:lnTo>
                                      <a:lnTo>
                                        <a:pt x="877" y="2820"/>
                                      </a:lnTo>
                                      <a:lnTo>
                                        <a:pt x="886" y="2790"/>
                                      </a:lnTo>
                                      <a:lnTo>
                                        <a:pt x="886" y="2790"/>
                                      </a:lnTo>
                                      <a:lnTo>
                                        <a:pt x="889" y="2776"/>
                                      </a:lnTo>
                                      <a:lnTo>
                                        <a:pt x="893" y="2755"/>
                                      </a:lnTo>
                                      <a:lnTo>
                                        <a:pt x="893" y="2755"/>
                                      </a:lnTo>
                                      <a:lnTo>
                                        <a:pt x="898" y="2726"/>
                                      </a:lnTo>
                                      <a:lnTo>
                                        <a:pt x="903" y="2694"/>
                                      </a:lnTo>
                                      <a:lnTo>
                                        <a:pt x="907" y="2663"/>
                                      </a:lnTo>
                                      <a:lnTo>
                                        <a:pt x="913" y="2627"/>
                                      </a:lnTo>
                                      <a:lnTo>
                                        <a:pt x="917" y="2596"/>
                                      </a:lnTo>
                                      <a:lnTo>
                                        <a:pt x="917" y="2569"/>
                                      </a:lnTo>
                                      <a:lnTo>
                                        <a:pt x="917" y="2569"/>
                                      </a:lnTo>
                                      <a:lnTo>
                                        <a:pt x="915" y="2566"/>
                                      </a:lnTo>
                                      <a:lnTo>
                                        <a:pt x="915" y="2559"/>
                                      </a:lnTo>
                                      <a:lnTo>
                                        <a:pt x="915" y="2559"/>
                                      </a:lnTo>
                                      <a:lnTo>
                                        <a:pt x="917" y="2555"/>
                                      </a:lnTo>
                                      <a:lnTo>
                                        <a:pt x="920" y="2550"/>
                                      </a:lnTo>
                                      <a:lnTo>
                                        <a:pt x="924" y="2543"/>
                                      </a:lnTo>
                                      <a:lnTo>
                                        <a:pt x="924" y="2543"/>
                                      </a:lnTo>
                                      <a:lnTo>
                                        <a:pt x="929" y="2528"/>
                                      </a:lnTo>
                                      <a:lnTo>
                                        <a:pt x="929" y="2528"/>
                                      </a:lnTo>
                                      <a:lnTo>
                                        <a:pt x="929" y="2521"/>
                                      </a:lnTo>
                                      <a:lnTo>
                                        <a:pt x="930" y="2518"/>
                                      </a:lnTo>
                                      <a:lnTo>
                                        <a:pt x="930" y="2516"/>
                                      </a:lnTo>
                                      <a:lnTo>
                                        <a:pt x="930" y="2516"/>
                                      </a:lnTo>
                                      <a:lnTo>
                                        <a:pt x="934" y="2514"/>
                                      </a:lnTo>
                                      <a:lnTo>
                                        <a:pt x="937" y="2516"/>
                                      </a:lnTo>
                                      <a:lnTo>
                                        <a:pt x="942" y="2518"/>
                                      </a:lnTo>
                                      <a:lnTo>
                                        <a:pt x="942" y="2518"/>
                                      </a:lnTo>
                                      <a:lnTo>
                                        <a:pt x="946" y="2519"/>
                                      </a:lnTo>
                                      <a:lnTo>
                                        <a:pt x="951" y="2523"/>
                                      </a:lnTo>
                                      <a:lnTo>
                                        <a:pt x="951" y="2523"/>
                                      </a:lnTo>
                                      <a:lnTo>
                                        <a:pt x="958" y="2523"/>
                                      </a:lnTo>
                                      <a:lnTo>
                                        <a:pt x="963" y="2523"/>
                                      </a:lnTo>
                                      <a:lnTo>
                                        <a:pt x="963" y="2523"/>
                                      </a:lnTo>
                                      <a:lnTo>
                                        <a:pt x="968" y="2523"/>
                                      </a:lnTo>
                                      <a:lnTo>
                                        <a:pt x="973" y="2523"/>
                                      </a:lnTo>
                                      <a:lnTo>
                                        <a:pt x="975" y="2521"/>
                                      </a:lnTo>
                                      <a:lnTo>
                                        <a:pt x="975" y="2521"/>
                                      </a:lnTo>
                                      <a:lnTo>
                                        <a:pt x="977" y="2519"/>
                                      </a:lnTo>
                                      <a:lnTo>
                                        <a:pt x="977" y="2516"/>
                                      </a:lnTo>
                                      <a:lnTo>
                                        <a:pt x="975" y="2509"/>
                                      </a:lnTo>
                                      <a:lnTo>
                                        <a:pt x="975" y="2509"/>
                                      </a:lnTo>
                                      <a:lnTo>
                                        <a:pt x="966" y="2499"/>
                                      </a:lnTo>
                                      <a:lnTo>
                                        <a:pt x="961" y="2494"/>
                                      </a:lnTo>
                                      <a:lnTo>
                                        <a:pt x="951" y="2487"/>
                                      </a:lnTo>
                                      <a:lnTo>
                                        <a:pt x="951" y="2487"/>
                                      </a:lnTo>
                                      <a:lnTo>
                                        <a:pt x="948" y="2482"/>
                                      </a:lnTo>
                                      <a:lnTo>
                                        <a:pt x="942" y="2478"/>
                                      </a:lnTo>
                                      <a:lnTo>
                                        <a:pt x="939" y="2477"/>
                                      </a:lnTo>
                                      <a:lnTo>
                                        <a:pt x="939" y="2477"/>
                                      </a:lnTo>
                                      <a:lnTo>
                                        <a:pt x="937" y="2478"/>
                                      </a:lnTo>
                                      <a:lnTo>
                                        <a:pt x="936" y="2483"/>
                                      </a:lnTo>
                                      <a:lnTo>
                                        <a:pt x="936" y="2490"/>
                                      </a:lnTo>
                                      <a:lnTo>
                                        <a:pt x="936" y="2490"/>
                                      </a:lnTo>
                                      <a:lnTo>
                                        <a:pt x="930" y="2497"/>
                                      </a:lnTo>
                                      <a:lnTo>
                                        <a:pt x="925" y="2501"/>
                                      </a:lnTo>
                                      <a:lnTo>
                                        <a:pt x="920" y="2513"/>
                                      </a:lnTo>
                                      <a:lnTo>
                                        <a:pt x="920" y="2513"/>
                                      </a:lnTo>
                                      <a:lnTo>
                                        <a:pt x="922" y="2521"/>
                                      </a:lnTo>
                                      <a:lnTo>
                                        <a:pt x="920" y="2528"/>
                                      </a:lnTo>
                                      <a:lnTo>
                                        <a:pt x="920" y="2531"/>
                                      </a:lnTo>
                                      <a:lnTo>
                                        <a:pt x="918" y="2533"/>
                                      </a:lnTo>
                                      <a:lnTo>
                                        <a:pt x="918" y="2533"/>
                                      </a:lnTo>
                                      <a:lnTo>
                                        <a:pt x="917" y="2531"/>
                                      </a:lnTo>
                                      <a:lnTo>
                                        <a:pt x="915" y="2526"/>
                                      </a:lnTo>
                                      <a:lnTo>
                                        <a:pt x="913" y="2518"/>
                                      </a:lnTo>
                                      <a:lnTo>
                                        <a:pt x="913" y="2518"/>
                                      </a:lnTo>
                                      <a:lnTo>
                                        <a:pt x="917" y="2494"/>
                                      </a:lnTo>
                                      <a:lnTo>
                                        <a:pt x="917" y="2487"/>
                                      </a:lnTo>
                                      <a:lnTo>
                                        <a:pt x="922" y="2458"/>
                                      </a:lnTo>
                                      <a:lnTo>
                                        <a:pt x="925" y="2422"/>
                                      </a:lnTo>
                                      <a:lnTo>
                                        <a:pt x="929" y="2389"/>
                                      </a:lnTo>
                                      <a:lnTo>
                                        <a:pt x="930" y="2362"/>
                                      </a:lnTo>
                                      <a:lnTo>
                                        <a:pt x="936" y="2328"/>
                                      </a:lnTo>
                                      <a:lnTo>
                                        <a:pt x="937" y="2290"/>
                                      </a:lnTo>
                                      <a:lnTo>
                                        <a:pt x="941" y="2268"/>
                                      </a:lnTo>
                                      <a:lnTo>
                                        <a:pt x="941" y="2268"/>
                                      </a:lnTo>
                                      <a:lnTo>
                                        <a:pt x="942" y="2258"/>
                                      </a:lnTo>
                                      <a:lnTo>
                                        <a:pt x="942" y="2247"/>
                                      </a:lnTo>
                                      <a:lnTo>
                                        <a:pt x="941" y="2239"/>
                                      </a:lnTo>
                                      <a:lnTo>
                                        <a:pt x="941" y="2239"/>
                                      </a:lnTo>
                                      <a:lnTo>
                                        <a:pt x="939" y="2230"/>
                                      </a:lnTo>
                                      <a:lnTo>
                                        <a:pt x="941" y="2215"/>
                                      </a:lnTo>
                                      <a:lnTo>
                                        <a:pt x="941" y="2215"/>
                                      </a:lnTo>
                                      <a:lnTo>
                                        <a:pt x="942" y="2212"/>
                                      </a:lnTo>
                                      <a:lnTo>
                                        <a:pt x="948" y="2205"/>
                                      </a:lnTo>
                                      <a:lnTo>
                                        <a:pt x="954" y="2198"/>
                                      </a:lnTo>
                                      <a:lnTo>
                                        <a:pt x="954" y="2198"/>
                                      </a:lnTo>
                                      <a:lnTo>
                                        <a:pt x="956" y="2193"/>
                                      </a:lnTo>
                                      <a:lnTo>
                                        <a:pt x="960" y="2189"/>
                                      </a:lnTo>
                                      <a:lnTo>
                                        <a:pt x="961" y="2188"/>
                                      </a:lnTo>
                                      <a:lnTo>
                                        <a:pt x="961" y="2188"/>
                                      </a:lnTo>
                                      <a:lnTo>
                                        <a:pt x="965" y="2188"/>
                                      </a:lnTo>
                                      <a:lnTo>
                                        <a:pt x="966" y="2191"/>
                                      </a:lnTo>
                                      <a:lnTo>
                                        <a:pt x="968" y="2193"/>
                                      </a:lnTo>
                                      <a:lnTo>
                                        <a:pt x="968" y="2196"/>
                                      </a:lnTo>
                                      <a:lnTo>
                                        <a:pt x="968" y="2196"/>
                                      </a:lnTo>
                                      <a:lnTo>
                                        <a:pt x="966" y="2200"/>
                                      </a:lnTo>
                                      <a:lnTo>
                                        <a:pt x="963" y="2203"/>
                                      </a:lnTo>
                                      <a:lnTo>
                                        <a:pt x="963" y="2203"/>
                                      </a:lnTo>
                                      <a:lnTo>
                                        <a:pt x="965" y="2206"/>
                                      </a:lnTo>
                                      <a:lnTo>
                                        <a:pt x="968" y="2210"/>
                                      </a:lnTo>
                                      <a:lnTo>
                                        <a:pt x="977" y="2215"/>
                                      </a:lnTo>
                                      <a:lnTo>
                                        <a:pt x="977" y="2215"/>
                                      </a:lnTo>
                                      <a:lnTo>
                                        <a:pt x="980" y="2220"/>
                                      </a:lnTo>
                                      <a:lnTo>
                                        <a:pt x="985" y="2225"/>
                                      </a:lnTo>
                                      <a:lnTo>
                                        <a:pt x="985" y="2225"/>
                                      </a:lnTo>
                                      <a:lnTo>
                                        <a:pt x="1002" y="2239"/>
                                      </a:lnTo>
                                      <a:lnTo>
                                        <a:pt x="1002" y="2239"/>
                                      </a:lnTo>
                                      <a:lnTo>
                                        <a:pt x="1013" y="2246"/>
                                      </a:lnTo>
                                      <a:lnTo>
                                        <a:pt x="1019" y="2251"/>
                                      </a:lnTo>
                                      <a:lnTo>
                                        <a:pt x="1025" y="2254"/>
                                      </a:lnTo>
                                      <a:lnTo>
                                        <a:pt x="1025" y="2254"/>
                                      </a:lnTo>
                                      <a:lnTo>
                                        <a:pt x="1035" y="2271"/>
                                      </a:lnTo>
                                      <a:lnTo>
                                        <a:pt x="1040" y="2290"/>
                                      </a:lnTo>
                                      <a:lnTo>
                                        <a:pt x="1040" y="2290"/>
                                      </a:lnTo>
                                      <a:lnTo>
                                        <a:pt x="1042" y="2294"/>
                                      </a:lnTo>
                                      <a:lnTo>
                                        <a:pt x="1043" y="2301"/>
                                      </a:lnTo>
                                      <a:lnTo>
                                        <a:pt x="1043" y="2301"/>
                                      </a:lnTo>
                                      <a:lnTo>
                                        <a:pt x="1043" y="2312"/>
                                      </a:lnTo>
                                      <a:lnTo>
                                        <a:pt x="1045" y="2326"/>
                                      </a:lnTo>
                                      <a:lnTo>
                                        <a:pt x="1045" y="2326"/>
                                      </a:lnTo>
                                      <a:lnTo>
                                        <a:pt x="1050" y="2338"/>
                                      </a:lnTo>
                                      <a:lnTo>
                                        <a:pt x="1060" y="2360"/>
                                      </a:lnTo>
                                      <a:lnTo>
                                        <a:pt x="1069" y="2372"/>
                                      </a:lnTo>
                                      <a:lnTo>
                                        <a:pt x="1079" y="2386"/>
                                      </a:lnTo>
                                      <a:lnTo>
                                        <a:pt x="1079" y="2386"/>
                                      </a:lnTo>
                                      <a:lnTo>
                                        <a:pt x="1084" y="2391"/>
                                      </a:lnTo>
                                      <a:lnTo>
                                        <a:pt x="1089" y="2393"/>
                                      </a:lnTo>
                                      <a:lnTo>
                                        <a:pt x="1093" y="2395"/>
                                      </a:lnTo>
                                      <a:lnTo>
                                        <a:pt x="1093" y="2395"/>
                                      </a:lnTo>
                                      <a:lnTo>
                                        <a:pt x="1093" y="2393"/>
                                      </a:lnTo>
                                      <a:lnTo>
                                        <a:pt x="1093" y="2391"/>
                                      </a:lnTo>
                                      <a:lnTo>
                                        <a:pt x="1088" y="2386"/>
                                      </a:lnTo>
                                      <a:lnTo>
                                        <a:pt x="1084" y="2383"/>
                                      </a:lnTo>
                                      <a:lnTo>
                                        <a:pt x="1083" y="2379"/>
                                      </a:lnTo>
                                      <a:lnTo>
                                        <a:pt x="1083" y="2379"/>
                                      </a:lnTo>
                                      <a:lnTo>
                                        <a:pt x="1083" y="2379"/>
                                      </a:lnTo>
                                      <a:lnTo>
                                        <a:pt x="1086" y="2377"/>
                                      </a:lnTo>
                                      <a:lnTo>
                                        <a:pt x="1089" y="2377"/>
                                      </a:lnTo>
                                      <a:lnTo>
                                        <a:pt x="1098" y="2383"/>
                                      </a:lnTo>
                                      <a:lnTo>
                                        <a:pt x="1108" y="2391"/>
                                      </a:lnTo>
                                      <a:lnTo>
                                        <a:pt x="1105" y="2389"/>
                                      </a:lnTo>
                                      <a:lnTo>
                                        <a:pt x="1105" y="2389"/>
                                      </a:lnTo>
                                      <a:lnTo>
                                        <a:pt x="1103" y="2384"/>
                                      </a:lnTo>
                                      <a:lnTo>
                                        <a:pt x="1098" y="2377"/>
                                      </a:lnTo>
                                      <a:lnTo>
                                        <a:pt x="1098" y="2377"/>
                                      </a:lnTo>
                                      <a:lnTo>
                                        <a:pt x="1095" y="2376"/>
                                      </a:lnTo>
                                      <a:lnTo>
                                        <a:pt x="1089" y="2374"/>
                                      </a:lnTo>
                                      <a:lnTo>
                                        <a:pt x="1081" y="2372"/>
                                      </a:lnTo>
                                      <a:lnTo>
                                        <a:pt x="1081" y="2372"/>
                                      </a:lnTo>
                                      <a:lnTo>
                                        <a:pt x="1078" y="2371"/>
                                      </a:lnTo>
                                      <a:lnTo>
                                        <a:pt x="1076" y="2365"/>
                                      </a:lnTo>
                                      <a:lnTo>
                                        <a:pt x="1074" y="2360"/>
                                      </a:lnTo>
                                      <a:lnTo>
                                        <a:pt x="1067" y="2352"/>
                                      </a:lnTo>
                                      <a:lnTo>
                                        <a:pt x="1062" y="2343"/>
                                      </a:lnTo>
                                      <a:lnTo>
                                        <a:pt x="1062" y="2343"/>
                                      </a:lnTo>
                                      <a:lnTo>
                                        <a:pt x="1059" y="2333"/>
                                      </a:lnTo>
                                      <a:lnTo>
                                        <a:pt x="1055" y="2321"/>
                                      </a:lnTo>
                                      <a:lnTo>
                                        <a:pt x="1055" y="2321"/>
                                      </a:lnTo>
                                      <a:lnTo>
                                        <a:pt x="1055" y="2312"/>
                                      </a:lnTo>
                                      <a:lnTo>
                                        <a:pt x="1055" y="2307"/>
                                      </a:lnTo>
                                      <a:lnTo>
                                        <a:pt x="1055" y="2307"/>
                                      </a:lnTo>
                                      <a:lnTo>
                                        <a:pt x="1055" y="2307"/>
                                      </a:lnTo>
                                      <a:lnTo>
                                        <a:pt x="1055" y="2307"/>
                                      </a:lnTo>
                                      <a:lnTo>
                                        <a:pt x="1060" y="2318"/>
                                      </a:lnTo>
                                      <a:lnTo>
                                        <a:pt x="1064" y="2328"/>
                                      </a:lnTo>
                                      <a:lnTo>
                                        <a:pt x="1067" y="2342"/>
                                      </a:lnTo>
                                      <a:lnTo>
                                        <a:pt x="1060" y="2302"/>
                                      </a:lnTo>
                                      <a:lnTo>
                                        <a:pt x="1057" y="2278"/>
                                      </a:lnTo>
                                      <a:lnTo>
                                        <a:pt x="1050" y="2259"/>
                                      </a:lnTo>
                                      <a:lnTo>
                                        <a:pt x="1047" y="2244"/>
                                      </a:lnTo>
                                      <a:lnTo>
                                        <a:pt x="1042" y="2234"/>
                                      </a:lnTo>
                                      <a:lnTo>
                                        <a:pt x="1035" y="2222"/>
                                      </a:lnTo>
                                      <a:lnTo>
                                        <a:pt x="1023" y="2208"/>
                                      </a:lnTo>
                                      <a:lnTo>
                                        <a:pt x="1023" y="2208"/>
                                      </a:lnTo>
                                      <a:lnTo>
                                        <a:pt x="1018" y="2206"/>
                                      </a:lnTo>
                                      <a:lnTo>
                                        <a:pt x="1013" y="2203"/>
                                      </a:lnTo>
                                      <a:lnTo>
                                        <a:pt x="1007" y="2196"/>
                                      </a:lnTo>
                                      <a:lnTo>
                                        <a:pt x="1007" y="2196"/>
                                      </a:lnTo>
                                      <a:lnTo>
                                        <a:pt x="1002" y="2191"/>
                                      </a:lnTo>
                                      <a:lnTo>
                                        <a:pt x="997" y="2189"/>
                                      </a:lnTo>
                                      <a:lnTo>
                                        <a:pt x="994" y="2189"/>
                                      </a:lnTo>
                                      <a:lnTo>
                                        <a:pt x="989" y="2189"/>
                                      </a:lnTo>
                                      <a:lnTo>
                                        <a:pt x="989" y="2189"/>
                                      </a:lnTo>
                                      <a:lnTo>
                                        <a:pt x="987" y="2188"/>
                                      </a:lnTo>
                                      <a:lnTo>
                                        <a:pt x="985" y="2186"/>
                                      </a:lnTo>
                                      <a:lnTo>
                                        <a:pt x="983" y="2179"/>
                                      </a:lnTo>
                                      <a:lnTo>
                                        <a:pt x="982" y="2172"/>
                                      </a:lnTo>
                                      <a:lnTo>
                                        <a:pt x="978" y="2167"/>
                                      </a:lnTo>
                                      <a:lnTo>
                                        <a:pt x="978" y="2167"/>
                                      </a:lnTo>
                                      <a:lnTo>
                                        <a:pt x="971" y="2165"/>
                                      </a:lnTo>
                                      <a:lnTo>
                                        <a:pt x="963" y="2164"/>
                                      </a:lnTo>
                                      <a:lnTo>
                                        <a:pt x="963" y="2164"/>
                                      </a:lnTo>
                                      <a:lnTo>
                                        <a:pt x="953" y="2157"/>
                                      </a:lnTo>
                                      <a:lnTo>
                                        <a:pt x="944" y="2148"/>
                                      </a:lnTo>
                                      <a:lnTo>
                                        <a:pt x="944" y="2148"/>
                                      </a:lnTo>
                                      <a:lnTo>
                                        <a:pt x="941" y="2145"/>
                                      </a:lnTo>
                                      <a:lnTo>
                                        <a:pt x="936" y="2141"/>
                                      </a:lnTo>
                                      <a:lnTo>
                                        <a:pt x="936" y="2141"/>
                                      </a:lnTo>
                                      <a:lnTo>
                                        <a:pt x="927" y="2140"/>
                                      </a:lnTo>
                                      <a:lnTo>
                                        <a:pt x="924" y="2138"/>
                                      </a:lnTo>
                                      <a:lnTo>
                                        <a:pt x="920" y="2136"/>
                                      </a:lnTo>
                                      <a:lnTo>
                                        <a:pt x="920" y="2136"/>
                                      </a:lnTo>
                                      <a:lnTo>
                                        <a:pt x="918" y="2129"/>
                                      </a:lnTo>
                                      <a:lnTo>
                                        <a:pt x="917" y="2126"/>
                                      </a:lnTo>
                                      <a:lnTo>
                                        <a:pt x="920" y="2112"/>
                                      </a:lnTo>
                                      <a:lnTo>
                                        <a:pt x="920" y="2112"/>
                                      </a:lnTo>
                                      <a:lnTo>
                                        <a:pt x="922" y="2107"/>
                                      </a:lnTo>
                                      <a:lnTo>
                                        <a:pt x="924" y="2102"/>
                                      </a:lnTo>
                                      <a:lnTo>
                                        <a:pt x="924" y="2102"/>
                                      </a:lnTo>
                                      <a:lnTo>
                                        <a:pt x="927" y="2100"/>
                                      </a:lnTo>
                                      <a:lnTo>
                                        <a:pt x="930" y="2100"/>
                                      </a:lnTo>
                                      <a:lnTo>
                                        <a:pt x="936" y="2102"/>
                                      </a:lnTo>
                                      <a:lnTo>
                                        <a:pt x="946" y="2102"/>
                                      </a:lnTo>
                                      <a:lnTo>
                                        <a:pt x="944" y="2090"/>
                                      </a:lnTo>
                                      <a:lnTo>
                                        <a:pt x="944" y="2090"/>
                                      </a:lnTo>
                                      <a:lnTo>
                                        <a:pt x="941" y="2087"/>
                                      </a:lnTo>
                                      <a:lnTo>
                                        <a:pt x="939" y="2083"/>
                                      </a:lnTo>
                                      <a:lnTo>
                                        <a:pt x="939" y="2080"/>
                                      </a:lnTo>
                                      <a:lnTo>
                                        <a:pt x="939" y="2080"/>
                                      </a:lnTo>
                                      <a:lnTo>
                                        <a:pt x="941" y="2078"/>
                                      </a:lnTo>
                                      <a:lnTo>
                                        <a:pt x="946" y="2078"/>
                                      </a:lnTo>
                                      <a:lnTo>
                                        <a:pt x="951" y="2078"/>
                                      </a:lnTo>
                                      <a:lnTo>
                                        <a:pt x="951" y="2078"/>
                                      </a:lnTo>
                                      <a:lnTo>
                                        <a:pt x="954" y="2075"/>
                                      </a:lnTo>
                                      <a:lnTo>
                                        <a:pt x="960" y="2070"/>
                                      </a:lnTo>
                                      <a:lnTo>
                                        <a:pt x="960" y="2070"/>
                                      </a:lnTo>
                                      <a:lnTo>
                                        <a:pt x="961" y="2064"/>
                                      </a:lnTo>
                                      <a:lnTo>
                                        <a:pt x="961" y="2061"/>
                                      </a:lnTo>
                                      <a:lnTo>
                                        <a:pt x="961" y="2061"/>
                                      </a:lnTo>
                                      <a:lnTo>
                                        <a:pt x="961" y="2058"/>
                                      </a:lnTo>
                                      <a:lnTo>
                                        <a:pt x="961" y="2053"/>
                                      </a:lnTo>
                                      <a:lnTo>
                                        <a:pt x="961" y="2053"/>
                                      </a:lnTo>
                                      <a:lnTo>
                                        <a:pt x="958" y="2047"/>
                                      </a:lnTo>
                                      <a:lnTo>
                                        <a:pt x="954" y="2044"/>
                                      </a:lnTo>
                                      <a:lnTo>
                                        <a:pt x="954" y="2044"/>
                                      </a:lnTo>
                                      <a:lnTo>
                                        <a:pt x="968" y="2044"/>
                                      </a:lnTo>
                                      <a:lnTo>
                                        <a:pt x="978" y="2041"/>
                                      </a:lnTo>
                                      <a:lnTo>
                                        <a:pt x="980" y="2041"/>
                                      </a:lnTo>
                                      <a:lnTo>
                                        <a:pt x="982" y="2037"/>
                                      </a:lnTo>
                                      <a:lnTo>
                                        <a:pt x="982" y="2037"/>
                                      </a:lnTo>
                                      <a:lnTo>
                                        <a:pt x="980" y="2035"/>
                                      </a:lnTo>
                                      <a:lnTo>
                                        <a:pt x="978" y="2035"/>
                                      </a:lnTo>
                                      <a:lnTo>
                                        <a:pt x="971" y="2037"/>
                                      </a:lnTo>
                                      <a:lnTo>
                                        <a:pt x="965" y="2039"/>
                                      </a:lnTo>
                                      <a:lnTo>
                                        <a:pt x="960" y="2041"/>
                                      </a:lnTo>
                                      <a:lnTo>
                                        <a:pt x="960" y="2041"/>
                                      </a:lnTo>
                                      <a:lnTo>
                                        <a:pt x="958" y="2039"/>
                                      </a:lnTo>
                                      <a:lnTo>
                                        <a:pt x="958" y="2035"/>
                                      </a:lnTo>
                                      <a:lnTo>
                                        <a:pt x="958" y="2032"/>
                                      </a:lnTo>
                                      <a:lnTo>
                                        <a:pt x="958" y="2032"/>
                                      </a:lnTo>
                                      <a:lnTo>
                                        <a:pt x="956" y="2030"/>
                                      </a:lnTo>
                                      <a:lnTo>
                                        <a:pt x="956" y="2027"/>
                                      </a:lnTo>
                                      <a:lnTo>
                                        <a:pt x="956" y="2027"/>
                                      </a:lnTo>
                                      <a:lnTo>
                                        <a:pt x="956" y="2027"/>
                                      </a:lnTo>
                                      <a:lnTo>
                                        <a:pt x="958" y="2027"/>
                                      </a:lnTo>
                                      <a:lnTo>
                                        <a:pt x="961" y="2027"/>
                                      </a:lnTo>
                                      <a:lnTo>
                                        <a:pt x="965" y="2029"/>
                                      </a:lnTo>
                                      <a:lnTo>
                                        <a:pt x="966" y="2027"/>
                                      </a:lnTo>
                                      <a:lnTo>
                                        <a:pt x="966" y="2025"/>
                                      </a:lnTo>
                                      <a:lnTo>
                                        <a:pt x="966" y="2025"/>
                                      </a:lnTo>
                                      <a:lnTo>
                                        <a:pt x="966" y="2017"/>
                                      </a:lnTo>
                                      <a:lnTo>
                                        <a:pt x="966" y="2011"/>
                                      </a:lnTo>
                                      <a:lnTo>
                                        <a:pt x="966" y="2011"/>
                                      </a:lnTo>
                                      <a:lnTo>
                                        <a:pt x="965" y="2008"/>
                                      </a:lnTo>
                                      <a:lnTo>
                                        <a:pt x="961" y="2005"/>
                                      </a:lnTo>
                                      <a:lnTo>
                                        <a:pt x="954" y="2000"/>
                                      </a:lnTo>
                                      <a:lnTo>
                                        <a:pt x="954" y="2000"/>
                                      </a:lnTo>
                                      <a:lnTo>
                                        <a:pt x="954" y="1994"/>
                                      </a:lnTo>
                                      <a:lnTo>
                                        <a:pt x="954" y="1991"/>
                                      </a:lnTo>
                                      <a:lnTo>
                                        <a:pt x="954" y="1991"/>
                                      </a:lnTo>
                                      <a:lnTo>
                                        <a:pt x="948" y="1984"/>
                                      </a:lnTo>
                                      <a:lnTo>
                                        <a:pt x="944" y="1982"/>
                                      </a:lnTo>
                                      <a:lnTo>
                                        <a:pt x="941" y="1976"/>
                                      </a:lnTo>
                                      <a:lnTo>
                                        <a:pt x="941" y="1976"/>
                                      </a:lnTo>
                                      <a:lnTo>
                                        <a:pt x="941" y="1972"/>
                                      </a:lnTo>
                                      <a:lnTo>
                                        <a:pt x="941" y="1969"/>
                                      </a:lnTo>
                                      <a:lnTo>
                                        <a:pt x="939" y="1967"/>
                                      </a:lnTo>
                                      <a:lnTo>
                                        <a:pt x="939" y="1967"/>
                                      </a:lnTo>
                                      <a:lnTo>
                                        <a:pt x="936" y="1967"/>
                                      </a:lnTo>
                                      <a:lnTo>
                                        <a:pt x="932" y="1969"/>
                                      </a:lnTo>
                                      <a:lnTo>
                                        <a:pt x="927" y="1969"/>
                                      </a:lnTo>
                                      <a:lnTo>
                                        <a:pt x="925" y="1969"/>
                                      </a:lnTo>
                                      <a:lnTo>
                                        <a:pt x="925" y="1969"/>
                                      </a:lnTo>
                                      <a:lnTo>
                                        <a:pt x="924" y="1964"/>
                                      </a:lnTo>
                                      <a:lnTo>
                                        <a:pt x="925" y="1958"/>
                                      </a:lnTo>
                                      <a:lnTo>
                                        <a:pt x="930" y="1948"/>
                                      </a:lnTo>
                                      <a:lnTo>
                                        <a:pt x="930" y="1948"/>
                                      </a:lnTo>
                                      <a:lnTo>
                                        <a:pt x="939" y="1938"/>
                                      </a:lnTo>
                                      <a:lnTo>
                                        <a:pt x="939" y="1938"/>
                                      </a:lnTo>
                                      <a:lnTo>
                                        <a:pt x="944" y="1935"/>
                                      </a:lnTo>
                                      <a:lnTo>
                                        <a:pt x="948" y="1933"/>
                                      </a:lnTo>
                                      <a:lnTo>
                                        <a:pt x="951" y="1933"/>
                                      </a:lnTo>
                                      <a:lnTo>
                                        <a:pt x="954" y="1931"/>
                                      </a:lnTo>
                                      <a:lnTo>
                                        <a:pt x="954" y="1931"/>
                                      </a:lnTo>
                                      <a:lnTo>
                                        <a:pt x="954" y="1926"/>
                                      </a:lnTo>
                                      <a:lnTo>
                                        <a:pt x="953" y="1923"/>
                                      </a:lnTo>
                                      <a:lnTo>
                                        <a:pt x="949" y="1914"/>
                                      </a:lnTo>
                                      <a:lnTo>
                                        <a:pt x="949" y="1914"/>
                                      </a:lnTo>
                                      <a:lnTo>
                                        <a:pt x="951" y="1911"/>
                                      </a:lnTo>
                                      <a:lnTo>
                                        <a:pt x="953" y="1907"/>
                                      </a:lnTo>
                                      <a:lnTo>
                                        <a:pt x="953" y="1905"/>
                                      </a:lnTo>
                                      <a:lnTo>
                                        <a:pt x="953" y="1904"/>
                                      </a:lnTo>
                                      <a:lnTo>
                                        <a:pt x="953" y="1904"/>
                                      </a:lnTo>
                                      <a:lnTo>
                                        <a:pt x="951" y="1902"/>
                                      </a:lnTo>
                                      <a:lnTo>
                                        <a:pt x="948" y="1905"/>
                                      </a:lnTo>
                                      <a:lnTo>
                                        <a:pt x="944" y="1909"/>
                                      </a:lnTo>
                                      <a:lnTo>
                                        <a:pt x="942" y="1911"/>
                                      </a:lnTo>
                                      <a:lnTo>
                                        <a:pt x="942" y="1911"/>
                                      </a:lnTo>
                                      <a:lnTo>
                                        <a:pt x="939" y="1911"/>
                                      </a:lnTo>
                                      <a:lnTo>
                                        <a:pt x="936" y="1912"/>
                                      </a:lnTo>
                                      <a:lnTo>
                                        <a:pt x="932" y="1917"/>
                                      </a:lnTo>
                                      <a:lnTo>
                                        <a:pt x="930" y="1923"/>
                                      </a:lnTo>
                                      <a:lnTo>
                                        <a:pt x="929" y="1926"/>
                                      </a:lnTo>
                                      <a:lnTo>
                                        <a:pt x="929" y="1926"/>
                                      </a:lnTo>
                                      <a:lnTo>
                                        <a:pt x="925" y="1926"/>
                                      </a:lnTo>
                                      <a:lnTo>
                                        <a:pt x="924" y="1924"/>
                                      </a:lnTo>
                                      <a:lnTo>
                                        <a:pt x="920" y="1923"/>
                                      </a:lnTo>
                                      <a:lnTo>
                                        <a:pt x="918" y="1919"/>
                                      </a:lnTo>
                                      <a:lnTo>
                                        <a:pt x="918" y="1919"/>
                                      </a:lnTo>
                                      <a:lnTo>
                                        <a:pt x="917" y="1916"/>
                                      </a:lnTo>
                                      <a:lnTo>
                                        <a:pt x="913" y="1912"/>
                                      </a:lnTo>
                                      <a:lnTo>
                                        <a:pt x="907" y="1909"/>
                                      </a:lnTo>
                                      <a:lnTo>
                                        <a:pt x="907" y="1909"/>
                                      </a:lnTo>
                                      <a:lnTo>
                                        <a:pt x="907" y="1912"/>
                                      </a:lnTo>
                                      <a:lnTo>
                                        <a:pt x="905" y="1914"/>
                                      </a:lnTo>
                                      <a:lnTo>
                                        <a:pt x="905" y="1914"/>
                                      </a:lnTo>
                                      <a:lnTo>
                                        <a:pt x="901" y="1912"/>
                                      </a:lnTo>
                                      <a:lnTo>
                                        <a:pt x="898" y="1909"/>
                                      </a:lnTo>
                                      <a:lnTo>
                                        <a:pt x="896" y="1904"/>
                                      </a:lnTo>
                                      <a:lnTo>
                                        <a:pt x="896" y="1904"/>
                                      </a:lnTo>
                                      <a:lnTo>
                                        <a:pt x="889" y="1899"/>
                                      </a:lnTo>
                                      <a:lnTo>
                                        <a:pt x="889" y="1899"/>
                                      </a:lnTo>
                                      <a:lnTo>
                                        <a:pt x="877" y="1899"/>
                                      </a:lnTo>
                                      <a:lnTo>
                                        <a:pt x="869" y="1899"/>
                                      </a:lnTo>
                                      <a:lnTo>
                                        <a:pt x="869" y="1899"/>
                                      </a:lnTo>
                                      <a:lnTo>
                                        <a:pt x="864" y="1899"/>
                                      </a:lnTo>
                                      <a:lnTo>
                                        <a:pt x="860" y="1899"/>
                                      </a:lnTo>
                                      <a:lnTo>
                                        <a:pt x="859" y="1897"/>
                                      </a:lnTo>
                                      <a:lnTo>
                                        <a:pt x="859" y="1897"/>
                                      </a:lnTo>
                                      <a:lnTo>
                                        <a:pt x="857" y="1893"/>
                                      </a:lnTo>
                                      <a:lnTo>
                                        <a:pt x="857" y="1890"/>
                                      </a:lnTo>
                                      <a:lnTo>
                                        <a:pt x="855" y="1887"/>
                                      </a:lnTo>
                                      <a:lnTo>
                                        <a:pt x="855" y="1887"/>
                                      </a:lnTo>
                                      <a:lnTo>
                                        <a:pt x="853" y="1882"/>
                                      </a:lnTo>
                                      <a:lnTo>
                                        <a:pt x="852" y="1878"/>
                                      </a:lnTo>
                                      <a:lnTo>
                                        <a:pt x="848" y="1876"/>
                                      </a:lnTo>
                                      <a:lnTo>
                                        <a:pt x="848" y="1876"/>
                                      </a:lnTo>
                                      <a:lnTo>
                                        <a:pt x="838" y="1875"/>
                                      </a:lnTo>
                                      <a:lnTo>
                                        <a:pt x="830" y="1875"/>
                                      </a:lnTo>
                                      <a:lnTo>
                                        <a:pt x="830" y="1875"/>
                                      </a:lnTo>
                                      <a:lnTo>
                                        <a:pt x="816" y="1871"/>
                                      </a:lnTo>
                                      <a:lnTo>
                                        <a:pt x="816" y="1871"/>
                                      </a:lnTo>
                                      <a:lnTo>
                                        <a:pt x="807" y="1866"/>
                                      </a:lnTo>
                                      <a:lnTo>
                                        <a:pt x="802" y="1859"/>
                                      </a:lnTo>
                                      <a:lnTo>
                                        <a:pt x="802" y="1859"/>
                                      </a:lnTo>
                                      <a:lnTo>
                                        <a:pt x="795" y="1852"/>
                                      </a:lnTo>
                                      <a:lnTo>
                                        <a:pt x="789" y="1846"/>
                                      </a:lnTo>
                                      <a:lnTo>
                                        <a:pt x="783" y="1844"/>
                                      </a:lnTo>
                                      <a:lnTo>
                                        <a:pt x="783" y="1844"/>
                                      </a:lnTo>
                                      <a:lnTo>
                                        <a:pt x="777" y="1844"/>
                                      </a:lnTo>
                                      <a:lnTo>
                                        <a:pt x="773" y="1844"/>
                                      </a:lnTo>
                                      <a:lnTo>
                                        <a:pt x="771" y="1842"/>
                                      </a:lnTo>
                                      <a:lnTo>
                                        <a:pt x="771" y="1842"/>
                                      </a:lnTo>
                                      <a:lnTo>
                                        <a:pt x="768" y="1834"/>
                                      </a:lnTo>
                                      <a:lnTo>
                                        <a:pt x="768" y="1828"/>
                                      </a:lnTo>
                                      <a:lnTo>
                                        <a:pt x="768" y="1828"/>
                                      </a:lnTo>
                                      <a:lnTo>
                                        <a:pt x="768" y="1822"/>
                                      </a:lnTo>
                                      <a:lnTo>
                                        <a:pt x="768" y="1822"/>
                                      </a:lnTo>
                                      <a:lnTo>
                                        <a:pt x="765" y="1811"/>
                                      </a:lnTo>
                                      <a:lnTo>
                                        <a:pt x="761" y="1799"/>
                                      </a:lnTo>
                                      <a:lnTo>
                                        <a:pt x="761" y="1799"/>
                                      </a:lnTo>
                                      <a:lnTo>
                                        <a:pt x="754" y="1793"/>
                                      </a:lnTo>
                                      <a:lnTo>
                                        <a:pt x="749" y="1787"/>
                                      </a:lnTo>
                                      <a:lnTo>
                                        <a:pt x="749" y="1787"/>
                                      </a:lnTo>
                                      <a:lnTo>
                                        <a:pt x="744" y="1779"/>
                                      </a:lnTo>
                                      <a:lnTo>
                                        <a:pt x="739" y="1770"/>
                                      </a:lnTo>
                                      <a:lnTo>
                                        <a:pt x="739" y="1770"/>
                                      </a:lnTo>
                                      <a:lnTo>
                                        <a:pt x="732" y="1767"/>
                                      </a:lnTo>
                                      <a:lnTo>
                                        <a:pt x="729" y="1765"/>
                                      </a:lnTo>
                                      <a:lnTo>
                                        <a:pt x="727" y="1763"/>
                                      </a:lnTo>
                                      <a:lnTo>
                                        <a:pt x="727" y="1763"/>
                                      </a:lnTo>
                                      <a:lnTo>
                                        <a:pt x="727" y="1760"/>
                                      </a:lnTo>
                                      <a:lnTo>
                                        <a:pt x="727" y="1758"/>
                                      </a:lnTo>
                                      <a:lnTo>
                                        <a:pt x="727" y="1755"/>
                                      </a:lnTo>
                                      <a:lnTo>
                                        <a:pt x="722" y="1750"/>
                                      </a:lnTo>
                                      <a:lnTo>
                                        <a:pt x="722" y="1750"/>
                                      </a:lnTo>
                                      <a:lnTo>
                                        <a:pt x="713" y="1741"/>
                                      </a:lnTo>
                                      <a:lnTo>
                                        <a:pt x="706" y="1733"/>
                                      </a:lnTo>
                                      <a:lnTo>
                                        <a:pt x="706" y="1733"/>
                                      </a:lnTo>
                                      <a:lnTo>
                                        <a:pt x="694" y="1728"/>
                                      </a:lnTo>
                                      <a:lnTo>
                                        <a:pt x="688" y="1724"/>
                                      </a:lnTo>
                                      <a:lnTo>
                                        <a:pt x="684" y="1719"/>
                                      </a:lnTo>
                                      <a:lnTo>
                                        <a:pt x="684" y="1719"/>
                                      </a:lnTo>
                                      <a:lnTo>
                                        <a:pt x="684" y="1717"/>
                                      </a:lnTo>
                                      <a:lnTo>
                                        <a:pt x="686" y="1714"/>
                                      </a:lnTo>
                                      <a:lnTo>
                                        <a:pt x="688" y="1710"/>
                                      </a:lnTo>
                                      <a:lnTo>
                                        <a:pt x="688" y="1709"/>
                                      </a:lnTo>
                                      <a:lnTo>
                                        <a:pt x="688" y="1709"/>
                                      </a:lnTo>
                                      <a:lnTo>
                                        <a:pt x="684" y="1702"/>
                                      </a:lnTo>
                                      <a:lnTo>
                                        <a:pt x="682" y="1699"/>
                                      </a:lnTo>
                                      <a:lnTo>
                                        <a:pt x="684" y="1695"/>
                                      </a:lnTo>
                                      <a:lnTo>
                                        <a:pt x="684" y="1695"/>
                                      </a:lnTo>
                                      <a:lnTo>
                                        <a:pt x="686" y="1692"/>
                                      </a:lnTo>
                                      <a:lnTo>
                                        <a:pt x="689" y="1688"/>
                                      </a:lnTo>
                                      <a:lnTo>
                                        <a:pt x="706" y="1673"/>
                                      </a:lnTo>
                                      <a:lnTo>
                                        <a:pt x="715" y="1656"/>
                                      </a:lnTo>
                                      <a:lnTo>
                                        <a:pt x="718" y="1645"/>
                                      </a:lnTo>
                                      <a:lnTo>
                                        <a:pt x="718" y="1645"/>
                                      </a:lnTo>
                                      <a:lnTo>
                                        <a:pt x="722" y="1642"/>
                                      </a:lnTo>
                                      <a:lnTo>
                                        <a:pt x="725" y="1639"/>
                                      </a:lnTo>
                                      <a:lnTo>
                                        <a:pt x="725" y="1639"/>
                                      </a:lnTo>
                                      <a:lnTo>
                                        <a:pt x="725" y="1635"/>
                                      </a:lnTo>
                                      <a:lnTo>
                                        <a:pt x="722" y="1630"/>
                                      </a:lnTo>
                                      <a:lnTo>
                                        <a:pt x="715" y="1622"/>
                                      </a:lnTo>
                                      <a:lnTo>
                                        <a:pt x="715" y="1622"/>
                                      </a:lnTo>
                                      <a:lnTo>
                                        <a:pt x="710" y="1616"/>
                                      </a:lnTo>
                                      <a:lnTo>
                                        <a:pt x="705" y="1613"/>
                                      </a:lnTo>
                                      <a:lnTo>
                                        <a:pt x="705" y="1613"/>
                                      </a:lnTo>
                                      <a:lnTo>
                                        <a:pt x="698" y="1611"/>
                                      </a:lnTo>
                                      <a:lnTo>
                                        <a:pt x="684" y="1606"/>
                                      </a:lnTo>
                                      <a:lnTo>
                                        <a:pt x="670" y="1603"/>
                                      </a:lnTo>
                                      <a:lnTo>
                                        <a:pt x="670" y="1603"/>
                                      </a:lnTo>
                                      <a:lnTo>
                                        <a:pt x="665" y="1601"/>
                                      </a:lnTo>
                                      <a:lnTo>
                                        <a:pt x="662" y="1601"/>
                                      </a:lnTo>
                                      <a:lnTo>
                                        <a:pt x="660" y="1599"/>
                                      </a:lnTo>
                                      <a:lnTo>
                                        <a:pt x="660" y="1599"/>
                                      </a:lnTo>
                                      <a:lnTo>
                                        <a:pt x="662" y="1596"/>
                                      </a:lnTo>
                                      <a:lnTo>
                                        <a:pt x="664" y="1594"/>
                                      </a:lnTo>
                                      <a:lnTo>
                                        <a:pt x="669" y="1592"/>
                                      </a:lnTo>
                                      <a:lnTo>
                                        <a:pt x="669" y="1592"/>
                                      </a:lnTo>
                                      <a:lnTo>
                                        <a:pt x="674" y="1592"/>
                                      </a:lnTo>
                                      <a:lnTo>
                                        <a:pt x="677" y="1592"/>
                                      </a:lnTo>
                                      <a:lnTo>
                                        <a:pt x="679" y="1591"/>
                                      </a:lnTo>
                                      <a:lnTo>
                                        <a:pt x="679" y="1591"/>
                                      </a:lnTo>
                                      <a:lnTo>
                                        <a:pt x="682" y="1581"/>
                                      </a:lnTo>
                                      <a:lnTo>
                                        <a:pt x="682" y="1575"/>
                                      </a:lnTo>
                                      <a:lnTo>
                                        <a:pt x="681" y="1570"/>
                                      </a:lnTo>
                                      <a:lnTo>
                                        <a:pt x="681" y="1570"/>
                                      </a:lnTo>
                                      <a:lnTo>
                                        <a:pt x="677" y="1565"/>
                                      </a:lnTo>
                                      <a:lnTo>
                                        <a:pt x="676" y="1562"/>
                                      </a:lnTo>
                                      <a:lnTo>
                                        <a:pt x="676" y="1562"/>
                                      </a:lnTo>
                                      <a:lnTo>
                                        <a:pt x="677" y="1555"/>
                                      </a:lnTo>
                                      <a:lnTo>
                                        <a:pt x="679" y="1550"/>
                                      </a:lnTo>
                                      <a:lnTo>
                                        <a:pt x="681" y="1548"/>
                                      </a:lnTo>
                                      <a:lnTo>
                                        <a:pt x="681" y="1548"/>
                                      </a:lnTo>
                                      <a:lnTo>
                                        <a:pt x="686" y="1545"/>
                                      </a:lnTo>
                                      <a:lnTo>
                                        <a:pt x="693" y="1545"/>
                                      </a:lnTo>
                                      <a:lnTo>
                                        <a:pt x="701" y="1545"/>
                                      </a:lnTo>
                                      <a:lnTo>
                                        <a:pt x="708" y="1541"/>
                                      </a:lnTo>
                                      <a:lnTo>
                                        <a:pt x="718" y="1539"/>
                                      </a:lnTo>
                                      <a:lnTo>
                                        <a:pt x="718" y="1539"/>
                                      </a:lnTo>
                                      <a:lnTo>
                                        <a:pt x="724" y="1543"/>
                                      </a:lnTo>
                                      <a:lnTo>
                                        <a:pt x="729" y="1543"/>
                                      </a:lnTo>
                                      <a:lnTo>
                                        <a:pt x="732" y="1543"/>
                                      </a:lnTo>
                                      <a:lnTo>
                                        <a:pt x="732" y="1543"/>
                                      </a:lnTo>
                                      <a:lnTo>
                                        <a:pt x="734" y="1539"/>
                                      </a:lnTo>
                                      <a:lnTo>
                                        <a:pt x="732" y="1536"/>
                                      </a:lnTo>
                                      <a:lnTo>
                                        <a:pt x="732" y="1536"/>
                                      </a:lnTo>
                                      <a:lnTo>
                                        <a:pt x="729" y="1534"/>
                                      </a:lnTo>
                                      <a:lnTo>
                                        <a:pt x="725" y="1533"/>
                                      </a:lnTo>
                                      <a:lnTo>
                                        <a:pt x="715" y="1531"/>
                                      </a:lnTo>
                                      <a:lnTo>
                                        <a:pt x="715" y="1531"/>
                                      </a:lnTo>
                                      <a:lnTo>
                                        <a:pt x="708" y="1531"/>
                                      </a:lnTo>
                                      <a:lnTo>
                                        <a:pt x="701" y="1533"/>
                                      </a:lnTo>
                                      <a:lnTo>
                                        <a:pt x="701" y="1533"/>
                                      </a:lnTo>
                                      <a:lnTo>
                                        <a:pt x="696" y="1533"/>
                                      </a:lnTo>
                                      <a:lnTo>
                                        <a:pt x="688" y="1534"/>
                                      </a:lnTo>
                                      <a:lnTo>
                                        <a:pt x="688" y="1534"/>
                                      </a:lnTo>
                                      <a:lnTo>
                                        <a:pt x="679" y="1539"/>
                                      </a:lnTo>
                                      <a:lnTo>
                                        <a:pt x="674" y="1545"/>
                                      </a:lnTo>
                                      <a:lnTo>
                                        <a:pt x="674" y="1545"/>
                                      </a:lnTo>
                                      <a:lnTo>
                                        <a:pt x="664" y="1551"/>
                                      </a:lnTo>
                                      <a:lnTo>
                                        <a:pt x="664" y="1551"/>
                                      </a:lnTo>
                                      <a:lnTo>
                                        <a:pt x="657" y="1557"/>
                                      </a:lnTo>
                                      <a:lnTo>
                                        <a:pt x="653" y="1560"/>
                                      </a:lnTo>
                                      <a:lnTo>
                                        <a:pt x="650" y="1562"/>
                                      </a:lnTo>
                                      <a:lnTo>
                                        <a:pt x="650" y="1562"/>
                                      </a:lnTo>
                                      <a:lnTo>
                                        <a:pt x="647" y="1560"/>
                                      </a:lnTo>
                                      <a:lnTo>
                                        <a:pt x="641" y="1558"/>
                                      </a:lnTo>
                                      <a:lnTo>
                                        <a:pt x="636" y="1555"/>
                                      </a:lnTo>
                                      <a:lnTo>
                                        <a:pt x="635" y="1548"/>
                                      </a:lnTo>
                                      <a:lnTo>
                                        <a:pt x="628" y="1545"/>
                                      </a:lnTo>
                                      <a:lnTo>
                                        <a:pt x="628" y="1545"/>
                                      </a:lnTo>
                                      <a:lnTo>
                                        <a:pt x="623" y="1545"/>
                                      </a:lnTo>
                                      <a:lnTo>
                                        <a:pt x="617" y="1545"/>
                                      </a:lnTo>
                                      <a:lnTo>
                                        <a:pt x="614" y="1545"/>
                                      </a:lnTo>
                                      <a:lnTo>
                                        <a:pt x="614" y="1545"/>
                                      </a:lnTo>
                                      <a:lnTo>
                                        <a:pt x="614" y="1548"/>
                                      </a:lnTo>
                                      <a:lnTo>
                                        <a:pt x="614" y="1551"/>
                                      </a:lnTo>
                                      <a:lnTo>
                                        <a:pt x="614" y="1553"/>
                                      </a:lnTo>
                                      <a:lnTo>
                                        <a:pt x="614" y="1555"/>
                                      </a:lnTo>
                                      <a:lnTo>
                                        <a:pt x="614" y="1555"/>
                                      </a:lnTo>
                                      <a:lnTo>
                                        <a:pt x="592" y="1545"/>
                                      </a:lnTo>
                                      <a:lnTo>
                                        <a:pt x="592" y="1545"/>
                                      </a:lnTo>
                                      <a:lnTo>
                                        <a:pt x="585" y="1543"/>
                                      </a:lnTo>
                                      <a:lnTo>
                                        <a:pt x="582" y="1541"/>
                                      </a:lnTo>
                                      <a:lnTo>
                                        <a:pt x="580" y="1538"/>
                                      </a:lnTo>
                                      <a:lnTo>
                                        <a:pt x="580" y="1538"/>
                                      </a:lnTo>
                                      <a:lnTo>
                                        <a:pt x="582" y="1536"/>
                                      </a:lnTo>
                                      <a:lnTo>
                                        <a:pt x="585" y="1536"/>
                                      </a:lnTo>
                                      <a:lnTo>
                                        <a:pt x="588" y="1536"/>
                                      </a:lnTo>
                                      <a:lnTo>
                                        <a:pt x="592" y="1534"/>
                                      </a:lnTo>
                                      <a:lnTo>
                                        <a:pt x="592" y="1534"/>
                                      </a:lnTo>
                                      <a:lnTo>
                                        <a:pt x="594" y="1531"/>
                                      </a:lnTo>
                                      <a:lnTo>
                                        <a:pt x="594" y="1526"/>
                                      </a:lnTo>
                                      <a:lnTo>
                                        <a:pt x="594" y="1521"/>
                                      </a:lnTo>
                                      <a:lnTo>
                                        <a:pt x="592" y="1517"/>
                                      </a:lnTo>
                                      <a:lnTo>
                                        <a:pt x="592" y="1517"/>
                                      </a:lnTo>
                                      <a:lnTo>
                                        <a:pt x="588" y="1516"/>
                                      </a:lnTo>
                                      <a:lnTo>
                                        <a:pt x="585" y="1514"/>
                                      </a:lnTo>
                                      <a:lnTo>
                                        <a:pt x="585" y="1514"/>
                                      </a:lnTo>
                                      <a:lnTo>
                                        <a:pt x="580" y="1510"/>
                                      </a:lnTo>
                                      <a:lnTo>
                                        <a:pt x="576" y="1509"/>
                                      </a:lnTo>
                                      <a:lnTo>
                                        <a:pt x="576" y="1507"/>
                                      </a:lnTo>
                                      <a:lnTo>
                                        <a:pt x="576" y="1507"/>
                                      </a:lnTo>
                                      <a:lnTo>
                                        <a:pt x="578" y="1504"/>
                                      </a:lnTo>
                                      <a:lnTo>
                                        <a:pt x="582" y="1502"/>
                                      </a:lnTo>
                                      <a:lnTo>
                                        <a:pt x="588" y="1500"/>
                                      </a:lnTo>
                                      <a:lnTo>
                                        <a:pt x="588" y="1500"/>
                                      </a:lnTo>
                                      <a:lnTo>
                                        <a:pt x="592" y="1498"/>
                                      </a:lnTo>
                                      <a:lnTo>
                                        <a:pt x="599" y="1497"/>
                                      </a:lnTo>
                                      <a:lnTo>
                                        <a:pt x="599" y="1497"/>
                                      </a:lnTo>
                                      <a:lnTo>
                                        <a:pt x="606" y="1493"/>
                                      </a:lnTo>
                                      <a:lnTo>
                                        <a:pt x="609" y="1492"/>
                                      </a:lnTo>
                                      <a:lnTo>
                                        <a:pt x="609" y="1490"/>
                                      </a:lnTo>
                                      <a:lnTo>
                                        <a:pt x="609" y="1490"/>
                                      </a:lnTo>
                                      <a:lnTo>
                                        <a:pt x="607" y="1485"/>
                                      </a:lnTo>
                                      <a:lnTo>
                                        <a:pt x="604" y="1481"/>
                                      </a:lnTo>
                                      <a:lnTo>
                                        <a:pt x="604" y="1481"/>
                                      </a:lnTo>
                                      <a:lnTo>
                                        <a:pt x="600" y="1481"/>
                                      </a:lnTo>
                                      <a:lnTo>
                                        <a:pt x="595" y="1481"/>
                                      </a:lnTo>
                                      <a:lnTo>
                                        <a:pt x="595" y="1481"/>
                                      </a:lnTo>
                                      <a:lnTo>
                                        <a:pt x="594" y="1478"/>
                                      </a:lnTo>
                                      <a:lnTo>
                                        <a:pt x="594" y="1476"/>
                                      </a:lnTo>
                                      <a:lnTo>
                                        <a:pt x="594" y="1476"/>
                                      </a:lnTo>
                                      <a:lnTo>
                                        <a:pt x="594" y="1469"/>
                                      </a:lnTo>
                                      <a:lnTo>
                                        <a:pt x="594" y="1464"/>
                                      </a:lnTo>
                                      <a:lnTo>
                                        <a:pt x="595" y="1462"/>
                                      </a:lnTo>
                                      <a:lnTo>
                                        <a:pt x="595" y="1462"/>
                                      </a:lnTo>
                                      <a:lnTo>
                                        <a:pt x="597" y="1461"/>
                                      </a:lnTo>
                                      <a:lnTo>
                                        <a:pt x="599" y="1461"/>
                                      </a:lnTo>
                                      <a:lnTo>
                                        <a:pt x="602" y="1462"/>
                                      </a:lnTo>
                                      <a:lnTo>
                                        <a:pt x="602" y="1462"/>
                                      </a:lnTo>
                                      <a:lnTo>
                                        <a:pt x="606" y="1461"/>
                                      </a:lnTo>
                                      <a:lnTo>
                                        <a:pt x="609" y="1461"/>
                                      </a:lnTo>
                                      <a:lnTo>
                                        <a:pt x="611" y="1459"/>
                                      </a:lnTo>
                                      <a:lnTo>
                                        <a:pt x="611" y="1459"/>
                                      </a:lnTo>
                                      <a:lnTo>
                                        <a:pt x="611" y="1457"/>
                                      </a:lnTo>
                                      <a:lnTo>
                                        <a:pt x="609" y="1456"/>
                                      </a:lnTo>
                                      <a:lnTo>
                                        <a:pt x="602" y="1452"/>
                                      </a:lnTo>
                                      <a:lnTo>
                                        <a:pt x="590" y="1451"/>
                                      </a:lnTo>
                                      <a:lnTo>
                                        <a:pt x="590" y="1451"/>
                                      </a:lnTo>
                                      <a:lnTo>
                                        <a:pt x="587" y="1451"/>
                                      </a:lnTo>
                                      <a:lnTo>
                                        <a:pt x="583" y="1452"/>
                                      </a:lnTo>
                                      <a:lnTo>
                                        <a:pt x="578" y="1456"/>
                                      </a:lnTo>
                                      <a:lnTo>
                                        <a:pt x="578" y="1456"/>
                                      </a:lnTo>
                                      <a:lnTo>
                                        <a:pt x="568" y="1457"/>
                                      </a:lnTo>
                                      <a:lnTo>
                                        <a:pt x="568" y="1457"/>
                                      </a:lnTo>
                                      <a:lnTo>
                                        <a:pt x="558" y="1456"/>
                                      </a:lnTo>
                                      <a:lnTo>
                                        <a:pt x="552" y="1454"/>
                                      </a:lnTo>
                                      <a:lnTo>
                                        <a:pt x="549" y="1456"/>
                                      </a:lnTo>
                                      <a:lnTo>
                                        <a:pt x="549" y="1456"/>
                                      </a:lnTo>
                                      <a:lnTo>
                                        <a:pt x="546" y="1459"/>
                                      </a:lnTo>
                                      <a:lnTo>
                                        <a:pt x="544" y="1462"/>
                                      </a:lnTo>
                                      <a:lnTo>
                                        <a:pt x="544" y="1462"/>
                                      </a:lnTo>
                                      <a:lnTo>
                                        <a:pt x="541" y="1462"/>
                                      </a:lnTo>
                                      <a:lnTo>
                                        <a:pt x="535" y="1461"/>
                                      </a:lnTo>
                                      <a:lnTo>
                                        <a:pt x="529" y="1459"/>
                                      </a:lnTo>
                                      <a:lnTo>
                                        <a:pt x="529" y="1459"/>
                                      </a:lnTo>
                                      <a:lnTo>
                                        <a:pt x="523" y="1462"/>
                                      </a:lnTo>
                                      <a:lnTo>
                                        <a:pt x="520" y="1464"/>
                                      </a:lnTo>
                                      <a:lnTo>
                                        <a:pt x="520" y="1464"/>
                                      </a:lnTo>
                                      <a:lnTo>
                                        <a:pt x="517" y="1464"/>
                                      </a:lnTo>
                                      <a:lnTo>
                                        <a:pt x="510" y="1464"/>
                                      </a:lnTo>
                                      <a:lnTo>
                                        <a:pt x="510" y="1464"/>
                                      </a:lnTo>
                                      <a:lnTo>
                                        <a:pt x="506" y="1461"/>
                                      </a:lnTo>
                                      <a:lnTo>
                                        <a:pt x="503" y="1459"/>
                                      </a:lnTo>
                                      <a:lnTo>
                                        <a:pt x="503" y="1459"/>
                                      </a:lnTo>
                                      <a:lnTo>
                                        <a:pt x="501" y="1454"/>
                                      </a:lnTo>
                                      <a:lnTo>
                                        <a:pt x="498" y="1449"/>
                                      </a:lnTo>
                                      <a:lnTo>
                                        <a:pt x="498" y="1449"/>
                                      </a:lnTo>
                                      <a:lnTo>
                                        <a:pt x="489" y="1445"/>
                                      </a:lnTo>
                                      <a:lnTo>
                                        <a:pt x="486" y="1442"/>
                                      </a:lnTo>
                                      <a:lnTo>
                                        <a:pt x="486" y="1440"/>
                                      </a:lnTo>
                                      <a:lnTo>
                                        <a:pt x="486" y="1440"/>
                                      </a:lnTo>
                                      <a:lnTo>
                                        <a:pt x="486" y="1439"/>
                                      </a:lnTo>
                                      <a:lnTo>
                                        <a:pt x="488" y="1439"/>
                                      </a:lnTo>
                                      <a:lnTo>
                                        <a:pt x="493" y="1440"/>
                                      </a:lnTo>
                                      <a:lnTo>
                                        <a:pt x="499" y="1442"/>
                                      </a:lnTo>
                                      <a:lnTo>
                                        <a:pt x="508" y="1445"/>
                                      </a:lnTo>
                                      <a:lnTo>
                                        <a:pt x="520" y="1444"/>
                                      </a:lnTo>
                                      <a:lnTo>
                                        <a:pt x="520" y="1444"/>
                                      </a:lnTo>
                                      <a:lnTo>
                                        <a:pt x="525" y="1445"/>
                                      </a:lnTo>
                                      <a:lnTo>
                                        <a:pt x="530" y="1445"/>
                                      </a:lnTo>
                                      <a:lnTo>
                                        <a:pt x="534" y="1445"/>
                                      </a:lnTo>
                                      <a:lnTo>
                                        <a:pt x="534" y="1445"/>
                                      </a:lnTo>
                                      <a:lnTo>
                                        <a:pt x="535" y="1444"/>
                                      </a:lnTo>
                                      <a:lnTo>
                                        <a:pt x="535" y="1440"/>
                                      </a:lnTo>
                                      <a:lnTo>
                                        <a:pt x="535" y="1435"/>
                                      </a:lnTo>
                                      <a:lnTo>
                                        <a:pt x="535" y="1435"/>
                                      </a:lnTo>
                                      <a:lnTo>
                                        <a:pt x="537" y="1430"/>
                                      </a:lnTo>
                                      <a:lnTo>
                                        <a:pt x="539" y="1425"/>
                                      </a:lnTo>
                                      <a:lnTo>
                                        <a:pt x="539" y="1425"/>
                                      </a:lnTo>
                                      <a:lnTo>
                                        <a:pt x="535" y="1421"/>
                                      </a:lnTo>
                                      <a:lnTo>
                                        <a:pt x="530" y="1420"/>
                                      </a:lnTo>
                                      <a:lnTo>
                                        <a:pt x="530" y="1420"/>
                                      </a:lnTo>
                                      <a:lnTo>
                                        <a:pt x="527" y="1418"/>
                                      </a:lnTo>
                                      <a:lnTo>
                                        <a:pt x="523" y="1416"/>
                                      </a:lnTo>
                                      <a:lnTo>
                                        <a:pt x="520" y="1413"/>
                                      </a:lnTo>
                                      <a:lnTo>
                                        <a:pt x="520" y="1413"/>
                                      </a:lnTo>
                                      <a:lnTo>
                                        <a:pt x="515" y="1411"/>
                                      </a:lnTo>
                                      <a:lnTo>
                                        <a:pt x="510" y="1413"/>
                                      </a:lnTo>
                                      <a:lnTo>
                                        <a:pt x="505" y="1415"/>
                                      </a:lnTo>
                                      <a:lnTo>
                                        <a:pt x="505" y="1415"/>
                                      </a:lnTo>
                                      <a:lnTo>
                                        <a:pt x="503" y="1416"/>
                                      </a:lnTo>
                                      <a:lnTo>
                                        <a:pt x="499" y="1418"/>
                                      </a:lnTo>
                                      <a:lnTo>
                                        <a:pt x="499" y="1418"/>
                                      </a:lnTo>
                                      <a:lnTo>
                                        <a:pt x="501" y="1420"/>
                                      </a:lnTo>
                                      <a:lnTo>
                                        <a:pt x="505" y="1420"/>
                                      </a:lnTo>
                                      <a:lnTo>
                                        <a:pt x="506" y="1420"/>
                                      </a:lnTo>
                                      <a:lnTo>
                                        <a:pt x="508" y="1421"/>
                                      </a:lnTo>
                                      <a:lnTo>
                                        <a:pt x="508" y="1421"/>
                                      </a:lnTo>
                                      <a:lnTo>
                                        <a:pt x="505" y="1427"/>
                                      </a:lnTo>
                                      <a:lnTo>
                                        <a:pt x="503" y="1435"/>
                                      </a:lnTo>
                                      <a:lnTo>
                                        <a:pt x="503" y="1435"/>
                                      </a:lnTo>
                                      <a:lnTo>
                                        <a:pt x="503" y="1437"/>
                                      </a:lnTo>
                                      <a:lnTo>
                                        <a:pt x="501" y="1433"/>
                                      </a:lnTo>
                                      <a:lnTo>
                                        <a:pt x="501" y="1427"/>
                                      </a:lnTo>
                                      <a:lnTo>
                                        <a:pt x="499" y="1425"/>
                                      </a:lnTo>
                                      <a:lnTo>
                                        <a:pt x="499" y="1425"/>
                                      </a:lnTo>
                                      <a:lnTo>
                                        <a:pt x="496" y="1425"/>
                                      </a:lnTo>
                                      <a:lnTo>
                                        <a:pt x="494" y="1425"/>
                                      </a:lnTo>
                                      <a:lnTo>
                                        <a:pt x="488" y="1428"/>
                                      </a:lnTo>
                                      <a:lnTo>
                                        <a:pt x="488" y="1428"/>
                                      </a:lnTo>
                                      <a:lnTo>
                                        <a:pt x="486" y="1427"/>
                                      </a:lnTo>
                                      <a:lnTo>
                                        <a:pt x="482" y="1423"/>
                                      </a:lnTo>
                                      <a:lnTo>
                                        <a:pt x="481" y="1421"/>
                                      </a:lnTo>
                                      <a:lnTo>
                                        <a:pt x="479" y="1421"/>
                                      </a:lnTo>
                                      <a:lnTo>
                                        <a:pt x="479" y="1421"/>
                                      </a:lnTo>
                                      <a:lnTo>
                                        <a:pt x="477" y="1421"/>
                                      </a:lnTo>
                                      <a:lnTo>
                                        <a:pt x="477" y="1423"/>
                                      </a:lnTo>
                                      <a:lnTo>
                                        <a:pt x="481" y="1428"/>
                                      </a:lnTo>
                                      <a:lnTo>
                                        <a:pt x="482" y="1435"/>
                                      </a:lnTo>
                                      <a:lnTo>
                                        <a:pt x="482" y="1437"/>
                                      </a:lnTo>
                                      <a:lnTo>
                                        <a:pt x="482" y="1439"/>
                                      </a:lnTo>
                                      <a:lnTo>
                                        <a:pt x="482" y="1439"/>
                                      </a:lnTo>
                                      <a:lnTo>
                                        <a:pt x="479" y="1439"/>
                                      </a:lnTo>
                                      <a:lnTo>
                                        <a:pt x="477" y="1437"/>
                                      </a:lnTo>
                                      <a:lnTo>
                                        <a:pt x="472" y="1433"/>
                                      </a:lnTo>
                                      <a:lnTo>
                                        <a:pt x="472" y="1433"/>
                                      </a:lnTo>
                                      <a:lnTo>
                                        <a:pt x="467" y="1433"/>
                                      </a:lnTo>
                                      <a:lnTo>
                                        <a:pt x="462" y="1435"/>
                                      </a:lnTo>
                                      <a:lnTo>
                                        <a:pt x="462" y="1435"/>
                                      </a:lnTo>
                                      <a:lnTo>
                                        <a:pt x="458" y="1432"/>
                                      </a:lnTo>
                                      <a:lnTo>
                                        <a:pt x="453" y="1428"/>
                                      </a:lnTo>
                                      <a:lnTo>
                                        <a:pt x="453" y="1428"/>
                                      </a:lnTo>
                                      <a:lnTo>
                                        <a:pt x="452" y="1430"/>
                                      </a:lnTo>
                                      <a:lnTo>
                                        <a:pt x="448" y="1432"/>
                                      </a:lnTo>
                                      <a:lnTo>
                                        <a:pt x="443" y="1435"/>
                                      </a:lnTo>
                                      <a:lnTo>
                                        <a:pt x="443" y="1435"/>
                                      </a:lnTo>
                                      <a:lnTo>
                                        <a:pt x="440" y="1433"/>
                                      </a:lnTo>
                                      <a:lnTo>
                                        <a:pt x="434" y="1433"/>
                                      </a:lnTo>
                                      <a:lnTo>
                                        <a:pt x="434" y="1433"/>
                                      </a:lnTo>
                                      <a:lnTo>
                                        <a:pt x="434" y="1437"/>
                                      </a:lnTo>
                                      <a:lnTo>
                                        <a:pt x="434" y="1440"/>
                                      </a:lnTo>
                                      <a:lnTo>
                                        <a:pt x="434" y="1447"/>
                                      </a:lnTo>
                                      <a:lnTo>
                                        <a:pt x="434" y="1447"/>
                                      </a:lnTo>
                                      <a:lnTo>
                                        <a:pt x="434" y="1452"/>
                                      </a:lnTo>
                                      <a:lnTo>
                                        <a:pt x="433" y="1457"/>
                                      </a:lnTo>
                                      <a:lnTo>
                                        <a:pt x="434" y="1459"/>
                                      </a:lnTo>
                                      <a:lnTo>
                                        <a:pt x="434" y="1459"/>
                                      </a:lnTo>
                                      <a:lnTo>
                                        <a:pt x="440" y="1466"/>
                                      </a:lnTo>
                                      <a:lnTo>
                                        <a:pt x="441" y="1469"/>
                                      </a:lnTo>
                                      <a:lnTo>
                                        <a:pt x="441" y="1471"/>
                                      </a:lnTo>
                                      <a:lnTo>
                                        <a:pt x="441" y="1471"/>
                                      </a:lnTo>
                                      <a:lnTo>
                                        <a:pt x="440" y="1473"/>
                                      </a:lnTo>
                                      <a:lnTo>
                                        <a:pt x="436" y="1473"/>
                                      </a:lnTo>
                                      <a:lnTo>
                                        <a:pt x="433" y="1469"/>
                                      </a:lnTo>
                                      <a:lnTo>
                                        <a:pt x="433" y="1469"/>
                                      </a:lnTo>
                                      <a:lnTo>
                                        <a:pt x="429" y="1468"/>
                                      </a:lnTo>
                                      <a:lnTo>
                                        <a:pt x="426" y="1466"/>
                                      </a:lnTo>
                                      <a:lnTo>
                                        <a:pt x="426" y="1466"/>
                                      </a:lnTo>
                                      <a:lnTo>
                                        <a:pt x="426" y="1461"/>
                                      </a:lnTo>
                                      <a:lnTo>
                                        <a:pt x="426" y="1456"/>
                                      </a:lnTo>
                                      <a:lnTo>
                                        <a:pt x="426" y="1451"/>
                                      </a:lnTo>
                                      <a:lnTo>
                                        <a:pt x="426" y="1435"/>
                                      </a:lnTo>
                                      <a:lnTo>
                                        <a:pt x="426" y="1435"/>
                                      </a:lnTo>
                                      <a:lnTo>
                                        <a:pt x="426" y="1430"/>
                                      </a:lnTo>
                                      <a:lnTo>
                                        <a:pt x="426" y="1421"/>
                                      </a:lnTo>
                                      <a:lnTo>
                                        <a:pt x="426" y="1421"/>
                                      </a:lnTo>
                                      <a:lnTo>
                                        <a:pt x="421" y="1415"/>
                                      </a:lnTo>
                                      <a:lnTo>
                                        <a:pt x="416" y="1411"/>
                                      </a:lnTo>
                                      <a:lnTo>
                                        <a:pt x="407" y="1404"/>
                                      </a:lnTo>
                                      <a:lnTo>
                                        <a:pt x="407" y="1404"/>
                                      </a:lnTo>
                                      <a:lnTo>
                                        <a:pt x="404" y="1403"/>
                                      </a:lnTo>
                                      <a:lnTo>
                                        <a:pt x="400" y="1401"/>
                                      </a:lnTo>
                                      <a:lnTo>
                                        <a:pt x="400" y="1399"/>
                                      </a:lnTo>
                                      <a:lnTo>
                                        <a:pt x="400" y="1399"/>
                                      </a:lnTo>
                                      <a:lnTo>
                                        <a:pt x="399" y="1396"/>
                                      </a:lnTo>
                                      <a:lnTo>
                                        <a:pt x="395" y="1392"/>
                                      </a:lnTo>
                                      <a:lnTo>
                                        <a:pt x="390" y="1391"/>
                                      </a:lnTo>
                                      <a:lnTo>
                                        <a:pt x="390" y="1391"/>
                                      </a:lnTo>
                                      <a:lnTo>
                                        <a:pt x="385" y="1387"/>
                                      </a:lnTo>
                                      <a:lnTo>
                                        <a:pt x="376" y="1384"/>
                                      </a:lnTo>
                                      <a:lnTo>
                                        <a:pt x="376" y="1384"/>
                                      </a:lnTo>
                                      <a:lnTo>
                                        <a:pt x="368" y="1384"/>
                                      </a:lnTo>
                                      <a:lnTo>
                                        <a:pt x="356" y="1384"/>
                                      </a:lnTo>
                                      <a:lnTo>
                                        <a:pt x="356" y="1384"/>
                                      </a:lnTo>
                                      <a:lnTo>
                                        <a:pt x="349" y="1382"/>
                                      </a:lnTo>
                                      <a:lnTo>
                                        <a:pt x="349" y="1382"/>
                                      </a:lnTo>
                                      <a:lnTo>
                                        <a:pt x="344" y="1382"/>
                                      </a:lnTo>
                                      <a:lnTo>
                                        <a:pt x="344" y="1382"/>
                                      </a:lnTo>
                                      <a:lnTo>
                                        <a:pt x="339" y="1379"/>
                                      </a:lnTo>
                                      <a:lnTo>
                                        <a:pt x="337" y="1375"/>
                                      </a:lnTo>
                                      <a:lnTo>
                                        <a:pt x="335" y="1374"/>
                                      </a:lnTo>
                                      <a:lnTo>
                                        <a:pt x="335" y="1374"/>
                                      </a:lnTo>
                                      <a:lnTo>
                                        <a:pt x="335" y="1370"/>
                                      </a:lnTo>
                                      <a:lnTo>
                                        <a:pt x="334" y="1365"/>
                                      </a:lnTo>
                                      <a:lnTo>
                                        <a:pt x="330" y="1362"/>
                                      </a:lnTo>
                                      <a:lnTo>
                                        <a:pt x="325" y="1358"/>
                                      </a:lnTo>
                                      <a:lnTo>
                                        <a:pt x="325" y="1358"/>
                                      </a:lnTo>
                                      <a:lnTo>
                                        <a:pt x="311" y="1356"/>
                                      </a:lnTo>
                                      <a:lnTo>
                                        <a:pt x="303" y="1355"/>
                                      </a:lnTo>
                                      <a:lnTo>
                                        <a:pt x="303" y="1355"/>
                                      </a:lnTo>
                                      <a:lnTo>
                                        <a:pt x="298" y="1355"/>
                                      </a:lnTo>
                                      <a:lnTo>
                                        <a:pt x="289" y="1353"/>
                                      </a:lnTo>
                                      <a:lnTo>
                                        <a:pt x="289" y="1353"/>
                                      </a:lnTo>
                                      <a:lnTo>
                                        <a:pt x="282" y="1348"/>
                                      </a:lnTo>
                                      <a:lnTo>
                                        <a:pt x="279" y="1346"/>
                                      </a:lnTo>
                                      <a:lnTo>
                                        <a:pt x="275" y="1344"/>
                                      </a:lnTo>
                                      <a:lnTo>
                                        <a:pt x="275" y="1344"/>
                                      </a:lnTo>
                                      <a:lnTo>
                                        <a:pt x="269" y="1346"/>
                                      </a:lnTo>
                                      <a:lnTo>
                                        <a:pt x="262" y="1350"/>
                                      </a:lnTo>
                                      <a:lnTo>
                                        <a:pt x="262" y="1350"/>
                                      </a:lnTo>
                                      <a:lnTo>
                                        <a:pt x="255" y="1350"/>
                                      </a:lnTo>
                                      <a:lnTo>
                                        <a:pt x="248" y="1350"/>
                                      </a:lnTo>
                                      <a:lnTo>
                                        <a:pt x="248" y="1350"/>
                                      </a:lnTo>
                                      <a:lnTo>
                                        <a:pt x="243" y="1344"/>
                                      </a:lnTo>
                                      <a:lnTo>
                                        <a:pt x="240" y="1339"/>
                                      </a:lnTo>
                                      <a:lnTo>
                                        <a:pt x="240" y="1339"/>
                                      </a:lnTo>
                                      <a:lnTo>
                                        <a:pt x="233" y="1333"/>
                                      </a:lnTo>
                                      <a:lnTo>
                                        <a:pt x="233" y="1333"/>
                                      </a:lnTo>
                                      <a:lnTo>
                                        <a:pt x="228" y="1321"/>
                                      </a:lnTo>
                                      <a:lnTo>
                                        <a:pt x="228" y="1321"/>
                                      </a:lnTo>
                                      <a:lnTo>
                                        <a:pt x="222" y="1314"/>
                                      </a:lnTo>
                                      <a:lnTo>
                                        <a:pt x="217" y="1310"/>
                                      </a:lnTo>
                                      <a:lnTo>
                                        <a:pt x="214" y="1309"/>
                                      </a:lnTo>
                                      <a:lnTo>
                                        <a:pt x="214" y="1309"/>
                                      </a:lnTo>
                                      <a:lnTo>
                                        <a:pt x="212" y="1310"/>
                                      </a:lnTo>
                                      <a:lnTo>
                                        <a:pt x="212" y="1315"/>
                                      </a:lnTo>
                                      <a:lnTo>
                                        <a:pt x="212" y="1321"/>
                                      </a:lnTo>
                                      <a:lnTo>
                                        <a:pt x="212" y="1324"/>
                                      </a:lnTo>
                                      <a:lnTo>
                                        <a:pt x="212" y="1324"/>
                                      </a:lnTo>
                                      <a:lnTo>
                                        <a:pt x="209" y="1326"/>
                                      </a:lnTo>
                                      <a:lnTo>
                                        <a:pt x="205" y="1327"/>
                                      </a:lnTo>
                                      <a:lnTo>
                                        <a:pt x="197" y="1329"/>
                                      </a:lnTo>
                                      <a:lnTo>
                                        <a:pt x="197" y="1329"/>
                                      </a:lnTo>
                                      <a:lnTo>
                                        <a:pt x="192" y="1326"/>
                                      </a:lnTo>
                                      <a:lnTo>
                                        <a:pt x="188" y="1322"/>
                                      </a:lnTo>
                                      <a:lnTo>
                                        <a:pt x="188" y="1322"/>
                                      </a:lnTo>
                                      <a:lnTo>
                                        <a:pt x="183" y="1321"/>
                                      </a:lnTo>
                                      <a:lnTo>
                                        <a:pt x="178" y="1321"/>
                                      </a:lnTo>
                                      <a:lnTo>
                                        <a:pt x="178" y="1321"/>
                                      </a:lnTo>
                                      <a:lnTo>
                                        <a:pt x="173" y="1322"/>
                                      </a:lnTo>
                                      <a:lnTo>
                                        <a:pt x="168" y="1326"/>
                                      </a:lnTo>
                                      <a:lnTo>
                                        <a:pt x="168" y="1326"/>
                                      </a:lnTo>
                                      <a:lnTo>
                                        <a:pt x="164" y="1334"/>
                                      </a:lnTo>
                                      <a:lnTo>
                                        <a:pt x="163" y="1339"/>
                                      </a:lnTo>
                                      <a:lnTo>
                                        <a:pt x="157" y="1344"/>
                                      </a:lnTo>
                                      <a:lnTo>
                                        <a:pt x="151" y="1348"/>
                                      </a:lnTo>
                                      <a:lnTo>
                                        <a:pt x="139" y="1348"/>
                                      </a:lnTo>
                                      <a:lnTo>
                                        <a:pt x="127" y="1346"/>
                                      </a:lnTo>
                                      <a:lnTo>
                                        <a:pt x="127" y="1346"/>
                                      </a:lnTo>
                                      <a:lnTo>
                                        <a:pt x="122" y="1348"/>
                                      </a:lnTo>
                                      <a:lnTo>
                                        <a:pt x="115" y="1346"/>
                                      </a:lnTo>
                                      <a:lnTo>
                                        <a:pt x="115" y="1346"/>
                                      </a:lnTo>
                                      <a:lnTo>
                                        <a:pt x="111" y="1344"/>
                                      </a:lnTo>
                                      <a:lnTo>
                                        <a:pt x="108" y="1341"/>
                                      </a:lnTo>
                                      <a:lnTo>
                                        <a:pt x="108" y="1341"/>
                                      </a:lnTo>
                                      <a:lnTo>
                                        <a:pt x="108" y="1338"/>
                                      </a:lnTo>
                                      <a:lnTo>
                                        <a:pt x="110" y="1336"/>
                                      </a:lnTo>
                                      <a:lnTo>
                                        <a:pt x="113" y="1331"/>
                                      </a:lnTo>
                                      <a:lnTo>
                                        <a:pt x="113" y="1331"/>
                                      </a:lnTo>
                                      <a:lnTo>
                                        <a:pt x="115" y="1324"/>
                                      </a:lnTo>
                                      <a:lnTo>
                                        <a:pt x="115" y="1319"/>
                                      </a:lnTo>
                                      <a:lnTo>
                                        <a:pt x="115" y="1319"/>
                                      </a:lnTo>
                                      <a:lnTo>
                                        <a:pt x="111" y="1312"/>
                                      </a:lnTo>
                                      <a:lnTo>
                                        <a:pt x="108" y="1305"/>
                                      </a:lnTo>
                                      <a:lnTo>
                                        <a:pt x="108" y="1305"/>
                                      </a:lnTo>
                                      <a:lnTo>
                                        <a:pt x="106" y="1300"/>
                                      </a:lnTo>
                                      <a:lnTo>
                                        <a:pt x="101" y="1291"/>
                                      </a:lnTo>
                                      <a:lnTo>
                                        <a:pt x="101" y="1291"/>
                                      </a:lnTo>
                                      <a:lnTo>
                                        <a:pt x="91" y="1278"/>
                                      </a:lnTo>
                                      <a:lnTo>
                                        <a:pt x="91" y="1278"/>
                                      </a:lnTo>
                                      <a:lnTo>
                                        <a:pt x="84" y="1273"/>
                                      </a:lnTo>
                                      <a:lnTo>
                                        <a:pt x="79" y="1269"/>
                                      </a:lnTo>
                                      <a:lnTo>
                                        <a:pt x="75" y="1268"/>
                                      </a:lnTo>
                                      <a:lnTo>
                                        <a:pt x="75" y="1268"/>
                                      </a:lnTo>
                                      <a:lnTo>
                                        <a:pt x="63" y="1266"/>
                                      </a:lnTo>
                                      <a:lnTo>
                                        <a:pt x="57" y="1266"/>
                                      </a:lnTo>
                                      <a:lnTo>
                                        <a:pt x="46" y="1262"/>
                                      </a:lnTo>
                                      <a:lnTo>
                                        <a:pt x="34" y="1257"/>
                                      </a:lnTo>
                                      <a:lnTo>
                                        <a:pt x="34" y="1257"/>
                                      </a:lnTo>
                                      <a:lnTo>
                                        <a:pt x="29" y="1257"/>
                                      </a:lnTo>
                                      <a:lnTo>
                                        <a:pt x="24" y="1257"/>
                                      </a:lnTo>
                                      <a:lnTo>
                                        <a:pt x="21" y="1256"/>
                                      </a:lnTo>
                                      <a:lnTo>
                                        <a:pt x="21" y="1256"/>
                                      </a:lnTo>
                                      <a:lnTo>
                                        <a:pt x="19" y="1250"/>
                                      </a:lnTo>
                                      <a:lnTo>
                                        <a:pt x="21" y="1245"/>
                                      </a:lnTo>
                                      <a:lnTo>
                                        <a:pt x="21" y="1245"/>
                                      </a:lnTo>
                                      <a:lnTo>
                                        <a:pt x="26" y="1242"/>
                                      </a:lnTo>
                                      <a:lnTo>
                                        <a:pt x="29" y="1242"/>
                                      </a:lnTo>
                                      <a:lnTo>
                                        <a:pt x="45" y="1238"/>
                                      </a:lnTo>
                                      <a:lnTo>
                                        <a:pt x="58" y="1237"/>
                                      </a:lnTo>
                                      <a:lnTo>
                                        <a:pt x="79" y="1233"/>
                                      </a:lnTo>
                                      <a:lnTo>
                                        <a:pt x="79" y="1233"/>
                                      </a:lnTo>
                                      <a:lnTo>
                                        <a:pt x="86" y="1230"/>
                                      </a:lnTo>
                                      <a:lnTo>
                                        <a:pt x="94" y="1226"/>
                                      </a:lnTo>
                                      <a:lnTo>
                                        <a:pt x="94" y="1226"/>
                                      </a:lnTo>
                                      <a:lnTo>
                                        <a:pt x="103" y="1225"/>
                                      </a:lnTo>
                                      <a:lnTo>
                                        <a:pt x="110" y="1226"/>
                                      </a:lnTo>
                                      <a:lnTo>
                                        <a:pt x="110" y="1226"/>
                                      </a:lnTo>
                                      <a:lnTo>
                                        <a:pt x="115" y="1228"/>
                                      </a:lnTo>
                                      <a:lnTo>
                                        <a:pt x="120" y="1230"/>
                                      </a:lnTo>
                                      <a:lnTo>
                                        <a:pt x="123" y="1230"/>
                                      </a:lnTo>
                                      <a:lnTo>
                                        <a:pt x="123" y="1230"/>
                                      </a:lnTo>
                                      <a:lnTo>
                                        <a:pt x="128" y="1226"/>
                                      </a:lnTo>
                                      <a:lnTo>
                                        <a:pt x="132" y="1223"/>
                                      </a:lnTo>
                                      <a:lnTo>
                                        <a:pt x="132" y="1223"/>
                                      </a:lnTo>
                                      <a:lnTo>
                                        <a:pt x="132" y="1213"/>
                                      </a:lnTo>
                                      <a:lnTo>
                                        <a:pt x="132" y="1206"/>
                                      </a:lnTo>
                                      <a:lnTo>
                                        <a:pt x="128" y="1194"/>
                                      </a:lnTo>
                                      <a:lnTo>
                                        <a:pt x="128" y="1194"/>
                                      </a:lnTo>
                                      <a:lnTo>
                                        <a:pt x="120" y="1187"/>
                                      </a:lnTo>
                                      <a:lnTo>
                                        <a:pt x="120" y="1187"/>
                                      </a:lnTo>
                                      <a:lnTo>
                                        <a:pt x="113" y="1185"/>
                                      </a:lnTo>
                                      <a:lnTo>
                                        <a:pt x="108" y="1185"/>
                                      </a:lnTo>
                                      <a:lnTo>
                                        <a:pt x="92" y="1179"/>
                                      </a:lnTo>
                                      <a:lnTo>
                                        <a:pt x="92" y="1179"/>
                                      </a:lnTo>
                                      <a:lnTo>
                                        <a:pt x="87" y="1177"/>
                                      </a:lnTo>
                                      <a:lnTo>
                                        <a:pt x="82" y="1177"/>
                                      </a:lnTo>
                                      <a:lnTo>
                                        <a:pt x="79" y="1179"/>
                                      </a:lnTo>
                                      <a:lnTo>
                                        <a:pt x="79" y="1179"/>
                                      </a:lnTo>
                                      <a:lnTo>
                                        <a:pt x="77" y="1180"/>
                                      </a:lnTo>
                                      <a:lnTo>
                                        <a:pt x="75" y="1184"/>
                                      </a:lnTo>
                                      <a:lnTo>
                                        <a:pt x="72" y="1191"/>
                                      </a:lnTo>
                                      <a:lnTo>
                                        <a:pt x="72" y="1191"/>
                                      </a:lnTo>
                                      <a:lnTo>
                                        <a:pt x="70" y="1196"/>
                                      </a:lnTo>
                                      <a:lnTo>
                                        <a:pt x="70" y="1199"/>
                                      </a:lnTo>
                                      <a:lnTo>
                                        <a:pt x="69" y="1201"/>
                                      </a:lnTo>
                                      <a:lnTo>
                                        <a:pt x="69" y="1201"/>
                                      </a:lnTo>
                                      <a:lnTo>
                                        <a:pt x="63" y="1201"/>
                                      </a:lnTo>
                                      <a:lnTo>
                                        <a:pt x="62" y="1201"/>
                                      </a:lnTo>
                                      <a:lnTo>
                                        <a:pt x="62" y="1192"/>
                                      </a:lnTo>
                                      <a:lnTo>
                                        <a:pt x="62" y="1192"/>
                                      </a:lnTo>
                                      <a:lnTo>
                                        <a:pt x="60" y="1185"/>
                                      </a:lnTo>
                                      <a:lnTo>
                                        <a:pt x="58" y="1177"/>
                                      </a:lnTo>
                                      <a:lnTo>
                                        <a:pt x="58" y="1177"/>
                                      </a:lnTo>
                                      <a:lnTo>
                                        <a:pt x="60" y="1175"/>
                                      </a:lnTo>
                                      <a:lnTo>
                                        <a:pt x="63" y="1173"/>
                                      </a:lnTo>
                                      <a:lnTo>
                                        <a:pt x="65" y="1172"/>
                                      </a:lnTo>
                                      <a:lnTo>
                                        <a:pt x="65" y="1170"/>
                                      </a:lnTo>
                                      <a:lnTo>
                                        <a:pt x="65" y="1170"/>
                                      </a:lnTo>
                                      <a:lnTo>
                                        <a:pt x="63" y="1168"/>
                                      </a:lnTo>
                                      <a:lnTo>
                                        <a:pt x="58" y="1168"/>
                                      </a:lnTo>
                                      <a:lnTo>
                                        <a:pt x="51" y="1170"/>
                                      </a:lnTo>
                                      <a:lnTo>
                                        <a:pt x="51" y="1170"/>
                                      </a:lnTo>
                                      <a:lnTo>
                                        <a:pt x="45" y="1168"/>
                                      </a:lnTo>
                                      <a:lnTo>
                                        <a:pt x="45" y="1168"/>
                                      </a:lnTo>
                                      <a:lnTo>
                                        <a:pt x="43" y="1167"/>
                                      </a:lnTo>
                                      <a:lnTo>
                                        <a:pt x="45" y="1163"/>
                                      </a:lnTo>
                                      <a:lnTo>
                                        <a:pt x="48" y="1162"/>
                                      </a:lnTo>
                                      <a:lnTo>
                                        <a:pt x="48" y="1162"/>
                                      </a:lnTo>
                                      <a:lnTo>
                                        <a:pt x="48" y="1158"/>
                                      </a:lnTo>
                                      <a:lnTo>
                                        <a:pt x="48" y="1156"/>
                                      </a:lnTo>
                                      <a:lnTo>
                                        <a:pt x="48" y="1156"/>
                                      </a:lnTo>
                                      <a:lnTo>
                                        <a:pt x="53" y="1156"/>
                                      </a:lnTo>
                                      <a:lnTo>
                                        <a:pt x="58" y="1158"/>
                                      </a:lnTo>
                                      <a:lnTo>
                                        <a:pt x="58" y="1158"/>
                                      </a:lnTo>
                                      <a:lnTo>
                                        <a:pt x="57" y="1153"/>
                                      </a:lnTo>
                                      <a:lnTo>
                                        <a:pt x="57" y="1146"/>
                                      </a:lnTo>
                                      <a:lnTo>
                                        <a:pt x="57" y="1146"/>
                                      </a:lnTo>
                                      <a:lnTo>
                                        <a:pt x="58" y="1139"/>
                                      </a:lnTo>
                                      <a:lnTo>
                                        <a:pt x="62" y="1138"/>
                                      </a:lnTo>
                                      <a:lnTo>
                                        <a:pt x="65" y="1136"/>
                                      </a:lnTo>
                                      <a:lnTo>
                                        <a:pt x="65" y="1136"/>
                                      </a:lnTo>
                                      <a:lnTo>
                                        <a:pt x="65" y="1138"/>
                                      </a:lnTo>
                                      <a:lnTo>
                                        <a:pt x="65" y="1141"/>
                                      </a:lnTo>
                                      <a:lnTo>
                                        <a:pt x="63" y="1146"/>
                                      </a:lnTo>
                                      <a:lnTo>
                                        <a:pt x="63" y="1146"/>
                                      </a:lnTo>
                                      <a:lnTo>
                                        <a:pt x="62" y="1150"/>
                                      </a:lnTo>
                                      <a:lnTo>
                                        <a:pt x="62" y="1155"/>
                                      </a:lnTo>
                                      <a:lnTo>
                                        <a:pt x="62" y="1155"/>
                                      </a:lnTo>
                                      <a:lnTo>
                                        <a:pt x="63" y="1155"/>
                                      </a:lnTo>
                                      <a:lnTo>
                                        <a:pt x="67" y="1156"/>
                                      </a:lnTo>
                                      <a:lnTo>
                                        <a:pt x="72" y="1155"/>
                                      </a:lnTo>
                                      <a:lnTo>
                                        <a:pt x="72" y="1155"/>
                                      </a:lnTo>
                                      <a:lnTo>
                                        <a:pt x="72" y="1151"/>
                                      </a:lnTo>
                                      <a:lnTo>
                                        <a:pt x="72" y="1148"/>
                                      </a:lnTo>
                                      <a:lnTo>
                                        <a:pt x="74" y="1148"/>
                                      </a:lnTo>
                                      <a:lnTo>
                                        <a:pt x="74" y="1148"/>
                                      </a:lnTo>
                                      <a:lnTo>
                                        <a:pt x="75" y="1148"/>
                                      </a:lnTo>
                                      <a:lnTo>
                                        <a:pt x="75" y="1151"/>
                                      </a:lnTo>
                                      <a:lnTo>
                                        <a:pt x="77" y="1156"/>
                                      </a:lnTo>
                                      <a:lnTo>
                                        <a:pt x="77" y="1156"/>
                                      </a:lnTo>
                                      <a:lnTo>
                                        <a:pt x="79" y="1156"/>
                                      </a:lnTo>
                                      <a:lnTo>
                                        <a:pt x="82" y="1156"/>
                                      </a:lnTo>
                                      <a:lnTo>
                                        <a:pt x="87" y="1155"/>
                                      </a:lnTo>
                                      <a:lnTo>
                                        <a:pt x="87" y="1155"/>
                                      </a:lnTo>
                                      <a:lnTo>
                                        <a:pt x="89" y="1153"/>
                                      </a:lnTo>
                                      <a:lnTo>
                                        <a:pt x="94" y="1153"/>
                                      </a:lnTo>
                                      <a:lnTo>
                                        <a:pt x="94" y="1153"/>
                                      </a:lnTo>
                                      <a:lnTo>
                                        <a:pt x="99" y="1158"/>
                                      </a:lnTo>
                                      <a:lnTo>
                                        <a:pt x="99" y="1158"/>
                                      </a:lnTo>
                                      <a:lnTo>
                                        <a:pt x="104" y="1158"/>
                                      </a:lnTo>
                                      <a:lnTo>
                                        <a:pt x="108" y="1158"/>
                                      </a:lnTo>
                                      <a:lnTo>
                                        <a:pt x="116" y="1158"/>
                                      </a:lnTo>
                                      <a:lnTo>
                                        <a:pt x="123" y="1153"/>
                                      </a:lnTo>
                                      <a:lnTo>
                                        <a:pt x="123" y="1153"/>
                                      </a:lnTo>
                                      <a:lnTo>
                                        <a:pt x="127" y="1153"/>
                                      </a:lnTo>
                                      <a:lnTo>
                                        <a:pt x="132" y="1153"/>
                                      </a:lnTo>
                                      <a:lnTo>
                                        <a:pt x="133" y="1153"/>
                                      </a:lnTo>
                                      <a:lnTo>
                                        <a:pt x="133" y="1153"/>
                                      </a:lnTo>
                                      <a:lnTo>
                                        <a:pt x="133" y="1155"/>
                                      </a:lnTo>
                                      <a:lnTo>
                                        <a:pt x="133" y="1158"/>
                                      </a:lnTo>
                                      <a:lnTo>
                                        <a:pt x="132" y="1160"/>
                                      </a:lnTo>
                                      <a:lnTo>
                                        <a:pt x="133" y="1162"/>
                                      </a:lnTo>
                                      <a:lnTo>
                                        <a:pt x="133" y="1162"/>
                                      </a:lnTo>
                                      <a:lnTo>
                                        <a:pt x="135" y="1162"/>
                                      </a:lnTo>
                                      <a:lnTo>
                                        <a:pt x="137" y="1160"/>
                                      </a:lnTo>
                                      <a:lnTo>
                                        <a:pt x="140" y="1158"/>
                                      </a:lnTo>
                                      <a:lnTo>
                                        <a:pt x="140" y="1158"/>
                                      </a:lnTo>
                                      <a:lnTo>
                                        <a:pt x="147" y="1156"/>
                                      </a:lnTo>
                                      <a:lnTo>
                                        <a:pt x="151" y="1156"/>
                                      </a:lnTo>
                                      <a:lnTo>
                                        <a:pt x="152" y="1155"/>
                                      </a:lnTo>
                                      <a:lnTo>
                                        <a:pt x="152" y="1155"/>
                                      </a:lnTo>
                                      <a:lnTo>
                                        <a:pt x="151" y="1151"/>
                                      </a:lnTo>
                                      <a:lnTo>
                                        <a:pt x="147" y="1151"/>
                                      </a:lnTo>
                                      <a:lnTo>
                                        <a:pt x="140" y="1150"/>
                                      </a:lnTo>
                                      <a:lnTo>
                                        <a:pt x="130" y="1148"/>
                                      </a:lnTo>
                                      <a:lnTo>
                                        <a:pt x="122" y="1148"/>
                                      </a:lnTo>
                                      <a:lnTo>
                                        <a:pt x="122" y="1148"/>
                                      </a:lnTo>
                                      <a:lnTo>
                                        <a:pt x="118" y="1148"/>
                                      </a:lnTo>
                                      <a:lnTo>
                                        <a:pt x="116" y="1148"/>
                                      </a:lnTo>
                                      <a:lnTo>
                                        <a:pt x="116" y="1148"/>
                                      </a:lnTo>
                                      <a:lnTo>
                                        <a:pt x="116" y="1144"/>
                                      </a:lnTo>
                                      <a:lnTo>
                                        <a:pt x="118" y="1143"/>
                                      </a:lnTo>
                                      <a:lnTo>
                                        <a:pt x="120" y="1141"/>
                                      </a:lnTo>
                                      <a:lnTo>
                                        <a:pt x="120" y="1139"/>
                                      </a:lnTo>
                                      <a:lnTo>
                                        <a:pt x="120" y="1139"/>
                                      </a:lnTo>
                                      <a:lnTo>
                                        <a:pt x="120" y="1138"/>
                                      </a:lnTo>
                                      <a:lnTo>
                                        <a:pt x="116" y="1138"/>
                                      </a:lnTo>
                                      <a:lnTo>
                                        <a:pt x="111" y="1138"/>
                                      </a:lnTo>
                                      <a:lnTo>
                                        <a:pt x="111" y="1138"/>
                                      </a:lnTo>
                                      <a:lnTo>
                                        <a:pt x="106" y="1139"/>
                                      </a:lnTo>
                                      <a:lnTo>
                                        <a:pt x="101" y="1143"/>
                                      </a:lnTo>
                                      <a:lnTo>
                                        <a:pt x="101" y="1143"/>
                                      </a:lnTo>
                                      <a:lnTo>
                                        <a:pt x="94" y="1143"/>
                                      </a:lnTo>
                                      <a:lnTo>
                                        <a:pt x="91" y="1141"/>
                                      </a:lnTo>
                                      <a:lnTo>
                                        <a:pt x="89" y="1141"/>
                                      </a:lnTo>
                                      <a:lnTo>
                                        <a:pt x="89" y="1141"/>
                                      </a:lnTo>
                                      <a:lnTo>
                                        <a:pt x="91" y="1136"/>
                                      </a:lnTo>
                                      <a:lnTo>
                                        <a:pt x="92" y="1132"/>
                                      </a:lnTo>
                                      <a:lnTo>
                                        <a:pt x="92" y="1132"/>
                                      </a:lnTo>
                                      <a:lnTo>
                                        <a:pt x="96" y="1126"/>
                                      </a:lnTo>
                                      <a:lnTo>
                                        <a:pt x="99" y="1120"/>
                                      </a:lnTo>
                                      <a:lnTo>
                                        <a:pt x="101" y="1117"/>
                                      </a:lnTo>
                                      <a:lnTo>
                                        <a:pt x="101" y="1117"/>
                                      </a:lnTo>
                                      <a:lnTo>
                                        <a:pt x="99" y="1115"/>
                                      </a:lnTo>
                                      <a:lnTo>
                                        <a:pt x="96" y="1114"/>
                                      </a:lnTo>
                                      <a:lnTo>
                                        <a:pt x="87" y="1117"/>
                                      </a:lnTo>
                                      <a:lnTo>
                                        <a:pt x="77" y="1122"/>
                                      </a:lnTo>
                                      <a:lnTo>
                                        <a:pt x="69" y="1126"/>
                                      </a:lnTo>
                                      <a:lnTo>
                                        <a:pt x="69" y="1126"/>
                                      </a:lnTo>
                                      <a:lnTo>
                                        <a:pt x="62" y="1131"/>
                                      </a:lnTo>
                                      <a:lnTo>
                                        <a:pt x="57" y="1134"/>
                                      </a:lnTo>
                                      <a:lnTo>
                                        <a:pt x="51" y="1138"/>
                                      </a:lnTo>
                                      <a:lnTo>
                                        <a:pt x="51" y="1138"/>
                                      </a:lnTo>
                                      <a:lnTo>
                                        <a:pt x="45" y="1136"/>
                                      </a:lnTo>
                                      <a:lnTo>
                                        <a:pt x="39" y="1134"/>
                                      </a:lnTo>
                                      <a:lnTo>
                                        <a:pt x="39" y="1134"/>
                                      </a:lnTo>
                                      <a:lnTo>
                                        <a:pt x="34" y="1132"/>
                                      </a:lnTo>
                                      <a:lnTo>
                                        <a:pt x="29" y="1131"/>
                                      </a:lnTo>
                                      <a:lnTo>
                                        <a:pt x="29" y="1131"/>
                                      </a:lnTo>
                                      <a:lnTo>
                                        <a:pt x="27" y="1131"/>
                                      </a:lnTo>
                                      <a:lnTo>
                                        <a:pt x="26" y="1134"/>
                                      </a:lnTo>
                                      <a:lnTo>
                                        <a:pt x="24" y="1139"/>
                                      </a:lnTo>
                                      <a:lnTo>
                                        <a:pt x="14" y="1141"/>
                                      </a:lnTo>
                                      <a:lnTo>
                                        <a:pt x="14" y="1141"/>
                                      </a:lnTo>
                                      <a:lnTo>
                                        <a:pt x="10" y="1141"/>
                                      </a:lnTo>
                                      <a:lnTo>
                                        <a:pt x="7" y="1141"/>
                                      </a:lnTo>
                                      <a:lnTo>
                                        <a:pt x="7" y="1141"/>
                                      </a:lnTo>
                                      <a:lnTo>
                                        <a:pt x="5" y="1134"/>
                                      </a:lnTo>
                                      <a:lnTo>
                                        <a:pt x="5" y="1129"/>
                                      </a:lnTo>
                                      <a:lnTo>
                                        <a:pt x="5" y="1129"/>
                                      </a:lnTo>
                                      <a:lnTo>
                                        <a:pt x="5" y="1126"/>
                                      </a:lnTo>
                                      <a:lnTo>
                                        <a:pt x="5" y="1120"/>
                                      </a:lnTo>
                                      <a:lnTo>
                                        <a:pt x="5" y="1120"/>
                                      </a:lnTo>
                                      <a:lnTo>
                                        <a:pt x="5" y="1115"/>
                                      </a:lnTo>
                                      <a:lnTo>
                                        <a:pt x="5" y="1112"/>
                                      </a:lnTo>
                                      <a:lnTo>
                                        <a:pt x="5" y="1112"/>
                                      </a:lnTo>
                                      <a:lnTo>
                                        <a:pt x="4" y="1110"/>
                                      </a:lnTo>
                                      <a:lnTo>
                                        <a:pt x="0" y="1107"/>
                                      </a:lnTo>
                                      <a:lnTo>
                                        <a:pt x="0" y="1107"/>
                                      </a:lnTo>
                                      <a:lnTo>
                                        <a:pt x="2" y="1100"/>
                                      </a:lnTo>
                                      <a:lnTo>
                                        <a:pt x="4" y="1095"/>
                                      </a:lnTo>
                                      <a:lnTo>
                                        <a:pt x="4" y="1095"/>
                                      </a:lnTo>
                                      <a:lnTo>
                                        <a:pt x="5" y="1091"/>
                                      </a:lnTo>
                                      <a:lnTo>
                                        <a:pt x="7" y="1086"/>
                                      </a:lnTo>
                                      <a:lnTo>
                                        <a:pt x="7" y="1086"/>
                                      </a:lnTo>
                                      <a:lnTo>
                                        <a:pt x="7" y="1071"/>
                                      </a:lnTo>
                                      <a:lnTo>
                                        <a:pt x="7" y="1071"/>
                                      </a:lnTo>
                                      <a:lnTo>
                                        <a:pt x="5" y="1067"/>
                                      </a:lnTo>
                                      <a:lnTo>
                                        <a:pt x="7" y="1062"/>
                                      </a:lnTo>
                                      <a:lnTo>
                                        <a:pt x="10" y="1057"/>
                                      </a:lnTo>
                                      <a:lnTo>
                                        <a:pt x="10" y="1057"/>
                                      </a:lnTo>
                                      <a:lnTo>
                                        <a:pt x="21" y="1050"/>
                                      </a:lnTo>
                                      <a:lnTo>
                                        <a:pt x="26" y="1047"/>
                                      </a:lnTo>
                                      <a:lnTo>
                                        <a:pt x="26" y="1047"/>
                                      </a:lnTo>
                                      <a:lnTo>
                                        <a:pt x="41" y="1042"/>
                                      </a:lnTo>
                                      <a:lnTo>
                                        <a:pt x="41" y="1042"/>
                                      </a:lnTo>
                                      <a:lnTo>
                                        <a:pt x="45" y="1040"/>
                                      </a:lnTo>
                                      <a:lnTo>
                                        <a:pt x="50" y="1037"/>
                                      </a:lnTo>
                                      <a:lnTo>
                                        <a:pt x="50" y="1037"/>
                                      </a:lnTo>
                                      <a:lnTo>
                                        <a:pt x="53" y="1030"/>
                                      </a:lnTo>
                                      <a:lnTo>
                                        <a:pt x="53" y="1030"/>
                                      </a:lnTo>
                                      <a:lnTo>
                                        <a:pt x="57" y="1025"/>
                                      </a:lnTo>
                                      <a:lnTo>
                                        <a:pt x="62" y="1023"/>
                                      </a:lnTo>
                                      <a:lnTo>
                                        <a:pt x="62" y="1023"/>
                                      </a:lnTo>
                                      <a:lnTo>
                                        <a:pt x="67" y="1021"/>
                                      </a:lnTo>
                                      <a:lnTo>
                                        <a:pt x="70" y="1021"/>
                                      </a:lnTo>
                                      <a:lnTo>
                                        <a:pt x="75" y="1023"/>
                                      </a:lnTo>
                                      <a:lnTo>
                                        <a:pt x="75" y="1023"/>
                                      </a:lnTo>
                                      <a:lnTo>
                                        <a:pt x="77" y="1023"/>
                                      </a:lnTo>
                                      <a:lnTo>
                                        <a:pt x="82" y="1023"/>
                                      </a:lnTo>
                                      <a:lnTo>
                                        <a:pt x="89" y="1021"/>
                                      </a:lnTo>
                                      <a:lnTo>
                                        <a:pt x="89" y="1021"/>
                                      </a:lnTo>
                                      <a:lnTo>
                                        <a:pt x="92" y="1016"/>
                                      </a:lnTo>
                                      <a:lnTo>
                                        <a:pt x="96" y="1014"/>
                                      </a:lnTo>
                                      <a:lnTo>
                                        <a:pt x="113" y="1006"/>
                                      </a:lnTo>
                                      <a:lnTo>
                                        <a:pt x="113" y="1006"/>
                                      </a:lnTo>
                                      <a:lnTo>
                                        <a:pt x="118" y="1004"/>
                                      </a:lnTo>
                                      <a:lnTo>
                                        <a:pt x="122" y="1002"/>
                                      </a:lnTo>
                                      <a:lnTo>
                                        <a:pt x="123" y="1004"/>
                                      </a:lnTo>
                                      <a:lnTo>
                                        <a:pt x="123" y="1004"/>
                                      </a:lnTo>
                                      <a:lnTo>
                                        <a:pt x="127" y="1008"/>
                                      </a:lnTo>
                                      <a:lnTo>
                                        <a:pt x="128" y="1013"/>
                                      </a:lnTo>
                                      <a:lnTo>
                                        <a:pt x="128" y="1013"/>
                                      </a:lnTo>
                                      <a:lnTo>
                                        <a:pt x="127" y="1016"/>
                                      </a:lnTo>
                                      <a:lnTo>
                                        <a:pt x="127" y="1018"/>
                                      </a:lnTo>
                                      <a:lnTo>
                                        <a:pt x="128" y="1020"/>
                                      </a:lnTo>
                                      <a:lnTo>
                                        <a:pt x="128" y="1020"/>
                                      </a:lnTo>
                                      <a:lnTo>
                                        <a:pt x="139" y="1016"/>
                                      </a:lnTo>
                                      <a:lnTo>
                                        <a:pt x="147" y="1014"/>
                                      </a:lnTo>
                                      <a:lnTo>
                                        <a:pt x="147" y="1014"/>
                                      </a:lnTo>
                                      <a:lnTo>
                                        <a:pt x="149" y="1013"/>
                                      </a:lnTo>
                                      <a:lnTo>
                                        <a:pt x="151" y="1009"/>
                                      </a:lnTo>
                                      <a:lnTo>
                                        <a:pt x="152" y="1004"/>
                                      </a:lnTo>
                                      <a:lnTo>
                                        <a:pt x="152" y="1004"/>
                                      </a:lnTo>
                                      <a:lnTo>
                                        <a:pt x="156" y="1002"/>
                                      </a:lnTo>
                                      <a:lnTo>
                                        <a:pt x="161" y="1001"/>
                                      </a:lnTo>
                                      <a:lnTo>
                                        <a:pt x="168" y="999"/>
                                      </a:lnTo>
                                      <a:lnTo>
                                        <a:pt x="180" y="999"/>
                                      </a:lnTo>
                                      <a:lnTo>
                                        <a:pt x="180" y="999"/>
                                      </a:lnTo>
                                      <a:lnTo>
                                        <a:pt x="185" y="999"/>
                                      </a:lnTo>
                                      <a:lnTo>
                                        <a:pt x="190" y="999"/>
                                      </a:lnTo>
                                      <a:lnTo>
                                        <a:pt x="190" y="999"/>
                                      </a:lnTo>
                                      <a:lnTo>
                                        <a:pt x="197" y="996"/>
                                      </a:lnTo>
                                      <a:lnTo>
                                        <a:pt x="200" y="990"/>
                                      </a:lnTo>
                                      <a:lnTo>
                                        <a:pt x="202" y="987"/>
                                      </a:lnTo>
                                      <a:lnTo>
                                        <a:pt x="202" y="987"/>
                                      </a:lnTo>
                                      <a:lnTo>
                                        <a:pt x="200" y="985"/>
                                      </a:lnTo>
                                      <a:lnTo>
                                        <a:pt x="197" y="982"/>
                                      </a:lnTo>
                                      <a:lnTo>
                                        <a:pt x="193" y="979"/>
                                      </a:lnTo>
                                      <a:lnTo>
                                        <a:pt x="193" y="977"/>
                                      </a:lnTo>
                                      <a:lnTo>
                                        <a:pt x="193" y="977"/>
                                      </a:lnTo>
                                      <a:lnTo>
                                        <a:pt x="195" y="975"/>
                                      </a:lnTo>
                                      <a:lnTo>
                                        <a:pt x="200" y="975"/>
                                      </a:lnTo>
                                      <a:lnTo>
                                        <a:pt x="204" y="975"/>
                                      </a:lnTo>
                                      <a:lnTo>
                                        <a:pt x="207" y="977"/>
                                      </a:lnTo>
                                      <a:lnTo>
                                        <a:pt x="207" y="977"/>
                                      </a:lnTo>
                                      <a:lnTo>
                                        <a:pt x="212" y="982"/>
                                      </a:lnTo>
                                      <a:lnTo>
                                        <a:pt x="214" y="989"/>
                                      </a:lnTo>
                                      <a:lnTo>
                                        <a:pt x="214" y="989"/>
                                      </a:lnTo>
                                      <a:lnTo>
                                        <a:pt x="216" y="1001"/>
                                      </a:lnTo>
                                      <a:lnTo>
                                        <a:pt x="216" y="1008"/>
                                      </a:lnTo>
                                      <a:lnTo>
                                        <a:pt x="217" y="1009"/>
                                      </a:lnTo>
                                      <a:lnTo>
                                        <a:pt x="219" y="1011"/>
                                      </a:lnTo>
                                      <a:lnTo>
                                        <a:pt x="219" y="1011"/>
                                      </a:lnTo>
                                      <a:lnTo>
                                        <a:pt x="221" y="1009"/>
                                      </a:lnTo>
                                      <a:lnTo>
                                        <a:pt x="222" y="1008"/>
                                      </a:lnTo>
                                      <a:lnTo>
                                        <a:pt x="226" y="1004"/>
                                      </a:lnTo>
                                      <a:lnTo>
                                        <a:pt x="226" y="1004"/>
                                      </a:lnTo>
                                      <a:lnTo>
                                        <a:pt x="228" y="1006"/>
                                      </a:lnTo>
                                      <a:lnTo>
                                        <a:pt x="229" y="1008"/>
                                      </a:lnTo>
                                      <a:lnTo>
                                        <a:pt x="231" y="1013"/>
                                      </a:lnTo>
                                      <a:lnTo>
                                        <a:pt x="231" y="1013"/>
                                      </a:lnTo>
                                      <a:lnTo>
                                        <a:pt x="236" y="1018"/>
                                      </a:lnTo>
                                      <a:lnTo>
                                        <a:pt x="240" y="1020"/>
                                      </a:lnTo>
                                      <a:lnTo>
                                        <a:pt x="240" y="1020"/>
                                      </a:lnTo>
                                      <a:lnTo>
                                        <a:pt x="241" y="1023"/>
                                      </a:lnTo>
                                      <a:lnTo>
                                        <a:pt x="243" y="1025"/>
                                      </a:lnTo>
                                      <a:lnTo>
                                        <a:pt x="243" y="1025"/>
                                      </a:lnTo>
                                      <a:lnTo>
                                        <a:pt x="243" y="1025"/>
                                      </a:lnTo>
                                      <a:lnTo>
                                        <a:pt x="245" y="1025"/>
                                      </a:lnTo>
                                      <a:lnTo>
                                        <a:pt x="246" y="1023"/>
                                      </a:lnTo>
                                      <a:lnTo>
                                        <a:pt x="246" y="1018"/>
                                      </a:lnTo>
                                      <a:lnTo>
                                        <a:pt x="245" y="1009"/>
                                      </a:lnTo>
                                      <a:lnTo>
                                        <a:pt x="245" y="1009"/>
                                      </a:lnTo>
                                      <a:lnTo>
                                        <a:pt x="245" y="1002"/>
                                      </a:lnTo>
                                      <a:lnTo>
                                        <a:pt x="246" y="997"/>
                                      </a:lnTo>
                                      <a:lnTo>
                                        <a:pt x="246" y="997"/>
                                      </a:lnTo>
                                      <a:lnTo>
                                        <a:pt x="246" y="994"/>
                                      </a:lnTo>
                                      <a:lnTo>
                                        <a:pt x="250" y="990"/>
                                      </a:lnTo>
                                      <a:lnTo>
                                        <a:pt x="250" y="990"/>
                                      </a:lnTo>
                                      <a:lnTo>
                                        <a:pt x="257" y="990"/>
                                      </a:lnTo>
                                      <a:lnTo>
                                        <a:pt x="260" y="990"/>
                                      </a:lnTo>
                                      <a:lnTo>
                                        <a:pt x="260" y="990"/>
                                      </a:lnTo>
                                      <a:lnTo>
                                        <a:pt x="267" y="990"/>
                                      </a:lnTo>
                                      <a:lnTo>
                                        <a:pt x="277" y="990"/>
                                      </a:lnTo>
                                      <a:lnTo>
                                        <a:pt x="277" y="990"/>
                                      </a:lnTo>
                                      <a:lnTo>
                                        <a:pt x="282" y="996"/>
                                      </a:lnTo>
                                      <a:lnTo>
                                        <a:pt x="289" y="999"/>
                                      </a:lnTo>
                                      <a:lnTo>
                                        <a:pt x="289" y="999"/>
                                      </a:lnTo>
                                      <a:lnTo>
                                        <a:pt x="294" y="999"/>
                                      </a:lnTo>
                                      <a:lnTo>
                                        <a:pt x="301" y="999"/>
                                      </a:lnTo>
                                      <a:lnTo>
                                        <a:pt x="301" y="999"/>
                                      </a:lnTo>
                                      <a:lnTo>
                                        <a:pt x="306" y="1002"/>
                                      </a:lnTo>
                                      <a:lnTo>
                                        <a:pt x="311" y="1006"/>
                                      </a:lnTo>
                                      <a:lnTo>
                                        <a:pt x="311" y="1006"/>
                                      </a:lnTo>
                                      <a:lnTo>
                                        <a:pt x="315" y="1006"/>
                                      </a:lnTo>
                                      <a:lnTo>
                                        <a:pt x="318" y="1004"/>
                                      </a:lnTo>
                                      <a:lnTo>
                                        <a:pt x="318" y="1004"/>
                                      </a:lnTo>
                                      <a:lnTo>
                                        <a:pt x="318" y="1002"/>
                                      </a:lnTo>
                                      <a:lnTo>
                                        <a:pt x="316" y="1001"/>
                                      </a:lnTo>
                                      <a:lnTo>
                                        <a:pt x="313" y="997"/>
                                      </a:lnTo>
                                      <a:lnTo>
                                        <a:pt x="313" y="997"/>
                                      </a:lnTo>
                                      <a:lnTo>
                                        <a:pt x="311" y="992"/>
                                      </a:lnTo>
                                      <a:lnTo>
                                        <a:pt x="311" y="989"/>
                                      </a:lnTo>
                                      <a:lnTo>
                                        <a:pt x="313" y="985"/>
                                      </a:lnTo>
                                      <a:lnTo>
                                        <a:pt x="313" y="985"/>
                                      </a:lnTo>
                                      <a:lnTo>
                                        <a:pt x="316" y="985"/>
                                      </a:lnTo>
                                      <a:lnTo>
                                        <a:pt x="322" y="984"/>
                                      </a:lnTo>
                                      <a:lnTo>
                                        <a:pt x="325" y="984"/>
                                      </a:lnTo>
                                      <a:lnTo>
                                        <a:pt x="327" y="984"/>
                                      </a:lnTo>
                                      <a:lnTo>
                                        <a:pt x="327" y="984"/>
                                      </a:lnTo>
                                      <a:lnTo>
                                        <a:pt x="327" y="984"/>
                                      </a:lnTo>
                                      <a:lnTo>
                                        <a:pt x="323" y="982"/>
                                      </a:lnTo>
                                      <a:lnTo>
                                        <a:pt x="322" y="979"/>
                                      </a:lnTo>
                                      <a:lnTo>
                                        <a:pt x="322" y="973"/>
                                      </a:lnTo>
                                      <a:lnTo>
                                        <a:pt x="316" y="972"/>
                                      </a:lnTo>
                                      <a:lnTo>
                                        <a:pt x="311" y="968"/>
                                      </a:lnTo>
                                      <a:lnTo>
                                        <a:pt x="311" y="968"/>
                                      </a:lnTo>
                                      <a:lnTo>
                                        <a:pt x="311" y="965"/>
                                      </a:lnTo>
                                      <a:lnTo>
                                        <a:pt x="311" y="963"/>
                                      </a:lnTo>
                                      <a:lnTo>
                                        <a:pt x="315" y="958"/>
                                      </a:lnTo>
                                      <a:lnTo>
                                        <a:pt x="320" y="955"/>
                                      </a:lnTo>
                                      <a:lnTo>
                                        <a:pt x="320" y="955"/>
                                      </a:lnTo>
                                      <a:lnTo>
                                        <a:pt x="328" y="948"/>
                                      </a:lnTo>
                                      <a:lnTo>
                                        <a:pt x="328" y="948"/>
                                      </a:lnTo>
                                      <a:lnTo>
                                        <a:pt x="334" y="944"/>
                                      </a:lnTo>
                                      <a:lnTo>
                                        <a:pt x="334" y="944"/>
                                      </a:lnTo>
                                      <a:lnTo>
                                        <a:pt x="346" y="944"/>
                                      </a:lnTo>
                                      <a:lnTo>
                                        <a:pt x="346" y="944"/>
                                      </a:lnTo>
                                      <a:lnTo>
                                        <a:pt x="346" y="944"/>
                                      </a:lnTo>
                                      <a:lnTo>
                                        <a:pt x="346" y="946"/>
                                      </a:lnTo>
                                      <a:lnTo>
                                        <a:pt x="347" y="948"/>
                                      </a:lnTo>
                                      <a:lnTo>
                                        <a:pt x="351" y="951"/>
                                      </a:lnTo>
                                      <a:lnTo>
                                        <a:pt x="351" y="951"/>
                                      </a:lnTo>
                                      <a:lnTo>
                                        <a:pt x="356" y="955"/>
                                      </a:lnTo>
                                      <a:lnTo>
                                        <a:pt x="361" y="956"/>
                                      </a:lnTo>
                                      <a:lnTo>
                                        <a:pt x="361" y="956"/>
                                      </a:lnTo>
                                      <a:lnTo>
                                        <a:pt x="363" y="953"/>
                                      </a:lnTo>
                                      <a:lnTo>
                                        <a:pt x="366" y="949"/>
                                      </a:lnTo>
                                      <a:lnTo>
                                        <a:pt x="366" y="949"/>
                                      </a:lnTo>
                                      <a:lnTo>
                                        <a:pt x="371" y="948"/>
                                      </a:lnTo>
                                      <a:lnTo>
                                        <a:pt x="376" y="946"/>
                                      </a:lnTo>
                                      <a:lnTo>
                                        <a:pt x="376" y="946"/>
                                      </a:lnTo>
                                      <a:lnTo>
                                        <a:pt x="387" y="943"/>
                                      </a:lnTo>
                                      <a:lnTo>
                                        <a:pt x="392" y="941"/>
                                      </a:lnTo>
                                      <a:lnTo>
                                        <a:pt x="397" y="939"/>
                                      </a:lnTo>
                                      <a:lnTo>
                                        <a:pt x="397" y="939"/>
                                      </a:lnTo>
                                      <a:lnTo>
                                        <a:pt x="402" y="934"/>
                                      </a:lnTo>
                                      <a:lnTo>
                                        <a:pt x="405" y="931"/>
                                      </a:lnTo>
                                      <a:lnTo>
                                        <a:pt x="407" y="929"/>
                                      </a:lnTo>
                                      <a:lnTo>
                                        <a:pt x="407" y="929"/>
                                      </a:lnTo>
                                      <a:lnTo>
                                        <a:pt x="409" y="932"/>
                                      </a:lnTo>
                                      <a:lnTo>
                                        <a:pt x="411" y="936"/>
                                      </a:lnTo>
                                      <a:lnTo>
                                        <a:pt x="411" y="936"/>
                                      </a:lnTo>
                                      <a:lnTo>
                                        <a:pt x="411" y="939"/>
                                      </a:lnTo>
                                      <a:lnTo>
                                        <a:pt x="412" y="943"/>
                                      </a:lnTo>
                                      <a:lnTo>
                                        <a:pt x="414" y="943"/>
                                      </a:lnTo>
                                      <a:lnTo>
                                        <a:pt x="414" y="943"/>
                                      </a:lnTo>
                                      <a:lnTo>
                                        <a:pt x="416" y="943"/>
                                      </a:lnTo>
                                      <a:lnTo>
                                        <a:pt x="417" y="941"/>
                                      </a:lnTo>
                                      <a:lnTo>
                                        <a:pt x="421" y="936"/>
                                      </a:lnTo>
                                      <a:lnTo>
                                        <a:pt x="421" y="936"/>
                                      </a:lnTo>
                                      <a:lnTo>
                                        <a:pt x="426" y="934"/>
                                      </a:lnTo>
                                      <a:lnTo>
                                        <a:pt x="431" y="932"/>
                                      </a:lnTo>
                                      <a:lnTo>
                                        <a:pt x="431" y="932"/>
                                      </a:lnTo>
                                      <a:lnTo>
                                        <a:pt x="436" y="929"/>
                                      </a:lnTo>
                                      <a:lnTo>
                                        <a:pt x="440" y="929"/>
                                      </a:lnTo>
                                      <a:lnTo>
                                        <a:pt x="441" y="929"/>
                                      </a:lnTo>
                                      <a:lnTo>
                                        <a:pt x="441" y="929"/>
                                      </a:lnTo>
                                      <a:lnTo>
                                        <a:pt x="443" y="932"/>
                                      </a:lnTo>
                                      <a:lnTo>
                                        <a:pt x="443" y="936"/>
                                      </a:lnTo>
                                      <a:lnTo>
                                        <a:pt x="441" y="941"/>
                                      </a:lnTo>
                                      <a:lnTo>
                                        <a:pt x="443" y="946"/>
                                      </a:lnTo>
                                      <a:lnTo>
                                        <a:pt x="443" y="946"/>
                                      </a:lnTo>
                                      <a:lnTo>
                                        <a:pt x="446" y="946"/>
                                      </a:lnTo>
                                      <a:lnTo>
                                        <a:pt x="453" y="946"/>
                                      </a:lnTo>
                                      <a:lnTo>
                                        <a:pt x="458" y="944"/>
                                      </a:lnTo>
                                      <a:lnTo>
                                        <a:pt x="462" y="946"/>
                                      </a:lnTo>
                                      <a:lnTo>
                                        <a:pt x="464" y="946"/>
                                      </a:lnTo>
                                      <a:lnTo>
                                        <a:pt x="464" y="946"/>
                                      </a:lnTo>
                                      <a:lnTo>
                                        <a:pt x="462" y="949"/>
                                      </a:lnTo>
                                      <a:lnTo>
                                        <a:pt x="458" y="955"/>
                                      </a:lnTo>
                                      <a:lnTo>
                                        <a:pt x="455" y="958"/>
                                      </a:lnTo>
                                      <a:lnTo>
                                        <a:pt x="453" y="961"/>
                                      </a:lnTo>
                                      <a:lnTo>
                                        <a:pt x="453" y="961"/>
                                      </a:lnTo>
                                      <a:lnTo>
                                        <a:pt x="455" y="963"/>
                                      </a:lnTo>
                                      <a:lnTo>
                                        <a:pt x="458" y="967"/>
                                      </a:lnTo>
                                      <a:lnTo>
                                        <a:pt x="462" y="968"/>
                                      </a:lnTo>
                                      <a:lnTo>
                                        <a:pt x="462" y="968"/>
                                      </a:lnTo>
                                      <a:lnTo>
                                        <a:pt x="464" y="970"/>
                                      </a:lnTo>
                                      <a:lnTo>
                                        <a:pt x="469" y="970"/>
                                      </a:lnTo>
                                      <a:lnTo>
                                        <a:pt x="469" y="970"/>
                                      </a:lnTo>
                                      <a:lnTo>
                                        <a:pt x="474" y="970"/>
                                      </a:lnTo>
                                      <a:lnTo>
                                        <a:pt x="476" y="968"/>
                                      </a:lnTo>
                                      <a:lnTo>
                                        <a:pt x="479" y="970"/>
                                      </a:lnTo>
                                      <a:lnTo>
                                        <a:pt x="479" y="970"/>
                                      </a:lnTo>
                                      <a:lnTo>
                                        <a:pt x="481" y="973"/>
                                      </a:lnTo>
                                      <a:lnTo>
                                        <a:pt x="481" y="977"/>
                                      </a:lnTo>
                                      <a:lnTo>
                                        <a:pt x="481" y="977"/>
                                      </a:lnTo>
                                      <a:lnTo>
                                        <a:pt x="481" y="982"/>
                                      </a:lnTo>
                                      <a:lnTo>
                                        <a:pt x="481" y="989"/>
                                      </a:lnTo>
                                      <a:lnTo>
                                        <a:pt x="481" y="989"/>
                                      </a:lnTo>
                                      <a:lnTo>
                                        <a:pt x="482" y="992"/>
                                      </a:lnTo>
                                      <a:lnTo>
                                        <a:pt x="486" y="994"/>
                                      </a:lnTo>
                                      <a:lnTo>
                                        <a:pt x="493" y="996"/>
                                      </a:lnTo>
                                      <a:lnTo>
                                        <a:pt x="493" y="996"/>
                                      </a:lnTo>
                                      <a:lnTo>
                                        <a:pt x="496" y="1001"/>
                                      </a:lnTo>
                                      <a:lnTo>
                                        <a:pt x="499" y="1006"/>
                                      </a:lnTo>
                                      <a:lnTo>
                                        <a:pt x="499" y="1006"/>
                                      </a:lnTo>
                                      <a:lnTo>
                                        <a:pt x="505" y="1011"/>
                                      </a:lnTo>
                                      <a:lnTo>
                                        <a:pt x="510" y="1014"/>
                                      </a:lnTo>
                                      <a:lnTo>
                                        <a:pt x="510" y="1014"/>
                                      </a:lnTo>
                                      <a:lnTo>
                                        <a:pt x="511" y="1023"/>
                                      </a:lnTo>
                                      <a:lnTo>
                                        <a:pt x="513" y="1028"/>
                                      </a:lnTo>
                                      <a:lnTo>
                                        <a:pt x="513" y="1028"/>
                                      </a:lnTo>
                                      <a:lnTo>
                                        <a:pt x="513" y="1032"/>
                                      </a:lnTo>
                                      <a:lnTo>
                                        <a:pt x="515" y="1037"/>
                                      </a:lnTo>
                                      <a:lnTo>
                                        <a:pt x="515" y="1037"/>
                                      </a:lnTo>
                                      <a:lnTo>
                                        <a:pt x="518" y="1040"/>
                                      </a:lnTo>
                                      <a:lnTo>
                                        <a:pt x="523" y="1042"/>
                                      </a:lnTo>
                                      <a:lnTo>
                                        <a:pt x="530" y="1049"/>
                                      </a:lnTo>
                                      <a:lnTo>
                                        <a:pt x="530" y="1049"/>
                                      </a:lnTo>
                                      <a:lnTo>
                                        <a:pt x="534" y="1049"/>
                                      </a:lnTo>
                                      <a:lnTo>
                                        <a:pt x="539" y="1050"/>
                                      </a:lnTo>
                                      <a:lnTo>
                                        <a:pt x="539" y="1050"/>
                                      </a:lnTo>
                                      <a:lnTo>
                                        <a:pt x="541" y="1055"/>
                                      </a:lnTo>
                                      <a:lnTo>
                                        <a:pt x="541" y="1062"/>
                                      </a:lnTo>
                                      <a:lnTo>
                                        <a:pt x="542" y="1069"/>
                                      </a:lnTo>
                                      <a:lnTo>
                                        <a:pt x="544" y="1073"/>
                                      </a:lnTo>
                                      <a:lnTo>
                                        <a:pt x="546" y="1073"/>
                                      </a:lnTo>
                                      <a:lnTo>
                                        <a:pt x="546" y="1073"/>
                                      </a:lnTo>
                                      <a:lnTo>
                                        <a:pt x="547" y="1071"/>
                                      </a:lnTo>
                                      <a:lnTo>
                                        <a:pt x="547" y="1067"/>
                                      </a:lnTo>
                                      <a:lnTo>
                                        <a:pt x="546" y="1064"/>
                                      </a:lnTo>
                                      <a:lnTo>
                                        <a:pt x="547" y="1061"/>
                                      </a:lnTo>
                                      <a:lnTo>
                                        <a:pt x="547" y="1061"/>
                                      </a:lnTo>
                                      <a:lnTo>
                                        <a:pt x="547" y="1059"/>
                                      </a:lnTo>
                                      <a:lnTo>
                                        <a:pt x="549" y="1059"/>
                                      </a:lnTo>
                                      <a:lnTo>
                                        <a:pt x="552" y="1061"/>
                                      </a:lnTo>
                                      <a:lnTo>
                                        <a:pt x="554" y="1062"/>
                                      </a:lnTo>
                                      <a:lnTo>
                                        <a:pt x="558" y="1062"/>
                                      </a:lnTo>
                                      <a:lnTo>
                                        <a:pt x="558" y="1062"/>
                                      </a:lnTo>
                                      <a:lnTo>
                                        <a:pt x="570" y="1049"/>
                                      </a:lnTo>
                                      <a:lnTo>
                                        <a:pt x="570" y="1049"/>
                                      </a:lnTo>
                                      <a:lnTo>
                                        <a:pt x="575" y="1042"/>
                                      </a:lnTo>
                                      <a:lnTo>
                                        <a:pt x="582" y="1035"/>
                                      </a:lnTo>
                                      <a:lnTo>
                                        <a:pt x="582" y="1035"/>
                                      </a:lnTo>
                                      <a:lnTo>
                                        <a:pt x="588" y="1033"/>
                                      </a:lnTo>
                                      <a:lnTo>
                                        <a:pt x="594" y="1032"/>
                                      </a:lnTo>
                                      <a:lnTo>
                                        <a:pt x="595" y="1030"/>
                                      </a:lnTo>
                                      <a:lnTo>
                                        <a:pt x="595" y="1030"/>
                                      </a:lnTo>
                                      <a:lnTo>
                                        <a:pt x="597" y="1025"/>
                                      </a:lnTo>
                                      <a:lnTo>
                                        <a:pt x="599" y="1020"/>
                                      </a:lnTo>
                                      <a:lnTo>
                                        <a:pt x="599" y="1020"/>
                                      </a:lnTo>
                                      <a:lnTo>
                                        <a:pt x="604" y="1016"/>
                                      </a:lnTo>
                                      <a:lnTo>
                                        <a:pt x="609" y="1014"/>
                                      </a:lnTo>
                                      <a:lnTo>
                                        <a:pt x="609" y="1014"/>
                                      </a:lnTo>
                                      <a:lnTo>
                                        <a:pt x="611" y="1014"/>
                                      </a:lnTo>
                                      <a:lnTo>
                                        <a:pt x="614" y="1018"/>
                                      </a:lnTo>
                                      <a:lnTo>
                                        <a:pt x="616" y="1020"/>
                                      </a:lnTo>
                                      <a:lnTo>
                                        <a:pt x="617" y="1021"/>
                                      </a:lnTo>
                                      <a:lnTo>
                                        <a:pt x="617" y="1021"/>
                                      </a:lnTo>
                                      <a:lnTo>
                                        <a:pt x="621" y="1020"/>
                                      </a:lnTo>
                                      <a:lnTo>
                                        <a:pt x="624" y="1016"/>
                                      </a:lnTo>
                                      <a:lnTo>
                                        <a:pt x="629" y="1011"/>
                                      </a:lnTo>
                                      <a:lnTo>
                                        <a:pt x="636" y="1004"/>
                                      </a:lnTo>
                                      <a:lnTo>
                                        <a:pt x="636" y="1004"/>
                                      </a:lnTo>
                                      <a:lnTo>
                                        <a:pt x="638" y="1002"/>
                                      </a:lnTo>
                                      <a:lnTo>
                                        <a:pt x="640" y="1001"/>
                                      </a:lnTo>
                                      <a:lnTo>
                                        <a:pt x="643" y="999"/>
                                      </a:lnTo>
                                      <a:lnTo>
                                        <a:pt x="643" y="999"/>
                                      </a:lnTo>
                                      <a:lnTo>
                                        <a:pt x="645" y="1002"/>
                                      </a:lnTo>
                                      <a:lnTo>
                                        <a:pt x="647" y="1006"/>
                                      </a:lnTo>
                                      <a:lnTo>
                                        <a:pt x="648" y="1009"/>
                                      </a:lnTo>
                                      <a:lnTo>
                                        <a:pt x="648" y="1013"/>
                                      </a:lnTo>
                                      <a:lnTo>
                                        <a:pt x="648" y="1013"/>
                                      </a:lnTo>
                                      <a:lnTo>
                                        <a:pt x="645" y="1016"/>
                                      </a:lnTo>
                                      <a:lnTo>
                                        <a:pt x="640" y="1020"/>
                                      </a:lnTo>
                                      <a:lnTo>
                                        <a:pt x="636" y="1021"/>
                                      </a:lnTo>
                                      <a:lnTo>
                                        <a:pt x="636" y="1025"/>
                                      </a:lnTo>
                                      <a:lnTo>
                                        <a:pt x="636" y="1025"/>
                                      </a:lnTo>
                                      <a:lnTo>
                                        <a:pt x="638" y="1026"/>
                                      </a:lnTo>
                                      <a:lnTo>
                                        <a:pt x="641" y="1026"/>
                                      </a:lnTo>
                                      <a:lnTo>
                                        <a:pt x="648" y="1021"/>
                                      </a:lnTo>
                                      <a:lnTo>
                                        <a:pt x="648" y="1021"/>
                                      </a:lnTo>
                                      <a:lnTo>
                                        <a:pt x="652" y="1018"/>
                                      </a:lnTo>
                                      <a:lnTo>
                                        <a:pt x="653" y="1016"/>
                                      </a:lnTo>
                                      <a:lnTo>
                                        <a:pt x="657" y="1014"/>
                                      </a:lnTo>
                                      <a:lnTo>
                                        <a:pt x="657" y="1014"/>
                                      </a:lnTo>
                                      <a:lnTo>
                                        <a:pt x="659" y="1016"/>
                                      </a:lnTo>
                                      <a:lnTo>
                                        <a:pt x="660" y="1018"/>
                                      </a:lnTo>
                                      <a:lnTo>
                                        <a:pt x="662" y="1025"/>
                                      </a:lnTo>
                                      <a:lnTo>
                                        <a:pt x="665" y="1033"/>
                                      </a:lnTo>
                                      <a:lnTo>
                                        <a:pt x="665" y="1033"/>
                                      </a:lnTo>
                                      <a:lnTo>
                                        <a:pt x="667" y="1037"/>
                                      </a:lnTo>
                                      <a:lnTo>
                                        <a:pt x="669" y="1038"/>
                                      </a:lnTo>
                                      <a:lnTo>
                                        <a:pt x="670" y="1040"/>
                                      </a:lnTo>
                                      <a:lnTo>
                                        <a:pt x="670" y="1040"/>
                                      </a:lnTo>
                                      <a:lnTo>
                                        <a:pt x="672" y="1038"/>
                                      </a:lnTo>
                                      <a:lnTo>
                                        <a:pt x="672" y="1037"/>
                                      </a:lnTo>
                                      <a:lnTo>
                                        <a:pt x="674" y="1033"/>
                                      </a:lnTo>
                                      <a:lnTo>
                                        <a:pt x="674" y="1033"/>
                                      </a:lnTo>
                                      <a:lnTo>
                                        <a:pt x="676" y="1032"/>
                                      </a:lnTo>
                                      <a:lnTo>
                                        <a:pt x="677" y="1032"/>
                                      </a:lnTo>
                                      <a:lnTo>
                                        <a:pt x="677" y="1032"/>
                                      </a:lnTo>
                                      <a:lnTo>
                                        <a:pt x="684" y="1023"/>
                                      </a:lnTo>
                                      <a:lnTo>
                                        <a:pt x="684" y="1023"/>
                                      </a:lnTo>
                                      <a:lnTo>
                                        <a:pt x="694" y="1020"/>
                                      </a:lnTo>
                                      <a:lnTo>
                                        <a:pt x="694" y="1020"/>
                                      </a:lnTo>
                                      <a:lnTo>
                                        <a:pt x="700" y="1018"/>
                                      </a:lnTo>
                                      <a:lnTo>
                                        <a:pt x="705" y="1018"/>
                                      </a:lnTo>
                                      <a:lnTo>
                                        <a:pt x="708" y="1020"/>
                                      </a:lnTo>
                                      <a:lnTo>
                                        <a:pt x="708" y="1020"/>
                                      </a:lnTo>
                                      <a:lnTo>
                                        <a:pt x="712" y="1023"/>
                                      </a:lnTo>
                                      <a:lnTo>
                                        <a:pt x="713" y="1028"/>
                                      </a:lnTo>
                                      <a:lnTo>
                                        <a:pt x="715" y="1035"/>
                                      </a:lnTo>
                                      <a:lnTo>
                                        <a:pt x="715" y="1035"/>
                                      </a:lnTo>
                                      <a:lnTo>
                                        <a:pt x="718" y="1045"/>
                                      </a:lnTo>
                                      <a:lnTo>
                                        <a:pt x="724" y="1052"/>
                                      </a:lnTo>
                                      <a:lnTo>
                                        <a:pt x="725" y="1054"/>
                                      </a:lnTo>
                                      <a:lnTo>
                                        <a:pt x="727" y="1054"/>
                                      </a:lnTo>
                                      <a:lnTo>
                                        <a:pt x="727" y="1054"/>
                                      </a:lnTo>
                                      <a:lnTo>
                                        <a:pt x="729" y="1054"/>
                                      </a:lnTo>
                                      <a:lnTo>
                                        <a:pt x="729" y="1050"/>
                                      </a:lnTo>
                                      <a:lnTo>
                                        <a:pt x="730" y="1047"/>
                                      </a:lnTo>
                                      <a:lnTo>
                                        <a:pt x="730" y="1047"/>
                                      </a:lnTo>
                                      <a:lnTo>
                                        <a:pt x="724" y="1033"/>
                                      </a:lnTo>
                                      <a:lnTo>
                                        <a:pt x="718" y="1023"/>
                                      </a:lnTo>
                                      <a:lnTo>
                                        <a:pt x="717" y="1018"/>
                                      </a:lnTo>
                                      <a:lnTo>
                                        <a:pt x="717" y="1014"/>
                                      </a:lnTo>
                                      <a:lnTo>
                                        <a:pt x="717" y="1014"/>
                                      </a:lnTo>
                                      <a:lnTo>
                                        <a:pt x="718" y="1011"/>
                                      </a:lnTo>
                                      <a:lnTo>
                                        <a:pt x="722" y="1009"/>
                                      </a:lnTo>
                                      <a:lnTo>
                                        <a:pt x="725" y="1006"/>
                                      </a:lnTo>
                                      <a:lnTo>
                                        <a:pt x="737" y="997"/>
                                      </a:lnTo>
                                      <a:lnTo>
                                        <a:pt x="753" y="996"/>
                                      </a:lnTo>
                                      <a:lnTo>
                                        <a:pt x="753" y="996"/>
                                      </a:lnTo>
                                      <a:lnTo>
                                        <a:pt x="758" y="994"/>
                                      </a:lnTo>
                                      <a:lnTo>
                                        <a:pt x="761" y="992"/>
                                      </a:lnTo>
                                      <a:lnTo>
                                        <a:pt x="765" y="994"/>
                                      </a:lnTo>
                                      <a:lnTo>
                                        <a:pt x="765" y="994"/>
                                      </a:lnTo>
                                      <a:lnTo>
                                        <a:pt x="765" y="997"/>
                                      </a:lnTo>
                                      <a:lnTo>
                                        <a:pt x="763" y="1002"/>
                                      </a:lnTo>
                                      <a:lnTo>
                                        <a:pt x="759" y="1009"/>
                                      </a:lnTo>
                                      <a:lnTo>
                                        <a:pt x="759" y="1009"/>
                                      </a:lnTo>
                                      <a:lnTo>
                                        <a:pt x="758" y="1013"/>
                                      </a:lnTo>
                                      <a:lnTo>
                                        <a:pt x="759" y="1020"/>
                                      </a:lnTo>
                                      <a:lnTo>
                                        <a:pt x="759" y="1020"/>
                                      </a:lnTo>
                                      <a:lnTo>
                                        <a:pt x="763" y="1025"/>
                                      </a:lnTo>
                                      <a:lnTo>
                                        <a:pt x="766" y="1028"/>
                                      </a:lnTo>
                                      <a:lnTo>
                                        <a:pt x="777" y="1030"/>
                                      </a:lnTo>
                                      <a:lnTo>
                                        <a:pt x="792" y="1032"/>
                                      </a:lnTo>
                                      <a:lnTo>
                                        <a:pt x="792" y="1032"/>
                                      </a:lnTo>
                                      <a:lnTo>
                                        <a:pt x="800" y="1030"/>
                                      </a:lnTo>
                                      <a:lnTo>
                                        <a:pt x="800" y="1030"/>
                                      </a:lnTo>
                                      <a:lnTo>
                                        <a:pt x="816" y="1028"/>
                                      </a:lnTo>
                                      <a:lnTo>
                                        <a:pt x="816" y="1028"/>
                                      </a:lnTo>
                                      <a:lnTo>
                                        <a:pt x="819" y="1025"/>
                                      </a:lnTo>
                                      <a:lnTo>
                                        <a:pt x="826" y="1020"/>
                                      </a:lnTo>
                                      <a:lnTo>
                                        <a:pt x="826" y="1020"/>
                                      </a:lnTo>
                                      <a:lnTo>
                                        <a:pt x="835" y="1020"/>
                                      </a:lnTo>
                                      <a:lnTo>
                                        <a:pt x="842" y="1021"/>
                                      </a:lnTo>
                                      <a:lnTo>
                                        <a:pt x="842" y="1021"/>
                                      </a:lnTo>
                                      <a:lnTo>
                                        <a:pt x="853" y="1023"/>
                                      </a:lnTo>
                                      <a:lnTo>
                                        <a:pt x="853" y="1023"/>
                                      </a:lnTo>
                                      <a:lnTo>
                                        <a:pt x="867" y="1020"/>
                                      </a:lnTo>
                                      <a:lnTo>
                                        <a:pt x="867" y="1020"/>
                                      </a:lnTo>
                                      <a:lnTo>
                                        <a:pt x="876" y="1020"/>
                                      </a:lnTo>
                                      <a:lnTo>
                                        <a:pt x="881" y="1020"/>
                                      </a:lnTo>
                                      <a:lnTo>
                                        <a:pt x="884" y="1018"/>
                                      </a:lnTo>
                                      <a:lnTo>
                                        <a:pt x="884" y="1018"/>
                                      </a:lnTo>
                                      <a:lnTo>
                                        <a:pt x="883" y="1014"/>
                                      </a:lnTo>
                                      <a:lnTo>
                                        <a:pt x="883" y="1014"/>
                                      </a:lnTo>
                                      <a:lnTo>
                                        <a:pt x="877" y="1013"/>
                                      </a:lnTo>
                                      <a:lnTo>
                                        <a:pt x="872" y="1011"/>
                                      </a:lnTo>
                                      <a:lnTo>
                                        <a:pt x="864" y="1008"/>
                                      </a:lnTo>
                                      <a:lnTo>
                                        <a:pt x="864" y="1008"/>
                                      </a:lnTo>
                                      <a:lnTo>
                                        <a:pt x="860" y="1006"/>
                                      </a:lnTo>
                                      <a:lnTo>
                                        <a:pt x="855" y="1004"/>
                                      </a:lnTo>
                                      <a:lnTo>
                                        <a:pt x="855" y="1004"/>
                                      </a:lnTo>
                                      <a:lnTo>
                                        <a:pt x="850" y="996"/>
                                      </a:lnTo>
                                      <a:lnTo>
                                        <a:pt x="848" y="990"/>
                                      </a:lnTo>
                                      <a:lnTo>
                                        <a:pt x="842" y="984"/>
                                      </a:lnTo>
                                      <a:lnTo>
                                        <a:pt x="835" y="977"/>
                                      </a:lnTo>
                                      <a:lnTo>
                                        <a:pt x="833" y="963"/>
                                      </a:lnTo>
                                      <a:lnTo>
                                        <a:pt x="833" y="963"/>
                                      </a:lnTo>
                                      <a:lnTo>
                                        <a:pt x="833" y="958"/>
                                      </a:lnTo>
                                      <a:lnTo>
                                        <a:pt x="833" y="953"/>
                                      </a:lnTo>
                                      <a:lnTo>
                                        <a:pt x="833" y="953"/>
                                      </a:lnTo>
                                      <a:lnTo>
                                        <a:pt x="828" y="948"/>
                                      </a:lnTo>
                                      <a:lnTo>
                                        <a:pt x="826" y="944"/>
                                      </a:lnTo>
                                      <a:lnTo>
                                        <a:pt x="824" y="941"/>
                                      </a:lnTo>
                                      <a:lnTo>
                                        <a:pt x="824" y="941"/>
                                      </a:lnTo>
                                      <a:lnTo>
                                        <a:pt x="826" y="937"/>
                                      </a:lnTo>
                                      <a:lnTo>
                                        <a:pt x="828" y="932"/>
                                      </a:lnTo>
                                      <a:lnTo>
                                        <a:pt x="828" y="932"/>
                                      </a:lnTo>
                                      <a:lnTo>
                                        <a:pt x="835" y="924"/>
                                      </a:lnTo>
                                      <a:lnTo>
                                        <a:pt x="835" y="924"/>
                                      </a:lnTo>
                                      <a:lnTo>
                                        <a:pt x="836" y="915"/>
                                      </a:lnTo>
                                      <a:lnTo>
                                        <a:pt x="836" y="908"/>
                                      </a:lnTo>
                                      <a:lnTo>
                                        <a:pt x="836" y="908"/>
                                      </a:lnTo>
                                      <a:lnTo>
                                        <a:pt x="836" y="896"/>
                                      </a:lnTo>
                                      <a:lnTo>
                                        <a:pt x="835" y="881"/>
                                      </a:lnTo>
                                      <a:lnTo>
                                        <a:pt x="835" y="881"/>
                                      </a:lnTo>
                                      <a:lnTo>
                                        <a:pt x="830" y="871"/>
                                      </a:lnTo>
                                      <a:lnTo>
                                        <a:pt x="828" y="861"/>
                                      </a:lnTo>
                                      <a:lnTo>
                                        <a:pt x="826" y="833"/>
                                      </a:lnTo>
                                      <a:lnTo>
                                        <a:pt x="826" y="825"/>
                                      </a:lnTo>
                                      <a:lnTo>
                                        <a:pt x="826" y="804"/>
                                      </a:lnTo>
                                      <a:lnTo>
                                        <a:pt x="824" y="792"/>
                                      </a:lnTo>
                                      <a:lnTo>
                                        <a:pt x="824" y="792"/>
                                      </a:lnTo>
                                      <a:lnTo>
                                        <a:pt x="833" y="794"/>
                                      </a:lnTo>
                                      <a:lnTo>
                                        <a:pt x="838" y="794"/>
                                      </a:lnTo>
                                      <a:lnTo>
                                        <a:pt x="840" y="794"/>
                                      </a:lnTo>
                                      <a:lnTo>
                                        <a:pt x="840" y="792"/>
                                      </a:lnTo>
                                      <a:lnTo>
                                        <a:pt x="840" y="792"/>
                                      </a:lnTo>
                                      <a:lnTo>
                                        <a:pt x="838" y="790"/>
                                      </a:lnTo>
                                      <a:lnTo>
                                        <a:pt x="835" y="787"/>
                                      </a:lnTo>
                                      <a:lnTo>
                                        <a:pt x="828" y="785"/>
                                      </a:lnTo>
                                      <a:lnTo>
                                        <a:pt x="828" y="785"/>
                                      </a:lnTo>
                                      <a:lnTo>
                                        <a:pt x="824" y="785"/>
                                      </a:lnTo>
                                      <a:lnTo>
                                        <a:pt x="821" y="785"/>
                                      </a:lnTo>
                                      <a:lnTo>
                                        <a:pt x="821" y="785"/>
                                      </a:lnTo>
                                      <a:lnTo>
                                        <a:pt x="819" y="790"/>
                                      </a:lnTo>
                                      <a:lnTo>
                                        <a:pt x="819" y="794"/>
                                      </a:lnTo>
                                      <a:lnTo>
                                        <a:pt x="819" y="794"/>
                                      </a:lnTo>
                                      <a:lnTo>
                                        <a:pt x="819" y="794"/>
                                      </a:lnTo>
                                      <a:lnTo>
                                        <a:pt x="818" y="794"/>
                                      </a:lnTo>
                                      <a:lnTo>
                                        <a:pt x="816" y="792"/>
                                      </a:lnTo>
                                      <a:lnTo>
                                        <a:pt x="814" y="787"/>
                                      </a:lnTo>
                                      <a:lnTo>
                                        <a:pt x="811" y="780"/>
                                      </a:lnTo>
                                      <a:lnTo>
                                        <a:pt x="806" y="761"/>
                                      </a:lnTo>
                                      <a:lnTo>
                                        <a:pt x="806" y="761"/>
                                      </a:lnTo>
                                      <a:lnTo>
                                        <a:pt x="792" y="746"/>
                                      </a:lnTo>
                                      <a:lnTo>
                                        <a:pt x="792" y="746"/>
                                      </a:lnTo>
                                      <a:lnTo>
                                        <a:pt x="789" y="739"/>
                                      </a:lnTo>
                                      <a:lnTo>
                                        <a:pt x="785" y="736"/>
                                      </a:lnTo>
                                      <a:lnTo>
                                        <a:pt x="785" y="732"/>
                                      </a:lnTo>
                                      <a:lnTo>
                                        <a:pt x="783" y="731"/>
                                      </a:lnTo>
                                      <a:lnTo>
                                        <a:pt x="783" y="731"/>
                                      </a:lnTo>
                                      <a:lnTo>
                                        <a:pt x="780" y="731"/>
                                      </a:lnTo>
                                      <a:lnTo>
                                        <a:pt x="777" y="732"/>
                                      </a:lnTo>
                                      <a:lnTo>
                                        <a:pt x="773" y="732"/>
                                      </a:lnTo>
                                      <a:lnTo>
                                        <a:pt x="771" y="734"/>
                                      </a:lnTo>
                                      <a:lnTo>
                                        <a:pt x="771" y="734"/>
                                      </a:lnTo>
                                      <a:lnTo>
                                        <a:pt x="770" y="732"/>
                                      </a:lnTo>
                                      <a:lnTo>
                                        <a:pt x="768" y="729"/>
                                      </a:lnTo>
                                      <a:lnTo>
                                        <a:pt x="768" y="722"/>
                                      </a:lnTo>
                                      <a:lnTo>
                                        <a:pt x="768" y="708"/>
                                      </a:lnTo>
                                      <a:lnTo>
                                        <a:pt x="768" y="708"/>
                                      </a:lnTo>
                                      <a:lnTo>
                                        <a:pt x="765" y="698"/>
                                      </a:lnTo>
                                      <a:lnTo>
                                        <a:pt x="761" y="689"/>
                                      </a:lnTo>
                                      <a:lnTo>
                                        <a:pt x="761" y="689"/>
                                      </a:lnTo>
                                      <a:lnTo>
                                        <a:pt x="763" y="681"/>
                                      </a:lnTo>
                                      <a:lnTo>
                                        <a:pt x="763" y="678"/>
                                      </a:lnTo>
                                      <a:lnTo>
                                        <a:pt x="763" y="676"/>
                                      </a:lnTo>
                                      <a:lnTo>
                                        <a:pt x="763" y="676"/>
                                      </a:lnTo>
                                      <a:lnTo>
                                        <a:pt x="761" y="674"/>
                                      </a:lnTo>
                                      <a:lnTo>
                                        <a:pt x="758" y="674"/>
                                      </a:lnTo>
                                      <a:lnTo>
                                        <a:pt x="754" y="672"/>
                                      </a:lnTo>
                                      <a:lnTo>
                                        <a:pt x="754" y="672"/>
                                      </a:lnTo>
                                      <a:lnTo>
                                        <a:pt x="753" y="671"/>
                                      </a:lnTo>
                                      <a:lnTo>
                                        <a:pt x="753" y="667"/>
                                      </a:lnTo>
                                      <a:lnTo>
                                        <a:pt x="753" y="660"/>
                                      </a:lnTo>
                                      <a:lnTo>
                                        <a:pt x="753" y="660"/>
                                      </a:lnTo>
                                      <a:lnTo>
                                        <a:pt x="758" y="657"/>
                                      </a:lnTo>
                                      <a:lnTo>
                                        <a:pt x="763" y="654"/>
                                      </a:lnTo>
                                      <a:lnTo>
                                        <a:pt x="763" y="654"/>
                                      </a:lnTo>
                                      <a:lnTo>
                                        <a:pt x="763" y="648"/>
                                      </a:lnTo>
                                      <a:lnTo>
                                        <a:pt x="763" y="640"/>
                                      </a:lnTo>
                                      <a:lnTo>
                                        <a:pt x="763" y="630"/>
                                      </a:lnTo>
                                      <a:lnTo>
                                        <a:pt x="763" y="630"/>
                                      </a:lnTo>
                                      <a:lnTo>
                                        <a:pt x="761" y="626"/>
                                      </a:lnTo>
                                      <a:lnTo>
                                        <a:pt x="759" y="623"/>
                                      </a:lnTo>
                                      <a:lnTo>
                                        <a:pt x="759" y="623"/>
                                      </a:lnTo>
                                      <a:lnTo>
                                        <a:pt x="751" y="616"/>
                                      </a:lnTo>
                                      <a:lnTo>
                                        <a:pt x="751" y="616"/>
                                      </a:lnTo>
                                      <a:lnTo>
                                        <a:pt x="741" y="611"/>
                                      </a:lnTo>
                                      <a:lnTo>
                                        <a:pt x="741" y="611"/>
                                      </a:lnTo>
                                      <a:lnTo>
                                        <a:pt x="737" y="609"/>
                                      </a:lnTo>
                                      <a:lnTo>
                                        <a:pt x="735" y="602"/>
                                      </a:lnTo>
                                      <a:lnTo>
                                        <a:pt x="734" y="597"/>
                                      </a:lnTo>
                                      <a:lnTo>
                                        <a:pt x="735" y="592"/>
                                      </a:lnTo>
                                      <a:lnTo>
                                        <a:pt x="735" y="592"/>
                                      </a:lnTo>
                                      <a:lnTo>
                                        <a:pt x="737" y="589"/>
                                      </a:lnTo>
                                      <a:lnTo>
                                        <a:pt x="741" y="585"/>
                                      </a:lnTo>
                                      <a:lnTo>
                                        <a:pt x="741" y="585"/>
                                      </a:lnTo>
                                      <a:lnTo>
                                        <a:pt x="744" y="585"/>
                                      </a:lnTo>
                                      <a:lnTo>
                                        <a:pt x="747" y="589"/>
                                      </a:lnTo>
                                      <a:lnTo>
                                        <a:pt x="753" y="595"/>
                                      </a:lnTo>
                                      <a:lnTo>
                                        <a:pt x="753" y="595"/>
                                      </a:lnTo>
                                      <a:lnTo>
                                        <a:pt x="756" y="595"/>
                                      </a:lnTo>
                                      <a:lnTo>
                                        <a:pt x="759" y="594"/>
                                      </a:lnTo>
                                      <a:lnTo>
                                        <a:pt x="763" y="592"/>
                                      </a:lnTo>
                                      <a:lnTo>
                                        <a:pt x="765" y="592"/>
                                      </a:lnTo>
                                      <a:lnTo>
                                        <a:pt x="765" y="592"/>
                                      </a:lnTo>
                                      <a:lnTo>
                                        <a:pt x="768" y="597"/>
                                      </a:lnTo>
                                      <a:lnTo>
                                        <a:pt x="771" y="601"/>
                                      </a:lnTo>
                                      <a:lnTo>
                                        <a:pt x="777" y="604"/>
                                      </a:lnTo>
                                      <a:lnTo>
                                        <a:pt x="777" y="604"/>
                                      </a:lnTo>
                                      <a:lnTo>
                                        <a:pt x="782" y="606"/>
                                      </a:lnTo>
                                      <a:lnTo>
                                        <a:pt x="787" y="607"/>
                                      </a:lnTo>
                                      <a:lnTo>
                                        <a:pt x="797" y="607"/>
                                      </a:lnTo>
                                      <a:lnTo>
                                        <a:pt x="797" y="607"/>
                                      </a:lnTo>
                                      <a:lnTo>
                                        <a:pt x="807" y="614"/>
                                      </a:lnTo>
                                      <a:lnTo>
                                        <a:pt x="818" y="619"/>
                                      </a:lnTo>
                                      <a:lnTo>
                                        <a:pt x="818" y="619"/>
                                      </a:lnTo>
                                      <a:lnTo>
                                        <a:pt x="824" y="619"/>
                                      </a:lnTo>
                                      <a:lnTo>
                                        <a:pt x="830" y="619"/>
                                      </a:lnTo>
                                      <a:lnTo>
                                        <a:pt x="830" y="619"/>
                                      </a:lnTo>
                                      <a:lnTo>
                                        <a:pt x="838" y="618"/>
                                      </a:lnTo>
                                      <a:lnTo>
                                        <a:pt x="847" y="616"/>
                                      </a:lnTo>
                                      <a:lnTo>
                                        <a:pt x="847" y="616"/>
                                      </a:lnTo>
                                      <a:lnTo>
                                        <a:pt x="852" y="611"/>
                                      </a:lnTo>
                                      <a:lnTo>
                                        <a:pt x="857" y="607"/>
                                      </a:lnTo>
                                      <a:lnTo>
                                        <a:pt x="865" y="602"/>
                                      </a:lnTo>
                                      <a:lnTo>
                                        <a:pt x="865" y="602"/>
                                      </a:lnTo>
                                      <a:lnTo>
                                        <a:pt x="874" y="597"/>
                                      </a:lnTo>
                                      <a:lnTo>
                                        <a:pt x="874" y="597"/>
                                      </a:lnTo>
                                      <a:lnTo>
                                        <a:pt x="884" y="597"/>
                                      </a:lnTo>
                                      <a:lnTo>
                                        <a:pt x="889" y="597"/>
                                      </a:lnTo>
                                      <a:lnTo>
                                        <a:pt x="889" y="597"/>
                                      </a:lnTo>
                                      <a:lnTo>
                                        <a:pt x="898" y="599"/>
                                      </a:lnTo>
                                      <a:lnTo>
                                        <a:pt x="905" y="599"/>
                                      </a:lnTo>
                                      <a:lnTo>
                                        <a:pt x="910" y="601"/>
                                      </a:lnTo>
                                      <a:lnTo>
                                        <a:pt x="910" y="601"/>
                                      </a:lnTo>
                                      <a:lnTo>
                                        <a:pt x="915" y="606"/>
                                      </a:lnTo>
                                      <a:lnTo>
                                        <a:pt x="917" y="611"/>
                                      </a:lnTo>
                                      <a:lnTo>
                                        <a:pt x="920" y="626"/>
                                      </a:lnTo>
                                      <a:lnTo>
                                        <a:pt x="920" y="626"/>
                                      </a:lnTo>
                                      <a:lnTo>
                                        <a:pt x="924" y="631"/>
                                      </a:lnTo>
                                      <a:lnTo>
                                        <a:pt x="925" y="635"/>
                                      </a:lnTo>
                                      <a:lnTo>
                                        <a:pt x="925" y="638"/>
                                      </a:lnTo>
                                      <a:lnTo>
                                        <a:pt x="925" y="638"/>
                                      </a:lnTo>
                                      <a:lnTo>
                                        <a:pt x="924" y="638"/>
                                      </a:lnTo>
                                      <a:lnTo>
                                        <a:pt x="920" y="638"/>
                                      </a:lnTo>
                                      <a:lnTo>
                                        <a:pt x="918" y="636"/>
                                      </a:lnTo>
                                      <a:lnTo>
                                        <a:pt x="915" y="636"/>
                                      </a:lnTo>
                                      <a:lnTo>
                                        <a:pt x="915" y="636"/>
                                      </a:lnTo>
                                      <a:lnTo>
                                        <a:pt x="915" y="638"/>
                                      </a:lnTo>
                                      <a:lnTo>
                                        <a:pt x="915" y="642"/>
                                      </a:lnTo>
                                      <a:lnTo>
                                        <a:pt x="913" y="647"/>
                                      </a:lnTo>
                                      <a:lnTo>
                                        <a:pt x="913" y="647"/>
                                      </a:lnTo>
                                      <a:lnTo>
                                        <a:pt x="912" y="648"/>
                                      </a:lnTo>
                                      <a:lnTo>
                                        <a:pt x="908" y="650"/>
                                      </a:lnTo>
                                      <a:lnTo>
                                        <a:pt x="905" y="650"/>
                                      </a:lnTo>
                                      <a:lnTo>
                                        <a:pt x="903" y="652"/>
                                      </a:lnTo>
                                      <a:lnTo>
                                        <a:pt x="903" y="652"/>
                                      </a:lnTo>
                                      <a:lnTo>
                                        <a:pt x="901" y="655"/>
                                      </a:lnTo>
                                      <a:lnTo>
                                        <a:pt x="903" y="660"/>
                                      </a:lnTo>
                                      <a:lnTo>
                                        <a:pt x="905" y="667"/>
                                      </a:lnTo>
                                      <a:lnTo>
                                        <a:pt x="910" y="679"/>
                                      </a:lnTo>
                                      <a:lnTo>
                                        <a:pt x="910" y="679"/>
                                      </a:lnTo>
                                      <a:lnTo>
                                        <a:pt x="920" y="693"/>
                                      </a:lnTo>
                                      <a:lnTo>
                                        <a:pt x="920" y="693"/>
                                      </a:lnTo>
                                      <a:lnTo>
                                        <a:pt x="929" y="701"/>
                                      </a:lnTo>
                                      <a:lnTo>
                                        <a:pt x="932" y="707"/>
                                      </a:lnTo>
                                      <a:lnTo>
                                        <a:pt x="936" y="712"/>
                                      </a:lnTo>
                                      <a:lnTo>
                                        <a:pt x="936" y="712"/>
                                      </a:lnTo>
                                      <a:lnTo>
                                        <a:pt x="936" y="719"/>
                                      </a:lnTo>
                                      <a:lnTo>
                                        <a:pt x="934" y="724"/>
                                      </a:lnTo>
                                      <a:lnTo>
                                        <a:pt x="934" y="724"/>
                                      </a:lnTo>
                                      <a:lnTo>
                                        <a:pt x="934" y="729"/>
                                      </a:lnTo>
                                      <a:lnTo>
                                        <a:pt x="934" y="734"/>
                                      </a:lnTo>
                                      <a:lnTo>
                                        <a:pt x="936" y="736"/>
                                      </a:lnTo>
                                      <a:lnTo>
                                        <a:pt x="936" y="736"/>
                                      </a:lnTo>
                                      <a:lnTo>
                                        <a:pt x="939" y="736"/>
                                      </a:lnTo>
                                      <a:lnTo>
                                        <a:pt x="941" y="736"/>
                                      </a:lnTo>
                                      <a:lnTo>
                                        <a:pt x="948" y="739"/>
                                      </a:lnTo>
                                      <a:lnTo>
                                        <a:pt x="948" y="739"/>
                                      </a:lnTo>
                                      <a:lnTo>
                                        <a:pt x="949" y="743"/>
                                      </a:lnTo>
                                      <a:lnTo>
                                        <a:pt x="949" y="744"/>
                                      </a:lnTo>
                                      <a:lnTo>
                                        <a:pt x="951" y="743"/>
                                      </a:lnTo>
                                      <a:lnTo>
                                        <a:pt x="951" y="743"/>
                                      </a:lnTo>
                                      <a:lnTo>
                                        <a:pt x="953" y="736"/>
                                      </a:lnTo>
                                      <a:lnTo>
                                        <a:pt x="954" y="732"/>
                                      </a:lnTo>
                                      <a:lnTo>
                                        <a:pt x="956" y="729"/>
                                      </a:lnTo>
                                      <a:lnTo>
                                        <a:pt x="966" y="724"/>
                                      </a:lnTo>
                                      <a:lnTo>
                                        <a:pt x="983" y="720"/>
                                      </a:lnTo>
                                      <a:lnTo>
                                        <a:pt x="983" y="720"/>
                                      </a:lnTo>
                                      <a:lnTo>
                                        <a:pt x="994" y="722"/>
                                      </a:lnTo>
                                      <a:lnTo>
                                        <a:pt x="994" y="722"/>
                                      </a:lnTo>
                                      <a:lnTo>
                                        <a:pt x="1007" y="725"/>
                                      </a:lnTo>
                                      <a:lnTo>
                                        <a:pt x="1007" y="725"/>
                                      </a:lnTo>
                                      <a:lnTo>
                                        <a:pt x="1013" y="731"/>
                                      </a:lnTo>
                                      <a:lnTo>
                                        <a:pt x="1023" y="734"/>
                                      </a:lnTo>
                                      <a:lnTo>
                                        <a:pt x="1023" y="734"/>
                                      </a:lnTo>
                                      <a:lnTo>
                                        <a:pt x="1040" y="737"/>
                                      </a:lnTo>
                                      <a:lnTo>
                                        <a:pt x="1052" y="739"/>
                                      </a:lnTo>
                                      <a:lnTo>
                                        <a:pt x="1069" y="741"/>
                                      </a:lnTo>
                                      <a:lnTo>
                                        <a:pt x="1084" y="743"/>
                                      </a:lnTo>
                                      <a:lnTo>
                                        <a:pt x="1107" y="741"/>
                                      </a:lnTo>
                                      <a:lnTo>
                                        <a:pt x="1107" y="741"/>
                                      </a:lnTo>
                                      <a:lnTo>
                                        <a:pt x="1119" y="743"/>
                                      </a:lnTo>
                                      <a:lnTo>
                                        <a:pt x="1136" y="744"/>
                                      </a:lnTo>
                                      <a:lnTo>
                                        <a:pt x="1136" y="744"/>
                                      </a:lnTo>
                                      <a:lnTo>
                                        <a:pt x="1148" y="749"/>
                                      </a:lnTo>
                                      <a:lnTo>
                                        <a:pt x="1154" y="754"/>
                                      </a:lnTo>
                                      <a:lnTo>
                                        <a:pt x="1165" y="761"/>
                                      </a:lnTo>
                                      <a:lnTo>
                                        <a:pt x="1175" y="765"/>
                                      </a:lnTo>
                                      <a:lnTo>
                                        <a:pt x="1175" y="765"/>
                                      </a:lnTo>
                                      <a:lnTo>
                                        <a:pt x="1189" y="765"/>
                                      </a:lnTo>
                                      <a:lnTo>
                                        <a:pt x="1189" y="765"/>
                                      </a:lnTo>
                                      <a:lnTo>
                                        <a:pt x="1202" y="763"/>
                                      </a:lnTo>
                                      <a:lnTo>
                                        <a:pt x="1213" y="760"/>
                                      </a:lnTo>
                                      <a:lnTo>
                                        <a:pt x="1230" y="754"/>
                                      </a:lnTo>
                                      <a:lnTo>
                                        <a:pt x="1242" y="748"/>
                                      </a:lnTo>
                                      <a:lnTo>
                                        <a:pt x="1255" y="739"/>
                                      </a:lnTo>
                                      <a:lnTo>
                                        <a:pt x="1262" y="727"/>
                                      </a:lnTo>
                                      <a:lnTo>
                                        <a:pt x="1262" y="727"/>
                                      </a:lnTo>
                                      <a:lnTo>
                                        <a:pt x="1271" y="719"/>
                                      </a:lnTo>
                                      <a:lnTo>
                                        <a:pt x="1271" y="719"/>
                                      </a:lnTo>
                                      <a:lnTo>
                                        <a:pt x="1278" y="713"/>
                                      </a:lnTo>
                                      <a:lnTo>
                                        <a:pt x="1284" y="712"/>
                                      </a:lnTo>
                                      <a:lnTo>
                                        <a:pt x="1296" y="710"/>
                                      </a:lnTo>
                                      <a:lnTo>
                                        <a:pt x="1307" y="710"/>
                                      </a:lnTo>
                                      <a:lnTo>
                                        <a:pt x="1315" y="710"/>
                                      </a:lnTo>
                                      <a:lnTo>
                                        <a:pt x="1327" y="707"/>
                                      </a:lnTo>
                                      <a:lnTo>
                                        <a:pt x="1336" y="705"/>
                                      </a:lnTo>
                                      <a:lnTo>
                                        <a:pt x="1336" y="705"/>
                                      </a:lnTo>
                                      <a:lnTo>
                                        <a:pt x="1344" y="701"/>
                                      </a:lnTo>
                                      <a:lnTo>
                                        <a:pt x="1355" y="698"/>
                                      </a:lnTo>
                                      <a:lnTo>
                                        <a:pt x="1355" y="698"/>
                                      </a:lnTo>
                                      <a:lnTo>
                                        <a:pt x="1363" y="691"/>
                                      </a:lnTo>
                                      <a:lnTo>
                                        <a:pt x="1365" y="688"/>
                                      </a:lnTo>
                                      <a:lnTo>
                                        <a:pt x="1363" y="688"/>
                                      </a:lnTo>
                                      <a:lnTo>
                                        <a:pt x="1361" y="688"/>
                                      </a:lnTo>
                                      <a:lnTo>
                                        <a:pt x="1361" y="688"/>
                                      </a:lnTo>
                                      <a:lnTo>
                                        <a:pt x="1351" y="695"/>
                                      </a:lnTo>
                                      <a:lnTo>
                                        <a:pt x="1344" y="698"/>
                                      </a:lnTo>
                                      <a:lnTo>
                                        <a:pt x="1339" y="700"/>
                                      </a:lnTo>
                                      <a:lnTo>
                                        <a:pt x="1339" y="700"/>
                                      </a:lnTo>
                                      <a:lnTo>
                                        <a:pt x="1320" y="700"/>
                                      </a:lnTo>
                                      <a:lnTo>
                                        <a:pt x="1307" y="698"/>
                                      </a:lnTo>
                                      <a:lnTo>
                                        <a:pt x="1307" y="698"/>
                                      </a:lnTo>
                                      <a:lnTo>
                                        <a:pt x="1293" y="698"/>
                                      </a:lnTo>
                                      <a:lnTo>
                                        <a:pt x="1279" y="696"/>
                                      </a:lnTo>
                                      <a:lnTo>
                                        <a:pt x="1279" y="696"/>
                                      </a:lnTo>
                                      <a:lnTo>
                                        <a:pt x="1272" y="693"/>
                                      </a:lnTo>
                                      <a:lnTo>
                                        <a:pt x="1267" y="689"/>
                                      </a:lnTo>
                                      <a:lnTo>
                                        <a:pt x="1259" y="681"/>
                                      </a:lnTo>
                                      <a:lnTo>
                                        <a:pt x="1259" y="681"/>
                                      </a:lnTo>
                                      <a:lnTo>
                                        <a:pt x="1257" y="674"/>
                                      </a:lnTo>
                                      <a:lnTo>
                                        <a:pt x="1257" y="674"/>
                                      </a:lnTo>
                                      <a:lnTo>
                                        <a:pt x="1259" y="664"/>
                                      </a:lnTo>
                                      <a:lnTo>
                                        <a:pt x="1262" y="657"/>
                                      </a:lnTo>
                                      <a:lnTo>
                                        <a:pt x="1269" y="642"/>
                                      </a:lnTo>
                                      <a:lnTo>
                                        <a:pt x="1276" y="624"/>
                                      </a:lnTo>
                                      <a:lnTo>
                                        <a:pt x="1276" y="624"/>
                                      </a:lnTo>
                                      <a:lnTo>
                                        <a:pt x="1279" y="611"/>
                                      </a:lnTo>
                                      <a:lnTo>
                                        <a:pt x="1279" y="611"/>
                                      </a:lnTo>
                                      <a:lnTo>
                                        <a:pt x="1286" y="602"/>
                                      </a:lnTo>
                                      <a:lnTo>
                                        <a:pt x="1286" y="602"/>
                                      </a:lnTo>
                                      <a:lnTo>
                                        <a:pt x="1288" y="599"/>
                                      </a:lnTo>
                                      <a:lnTo>
                                        <a:pt x="1291" y="594"/>
                                      </a:lnTo>
                                      <a:lnTo>
                                        <a:pt x="1291" y="594"/>
                                      </a:lnTo>
                                      <a:lnTo>
                                        <a:pt x="1300" y="590"/>
                                      </a:lnTo>
                                      <a:lnTo>
                                        <a:pt x="1307" y="587"/>
                                      </a:lnTo>
                                      <a:lnTo>
                                        <a:pt x="1319" y="583"/>
                                      </a:lnTo>
                                      <a:lnTo>
                                        <a:pt x="1327" y="580"/>
                                      </a:lnTo>
                                      <a:lnTo>
                                        <a:pt x="1327" y="580"/>
                                      </a:lnTo>
                                      <a:lnTo>
                                        <a:pt x="1339" y="570"/>
                                      </a:lnTo>
                                      <a:lnTo>
                                        <a:pt x="1339" y="570"/>
                                      </a:lnTo>
                                      <a:lnTo>
                                        <a:pt x="1355" y="563"/>
                                      </a:lnTo>
                                      <a:lnTo>
                                        <a:pt x="1355" y="563"/>
                                      </a:lnTo>
                                      <a:close/>
                                    </a:path>
                                  </a:pathLst>
                                </a:custGeom>
                                <a:solidFill>
                                  <a:srgbClr val="001A70"/>
                                </a:solidFill>
                                <a:ln>
                                  <a:solidFill>
                                    <a:srgbClr val="005BBB"/>
                                  </a:solidFill>
                                </a:ln>
                              </wps:spPr>
                              <wps:bodyPr/>
                            </wps:wsp>
                            <wpg:grpSp>
                              <wpg:cNvPr id="8" name="Groupe 8"/>
                              <wpg:cNvGrpSpPr/>
                              <wpg:grpSpPr>
                                <a:xfrm>
                                  <a:off x="1634414" y="1942724"/>
                                  <a:ext cx="510777" cy="211016"/>
                                  <a:chOff x="1634414" y="1942724"/>
                                  <a:chExt cx="510777" cy="211016"/>
                                </a:xfrm>
                              </wpg:grpSpPr>
                              <wps:wsp>
                                <wps:cNvPr id="13" name="Forme libre : forme 18"/>
                                <wps:cNvSpPr>
                                  <a:spLocks/>
                                </wps:cNvSpPr>
                                <wps:spPr>
                                  <a:xfrm>
                                    <a:off x="1634414" y="1942724"/>
                                    <a:ext cx="144000" cy="211016"/>
                                  </a:xfrm>
                                  <a:custGeom>
                                    <a:avLst/>
                                    <a:gdLst>
                                      <a:gd name="connsiteX0" fmla="*/ 70750 w 180871"/>
                                      <a:gd name="connsiteY0" fmla="*/ 0 h 211016"/>
                                      <a:gd name="connsiteX1" fmla="*/ 110121 w 180871"/>
                                      <a:gd name="connsiteY1" fmla="*/ 0 h 211016"/>
                                      <a:gd name="connsiteX2" fmla="*/ 180871 w 180871"/>
                                      <a:gd name="connsiteY2" fmla="*/ 70750 h 211016"/>
                                      <a:gd name="connsiteX3" fmla="*/ 180871 w 180871"/>
                                      <a:gd name="connsiteY3" fmla="*/ 211016 h 211016"/>
                                      <a:gd name="connsiteX4" fmla="*/ 0 w 180871"/>
                                      <a:gd name="connsiteY4" fmla="*/ 211016 h 211016"/>
                                      <a:gd name="connsiteX5" fmla="*/ 0 w 180871"/>
                                      <a:gd name="connsiteY5" fmla="*/ 70750 h 211016"/>
                                      <a:gd name="connsiteX6" fmla="*/ 70750 w 180871"/>
                                      <a:gd name="connsiteY6" fmla="*/ 0 h 2110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0871" h="211016">
                                        <a:moveTo>
                                          <a:pt x="70750" y="0"/>
                                        </a:moveTo>
                                        <a:lnTo>
                                          <a:pt x="110121" y="0"/>
                                        </a:lnTo>
                                        <a:cubicBezTo>
                                          <a:pt x="149195" y="0"/>
                                          <a:pt x="180871" y="31676"/>
                                          <a:pt x="180871" y="70750"/>
                                        </a:cubicBezTo>
                                        <a:lnTo>
                                          <a:pt x="180871" y="211016"/>
                                        </a:lnTo>
                                        <a:lnTo>
                                          <a:pt x="0" y="211016"/>
                                        </a:lnTo>
                                        <a:lnTo>
                                          <a:pt x="0" y="70750"/>
                                        </a:lnTo>
                                        <a:cubicBezTo>
                                          <a:pt x="0" y="31676"/>
                                          <a:pt x="31676" y="0"/>
                                          <a:pt x="70750" y="0"/>
                                        </a:cubicBezTo>
                                        <a:close/>
                                      </a:path>
                                    </a:pathLst>
                                  </a:custGeom>
                                  <a:solidFill>
                                    <a:srgbClr val="509E2F"/>
                                  </a:solidFill>
                                  <a:ln w="25400" cap="flat" cmpd="sng" algn="ctr">
                                    <a:noFill/>
                                    <a:prstDash val="solid"/>
                                  </a:ln>
                                  <a:effectLst/>
                                </wps:spPr>
                                <wps:bodyPr anchor="ctr"/>
                              </wps:wsp>
                              <wps:wsp>
                                <wps:cNvPr id="14" name="Forme libre : forme 19"/>
                                <wps:cNvSpPr>
                                  <a:spLocks/>
                                </wps:cNvSpPr>
                                <wps:spPr>
                                  <a:xfrm>
                                    <a:off x="1817802" y="1942724"/>
                                    <a:ext cx="144000" cy="211016"/>
                                  </a:xfrm>
                                  <a:custGeom>
                                    <a:avLst/>
                                    <a:gdLst>
                                      <a:gd name="connsiteX0" fmla="*/ 70750 w 180871"/>
                                      <a:gd name="connsiteY0" fmla="*/ 0 h 211016"/>
                                      <a:gd name="connsiteX1" fmla="*/ 110121 w 180871"/>
                                      <a:gd name="connsiteY1" fmla="*/ 0 h 211016"/>
                                      <a:gd name="connsiteX2" fmla="*/ 180871 w 180871"/>
                                      <a:gd name="connsiteY2" fmla="*/ 70750 h 211016"/>
                                      <a:gd name="connsiteX3" fmla="*/ 180871 w 180871"/>
                                      <a:gd name="connsiteY3" fmla="*/ 211016 h 211016"/>
                                      <a:gd name="connsiteX4" fmla="*/ 0 w 180871"/>
                                      <a:gd name="connsiteY4" fmla="*/ 211016 h 211016"/>
                                      <a:gd name="connsiteX5" fmla="*/ 0 w 180871"/>
                                      <a:gd name="connsiteY5" fmla="*/ 70750 h 211016"/>
                                      <a:gd name="connsiteX6" fmla="*/ 70750 w 180871"/>
                                      <a:gd name="connsiteY6" fmla="*/ 0 h 2110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0871" h="211016">
                                        <a:moveTo>
                                          <a:pt x="70750" y="0"/>
                                        </a:moveTo>
                                        <a:lnTo>
                                          <a:pt x="110121" y="0"/>
                                        </a:lnTo>
                                        <a:cubicBezTo>
                                          <a:pt x="149195" y="0"/>
                                          <a:pt x="180871" y="31676"/>
                                          <a:pt x="180871" y="70750"/>
                                        </a:cubicBezTo>
                                        <a:lnTo>
                                          <a:pt x="180871" y="211016"/>
                                        </a:lnTo>
                                        <a:lnTo>
                                          <a:pt x="0" y="211016"/>
                                        </a:lnTo>
                                        <a:lnTo>
                                          <a:pt x="0" y="70750"/>
                                        </a:lnTo>
                                        <a:cubicBezTo>
                                          <a:pt x="0" y="31676"/>
                                          <a:pt x="31676" y="0"/>
                                          <a:pt x="70750" y="0"/>
                                        </a:cubicBezTo>
                                        <a:close/>
                                      </a:path>
                                    </a:pathLst>
                                  </a:custGeom>
                                  <a:solidFill>
                                    <a:srgbClr val="509E2F"/>
                                  </a:solidFill>
                                  <a:ln w="25400" cap="flat" cmpd="sng" algn="ctr">
                                    <a:noFill/>
                                    <a:prstDash val="solid"/>
                                  </a:ln>
                                  <a:effectLst/>
                                </wps:spPr>
                                <wps:bodyPr anchor="ctr"/>
                              </wps:wsp>
                              <wps:wsp>
                                <wps:cNvPr id="15" name="Forme libre : forme 20"/>
                                <wps:cNvSpPr>
                                  <a:spLocks/>
                                </wps:cNvSpPr>
                                <wps:spPr>
                                  <a:xfrm>
                                    <a:off x="2001191" y="1942724"/>
                                    <a:ext cx="144000" cy="211016"/>
                                  </a:xfrm>
                                  <a:custGeom>
                                    <a:avLst/>
                                    <a:gdLst>
                                      <a:gd name="connsiteX0" fmla="*/ 70750 w 180871"/>
                                      <a:gd name="connsiteY0" fmla="*/ 0 h 211016"/>
                                      <a:gd name="connsiteX1" fmla="*/ 110121 w 180871"/>
                                      <a:gd name="connsiteY1" fmla="*/ 0 h 211016"/>
                                      <a:gd name="connsiteX2" fmla="*/ 180871 w 180871"/>
                                      <a:gd name="connsiteY2" fmla="*/ 70750 h 211016"/>
                                      <a:gd name="connsiteX3" fmla="*/ 180871 w 180871"/>
                                      <a:gd name="connsiteY3" fmla="*/ 211016 h 211016"/>
                                      <a:gd name="connsiteX4" fmla="*/ 0 w 180871"/>
                                      <a:gd name="connsiteY4" fmla="*/ 211016 h 211016"/>
                                      <a:gd name="connsiteX5" fmla="*/ 0 w 180871"/>
                                      <a:gd name="connsiteY5" fmla="*/ 70750 h 211016"/>
                                      <a:gd name="connsiteX6" fmla="*/ 70750 w 180871"/>
                                      <a:gd name="connsiteY6" fmla="*/ 0 h 2110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0871" h="211016">
                                        <a:moveTo>
                                          <a:pt x="70750" y="0"/>
                                        </a:moveTo>
                                        <a:lnTo>
                                          <a:pt x="110121" y="0"/>
                                        </a:lnTo>
                                        <a:cubicBezTo>
                                          <a:pt x="149195" y="0"/>
                                          <a:pt x="180871" y="31676"/>
                                          <a:pt x="180871" y="70750"/>
                                        </a:cubicBezTo>
                                        <a:lnTo>
                                          <a:pt x="180871" y="211016"/>
                                        </a:lnTo>
                                        <a:lnTo>
                                          <a:pt x="0" y="211016"/>
                                        </a:lnTo>
                                        <a:lnTo>
                                          <a:pt x="0" y="70750"/>
                                        </a:lnTo>
                                        <a:cubicBezTo>
                                          <a:pt x="0" y="31676"/>
                                          <a:pt x="31676" y="0"/>
                                          <a:pt x="70750" y="0"/>
                                        </a:cubicBezTo>
                                        <a:close/>
                                      </a:path>
                                    </a:pathLst>
                                  </a:custGeom>
                                  <a:solidFill>
                                    <a:srgbClr val="509E2F"/>
                                  </a:solidFill>
                                  <a:ln w="25400" cap="flat" cmpd="sng" algn="ctr">
                                    <a:noFill/>
                                    <a:prstDash val="solid"/>
                                  </a:ln>
                                  <a:effectLst/>
                                </wps:spPr>
                                <wps:bodyPr anchor="ctr"/>
                              </wps:wsp>
                            </wpg:grpSp>
                            <wps:wsp>
                              <wps:cNvPr id="9" name="Forme libre : forme 22"/>
                              <wps:cNvSpPr>
                                <a:spLocks/>
                              </wps:cNvSpPr>
                              <wps:spPr>
                                <a:xfrm>
                                  <a:off x="2897168" y="2431714"/>
                                  <a:ext cx="144000" cy="211016"/>
                                </a:xfrm>
                                <a:custGeom>
                                  <a:avLst/>
                                  <a:gdLst>
                                    <a:gd name="connsiteX0" fmla="*/ 70750 w 180871"/>
                                    <a:gd name="connsiteY0" fmla="*/ 0 h 211016"/>
                                    <a:gd name="connsiteX1" fmla="*/ 110121 w 180871"/>
                                    <a:gd name="connsiteY1" fmla="*/ 0 h 211016"/>
                                    <a:gd name="connsiteX2" fmla="*/ 180871 w 180871"/>
                                    <a:gd name="connsiteY2" fmla="*/ 70750 h 211016"/>
                                    <a:gd name="connsiteX3" fmla="*/ 180871 w 180871"/>
                                    <a:gd name="connsiteY3" fmla="*/ 211016 h 211016"/>
                                    <a:gd name="connsiteX4" fmla="*/ 0 w 180871"/>
                                    <a:gd name="connsiteY4" fmla="*/ 211016 h 211016"/>
                                    <a:gd name="connsiteX5" fmla="*/ 0 w 180871"/>
                                    <a:gd name="connsiteY5" fmla="*/ 70750 h 211016"/>
                                    <a:gd name="connsiteX6" fmla="*/ 70750 w 180871"/>
                                    <a:gd name="connsiteY6" fmla="*/ 0 h 2110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0871" h="211016">
                                      <a:moveTo>
                                        <a:pt x="70750" y="0"/>
                                      </a:moveTo>
                                      <a:lnTo>
                                        <a:pt x="110121" y="0"/>
                                      </a:lnTo>
                                      <a:cubicBezTo>
                                        <a:pt x="149195" y="0"/>
                                        <a:pt x="180871" y="31676"/>
                                        <a:pt x="180871" y="70750"/>
                                      </a:cubicBezTo>
                                      <a:lnTo>
                                        <a:pt x="180871" y="211016"/>
                                      </a:lnTo>
                                      <a:lnTo>
                                        <a:pt x="0" y="211016"/>
                                      </a:lnTo>
                                      <a:lnTo>
                                        <a:pt x="0" y="70750"/>
                                      </a:lnTo>
                                      <a:cubicBezTo>
                                        <a:pt x="0" y="31676"/>
                                        <a:pt x="31676" y="0"/>
                                        <a:pt x="70750" y="0"/>
                                      </a:cubicBezTo>
                                      <a:close/>
                                    </a:path>
                                  </a:pathLst>
                                </a:custGeom>
                                <a:solidFill>
                                  <a:srgbClr val="509E2F"/>
                                </a:solidFill>
                                <a:ln w="25400" cap="flat" cmpd="sng" algn="ctr">
                                  <a:noFill/>
                                  <a:prstDash val="solid"/>
                                </a:ln>
                                <a:effectLst/>
                              </wps:spPr>
                              <wps:bodyPr anchor="ctr"/>
                            </wps:wsp>
                            <wpg:grpSp>
                              <wpg:cNvPr id="10" name="Groupe 10"/>
                              <wpg:cNvGrpSpPr/>
                              <wpg:grpSpPr>
                                <a:xfrm>
                                  <a:off x="1968760" y="1584134"/>
                                  <a:ext cx="334346" cy="211016"/>
                                  <a:chOff x="1968760" y="1584134"/>
                                  <a:chExt cx="334346" cy="211016"/>
                                </a:xfrm>
                              </wpg:grpSpPr>
                              <wps:wsp>
                                <wps:cNvPr id="11" name="Forme libre : forme 16"/>
                                <wps:cNvSpPr>
                                  <a:spLocks/>
                                </wps:cNvSpPr>
                                <wps:spPr>
                                  <a:xfrm>
                                    <a:off x="1968760" y="1584134"/>
                                    <a:ext cx="144000" cy="211016"/>
                                  </a:xfrm>
                                  <a:custGeom>
                                    <a:avLst/>
                                    <a:gdLst>
                                      <a:gd name="connsiteX0" fmla="*/ 70750 w 180871"/>
                                      <a:gd name="connsiteY0" fmla="*/ 0 h 211016"/>
                                      <a:gd name="connsiteX1" fmla="*/ 110121 w 180871"/>
                                      <a:gd name="connsiteY1" fmla="*/ 0 h 211016"/>
                                      <a:gd name="connsiteX2" fmla="*/ 180871 w 180871"/>
                                      <a:gd name="connsiteY2" fmla="*/ 70750 h 211016"/>
                                      <a:gd name="connsiteX3" fmla="*/ 180871 w 180871"/>
                                      <a:gd name="connsiteY3" fmla="*/ 211016 h 211016"/>
                                      <a:gd name="connsiteX4" fmla="*/ 0 w 180871"/>
                                      <a:gd name="connsiteY4" fmla="*/ 211016 h 211016"/>
                                      <a:gd name="connsiteX5" fmla="*/ 0 w 180871"/>
                                      <a:gd name="connsiteY5" fmla="*/ 70750 h 211016"/>
                                      <a:gd name="connsiteX6" fmla="*/ 70750 w 180871"/>
                                      <a:gd name="connsiteY6" fmla="*/ 0 h 2110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0871" h="211016">
                                        <a:moveTo>
                                          <a:pt x="70750" y="0"/>
                                        </a:moveTo>
                                        <a:lnTo>
                                          <a:pt x="110121" y="0"/>
                                        </a:lnTo>
                                        <a:cubicBezTo>
                                          <a:pt x="149195" y="0"/>
                                          <a:pt x="180871" y="31676"/>
                                          <a:pt x="180871" y="70750"/>
                                        </a:cubicBezTo>
                                        <a:lnTo>
                                          <a:pt x="180871" y="211016"/>
                                        </a:lnTo>
                                        <a:lnTo>
                                          <a:pt x="0" y="211016"/>
                                        </a:lnTo>
                                        <a:lnTo>
                                          <a:pt x="0" y="70750"/>
                                        </a:lnTo>
                                        <a:cubicBezTo>
                                          <a:pt x="0" y="31676"/>
                                          <a:pt x="31676" y="0"/>
                                          <a:pt x="70750" y="0"/>
                                        </a:cubicBezTo>
                                        <a:close/>
                                      </a:path>
                                    </a:pathLst>
                                  </a:custGeom>
                                  <a:solidFill>
                                    <a:srgbClr val="509E2F"/>
                                  </a:solidFill>
                                  <a:ln w="25400" cap="flat" cmpd="sng" algn="ctr">
                                    <a:noFill/>
                                    <a:prstDash val="solid"/>
                                  </a:ln>
                                  <a:effectLst/>
                                </wps:spPr>
                                <wps:bodyPr anchor="ctr"/>
                              </wps:wsp>
                              <wps:wsp>
                                <wps:cNvPr id="12" name="Forme libre : forme 17"/>
                                <wps:cNvSpPr>
                                  <a:spLocks/>
                                </wps:cNvSpPr>
                                <wps:spPr>
                                  <a:xfrm>
                                    <a:off x="2159106" y="1584134"/>
                                    <a:ext cx="144000" cy="211016"/>
                                  </a:xfrm>
                                  <a:custGeom>
                                    <a:avLst/>
                                    <a:gdLst>
                                      <a:gd name="connsiteX0" fmla="*/ 70750 w 180871"/>
                                      <a:gd name="connsiteY0" fmla="*/ 0 h 211016"/>
                                      <a:gd name="connsiteX1" fmla="*/ 110121 w 180871"/>
                                      <a:gd name="connsiteY1" fmla="*/ 0 h 211016"/>
                                      <a:gd name="connsiteX2" fmla="*/ 180871 w 180871"/>
                                      <a:gd name="connsiteY2" fmla="*/ 70750 h 211016"/>
                                      <a:gd name="connsiteX3" fmla="*/ 180871 w 180871"/>
                                      <a:gd name="connsiteY3" fmla="*/ 211016 h 211016"/>
                                      <a:gd name="connsiteX4" fmla="*/ 0 w 180871"/>
                                      <a:gd name="connsiteY4" fmla="*/ 211016 h 211016"/>
                                      <a:gd name="connsiteX5" fmla="*/ 0 w 180871"/>
                                      <a:gd name="connsiteY5" fmla="*/ 70750 h 211016"/>
                                      <a:gd name="connsiteX6" fmla="*/ 70750 w 180871"/>
                                      <a:gd name="connsiteY6" fmla="*/ 0 h 2110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0871" h="211016">
                                        <a:moveTo>
                                          <a:pt x="70750" y="0"/>
                                        </a:moveTo>
                                        <a:lnTo>
                                          <a:pt x="110121" y="0"/>
                                        </a:lnTo>
                                        <a:cubicBezTo>
                                          <a:pt x="149195" y="0"/>
                                          <a:pt x="180871" y="31676"/>
                                          <a:pt x="180871" y="70750"/>
                                        </a:cubicBezTo>
                                        <a:lnTo>
                                          <a:pt x="180871" y="211016"/>
                                        </a:lnTo>
                                        <a:lnTo>
                                          <a:pt x="0" y="211016"/>
                                        </a:lnTo>
                                        <a:lnTo>
                                          <a:pt x="0" y="70750"/>
                                        </a:lnTo>
                                        <a:cubicBezTo>
                                          <a:pt x="0" y="31676"/>
                                          <a:pt x="31676" y="0"/>
                                          <a:pt x="70750" y="0"/>
                                        </a:cubicBezTo>
                                        <a:close/>
                                      </a:path>
                                    </a:pathLst>
                                  </a:custGeom>
                                  <a:solidFill>
                                    <a:srgbClr val="509E2F"/>
                                  </a:solidFill>
                                  <a:ln w="25400" cap="flat" cmpd="sng" algn="ctr">
                                    <a:noFill/>
                                    <a:prstDash val="solid"/>
                                  </a:ln>
                                  <a:effectLst/>
                                </wps:spPr>
                                <wps:bodyPr anchor="ctr"/>
                              </wps:wsp>
                            </wpg:grpSp>
                          </wpg:grpSp>
                          <wps:wsp>
                            <wps:cNvPr id="3" name="ZoneTexte 11"/>
                            <wps:cNvSpPr txBox="1"/>
                            <wps:spPr>
                              <a:xfrm>
                                <a:off x="1479010" y="2176555"/>
                                <a:ext cx="668333" cy="280359"/>
                              </a:xfrm>
                              <a:prstGeom prst="rect">
                                <a:avLst/>
                              </a:prstGeom>
                              <a:noFill/>
                            </wps:spPr>
                            <wps:txbx>
                              <w:txbxContent>
                                <w:p w14:paraId="1EEA9B9A" w14:textId="77777777" w:rsidR="00E749C3" w:rsidRDefault="00E749C3" w:rsidP="007C4717">
                                  <w:pPr>
                                    <w:pStyle w:val="NormalWeb"/>
                                    <w:spacing w:before="0" w:beforeAutospacing="0" w:after="0" w:afterAutospacing="0"/>
                                  </w:pPr>
                                  <w:r>
                                    <w:rPr>
                                      <w:rFonts w:asciiTheme="minorHAnsi" w:hAnsi="Calibri" w:cstheme="minorBidi"/>
                                      <w:color w:val="FFFFFF" w:themeColor="background1"/>
                                      <w:kern w:val="24"/>
                                      <w:sz w:val="20"/>
                                      <w:szCs w:val="20"/>
                                      <w:lang w:val="en-GB"/>
                                    </w:rPr>
                                    <w:t>Chinon</w:t>
                                  </w:r>
                                </w:p>
                              </w:txbxContent>
                            </wps:txbx>
                            <wps:bodyPr lIns="36000" tIns="36000" rIns="36000" bIns="36000"/>
                          </wps:wsp>
                          <wps:wsp>
                            <wps:cNvPr id="5" name="ZoneTexte 12"/>
                            <wps:cNvSpPr txBox="1"/>
                            <wps:spPr>
                              <a:xfrm>
                                <a:off x="2320673" y="1579708"/>
                                <a:ext cx="913611" cy="280359"/>
                              </a:xfrm>
                              <a:prstGeom prst="rect">
                                <a:avLst/>
                              </a:prstGeom>
                              <a:noFill/>
                            </wps:spPr>
                            <wps:txbx>
                              <w:txbxContent>
                                <w:p w14:paraId="2960293B" w14:textId="77777777" w:rsidR="00E749C3" w:rsidRDefault="00E749C3" w:rsidP="007C4717">
                                  <w:pPr>
                                    <w:pStyle w:val="NormalWeb"/>
                                    <w:spacing w:before="0" w:beforeAutospacing="0" w:after="0" w:afterAutospacing="0"/>
                                  </w:pPr>
                                  <w:r>
                                    <w:rPr>
                                      <w:rFonts w:asciiTheme="minorHAnsi" w:hAnsi="Calibri" w:cstheme="minorBidi"/>
                                      <w:color w:val="FFFFFF" w:themeColor="background1"/>
                                      <w:kern w:val="24"/>
                                      <w:sz w:val="20"/>
                                      <w:szCs w:val="20"/>
                                      <w:lang w:val="en-GB"/>
                                    </w:rPr>
                                    <w:t>St Laurent</w:t>
                                  </w:r>
                                </w:p>
                              </w:txbxContent>
                            </wps:txbx>
                            <wps:bodyPr lIns="36000" tIns="36000" rIns="36000" bIns="36000"/>
                          </wps:wsp>
                          <wps:wsp>
                            <wps:cNvPr id="6" name="ZoneTexte 13"/>
                            <wps:cNvSpPr txBox="1"/>
                            <wps:spPr>
                              <a:xfrm>
                                <a:off x="2370646" y="2484953"/>
                                <a:ext cx="537345" cy="280359"/>
                              </a:xfrm>
                              <a:prstGeom prst="rect">
                                <a:avLst/>
                              </a:prstGeom>
                              <a:noFill/>
                            </wps:spPr>
                            <wps:txbx>
                              <w:txbxContent>
                                <w:p w14:paraId="691A7E71" w14:textId="77777777" w:rsidR="00E749C3" w:rsidRDefault="00E749C3" w:rsidP="007C4717">
                                  <w:pPr>
                                    <w:pStyle w:val="NormalWeb"/>
                                    <w:spacing w:before="0" w:beforeAutospacing="0" w:after="0" w:afterAutospacing="0"/>
                                  </w:pPr>
                                  <w:r>
                                    <w:rPr>
                                      <w:rFonts w:asciiTheme="minorHAnsi" w:hAnsi="Calibri" w:cstheme="minorBidi"/>
                                      <w:color w:val="FFFFFF" w:themeColor="background1"/>
                                      <w:kern w:val="24"/>
                                      <w:sz w:val="20"/>
                                      <w:szCs w:val="20"/>
                                      <w:lang w:val="en-GB"/>
                                    </w:rPr>
                                    <w:t>Bugey</w:t>
                                  </w:r>
                                </w:p>
                              </w:txbxContent>
                            </wps:txbx>
                            <wps:bodyPr lIns="36000" tIns="36000" rIns="36000" bIns="36000"/>
                          </wps:wsp>
                        </wpg:grpSp>
                        <wps:wsp>
                          <wps:cNvPr id="18" name="Forme libre : forme 17"/>
                          <wps:cNvSpPr>
                            <a:spLocks/>
                          </wps:cNvSpPr>
                          <wps:spPr>
                            <a:xfrm>
                              <a:off x="1069144" y="3305908"/>
                              <a:ext cx="121920" cy="168275"/>
                            </a:xfrm>
                            <a:custGeom>
                              <a:avLst/>
                              <a:gdLst>
                                <a:gd name="connsiteX0" fmla="*/ 70750 w 180871"/>
                                <a:gd name="connsiteY0" fmla="*/ 0 h 211016"/>
                                <a:gd name="connsiteX1" fmla="*/ 110121 w 180871"/>
                                <a:gd name="connsiteY1" fmla="*/ 0 h 211016"/>
                                <a:gd name="connsiteX2" fmla="*/ 180871 w 180871"/>
                                <a:gd name="connsiteY2" fmla="*/ 70750 h 211016"/>
                                <a:gd name="connsiteX3" fmla="*/ 180871 w 180871"/>
                                <a:gd name="connsiteY3" fmla="*/ 211016 h 211016"/>
                                <a:gd name="connsiteX4" fmla="*/ 0 w 180871"/>
                                <a:gd name="connsiteY4" fmla="*/ 211016 h 211016"/>
                                <a:gd name="connsiteX5" fmla="*/ 0 w 180871"/>
                                <a:gd name="connsiteY5" fmla="*/ 70750 h 211016"/>
                                <a:gd name="connsiteX6" fmla="*/ 70750 w 180871"/>
                                <a:gd name="connsiteY6" fmla="*/ 0 h 2110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0871" h="211016">
                                  <a:moveTo>
                                    <a:pt x="70750" y="0"/>
                                  </a:moveTo>
                                  <a:lnTo>
                                    <a:pt x="110121" y="0"/>
                                  </a:lnTo>
                                  <a:cubicBezTo>
                                    <a:pt x="149195" y="0"/>
                                    <a:pt x="180871" y="31676"/>
                                    <a:pt x="180871" y="70750"/>
                                  </a:cubicBezTo>
                                  <a:lnTo>
                                    <a:pt x="180871" y="211016"/>
                                  </a:lnTo>
                                  <a:lnTo>
                                    <a:pt x="0" y="211016"/>
                                  </a:lnTo>
                                  <a:lnTo>
                                    <a:pt x="0" y="70750"/>
                                  </a:lnTo>
                                  <a:cubicBezTo>
                                    <a:pt x="0" y="31676"/>
                                    <a:pt x="31676" y="0"/>
                                    <a:pt x="70750" y="0"/>
                                  </a:cubicBezTo>
                                  <a:close/>
                                </a:path>
                              </a:pathLst>
                            </a:custGeom>
                            <a:solidFill>
                              <a:srgbClr val="509E2F"/>
                            </a:solidFill>
                            <a:ln w="25400" cap="flat" cmpd="sng" algn="ctr">
                              <a:noFill/>
                              <a:prstDash val="solid"/>
                            </a:ln>
                            <a:effectLst/>
                          </wps:spPr>
                          <wps:bodyPr anchor="ctr"/>
                        </wps:wsp>
                        <wps:wsp>
                          <wps:cNvPr id="19" name="Rectangle 2"/>
                          <wps:cNvSpPr/>
                          <wps:spPr>
                            <a:xfrm>
                              <a:off x="1146517" y="3298828"/>
                              <a:ext cx="1521460" cy="237490"/>
                            </a:xfrm>
                            <a:prstGeom prst="rect">
                              <a:avLst/>
                            </a:prstGeom>
                          </wps:spPr>
                          <wps:txbx>
                            <w:txbxContent>
                              <w:p w14:paraId="3871B63A" w14:textId="77777777" w:rsidR="00E749C3" w:rsidRDefault="00E749C3" w:rsidP="007C4717">
                                <w:pPr>
                                  <w:pStyle w:val="NormalWeb"/>
                                  <w:spacing w:before="0" w:beforeAutospacing="0" w:after="0" w:afterAutospacing="0"/>
                                </w:pPr>
                                <w:r>
                                  <w:rPr>
                                    <w:rFonts w:ascii="Arial" w:eastAsia="+mn-ea" w:hAnsi="Arial" w:cs="+mn-cs"/>
                                    <w:i/>
                                    <w:iCs/>
                                    <w:color w:val="626568"/>
                                    <w:kern w:val="24"/>
                                    <w:sz w:val="20"/>
                                    <w:szCs w:val="20"/>
                                  </w:rPr>
                                  <w:t xml:space="preserve">UNGG </w:t>
                                </w:r>
                                <w:r w:rsidRPr="00E619F2">
                                  <w:rPr>
                                    <w:rFonts w:ascii="Arial" w:eastAsia="+mn-ea" w:hAnsi="Arial" w:cs="+mn-cs"/>
                                    <w:i/>
                                    <w:iCs/>
                                    <w:color w:val="626568"/>
                                    <w:kern w:val="24"/>
                                    <w:sz w:val="20"/>
                                    <w:szCs w:val="20"/>
                                    <w:lang w:val="en-GB"/>
                                  </w:rPr>
                                  <w:t>Reactor</w:t>
                                </w:r>
                                <w:r>
                                  <w:rPr>
                                    <w:rFonts w:ascii="Arial" w:eastAsia="+mn-ea" w:hAnsi="Arial" w:cs="+mn-cs"/>
                                    <w:i/>
                                    <w:iCs/>
                                    <w:color w:val="626568"/>
                                    <w:kern w:val="24"/>
                                    <w:sz w:val="20"/>
                                    <w:szCs w:val="20"/>
                                  </w:rPr>
                                  <w:t xml:space="preserve"> Unit</w:t>
                                </w:r>
                              </w:p>
                            </w:txbxContent>
                          </wps:txbx>
                          <wps:bodyPr wrap="square">
                            <a:spAutoFit/>
                          </wps:bodyPr>
                        </wps:wsp>
                      </wpg:grpSp>
                      <wps:wsp>
                        <wps:cNvPr id="217" name="Zone de texte 2"/>
                        <wps:cNvSpPr txBox="1">
                          <a:spLocks noChangeArrowheads="1"/>
                        </wps:cNvSpPr>
                        <wps:spPr bwMode="auto">
                          <a:xfrm>
                            <a:off x="0" y="3538025"/>
                            <a:ext cx="6104890" cy="426085"/>
                          </a:xfrm>
                          <a:prstGeom prst="rect">
                            <a:avLst/>
                          </a:prstGeom>
                          <a:solidFill>
                            <a:srgbClr val="FFFFFF"/>
                          </a:solidFill>
                          <a:ln w="9525">
                            <a:noFill/>
                            <a:miter lim="800000"/>
                            <a:headEnd/>
                            <a:tailEnd/>
                          </a:ln>
                        </wps:spPr>
                        <wps:txbx>
                          <w:txbxContent>
                            <w:p w14:paraId="33016E93" w14:textId="779CAA33" w:rsidR="00E749C3" w:rsidRPr="00F14052" w:rsidRDefault="00E749C3" w:rsidP="00F14052">
                              <w:pPr>
                                <w:pStyle w:val="Corpsdetexte"/>
                                <w:jc w:val="center"/>
                                <w:rPr>
                                  <w:i/>
                                </w:rPr>
                              </w:pPr>
                              <w:r w:rsidRPr="00F14052">
                                <w:rPr>
                                  <w:i/>
                                </w:rPr>
                                <w:t>FIG. 1. Map showing the EDF UNGG units under decommissioning in France</w:t>
                              </w:r>
                            </w:p>
                            <w:p w14:paraId="381075B3" w14:textId="148619E9" w:rsidR="00E749C3" w:rsidRPr="00F14052" w:rsidRDefault="00E749C3"/>
                          </w:txbxContent>
                        </wps:txbx>
                        <wps:bodyPr rot="0" vert="horz" wrap="square" lIns="91440" tIns="45720" rIns="91440" bIns="45720" anchor="t" anchorCtr="0">
                          <a:spAutoFit/>
                        </wps:bodyPr>
                      </wps:wsp>
                    </wpg:wgp>
                  </a:graphicData>
                </a:graphic>
              </wp:anchor>
            </w:drawing>
          </mc:Choice>
          <mc:Fallback>
            <w:pict>
              <v:group w14:anchorId="74CF305C" id="Groupe 21" o:spid="_x0000_s1026" style="position:absolute;left:0;text-align:left;margin-left:-13.3pt;margin-top:41.5pt;width:480.7pt;height:312.1pt;z-index:251670528" coordsize="61048,39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">
                <v:group id="Groupe 20" o:spid="_x0000_s1027" style="position:absolute;left:9636;width:34658;height:35363" coordsize="34658,35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e 63" o:spid="_x0000_s1028" style="position:absolute;width:34658;height:32934" coordsize="40815,4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e 2" o:spid="_x0000_s1029" style="position:absolute;width:40815;height:41197" coordsize="40815,4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141" o:spid="_x0000_s1030" style="position:absolute;width:40815;height:41197;visibility:visible;mso-wrap-style:square;v-text-anchor:top" coordsize="3314,3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dv1cEA&#10;AADaAAAADwAAAGRycy9kb3ducmV2LnhtbESP3WoCMRSE7wXfIRzBO82q0MpqFBXqz2VtH+C4OW4W&#10;NydLku6ub28KhV4OM/MNs972thYt+VA5VjCbZiCIC6crLhV8f31MliBCRNZYOyYFTwqw3QwHa8y1&#10;6/iT2mssRYJwyFGBibHJpQyFIYth6hri5N2dtxiT9KXUHrsEt7WcZ9mbtFhxWjDY0MFQ8bj+WAXz&#10;Y9dewuKyOO3o9HwsvbmZsFdqPOp3KxCR+vgf/muftYJ3+L2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nb9XBAAAA2gAAAA8AAAAAAAAAAAAAAAAAmAIAAGRycy9kb3du&#10;cmV2LnhtbFBLBQYAAAAABAAEAPUAAACGAwAAAAA=&#10;" path="m1355,563r,l1367,551r12,-9l1387,537r,l1402,534r11,-4l1435,529r26,-4l1478,518r,l1481,515r7,-5l1488,510r7,2l1502,513r,l1515,510r7,-2l1541,496r14,-10l1580,464r14,-11l1608,443r,l1615,435r,l1616,423r,l1621,416r4,-4l1625,412r,-5l1625,402r,l1630,397r5,-3l1640,394r7,5l1654,402r8,4l1662,406r2,1l1668,407r1,l1669,407r-1,-1l1666,404r-4,-5l1662,399r,-5l1657,388r,l1656,383r-4,-5l1652,378r-5,l1644,378r,l1638,373r-1,-5l1637,368r1,-10l1640,349r,l1640,342r2,-5l1642,337r5,-3l1649,332r,-2l1649,330r,-1l1647,325r-3,-1l1644,312r1,-16l1645,276r,l1647,270r,-1l1649,265r,l1654,264r3,-2l1657,262r2,-2l1657,260r-1,-3l1650,253r-1,-3l1649,250r-2,-5l1647,236r,-10l1645,211r,l1644,204r-2,-7l1642,194r,l1647,188r3,-6l1650,182r2,-7l1652,171r,-15l1649,139r,l1647,134r,-4l1647,129r,l1652,125r5,l1662,123r,l1669,120r,l1671,115r2,-4l1673,111r3,-5l1678,101r3,-2l1681,99r14,-5l1714,91r13,-9l1727,82r16,-5l1743,77r20,-3l1763,74r26,-5l1789,69r22,-9l1828,55r9,-3l1845,50r,l1854,52r,l1864,50r10,-2l1874,48r18,-7l1892,41r17,-10l1909,31r13,-8l1936,16r14,-9l1963,r2,41l1965,99r4,33l1969,132r1,9l1972,149r2,5l1974,154r5,4l1984,161r10,5l1994,166r17,7l2011,173r17,7l2028,180r11,l2049,180r,l2069,176r11,2l2090,202r12,24l2116,252r,l2119,257r7,8l2126,265r10,2l2145,269r,l2169,277r,l2189,286r,l2196,288r10,5l2206,293r12,12l2218,305r11,7l2237,317r21,7l2282,334r,l2288,334r11,5l2299,339r3,3l2305,347r7,9l2312,356r7,3l2324,363r,l2326,368r2,5l2329,382r6,27l2340,440r5,27l2345,467r,5l2345,476r2,3l2347,479r1,2l2353,481r5,2l2379,491r,l2384,493r10,3l2394,496r7,l2408,496r12,l2420,496r9,l2439,495r,l2446,489r5,-5l2453,479r6,-7l2459,464r,l2463,455r,l2471,447r9,-7l2485,433r,l2494,426r,l2502,426r,l2511,423r,l2516,424r5,2l2521,426r2,7l2524,442r-1,17l2523,459r-2,15l2521,474r,19l2521,506r,21l2521,527r3,12l2524,539r4,2l2531,542r9,4l2540,546r5,3l2548,556r7,7l2571,580r10,17l2581,597r5,7l2596,614r,l2606,623r7,5l2613,628r7,3l2630,638r,l2641,642r8,1l2649,643r7,l2666,643r,l2673,647r5,1l2678,648r9,-1l2692,645r10,-5l2702,640r7,-2l2719,638r,l2723,640r5,3l2738,648r,l2747,648r10,l2757,648r7,4l2771,655r6,5l2784,662r,l2795,662r6,l2801,662r9,l2822,662r,l2836,659r,l2844,659r7,l2851,659r7,5l2866,669r,l2875,674r9,5l2884,679r8,10l2897,696r,l2914,712r,l2925,720r10,11l2935,731r8,17l2950,758r,l2957,766r9,12l2966,778r1,9l2967,790r2,2l2969,792r31,-3l3000,789r12,1l3024,794r,l3041,794r,l3055,797r10,4l3087,806r36,10l3152,825r29,10l3210,842r31,12l3241,854r26,10l3267,864r29,10l3296,874r8,4l3311,883r2,1l3314,886r,l3311,908r,l3308,925r-9,21l3289,963r-17,24l3253,1008r-22,24l3231,1032r-5,6l3219,1049r,l3217,1055r-2,12l3215,1079r-10,40l3205,1119r-14,37l3191,1156r-8,26l3174,1211r,l3171,1223r,l3171,1249r-4,32l3166,1309r,l3166,1327r1,26l3167,1353r4,24l3171,1377r2,10l3174,1396r,l3179,1403r4,5l3183,1411r,l3181,1415r-5,5l3171,1425r-16,12l3135,1447r,l3130,1451r-9,3l3121,1454r-15,l3096,1454r-24,l3072,1454r-11,l3053,1454r-5,l3048,1454r-5,-3l3041,1449r-4,l3037,1449r-3,2l3031,1456r-6,6l3025,1462r-5,6l3019,1473r-2,3l3017,1476r,5l3020,1486r4,7l3024,1493r3,5l3031,1504r,3l3031,1507r,7l3027,1519r,l3020,1522r-5,2l3015,1524r-8,9l3002,1538r-9,10l2993,1548r-12,17l2981,1565r-10,14l2971,1579r-7,7l2957,1592r,l2942,1608r,l2928,1620r,l2921,1630r,l2906,1649r,l2895,1663r,l2894,1671r-2,5l2892,1676r-7,31l2885,1707r-5,12l2877,1724r-4,5l2873,1729r-7,5l2858,1740r,l2844,1752r,l2839,1760r,l2836,1765r-7,10l2829,1775r-7,7l2813,1789r,l2808,1796r-3,9l2805,1805r-2,10l2801,1827r,l2796,1834r-3,8l2793,1842r-4,16l2789,1858r,17l2791,1888r,12l2791,1900r-3,9l2784,1917r,l2779,1923r-7,6l2772,1929r-5,9l2764,1946r,l2759,1953r-4,5l2755,1958r-1,7l2754,1974r,8l2755,1986r2,2l2757,1988r2,l2762,1986r5,-5l2774,1972r9,-10l2783,1962r3,-2l2789,1958r,l2793,1958r3,4l2800,1965r3,4l2803,1969r4,-2l2812,1965r5,-3l2817,1962r8,-7l2836,1945r,l2844,1931r4,-10l2858,1902r,l2863,1897r7,-9l2870,1888r5,l2880,1888r,l2884,1893r1,2l2887,1897r,l2890,1897r5,-4l2901,1888r,l2906,1887r8,-2l2914,1885r4,-5l2921,1876r,l2926,1875r5,l2940,1873r,l2960,1871r,l2969,1871r5,l2976,1873r,l2979,1876r2,6l2983,1890r,l2981,1905r-2,16l2979,1921r2,12l2983,1940r3,20l2990,1982r3,14l2993,1996r,4l2993,2005r,l2998,2008r5,3l3003,2011r9,l3019,2011r,l3022,2015r5,5l3031,2027r6,12l3041,2058r,l3043,2061r,3l3043,2068r,l3039,2070r-5,l3027,2071r-17,l3010,2071r-7,-1l2996,2070r-3,1l2993,2071r-2,2l2991,2078r2,7l2993,2085r,10l2995,2112r,l2998,2123r5,12l3010,2150r7,15l3017,2165r2,14l3019,2179r6,12l3031,2201r6,17l3048,2242r,l3056,2268r,l3058,2278r,9l3058,2287r-2,3l3053,2292r-7,3l3046,2295r-10,4l3024,2302r,l3020,2304r-3,5l3013,2314r-11,12l2991,2336r,l2986,2343r-7,12l2979,2355r-3,14l2972,2379r,31l2979,2427r9,7l3000,2437r,l3007,2439r10,3l3017,2442r7,4l3027,2449r2,2l3029,2451r,7l3029,2465r-2,10l3027,2475r-3,27l3024,2502r-2,16l3019,2533r,l3020,2559r2,19l3024,2598r17,38l3041,2636r3,10l3049,2660r,l3060,2670r12,10l3072,2680r12,4l3092,2687r21,l3128,2680r17,-8l3161,2663r,l3164,2660r7,-4l3171,2656r5,l3181,2660r,l3186,2665r4,5l3190,2670r5,10l3195,2680r8,7l3203,2687r4,7l3212,2706r,l3210,2714r,l3205,2721r-7,10l3198,2731r-2,11l3196,2750r,l3195,2766r-2,13l3191,2790r,l3188,2796r,l3190,2803r1,7l3193,2817r2,5l3195,2822r-2,4l3191,2829r-6,5l3185,2834r-6,7l3176,2844r-3,4l3173,2848r-4,l3166,2848r-9,l3157,2848r-7,3l3142,2856r,l3138,2858r,2l3137,2867r-2,5l3133,2875r,l3131,2873r-1,-3l3126,2868r-1,l3125,2868r-4,l3116,2867r-3,l3109,2868r,l3108,2870r,5l3108,2879r-2,3l3106,2882r-4,l3097,2882r-5,-2l3089,2880r,l3087,2882r-2,3l3085,2891r-3,11l3082,2902r2,7l3084,2916r,4l3084,2920r-4,l3078,2916r-3,-3l3072,2913r,l3070,2913r-2,3l3063,2921r,l3060,2921r-4,2l3056,2923r-7,-3l3046,2918r-2,-2l3044,2916r-5,4l3037,2925r,l3037,2932r,6l3037,2938r-3,4l3031,2944r,l3029,2945r-4,5l3025,2950r-6,11l3019,2961r-4,3l3010,2966r,l3002,2966r,l2996,2969r-1,l2993,2969r,l2988,2967r-5,-1l2983,2966r-2,1l2979,2973r-3,5l2976,2978r2,5l2976,2988r,l2972,2991r-3,2l2966,2995r,l2964,2998r-2,5l2962,3003r-7,2l2955,3005r-5,4l2945,3012r,3l2945,3015r2,2l2950,3017r5,-2l2955,3015r7,l2967,3015r4,l2971,3015r,2l2971,3019r-2,3l2969,3022r-5,4l2960,3029r-1,3l2959,3032r1,4l2964,3039r2,5l2966,3044r,2l2966,3046r-4,l2959,3048r-4,2l2955,3050r-1,3l2952,3056r,l2949,3056r-4,l2945,3056r-2,-5l2942,3046r,l2937,3046r-4,l2933,3046r-5,5l2925,3056r,l2923,3058r-4,4l2919,3062r-8,l2906,3062r,l2899,3060r-5,l2890,3062r,l2887,3065r-2,3l2885,3068r,9l2885,3077r2,2l2887,3082r,l2885,3082r-1,l2880,3082r,l2872,3077r-12,-5l2860,3072r-9,l2846,3072r,l2841,3074r-5,l2832,3077r,l2832,3079r-2,5l2830,3089r,l2832,3096r,5l2830,3104r,l2827,3104r-3,l2824,3104r-5,l2813,3104r-1,l2812,3104r-2,-3l2810,3097r,l2812,3097r5,l2820,3096r2,l2822,3096r,-4l2820,3089r-5,-5l2815,3084r-3,-2l2808,3084r,l2803,3084r-7,l2796,3084r-1,l2793,3080r-4,-3l2789,3077r-5,-2l2779,3077r,l2772,3074r-1,-2l2767,3074r,l2767,3075r4,5l2774,3085r,l2777,3087r2,2l2781,3091r,l2779,3092r-3,l2772,3091r,l2767,3089r-7,l2760,3089r-3,3l2754,3097r,l2748,3096r-5,-2l2743,3094r-3,-3l2736,3087r,l2736,3080r2,-5l2736,3074r,l2733,3068r-9,-1l2716,3063r,l2707,3050r,l2701,3048r-6,l2692,3050r,l2685,3055r-2,1l2682,3058r,-2l2682,3056r,-1l2678,3051r-3,-3l2675,3048r-4,-5l2670,3039r-2,-1l2668,3038r-5,l2659,3039r-15,l2634,3041r-7,l2627,3041r-5,l2618,3039r-1,l2617,3039r,-3l2618,3032r,l2625,3027r4,-5l2630,3020r-1,-1l2629,3019r-5,-4l2620,3012r,l2620,3010r2,-3l2624,3003r1,-3l2625,3000r-1,-5l2620,2990r-3,-5l2612,2983r,l2608,2985r-3,1l2600,2993r,l2591,2997r-7,1l2584,2998r-8,l2559,2998r-9,-1l2550,2997r-3,l2541,2997r,l2536,2990r-1,-5l2528,2978r,l2528,2973r-2,-6l2526,2967r-3,-3l2518,2964r,l2512,2964r-6,3l2506,2967r-12,7l2494,2974r-4,l2487,2976r,l2488,2981r2,4l2490,2985r,3l2488,2993r,l2485,2993r-3,l2482,2993r-6,-3l2468,2990r,l2454,2990r-7,1l2441,2993r-9,-2l2425,2988r,l2422,2986r-4,-3l2418,2983r,-5l2420,2974r,l2422,2969r3,-5l2425,2964r-2,-3l2420,2959r-3,-5l2417,2954r-2,l2410,2952r,l2386,2952r,l2365,2952r,l2350,2952r,l2335,2949r-16,-2l2319,2947r-7,-2l2309,2944r-4,-2l2305,2942r,-5l2305,2932r,-11l2305,2921r-1,-3l2300,2916r,l2295,2914r-7,l2280,2916r-17,7l2263,2923r-7,2l2246,2930r,l2234,2942r-7,8l2215,2961r,l2201,2967r,l2186,2974r,l2177,2983r-7,5l2170,2988r-10,12l2153,3009r-8,6l2145,3015r-4,l2136,3014r-5,-2l2131,3012r-14,-2l2117,3010r-5,2l2105,3015r-8,7l2097,3022r-14,10l2083,3032r-15,16l2054,3063r,l2049,3072r-5,10l2040,3092r,l2039,3091r-4,-2l2032,3084r,l2028,3084r-3,l2023,3084r,l2025,3087r5,4l2037,3094r,l2032,3121r,l2028,3127r-1,6l2027,3133r1,6l2030,3144r,l2030,3149r-2,5l2027,3161r,15l2027,3193r-2,24l2025,3248r,l2027,3257r1,13l2028,3270r11,7l2049,3286r,l2052,3291r5,5l2057,3296r4,8l2063,3308r,5l2063,3313r-2,2l2059,3318r-7,3l2052,3321r-8,l2044,3321r-21,l2013,3321r-14,l1981,3321r-12,l1969,3321r-6,l1957,3321r,l1951,3318r-1,-2l1946,3316r,l1939,3318r-6,7l1928,3332r,l1926,3333r-4,4l1922,3337r-17,l1888,3337r,l1881,3337r-10,l1871,3337r-5,-2l1863,3335r-4,2l1859,3337r-5,3l1849,3342r-9,2l1825,3344r-10,l1815,3344r-7,-2l1801,3342r-3,2l1798,3344r-2,1l1792,3345r-8,-1l1772,3342r-36,-15l1721,3315r-26,-23l1680,3277r,l1673,3272r-11,-7l1662,3265r-6,-2l1649,3265r-21,l1628,3265r-8,-2l1613,3263r-5,-1l1608,3262r-5,-5l1597,3251r,l1582,3241r-10,-5l1556,3224r-15,-7l1541,3217r-10,-5l1519,3207r,l1509,3203r-12,-3l1497,3200r-9,l1479,3202r,l1467,3207r-8,3l1442,3219r-19,12l1423,3231r-9,5l1402,3241r,l1389,3243r-10,l1379,3243r-21,2l1343,3245r-12,l1331,3245r-14,-4l1303,3238r,l1279,3234r,l1259,3227r-16,-3l1221,3217r-39,-10l1139,3195r-27,-7l1112,3188r-9,-3l1091,3180r,l1081,3171r-10,-9l1071,3162r-33,-20l1007,3123r,l1002,3120r-8,-4l994,3116r-9,-1l977,3115r,l965,3111r-11,-3l930,3094r-25,-10l872,3060r-30,-28l811,3005r-14,-10l792,2985r,l790,2981r,-2l790,2979r2,-3l797,2974r5,-1l802,2973r7,-4l819,2964r,l828,2956r3,-6l850,2921r,l855,2909r9,-18l864,2891r5,-21l871,2855r6,-35l886,2790r,l889,2776r4,-21l893,2755r5,-29l903,2694r4,-31l913,2627r4,-31l917,2569r,l915,2566r,-7l915,2559r2,-4l920,2550r4,-7l924,2543r5,-15l929,2528r,-7l930,2518r,-2l930,2516r4,-2l937,2516r5,2l942,2518r4,1l951,2523r,l958,2523r5,l963,2523r5,l973,2523r2,-2l975,2521r2,-2l977,2516r-2,-7l975,2509r-9,-10l961,2494r-10,-7l951,2487r-3,-5l942,2478r-3,-1l939,2477r-2,1l936,2483r,7l936,2490r-6,7l925,2501r-5,12l920,2513r2,8l920,2528r,3l918,2533r,l917,2531r-2,-5l913,2518r,l917,2494r,-7l922,2458r3,-36l929,2389r1,-27l936,2328r1,-38l941,2268r,l942,2258r,-11l941,2239r,l939,2230r2,-15l941,2215r1,-3l948,2205r6,-7l954,2198r2,-5l960,2189r1,-1l961,2188r4,l966,2191r2,2l968,2196r,l966,2200r-3,3l963,2203r2,3l968,2210r9,5l977,2215r3,5l985,2225r,l1002,2239r,l1013,2246r6,5l1025,2254r,l1035,2271r5,19l1040,2290r2,4l1043,2301r,l1043,2312r2,14l1045,2326r5,12l1060,2360r9,12l1079,2386r,l1084,2391r5,2l1093,2395r,l1093,2393r,-2l1088,2386r-4,-3l1083,2379r,l1083,2379r3,-2l1089,2377r9,6l1108,2391r-3,-2l1105,2389r-2,-5l1098,2377r,l1095,2376r-6,-2l1081,2372r,l1078,2371r-2,-6l1074,2360r-7,-8l1062,2343r,l1059,2333r-4,-12l1055,2321r,-9l1055,2307r,l1055,2307r,l1060,2318r4,10l1067,2342r-7,-40l1057,2278r-7,-19l1047,2244r-5,-10l1035,2222r-12,-14l1023,2208r-5,-2l1013,2203r-6,-7l1007,2196r-5,-5l997,2189r-3,l989,2189r,l987,2188r-2,-2l983,2179r-1,-7l978,2167r,l971,2165r-8,-1l963,2164r-10,-7l944,2148r,l941,2145r-5,-4l936,2141r-9,-1l924,2138r-4,-2l920,2136r-2,-7l917,2126r3,-14l920,2112r2,-5l924,2102r,l927,2100r3,l936,2102r10,l944,2090r,l941,2087r-2,-4l939,2080r,l941,2078r5,l951,2078r,l954,2075r6,-5l960,2070r1,-6l961,2061r,l961,2058r,-5l961,2053r-3,-6l954,2044r,l968,2044r10,-3l980,2041r2,-4l982,2037r-2,-2l978,2035r-7,2l965,2039r-5,2l960,2041r-2,-2l958,2035r,-3l958,2032r-2,-2l956,2027r,l956,2027r2,l961,2027r4,2l966,2027r,-2l966,2025r,-8l966,2011r,l965,2008r-4,-3l954,2000r,l954,1994r,-3l954,1991r-6,-7l944,1982r-3,-6l941,1976r,-4l941,1969r-2,-2l939,1967r-3,l932,1969r-5,l925,1969r,l924,1964r1,-6l930,1948r,l939,1938r,l944,1935r4,-2l951,1933r3,-2l954,1931r,-5l953,1923r-4,-9l949,1914r2,-3l953,1907r,-2l953,1904r,l951,1902r-3,3l944,1909r-2,2l942,1911r-3,l936,1912r-4,5l930,1923r-1,3l929,1926r-4,l924,1924r-4,-1l918,1919r,l917,1916r-4,-4l907,1909r,l907,1912r-2,2l905,1914r-4,-2l898,1909r-2,-5l896,1904r-7,-5l889,1899r-12,l869,1899r,l864,1899r-4,l859,1897r,l857,1893r,-3l855,1887r,l853,1882r-1,-4l848,1876r,l838,1875r-8,l830,1875r-14,-4l816,1871r-9,-5l802,1859r,l795,1852r-6,-6l783,1844r,l777,1844r-4,l771,1842r,l768,1834r,-6l768,1828r,-6l768,1822r-3,-11l761,1799r,l754,1793r-5,-6l749,1787r-5,-8l739,1770r,l732,1767r-3,-2l727,1763r,l727,1760r,-2l727,1755r-5,-5l722,1750r-9,-9l706,1733r,l694,1728r-6,-4l684,1719r,l684,1717r2,-3l688,1710r,-1l688,1709r-4,-7l682,1699r2,-4l684,1695r2,-3l689,1688r17,-15l715,1656r3,-11l718,1645r4,-3l725,1639r,l725,1635r-3,-5l715,1622r,l710,1616r-5,-3l705,1613r-7,-2l684,1606r-14,-3l670,1603r-5,-2l662,1601r-2,-2l660,1599r2,-3l664,1594r5,-2l669,1592r5,l677,1592r2,-1l679,1591r3,-10l682,1575r-1,-5l681,1570r-4,-5l676,1562r,l677,1555r2,-5l681,1548r,l686,1545r7,l701,1545r7,-4l718,1539r,l724,1543r5,l732,1543r,l734,1539r-2,-3l732,1536r-3,-2l725,1533r-10,-2l715,1531r-7,l701,1533r,l696,1533r-8,1l688,1534r-9,5l674,1545r,l664,1551r,l657,1557r-4,3l650,1562r,l647,1560r-6,-2l636,1555r-1,-7l628,1545r,l623,1545r-6,l614,1545r,l614,1548r,3l614,1553r,2l614,1555r-22,-10l592,1545r-7,-2l582,1541r-2,-3l580,1538r2,-2l585,1536r3,l592,1534r,l594,1531r,-5l594,1521r-2,-4l592,1517r-4,-1l585,1514r,l580,1510r-4,-1l576,1507r,l578,1504r4,-2l588,1500r,l592,1498r7,-1l599,1497r7,-4l609,1492r,-2l609,1490r-2,-5l604,1481r,l600,1481r-5,l595,1481r-1,-3l594,1476r,l594,1469r,-5l595,1462r,l597,1461r2,l602,1462r,l606,1461r3,l611,1459r,l611,1457r-2,-1l602,1452r-12,-1l590,1451r-3,l583,1452r-5,4l578,1456r-10,1l568,1457r-10,-1l552,1454r-3,2l549,1456r-3,3l544,1462r,l541,1462r-6,-1l529,1459r,l523,1462r-3,2l520,1464r-3,l510,1464r,l506,1461r-3,-2l503,1459r-2,-5l498,1449r,l489,1445r-3,-3l486,1440r,l486,1439r2,l493,1440r6,2l508,1445r12,-1l520,1444r5,1l530,1445r4,l534,1445r1,-1l535,1440r,-5l535,1435r2,-5l539,1425r,l535,1421r-5,-1l530,1420r-3,-2l523,1416r-3,-3l520,1413r-5,-2l510,1413r-5,2l505,1415r-2,1l499,1418r,l501,1420r4,l506,1420r2,1l508,1421r-3,6l503,1435r,l503,1437r-2,-4l501,1427r-2,-2l499,1425r-3,l494,1425r-6,3l488,1428r-2,-1l482,1423r-1,-2l479,1421r,l477,1421r,2l481,1428r1,7l482,1437r,2l482,1439r-3,l477,1437r-5,-4l472,1433r-5,l462,1435r,l458,1432r-5,-4l453,1428r-1,2l448,1432r-5,3l443,1435r-3,-2l434,1433r,l434,1437r,3l434,1447r,l434,1452r-1,5l434,1459r,l440,1466r1,3l441,1471r,l440,1473r-4,l433,1469r,l429,1468r-3,-2l426,1466r,-5l426,1456r,-5l426,1435r,l426,1430r,-9l426,1421r-5,-6l416,1411r-9,-7l407,1404r-3,-1l400,1401r,-2l400,1399r-1,-3l395,1392r-5,-1l390,1391r-5,-4l376,1384r,l368,1384r-12,l356,1384r-7,-2l349,1382r-5,l344,1382r-5,-3l337,1375r-2,-1l335,1374r,-4l334,1365r-4,-3l325,1358r,l311,1356r-8,-1l303,1355r-5,l289,1353r,l282,1348r-3,-2l275,1344r,l269,1346r-7,4l262,1350r-7,l248,1350r,l243,1344r-3,-5l240,1339r-7,-6l233,1333r-5,-12l228,1321r-6,-7l217,1310r-3,-1l214,1309r-2,1l212,1315r,6l212,1324r,l209,1326r-4,1l197,1329r,l192,1326r-4,-4l188,1322r-5,-1l178,1321r,l173,1322r-5,4l168,1326r-4,8l163,1339r-6,5l151,1348r-12,l127,1346r,l122,1348r-7,-2l115,1346r-4,-2l108,1341r,l108,1338r2,-2l113,1331r,l115,1324r,-5l115,1319r-4,-7l108,1305r,l106,1300r-5,-9l101,1291,91,1278r,l84,1273r-5,-4l75,1268r,l63,1266r-6,l46,1262r-12,-5l34,1257r-5,l24,1257r-3,-1l21,1256r-2,-6l21,1245r,l26,1242r3,l45,1238r13,-1l79,1233r,l86,1230r8,-4l94,1226r9,-1l110,1226r,l115,1228r5,2l123,1230r,l128,1226r4,-3l132,1223r,-10l132,1206r-4,-12l128,1194r-8,-7l120,1187r-7,-2l108,1185r-16,-6l92,1179r-5,-2l82,1177r-3,2l79,1179r-2,1l75,1184r-3,7l72,1191r-2,5l70,1199r-1,2l69,1201r-6,l62,1201r,-9l62,1192r-2,-7l58,1177r,l60,1175r3,-2l65,1172r,-2l65,1170r-2,-2l58,1168r-7,2l51,1170r-6,-2l45,1168r-2,-1l45,1163r3,-1l48,1162r,-4l48,1156r,l53,1156r5,2l58,1158r-1,-5l57,1146r,l58,1139r4,-1l65,1136r,l65,1138r,3l63,1146r,l62,1150r,5l62,1155r1,l67,1156r5,-1l72,1155r,-4l72,1148r2,l74,1148r1,l75,1151r2,5l77,1156r2,l82,1156r5,-1l87,1155r2,-2l94,1153r,l99,1158r,l104,1158r4,l116,1158r7,-5l123,1153r4,l132,1153r1,l133,1153r,2l133,1158r-1,2l133,1162r,l135,1162r2,-2l140,1158r,l147,1156r4,l152,1155r,l151,1151r-4,l140,1150r-10,-2l122,1148r,l118,1148r-2,l116,1148r,-4l118,1143r2,-2l120,1139r,l120,1138r-4,l111,1138r,l106,1139r-5,4l101,1143r-7,l91,1141r-2,l89,1141r2,-5l92,1132r,l96,1126r3,-6l101,1117r,l99,1115r-3,-1l87,1117r-10,5l69,1126r,l62,1131r-5,3l51,1138r,l45,1136r-6,-2l39,1134r-5,-2l29,1131r,l27,1131r-1,3l24,1139r-10,2l14,1141r-4,l7,1141r,l5,1134r,-5l5,1129r,-3l5,1120r,l5,1115r,-3l5,1112r-1,-2l,1107r,l2,1100r2,-5l4,1095r1,-4l7,1086r,l7,1071r,l5,1067r2,-5l10,1057r,l21,1050r5,-3l26,1047r15,-5l41,1042r4,-2l50,1037r,l53,1030r,l57,1025r5,-2l62,1023r5,-2l70,1021r5,2l75,1023r2,l82,1023r7,-2l89,1021r3,-5l96,1014r17,-8l113,1006r5,-2l122,1002r1,2l123,1004r4,4l128,1013r,l127,1016r,2l128,1020r,l139,1016r8,-2l147,1014r2,-1l151,1009r1,-5l152,1004r4,-2l161,1001r7,-2l180,999r,l185,999r5,l190,999r7,-3l200,990r2,-3l202,987r-2,-2l197,982r-4,-3l193,977r,l195,975r5,l204,975r3,2l207,977r5,5l214,989r,l216,1001r,7l217,1009r2,2l219,1011r2,-2l222,1008r4,-4l226,1004r2,2l229,1008r2,5l231,1013r5,5l240,1020r,l241,1023r2,2l243,1025r,l245,1025r1,-2l246,1018r-1,-9l245,1009r,-7l246,997r,l246,994r4,-4l250,990r7,l260,990r,l267,990r10,l277,990r5,6l289,999r,l294,999r7,l301,999r5,3l311,1006r,l315,1006r3,-2l318,1004r,-2l316,1001r-3,-4l313,997r-2,-5l311,989r2,-4l313,985r3,l322,984r3,l327,984r,l327,984r-4,-2l322,979r,-6l316,972r-5,-4l311,968r,-3l311,963r4,-5l320,955r,l328,948r,l334,944r,l346,944r,l346,944r,2l347,948r4,3l351,951r5,4l361,956r,l363,953r3,-4l366,949r5,-1l376,946r,l387,943r5,-2l397,939r,l402,934r3,-3l407,929r,l409,932r2,4l411,936r,3l412,943r2,l414,943r2,l417,941r4,-5l421,936r5,-2l431,932r,l436,929r4,l441,929r,l443,932r,4l441,941r2,5l443,946r3,l453,946r5,-2l462,946r2,l464,946r-2,3l458,955r-3,3l453,961r,l455,963r3,4l462,968r,l464,970r5,l469,970r5,l476,968r3,2l479,970r2,3l481,977r,l481,982r,7l481,989r1,3l486,994r7,2l493,996r3,5l499,1006r,l505,1011r5,3l510,1014r1,9l513,1028r,l513,1032r2,5l515,1037r3,3l523,1042r7,7l530,1049r4,l539,1050r,l541,1055r,7l542,1069r2,4l546,1073r,l547,1071r,-4l546,1064r1,-3l547,1061r,-2l549,1059r3,2l554,1062r4,l558,1062r12,-13l570,1049r5,-7l582,1035r,l588,1033r6,-1l595,1030r,l597,1025r2,-5l599,1020r5,-4l609,1014r,l611,1014r3,4l616,1020r1,1l617,1021r4,-1l624,1016r5,-5l636,1004r,l638,1002r2,-1l643,999r,l645,1002r2,4l648,1009r,4l648,1013r-3,3l640,1020r-4,1l636,1025r,l638,1026r3,l648,1021r,l652,1018r1,-2l657,1014r,l659,1016r1,2l662,1025r3,8l665,1033r2,4l669,1038r1,2l670,1040r2,-2l672,1037r2,-4l674,1033r2,-1l677,1032r,l684,1023r,l694,1020r,l700,1018r5,l708,1020r,l712,1023r1,5l715,1035r,l718,1045r6,7l725,1054r2,l727,1054r2,l729,1050r1,-3l730,1047r-6,-14l718,1023r-1,-5l717,1014r,l718,1011r4,-2l725,1006r12,-9l753,996r,l758,994r3,-2l765,994r,l765,997r-2,5l759,1009r,l758,1013r1,7l759,1020r4,5l766,1028r11,2l792,1032r,l800,1030r,l816,1028r,l819,1025r7,-5l826,1020r9,l842,1021r,l853,1023r,l867,1020r,l876,1020r5,l884,1018r,l883,1014r,l877,1013r-5,-2l864,1008r,l860,1006r-5,-2l855,1004r-5,-8l848,990r-6,-6l835,977r-2,-14l833,963r,-5l833,953r,l828,948r-2,-4l824,941r,l826,937r2,-5l828,932r7,-8l835,924r1,-9l836,908r,l836,896r-1,-15l835,881r-5,-10l828,861r-2,-28l826,825r,-21l824,792r,l833,794r5,l840,794r,-2l840,792r-2,-2l835,787r-7,-2l828,785r-4,l821,785r,l819,790r,4l819,794r,l818,794r-2,-2l814,787r-3,-7l806,761r,l792,746r,l789,739r-4,-3l785,732r-2,-1l783,731r-3,l777,732r-4,l771,734r,l770,732r-2,-3l768,722r,-14l768,708r-3,-10l761,689r,l763,681r,-3l763,676r,l761,674r-3,l754,672r,l753,671r,-4l753,660r,l758,657r5,-3l763,654r,-6l763,640r,-10l763,630r-2,-4l759,623r,l751,616r,l741,611r,l737,609r-2,-7l734,597r1,-5l735,592r2,-3l741,585r,l744,585r3,4l753,595r,l756,595r3,-1l763,592r2,l765,592r3,5l771,601r6,3l777,604r5,2l787,607r10,l797,607r10,7l818,619r,l824,619r6,l830,619r8,-1l847,616r,l852,611r5,-4l865,602r,l874,597r,l884,597r5,l889,597r9,2l905,599r5,2l910,601r5,5l917,611r3,15l920,626r4,5l925,635r,3l925,638r-1,l920,638r-2,-2l915,636r,l915,638r,4l913,647r,l912,648r-4,2l905,650r-2,2l903,652r-2,3l903,660r2,7l910,679r,l920,693r,l929,701r3,6l936,712r,l936,719r-2,5l934,724r,5l934,734r2,2l936,736r3,l941,736r7,3l948,739r1,4l949,744r2,-1l951,743r2,-7l954,732r2,-3l966,724r17,-4l983,720r11,2l994,722r13,3l1007,725r6,6l1023,734r,l1040,737r12,2l1069,741r15,2l1107,741r,l1119,743r17,1l1136,744r12,5l1154,754r11,7l1175,765r,l1189,765r,l1202,763r11,-3l1230,754r12,-6l1255,739r7,-12l1262,727r9,-8l1271,719r7,-6l1284,712r12,-2l1307,710r8,l1327,707r9,-2l1336,705r8,-4l1355,698r,l1363,691r2,-3l1363,688r-2,l1361,688r-10,7l1344,698r-5,2l1339,700r-19,l1307,698r,l1293,698r-14,-2l1279,696r-7,-3l1267,689r-8,-8l1259,681r-2,-7l1257,674r2,-10l1262,657r7,-15l1276,624r,l1279,611r,l1286,602r,l1288,599r3,-5l1291,594r9,-4l1307,587r12,-4l1327,580r,l1339,570r,l1355,563r,xe" fillcolor="#001a70" strokecolor="#005bbb">
                        <v:path arrowok="t" o:connecttype="custom" o:connectlocs="2051845,497566;2025981,259868;2308018,59117;2745235,384259;3043283,550525;3283444,791919;3633219,933553;3947277,1378160;3725589,1800599;3529764,2135594;3416457,2428715;3662777,2304324;3688641,2601139;3730515,3027273;3936192,3386900;3820422,3549471;3689872,3656620;3647998,3751454;3487890,3789633;3416457,3799486;3274823,3742832;3111021,3654157;2912733,3635683;2582664,3721895;2540790,4074133;2211953,4119702;1654038,3996542;1008680,3650462;1200810,3104864;1174946,2707057;1333822,2929976;1218052,2695972;1183567,2528475;1141693,2425020;1103513,2344966;897836,2173774;817782,1963170;800540,1923759;750044,1835084;628116,1803062;619495,1767346;543135,1809220;383027,1670050;171192,1660197;126855,1508710;55422,1438509;151487,1420035;124392,1375697;12316,1301801;227846,1230368;307900,1219284;426133,1162630;564073,1162630;666295,1299338;798077,1247611;897836,1293180;1087502,1248842;1011143,966806;939710,775908;1088734,735265;1167556,910152;1634333,870741" o:connectangles="0,0,0,0,0,0,0,0,0,0,0,0,0,0,0,0,0,0,0,0,0,0,0,0,0,0,0,0,0,0,0,0,0,0,0,0,0,0,0,0,0,0,0,0,0,0,0,0,0,0,0,0,0,0,0,0,0,0,0,0,0,0"/>
                      </v:shape>
                      <v:group id="Groupe 8" o:spid="_x0000_s1031" style="position:absolute;left:16344;top:19427;width:5107;height:2110" coordorigin="16344,19427" coordsize="5107,2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orme libre : forme 18" o:spid="_x0000_s1032" style="position:absolute;left:16344;top:19427;width:1440;height:2110;visibility:visible;mso-wrap-style:square;v-text-anchor:middle" coordsize="180871,21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A2TsMA&#10;AADbAAAADwAAAGRycy9kb3ducmV2LnhtbERPTWvCQBC9F/wPyxR6q5saEImuIglq9SDU9uJtyI5J&#10;MDsbsmsS/fVuodDbPN7nLFaDqUVHrassK/gYRyCIc6srLhT8fG/eZyCcR9ZYWyYFd3KwWo5eFpho&#10;2/MXdSdfiBDCLkEFpfdNIqXLSzLoxrYhDtzFtgZ9gG0hdYt9CDe1nETRVBqsODSU2FBaUn493YyC&#10;Jr9dB7fePQ719nxM422278+ZUm+vw3oOwtPg/8V/7k8d5sfw+0s4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A2TsMAAADbAAAADwAAAAAAAAAAAAAAAACYAgAAZHJzL2Rv&#10;d25yZXYueG1sUEsFBgAAAAAEAAQA9QAAAIgDAAAAAA==&#10;" path="m70750,r39371,c149195,,180871,31676,180871,70750r,140266l,211016,,70750c,31676,31676,,70750,xe" fillcolor="#509e2f" stroked="f" strokeweight="2pt">
                          <v:path arrowok="t" o:connecttype="custom" o:connectlocs="56327,0;87673,0;144000,70750;144000,211016;0,211016;0,70750;56327,0" o:connectangles="0,0,0,0,0,0,0"/>
                        </v:shape>
                        <v:shape id="Forme libre : forme 19" o:spid="_x0000_s1033" style="position:absolute;left:18178;top:19427;width:1440;height:2110;visibility:visible;mso-wrap-style:square;v-text-anchor:middle" coordsize="180871,21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OsIA&#10;AADbAAAADwAAAGRycy9kb3ducmV2LnhtbERPTYvCMBC9C/6HMII3TV1Flq5RRFlXPQh29+JtaMa2&#10;2ExKE23XX28Ewds83ufMFq0pxY1qV1hWMBpGIIhTqwvOFPz9fg8+QTiPrLG0TAr+ycFi3u3MMNa2&#10;4SPdEp+JEMIuRgW591UspUtzMuiGtiIO3NnWBn2AdSZ1jU0IN6X8iKKpNFhwaMixolVO6SW5GgVV&#10;er20bvlz35eb02E13qx3zWmtVL/XLr9AeGr9W/xyb3WYP4HnL+E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ea46wgAAANsAAAAPAAAAAAAAAAAAAAAAAJgCAABkcnMvZG93&#10;bnJldi54bWxQSwUGAAAAAAQABAD1AAAAhwMAAAAA&#10;" path="m70750,r39371,c149195,,180871,31676,180871,70750r,140266l,211016,,70750c,31676,31676,,70750,xe" fillcolor="#509e2f" stroked="f" strokeweight="2pt">
                          <v:path arrowok="t" o:connecttype="custom" o:connectlocs="56327,0;87673,0;144000,70750;144000,211016;0,211016;0,70750;56327,0" o:connectangles="0,0,0,0,0,0,0"/>
                        </v:shape>
                        <v:shape id="Forme libre : forme 20" o:spid="_x0000_s1034" style="position:absolute;left:20011;top:19427;width:1440;height:2110;visibility:visible;mso-wrap-style:square;v-text-anchor:middle" coordsize="180871,21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ULocIA&#10;AADbAAAADwAAAGRycy9kb3ducmV2LnhtbERPTYvCMBC9C/6HMII3TV1Rlq5RRFlXPQh29+JtaMa2&#10;2ExKE23XX28Ewds83ufMFq0pxY1qV1hWMBpGIIhTqwvOFPz9fg8+QTiPrLG0TAr+ycFi3u3MMNa2&#10;4SPdEp+JEMIuRgW591UspUtzMuiGtiIO3NnWBn2AdSZ1jU0IN6X8iKKpNFhwaMixolVO6SW5GgVV&#10;er20bvlz35eb02E13qx3zWmtVL/XLr9AeGr9W/xyb3WYP4HnL+E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NQuhwgAAANsAAAAPAAAAAAAAAAAAAAAAAJgCAABkcnMvZG93&#10;bnJldi54bWxQSwUGAAAAAAQABAD1AAAAhwMAAAAA&#10;" path="m70750,r39371,c149195,,180871,31676,180871,70750r,140266l,211016,,70750c,31676,31676,,70750,xe" fillcolor="#509e2f" stroked="f" strokeweight="2pt">
                          <v:path arrowok="t" o:connecttype="custom" o:connectlocs="56327,0;87673,0;144000,70750;144000,211016;0,211016;0,70750;56327,0" o:connectangles="0,0,0,0,0,0,0"/>
                        </v:shape>
                      </v:group>
                      <v:shape id="Forme libre : forme 22" o:spid="_x0000_s1035" style="position:absolute;left:28971;top:24317;width:1440;height:2110;visibility:visible;mso-wrap-style:square;v-text-anchor:middle" coordsize="180871,21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ORnsUA&#10;AADaAAAADwAAAGRycy9kb3ducmV2LnhtbESPQWvCQBSE7wX/w/KE3upGC6VGVwkRY+2hUPXi7ZF9&#10;JsHs25Bdk9hf3xUKPQ4z8w2zXA+mFh21rrKsYDqJQBDnVldcKDgdty/vIJxH1lhbJgV3crBejZ6W&#10;GGvb8zd1B1+IAGEXo4LS+yaW0uUlGXQT2xAH72Jbgz7ItpC6xT7ATS1nUfQmDVYcFkpsKC0pvx5u&#10;RkGT366DS3Y/n3V2/kpfs82+P2+Ueh4PyQKEp8H/h//aH1rBHB5Xwg2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5GexQAAANoAAAAPAAAAAAAAAAAAAAAAAJgCAABkcnMv&#10;ZG93bnJldi54bWxQSwUGAAAAAAQABAD1AAAAigMAAAAA&#10;" path="m70750,r39371,c149195,,180871,31676,180871,70750r,140266l,211016,,70750c,31676,31676,,70750,xe" fillcolor="#509e2f" stroked="f" strokeweight="2pt">
                        <v:path arrowok="t" o:connecttype="custom" o:connectlocs="56327,0;87673,0;144000,70750;144000,211016;0,211016;0,70750;56327,0" o:connectangles="0,0,0,0,0,0,0"/>
                      </v:shape>
                      <v:group id="Groupe 10" o:spid="_x0000_s1036" style="position:absolute;left:19687;top:15841;width:3344;height:2110" coordorigin="19687,15841" coordsize="3343,2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orme libre : forme 16" o:spid="_x0000_s1037" style="position:absolute;left:19687;top:15841;width:1440;height:2110;visibility:visible;mso-wrap-style:square;v-text-anchor:middle" coordsize="180871,21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4NosMA&#10;AADbAAAADwAAAGRycy9kb3ducmV2LnhtbERPS2vCQBC+F/oflin0VjdaEImuIgbT6kHQ9uJtyI5J&#10;MDsbspuH/nq3UPA2H99zFqvBVKKjxpWWFYxHEQjizOqScwW/P9uPGQjnkTVWlknBjRyslq8vC4y1&#10;7flI3cnnIoSwi1FB4X0dS+myggy6ka2JA3exjUEfYJNL3WAfwk0lJ1E0lQZLDg0F1rQpKLueWqOg&#10;ztrr4NZf932Vng+bzzTZ9edEqfe3YT0H4WnwT/G/+1uH+WP4+yUc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4NosMAAADbAAAADwAAAAAAAAAAAAAAAACYAgAAZHJzL2Rv&#10;d25yZXYueG1sUEsFBgAAAAAEAAQA9QAAAIgDAAAAAA==&#10;" path="m70750,r39371,c149195,,180871,31676,180871,70750r,140266l,211016,,70750c,31676,31676,,70750,xe" fillcolor="#509e2f" stroked="f" strokeweight="2pt">
                          <v:path arrowok="t" o:connecttype="custom" o:connectlocs="56327,0;87673,0;144000,70750;144000,211016;0,211016;0,70750;56327,0" o:connectangles="0,0,0,0,0,0,0"/>
                        </v:shape>
                        <v:shape id="Forme libre : forme 17" o:spid="_x0000_s1038" style="position:absolute;left:21591;top:15841;width:1440;height:2110;visibility:visible;mso-wrap-style:square;v-text-anchor:middle" coordsize="180871,21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T1cIA&#10;AADbAAAADwAAAGRycy9kb3ducmV2LnhtbERPS4vCMBC+L/gfwgje1lSFZammRRQf62HBx8Xb0Ixt&#10;sZmUJtrqrzcLC97m43vOLO1MJe7UuNKygtEwAkGcWV1yruB0XH1+g3AeWWNlmRQ8yEGa9D5mGGvb&#10;8p7uB5+LEMIuRgWF93UspcsKMuiGtiYO3MU2Bn2ATS51g20IN5UcR9GXNFhyaCiwpkVB2fVwMwrq&#10;7Hbt3Hzz3FXr8+9isl7+tOelUoN+N5+C8NT5t/jfvdVh/hj+fgkHy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3JPVwgAAANsAAAAPAAAAAAAAAAAAAAAAAJgCAABkcnMvZG93&#10;bnJldi54bWxQSwUGAAAAAAQABAD1AAAAhwMAAAAA&#10;" path="m70750,r39371,c149195,,180871,31676,180871,70750r,140266l,211016,,70750c,31676,31676,,70750,xe" fillcolor="#509e2f" stroked="f" strokeweight="2pt">
                          <v:path arrowok="t" o:connecttype="custom" o:connectlocs="56327,0;87673,0;144000,70750;144000,211016;0,211016;0,70750;56327,0" o:connectangles="0,0,0,0,0,0,0"/>
                        </v:shape>
                      </v:group>
                    </v:group>
                    <v:shapetype id="_x0000_t202" coordsize="21600,21600" o:spt="202" path="m,l,21600r21600,l21600,xe">
                      <v:stroke joinstyle="miter"/>
                      <v:path gradientshapeok="t" o:connecttype="rect"/>
                    </v:shapetype>
                    <v:shape id="ZoneTexte 11" o:spid="_x0000_s1039" type="#_x0000_t202" style="position:absolute;left:14790;top:21765;width:6683;height:2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h/sQA&#10;AADaAAAADwAAAGRycy9kb3ducmV2LnhtbESPX2vCQBDE3wW/w7FC3/SillpSTymVWqFP/qH0cc2t&#10;STS3F3Krxm/vFQo+DjPzG2Y6b12lLtSE0rOB4SABRZx5W3JuYLf97L+CCoJssfJMBm4UYD7rdqaY&#10;Wn/lNV02kqsI4ZCigUKkTrUOWUEOw8DXxNE7+MahRNnk2jZ4jXBX6VGSvGiHJceFAmv6KCg7bc7O&#10;wHF/+xrtwuL7KM/jw1Z+Jr+L5d6Yp177/gZKqJVH+L+9sgbG8Hcl3gA9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tYf7EAAAA2gAAAA8AAAAAAAAAAAAAAAAAmAIAAGRycy9k&#10;b3ducmV2LnhtbFBLBQYAAAAABAAEAPUAAACJAwAAAAA=&#10;" filled="f" stroked="f">
                      <v:textbox inset="1mm,1mm,1mm,1mm">
                        <w:txbxContent>
                          <w:p w14:paraId="1EEA9B9A" w14:textId="77777777" w:rsidR="00E749C3" w:rsidRDefault="00E749C3" w:rsidP="007C4717">
                            <w:pPr>
                              <w:pStyle w:val="NormalWeb"/>
                              <w:spacing w:before="0" w:beforeAutospacing="0" w:after="0" w:afterAutospacing="0"/>
                            </w:pPr>
                            <w:r>
                              <w:rPr>
                                <w:rFonts w:asciiTheme="minorHAnsi" w:hAnsi="Calibri" w:cstheme="minorBidi"/>
                                <w:color w:val="FFFFFF" w:themeColor="background1"/>
                                <w:kern w:val="24"/>
                                <w:sz w:val="20"/>
                                <w:szCs w:val="20"/>
                                <w:lang w:val="en-GB"/>
                              </w:rPr>
                              <w:t>Chinon</w:t>
                            </w:r>
                          </w:p>
                        </w:txbxContent>
                      </v:textbox>
                    </v:shape>
                    <v:shape id="ZoneTexte 12" o:spid="_x0000_s1040" type="#_x0000_t202" style="position:absolute;left:23206;top:15797;width:9136;height:2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hcEcUA&#10;AADaAAAADwAAAGRycy9kb3ducmV2LnhtbESPX2vCQBDE34V+h2MLfauXqrUl9RRRqgWf/EPp45pb&#10;k2huL+RWjd++Vyj4OMzMb5jRpHWVulATSs8GXroJKOLM25JzA7vt5/M7qCDIFivPZOBGASbjh84I&#10;U+uvvKbLRnIVIRxSNFCI1KnWISvIYej6mjh6B984lCibXNsGrxHuKt1LkqF2WHJcKLCmWUHZaXN2&#10;Bo7727K3C/PVUQb9w1a+337mi70xT4/t9AOUUCv38H/7yxp4hb8r8Qbo8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FwRxQAAANoAAAAPAAAAAAAAAAAAAAAAAJgCAABkcnMv&#10;ZG93bnJldi54bWxQSwUGAAAAAAQABAD1AAAAigMAAAAA&#10;" filled="f" stroked="f">
                      <v:textbox inset="1mm,1mm,1mm,1mm">
                        <w:txbxContent>
                          <w:p w14:paraId="2960293B" w14:textId="77777777" w:rsidR="00E749C3" w:rsidRDefault="00E749C3" w:rsidP="007C4717">
                            <w:pPr>
                              <w:pStyle w:val="NormalWeb"/>
                              <w:spacing w:before="0" w:beforeAutospacing="0" w:after="0" w:afterAutospacing="0"/>
                            </w:pPr>
                            <w:r>
                              <w:rPr>
                                <w:rFonts w:asciiTheme="minorHAnsi" w:hAnsi="Calibri" w:cstheme="minorBidi"/>
                                <w:color w:val="FFFFFF" w:themeColor="background1"/>
                                <w:kern w:val="24"/>
                                <w:sz w:val="20"/>
                                <w:szCs w:val="20"/>
                                <w:lang w:val="en-GB"/>
                              </w:rPr>
                              <w:t>St Laurent</w:t>
                            </w:r>
                          </w:p>
                        </w:txbxContent>
                      </v:textbox>
                    </v:shape>
                    <v:shape id="ZoneTexte 13" o:spid="_x0000_s1041" type="#_x0000_t202" style="position:absolute;left:23706;top:24849;width:5373;height:2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rCZsQA&#10;AADaAAAADwAAAGRycy9kb3ducmV2LnhtbESPX2vCQBDE3wt+h2MLfauXWrEl9RRRqoJP/qH0cc2t&#10;STS3F3Jbjd/eE4Q+DjPzG2Y4bl2lztSE0rOBt24CijjztuTcwG77/foJKgiyxcozGbhSgPGo8zTE&#10;1PoLr+m8kVxFCIcUDRQidap1yApyGLq+Jo7ewTcOJcom17bBS4S7SveSZKAdlhwXCqxpWlB22vw5&#10;A8f9ddHbhdnqKP33w1Z+Pn5n870xL8/t5AuUUCv/4Ud7aQ0M4H4l3gA9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awmbEAAAA2gAAAA8AAAAAAAAAAAAAAAAAmAIAAGRycy9k&#10;b3ducmV2LnhtbFBLBQYAAAAABAAEAPUAAACJAwAAAAA=&#10;" filled="f" stroked="f">
                      <v:textbox inset="1mm,1mm,1mm,1mm">
                        <w:txbxContent>
                          <w:p w14:paraId="691A7E71" w14:textId="77777777" w:rsidR="00E749C3" w:rsidRDefault="00E749C3" w:rsidP="007C4717">
                            <w:pPr>
                              <w:pStyle w:val="NormalWeb"/>
                              <w:spacing w:before="0" w:beforeAutospacing="0" w:after="0" w:afterAutospacing="0"/>
                            </w:pPr>
                            <w:r>
                              <w:rPr>
                                <w:rFonts w:asciiTheme="minorHAnsi" w:hAnsi="Calibri" w:cstheme="minorBidi"/>
                                <w:color w:val="FFFFFF" w:themeColor="background1"/>
                                <w:kern w:val="24"/>
                                <w:sz w:val="20"/>
                                <w:szCs w:val="20"/>
                                <w:lang w:val="en-GB"/>
                              </w:rPr>
                              <w:t>Bugey</w:t>
                            </w:r>
                          </w:p>
                        </w:txbxContent>
                      </v:textbox>
                    </v:shape>
                  </v:group>
                  <v:shape id="Forme libre : forme 17" o:spid="_x0000_s1042" style="position:absolute;left:10691;top:33059;width:1219;height:1682;visibility:visible;mso-wrap-style:square;v-text-anchor:middle" coordsize="180871,21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SkP8YA&#10;AADbAAAADwAAAGRycy9kb3ducmV2LnhtbESPQWvCQBCF74L/YRmhN93UgkiajYiirT0ITXvxNmSn&#10;STA7G7KrSfvrO4dCbzO8N+99k21G16o79aHxbOBxkYAiLr1tuDLw+XGYr0GFiGyx9UwGvinAJp9O&#10;MkytH/id7kWslIRwSNFAHWOXah3KmhyGhe+IRfvyvcMoa19p2+Mg4a7VyyRZaYcNS0ONHe1qKq/F&#10;zRnoytt1DNuXn7f2eDnvno7703DZG/MwG7fPoCKN8d/8d/1qBV9g5RcZQ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SkP8YAAADbAAAADwAAAAAAAAAAAAAAAACYAgAAZHJz&#10;L2Rvd25yZXYueG1sUEsFBgAAAAAEAAQA9QAAAIsDAAAAAA==&#10;" path="m70750,r39371,c149195,,180871,31676,180871,70750r,140266l,211016,,70750c,31676,31676,,70750,xe" fillcolor="#509e2f" stroked="f" strokeweight="2pt">
                    <v:path arrowok="t" o:connecttype="custom" o:connectlocs="47691,0;74229,0;121920,56420;121920,168275;0,168275;0,56420;47691,0" o:connectangles="0,0,0,0,0,0,0"/>
                  </v:shape>
                  <v:rect id="Rectangle 2" o:spid="_x0000_s1043" style="position:absolute;left:11465;top:32988;width:15214;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KQFMMA&#10;AADbAAAADwAAAGRycy9kb3ducmV2LnhtbERPzWrCQBC+F3yHZQQvpW4sYmvqGiRtIfVm6gNMs9Mk&#10;NTsbsmsS394VCt7m4/udTTKaRvTUudqygsU8AkFcWF1zqeD4/fn0CsJ5ZI2NZVJwIQfJdvKwwVjb&#10;gQ/U574UIYRdjAoq79tYSldUZNDNbUscuF/bGfQBdqXUHQ4h3DTyOYpW0mDNoaHCltKKilN+Ngq+&#10;9sv9Mc3k32ldvz9mL3kkf1YfSs2m4+4NhKfR38X/7kyH+Wu4/RIO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KQFMMAAADbAAAADwAAAAAAAAAAAAAAAACYAgAAZHJzL2Rv&#10;d25yZXYueG1sUEsFBgAAAAAEAAQA9QAAAIgDAAAAAA==&#10;" filled="f" stroked="f">
                    <v:textbox style="mso-fit-shape-to-text:t">
                      <w:txbxContent>
                        <w:p w14:paraId="3871B63A" w14:textId="77777777" w:rsidR="00E749C3" w:rsidRDefault="00E749C3" w:rsidP="007C4717">
                          <w:pPr>
                            <w:pStyle w:val="NormalWeb"/>
                            <w:spacing w:before="0" w:beforeAutospacing="0" w:after="0" w:afterAutospacing="0"/>
                          </w:pPr>
                          <w:r>
                            <w:rPr>
                              <w:rFonts w:ascii="Arial" w:eastAsia="+mn-ea" w:hAnsi="Arial" w:cs="+mn-cs"/>
                              <w:i/>
                              <w:iCs/>
                              <w:color w:val="626568"/>
                              <w:kern w:val="24"/>
                              <w:sz w:val="20"/>
                              <w:szCs w:val="20"/>
                            </w:rPr>
                            <w:t xml:space="preserve">UNGG </w:t>
                          </w:r>
                          <w:r w:rsidRPr="00E619F2">
                            <w:rPr>
                              <w:rFonts w:ascii="Arial" w:eastAsia="+mn-ea" w:hAnsi="Arial" w:cs="+mn-cs"/>
                              <w:i/>
                              <w:iCs/>
                              <w:color w:val="626568"/>
                              <w:kern w:val="24"/>
                              <w:sz w:val="20"/>
                              <w:szCs w:val="20"/>
                              <w:lang w:val="en-GB"/>
                            </w:rPr>
                            <w:t>Reactor</w:t>
                          </w:r>
                          <w:r>
                            <w:rPr>
                              <w:rFonts w:ascii="Arial" w:eastAsia="+mn-ea" w:hAnsi="Arial" w:cs="+mn-cs"/>
                              <w:i/>
                              <w:iCs/>
                              <w:color w:val="626568"/>
                              <w:kern w:val="24"/>
                              <w:sz w:val="20"/>
                              <w:szCs w:val="20"/>
                            </w:rPr>
                            <w:t xml:space="preserve"> Unit</w:t>
                          </w:r>
                        </w:p>
                      </w:txbxContent>
                    </v:textbox>
                  </v:rect>
                </v:group>
                <v:shape id="_x0000_s1044" type="#_x0000_t202" style="position:absolute;top:35380;width:61048;height:4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4mMMA&#10;AADcAAAADwAAAGRycy9kb3ducmV2LnhtbESPS4vCMBSF98L8h3AH3GlaQR2qUWRAEHExPhazvDTX&#10;pra56TRR67+fCILLw3l8nPmys7W4UetLxwrSYQKCOHe65ELB6bgefIHwAVlj7ZgUPMjDcvHRm2Om&#10;3Z33dDuEQsQR9hkqMCE0mZQ+N2TRD11DHL2zay2GKNtC6hbvcdzWcpQkE2mx5Egw2NC3obw6XG2E&#10;7Hx+3bu/S7qr5K+pJjj+MVul+p/dagYiUBfe4Vd7oxWM0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4mMMAAADcAAAADwAAAAAAAAAAAAAAAACYAgAAZHJzL2Rv&#10;d25yZXYueG1sUEsFBgAAAAAEAAQA9QAAAIgDAAAAAA==&#10;" stroked="f">
                  <v:textbox style="mso-fit-shape-to-text:t">
                    <w:txbxContent>
                      <w:p w14:paraId="33016E93" w14:textId="779CAA33" w:rsidR="00E749C3" w:rsidRPr="00F14052" w:rsidRDefault="00E749C3" w:rsidP="00F14052">
                        <w:pPr>
                          <w:pStyle w:val="Corpsdetexte"/>
                          <w:jc w:val="center"/>
                          <w:rPr>
                            <w:i/>
                          </w:rPr>
                        </w:pPr>
                        <w:r w:rsidRPr="00F14052">
                          <w:rPr>
                            <w:i/>
                          </w:rPr>
                          <w:t>FIG. 1. Map showing the EDF UNGG units under decommissioning in France</w:t>
                        </w:r>
                      </w:p>
                      <w:p w14:paraId="381075B3" w14:textId="148619E9" w:rsidR="00E749C3" w:rsidRPr="00F14052" w:rsidRDefault="00E749C3"/>
                    </w:txbxContent>
                  </v:textbox>
                </v:shape>
                <w10:wrap type="topAndBottom"/>
              </v:group>
            </w:pict>
          </mc:Fallback>
        </mc:AlternateContent>
      </w:r>
      <w:r w:rsidR="00F14052" w:rsidRPr="00E76C98">
        <w:t xml:space="preserve">these sites already in the process of decommissioning, EDF’s UK subsidiary, EDF in the UK, is currently responsible for operating fourteen Advanced Gas Cooled Reactors (AGR) which are due to be progressively brought offline and enter into decommissioning between 2023 and 2032.  For this reason the subject of managing the graphite waste arising from decommissioning </w:t>
      </w:r>
      <w:r w:rsidR="00367F2A" w:rsidRPr="00E76C98">
        <w:t>is of upmost importance to EDF.</w:t>
      </w:r>
    </w:p>
    <w:p w14:paraId="658E5928" w14:textId="77777777" w:rsidR="00367F2A" w:rsidRPr="00E76C98" w:rsidRDefault="00367F2A" w:rsidP="00F14052">
      <w:pPr>
        <w:pStyle w:val="Corpsdetexte"/>
      </w:pPr>
    </w:p>
    <w:p w14:paraId="20FF4221" w14:textId="6580B950" w:rsidR="00367F2A" w:rsidRPr="00E76C98" w:rsidRDefault="00367F2A" w:rsidP="00F14052">
      <w:pPr>
        <w:pStyle w:val="Corpsdetexte"/>
      </w:pPr>
      <w:r w:rsidRPr="00E76C98">
        <w:t>Currently, in conjunction with its dedicated decommissioning and waste management subsidiaries Cyclife and Graphitech, EDF is managing three key projects which, combined, will determine the strategy for the management of graphite arising from the UNGG decommissioning programme.  The first is the retrieval of graphite sleeves from the silos at the Saint Laurent des Eaux site.  Graphitech i</w:t>
      </w:r>
      <w:r w:rsidR="00DF7EC8" w:rsidRPr="00E76C98">
        <w:t>s developing bespoke remote handling</w:t>
      </w:r>
      <w:r w:rsidR="003B4FDA" w:rsidRPr="00E76C98">
        <w:t xml:space="preserve"> tools to remove the sleeves for storage in a future purpose built facility.  The development of these tools is closely linked to the development underway for the dismantling of the reactor </w:t>
      </w:r>
      <w:r w:rsidR="00E1469E" w:rsidRPr="00E76C98">
        <w:t xml:space="preserve">vessel </w:t>
      </w:r>
      <w:r w:rsidR="003B4FDA" w:rsidRPr="00E76C98">
        <w:t xml:space="preserve">at the Chinon site.  The Chinon A2 reactor will be the lead and learn site for the UNGG reactor </w:t>
      </w:r>
      <w:r w:rsidR="00E1469E" w:rsidRPr="00E76C98">
        <w:t xml:space="preserve">vessel </w:t>
      </w:r>
      <w:r w:rsidR="003B4FDA" w:rsidRPr="00E76C98">
        <w:t>dismantling programme and Graphitech are leading the way on developing the tools and scenario for this project.</w:t>
      </w:r>
    </w:p>
    <w:p w14:paraId="2E90D7CA" w14:textId="77777777" w:rsidR="003B4FDA" w:rsidRPr="00E76C98" w:rsidRDefault="003B4FDA" w:rsidP="00F14052">
      <w:pPr>
        <w:pStyle w:val="Corpsdetexte"/>
      </w:pPr>
    </w:p>
    <w:p w14:paraId="05B33D4C" w14:textId="6D3B4A45" w:rsidR="003B4FDA" w:rsidRPr="00E76C98" w:rsidRDefault="00C16E26" w:rsidP="00F14052">
      <w:pPr>
        <w:pStyle w:val="Corpsdetexte"/>
      </w:pPr>
      <w:r w:rsidRPr="00E76C98">
        <w:t>Along</w:t>
      </w:r>
      <w:r w:rsidR="003B4FDA" w:rsidRPr="00E76C98">
        <w:t xml:space="preserve"> with the development of </w:t>
      </w:r>
      <w:r w:rsidR="008623D5" w:rsidRPr="00E76C98">
        <w:t xml:space="preserve">technologies </w:t>
      </w:r>
      <w:r w:rsidRPr="00E76C98">
        <w:t>and</w:t>
      </w:r>
      <w:r w:rsidR="008623D5" w:rsidRPr="00E76C98">
        <w:t xml:space="preserve"> tools deployment systems</w:t>
      </w:r>
      <w:r w:rsidR="003B4FDA" w:rsidRPr="00E76C98">
        <w:t xml:space="preserve"> for the dismantling of the Chinon A2 reactor </w:t>
      </w:r>
      <w:r w:rsidR="00E1469E" w:rsidRPr="00E76C98">
        <w:t>vessel</w:t>
      </w:r>
      <w:r w:rsidR="003B4FDA" w:rsidRPr="00E76C98">
        <w:t xml:space="preserve">, Graphitech and Cyclife Digital </w:t>
      </w:r>
      <w:r w:rsidR="00732D5E" w:rsidRPr="00E76C98">
        <w:t xml:space="preserve">Solutions </w:t>
      </w:r>
      <w:r w:rsidR="003B4FDA" w:rsidRPr="00E76C98">
        <w:t>are optimising the dismantling scenario to align the scenario with the optimal waste route for the retriev</w:t>
      </w:r>
      <w:r w:rsidRPr="00E76C98">
        <w:t>ed</w:t>
      </w:r>
      <w:r w:rsidR="003B4FDA" w:rsidRPr="00E76C98">
        <w:t xml:space="preserve"> graphite waste.  </w:t>
      </w:r>
      <w:r w:rsidR="00437DC4" w:rsidRPr="00E76C98">
        <w:t>By employing innovative digital tools and previous company experience from smaller reactor decommissioning projects (such as WAGR in the UK and Brookhaven in the USA), the team ha</w:t>
      </w:r>
      <w:r w:rsidR="00E1469E" w:rsidRPr="00E76C98">
        <w:t>s</w:t>
      </w:r>
      <w:r w:rsidR="00437DC4" w:rsidRPr="00E76C98">
        <w:t xml:space="preserve"> identified optimisations resulting in</w:t>
      </w:r>
      <w:r w:rsidR="008623D5" w:rsidRPr="00E76C98">
        <w:t xml:space="preserve"> </w:t>
      </w:r>
      <w:r w:rsidRPr="00E76C98">
        <w:t xml:space="preserve">the </w:t>
      </w:r>
      <w:r w:rsidR="008623D5" w:rsidRPr="00E76C98">
        <w:t>reduc</w:t>
      </w:r>
      <w:r w:rsidRPr="00E76C98">
        <w:t>tion of the r</w:t>
      </w:r>
      <w:r w:rsidR="008623D5" w:rsidRPr="00E76C98">
        <w:t>isks of delays due to breaks, blocking of tools or due to other unforeseen events</w:t>
      </w:r>
      <w:r w:rsidRPr="00E76C98">
        <w:t xml:space="preserve">.  The optimisations have </w:t>
      </w:r>
      <w:r w:rsidR="008623D5" w:rsidRPr="00E76C98">
        <w:t xml:space="preserve">also </w:t>
      </w:r>
      <w:r w:rsidRPr="00E76C98">
        <w:t>led to</w:t>
      </w:r>
      <w:r w:rsidR="00437DC4" w:rsidRPr="00E76C98">
        <w:t xml:space="preserve"> net efficiency gains by increasing the number of packages that can be evacuated from the workface per day.</w:t>
      </w:r>
    </w:p>
    <w:p w14:paraId="5261C38D" w14:textId="77777777" w:rsidR="00437DC4" w:rsidRPr="00E76C98" w:rsidRDefault="00437DC4" w:rsidP="00F14052">
      <w:pPr>
        <w:pStyle w:val="Corpsdetexte"/>
      </w:pPr>
    </w:p>
    <w:p w14:paraId="49E11593" w14:textId="2E10924E" w:rsidR="008404FA" w:rsidRPr="00E76C98" w:rsidRDefault="00437DC4" w:rsidP="008404FA">
      <w:pPr>
        <w:pStyle w:val="Corpsdetexte"/>
      </w:pPr>
      <w:r w:rsidRPr="00E76C98">
        <w:t>Finally, in order to de</w:t>
      </w:r>
      <w:r w:rsidR="008D0F7C" w:rsidRPr="00E76C98">
        <w:t>-</w:t>
      </w:r>
      <w:r w:rsidRPr="00E76C98">
        <w:t xml:space="preserve">risk the Chinon A2 reactor </w:t>
      </w:r>
      <w:r w:rsidR="00FF36F6" w:rsidRPr="00E76C98">
        <w:t xml:space="preserve">vessel </w:t>
      </w:r>
      <w:r w:rsidRPr="00E76C98">
        <w:t xml:space="preserve">dismantling project, and to qualify the tools and test the scenarios developed by Graphitech and Cyclife, EDF is constructing the Graphite </w:t>
      </w:r>
      <w:r w:rsidR="00C16E26" w:rsidRPr="00E76C98">
        <w:t xml:space="preserve">Reactor Dismantling </w:t>
      </w:r>
      <w:r w:rsidRPr="00E76C98">
        <w:t xml:space="preserve">Demonstrator. </w:t>
      </w:r>
      <w:r w:rsidR="008D0F7C" w:rsidRPr="00E76C98">
        <w:t xml:space="preserve">The building, which will be commissioned in early 2022, will house mock ups of various reactor components </w:t>
      </w:r>
      <w:r w:rsidR="00233B96" w:rsidRPr="00E76C98">
        <w:t xml:space="preserve">to be able to test the tools developed by Graphitech and the scenarios envisaged for the reactor </w:t>
      </w:r>
      <w:r w:rsidR="008404FA" w:rsidRPr="00E76C98">
        <w:t>core dismantling at Chinon A2. The demonstrator will also allow</w:t>
      </w:r>
      <w:r w:rsidR="00FF36F6" w:rsidRPr="00E76C98">
        <w:t xml:space="preserve"> EDF and</w:t>
      </w:r>
      <w:r w:rsidR="008404FA" w:rsidRPr="00E76C98">
        <w:t xml:space="preserve"> Graphitech to test and qualify tools for other projects such as the removal of the graphite sleeves from the silos at the Saint Laurent des Eaux</w:t>
      </w:r>
      <w:r w:rsidR="00C16E26" w:rsidRPr="00E76C98">
        <w:t xml:space="preserve"> A</w:t>
      </w:r>
      <w:r w:rsidR="008404FA" w:rsidRPr="00E76C98">
        <w:t xml:space="preserve"> site.</w:t>
      </w:r>
    </w:p>
    <w:p w14:paraId="7CA2333E" w14:textId="77777777" w:rsidR="00C16E26" w:rsidRPr="00E76C98" w:rsidRDefault="00C16E26" w:rsidP="008404FA">
      <w:pPr>
        <w:pStyle w:val="Corpsdetexte"/>
      </w:pPr>
    </w:p>
    <w:p w14:paraId="0B97EA44" w14:textId="4DB3D6D4" w:rsidR="00437DC4" w:rsidRPr="00E76C98" w:rsidRDefault="008404FA" w:rsidP="008404FA">
      <w:pPr>
        <w:pStyle w:val="Corpsdetexte"/>
      </w:pPr>
      <w:r w:rsidRPr="00E76C98">
        <w:t>These three key projects</w:t>
      </w:r>
      <w:r w:rsidR="00C16E26" w:rsidRPr="00E76C98">
        <w:t>,</w:t>
      </w:r>
      <w:r w:rsidRPr="00E76C98">
        <w:t xml:space="preserve"> taken in combination</w:t>
      </w:r>
      <w:r w:rsidR="00C16E26" w:rsidRPr="00E76C98">
        <w:t>,</w:t>
      </w:r>
      <w:r w:rsidRPr="00E76C98">
        <w:t xml:space="preserve"> demonstrate EDF’s innovative approach</w:t>
      </w:r>
      <w:r w:rsidR="00C16E26" w:rsidRPr="00E76C98">
        <w:t xml:space="preserve"> to</w:t>
      </w:r>
      <w:r w:rsidRPr="00E76C98">
        <w:t xml:space="preserve"> the management of graphite waste arising from their decommissioning programme.  The methods and tools developed will also be transferable to other nuclear operators who have graphite moderated reactors to dismantle.</w:t>
      </w:r>
      <w:r w:rsidR="00437DC4" w:rsidRPr="00E76C98">
        <w:t xml:space="preserve"> </w:t>
      </w:r>
    </w:p>
    <w:p w14:paraId="3E64C5C4" w14:textId="77777777" w:rsidR="006C348D" w:rsidRPr="00E76C98" w:rsidRDefault="006C348D" w:rsidP="006C348D">
      <w:pPr>
        <w:pStyle w:val="Titre2"/>
        <w:numPr>
          <w:ilvl w:val="1"/>
          <w:numId w:val="10"/>
        </w:numPr>
        <w:rPr>
          <w:color w:val="000000" w:themeColor="text1"/>
        </w:rPr>
      </w:pPr>
      <w:r w:rsidRPr="00E76C98">
        <w:rPr>
          <w:color w:val="000000" w:themeColor="text1"/>
        </w:rPr>
        <w:t>Retrieval of graphite sleeves from the saint laurent des eaux silos</w:t>
      </w:r>
    </w:p>
    <w:p w14:paraId="3B03D5F5" w14:textId="77777777" w:rsidR="006C348D" w:rsidRPr="00E76C98" w:rsidRDefault="006C348D" w:rsidP="006C348D">
      <w:pPr>
        <w:pStyle w:val="Corpsdetexte"/>
        <w:rPr>
          <w:color w:val="000000" w:themeColor="text1"/>
        </w:rPr>
      </w:pPr>
      <w:r w:rsidRPr="00E76C98">
        <w:rPr>
          <w:color w:val="000000" w:themeColor="text1"/>
        </w:rPr>
        <w:t>Within the boundaries of the Saint Laurent des Eaux A UNGG site are two silos constructed in the early 1970’s. The silos have been used to temporarily store operational waste from the two Saint Laurent A reactors, mostly graphite sleeves which formed part of the fuel assemblies used during the operation of the plant and some graphite logs.  Other waste stored in the silos include some steel drums containing stainless steel saddle wires, which were originally attached to the graphite sleeves, and small quantities of miscellaneous secondary operational wastes (gloves, …). Overall, the silos were operated from 1971 to 1994, at which date EDF proceeded to the last operational waste loading. The silos have since been under surveillance.</w:t>
      </w:r>
    </w:p>
    <w:p w14:paraId="1D33E51C" w14:textId="77777777" w:rsidR="006C348D" w:rsidRPr="00E76C98" w:rsidRDefault="006C348D" w:rsidP="006C348D">
      <w:pPr>
        <w:pStyle w:val="Corpsdetexte"/>
        <w:rPr>
          <w:color w:val="000000" w:themeColor="text1"/>
        </w:rPr>
      </w:pPr>
    </w:p>
    <w:p w14:paraId="6AE91320" w14:textId="169D2830" w:rsidR="006C348D" w:rsidRPr="00E76C98" w:rsidRDefault="006C348D" w:rsidP="006C348D">
      <w:pPr>
        <w:pStyle w:val="Corpsdetexte"/>
        <w:rPr>
          <w:color w:val="000000" w:themeColor="text1"/>
        </w:rPr>
      </w:pPr>
      <w:r w:rsidRPr="00E76C98">
        <w:rPr>
          <w:color w:val="000000" w:themeColor="text1"/>
        </w:rPr>
        <w:t xml:space="preserve">Since the silos have been filled, the regulatory requirements have evolved (seismic qualification etc.).  In the absence of a suitable repository for the graphite, EDF </w:t>
      </w:r>
      <w:r w:rsidR="0060666A" w:rsidRPr="00E76C98">
        <w:rPr>
          <w:color w:val="000000" w:themeColor="text1"/>
        </w:rPr>
        <w:t>ha</w:t>
      </w:r>
      <w:r w:rsidR="0060666A">
        <w:rPr>
          <w:color w:val="000000" w:themeColor="text1"/>
        </w:rPr>
        <w:t>s</w:t>
      </w:r>
      <w:r w:rsidR="0060666A" w:rsidRPr="0060666A">
        <w:rPr>
          <w:color w:val="000000" w:themeColor="text1"/>
        </w:rPr>
        <w:t xml:space="preserve"> </w:t>
      </w:r>
      <w:r w:rsidRPr="0060666A">
        <w:rPr>
          <w:color w:val="000000" w:themeColor="text1"/>
        </w:rPr>
        <w:t>therefore decided to construct a new dedicated interim store for the graphite sleeves and to retrieve the sleeves from their current location.  The retrieval presents several challenges:</w:t>
      </w:r>
    </w:p>
    <w:p w14:paraId="0A8F960F" w14:textId="77777777" w:rsidR="006C348D" w:rsidRPr="00E76C98" w:rsidRDefault="006C348D" w:rsidP="006C348D">
      <w:pPr>
        <w:pStyle w:val="Corpsdetexte"/>
        <w:rPr>
          <w:color w:val="000000" w:themeColor="text1"/>
        </w:rPr>
      </w:pPr>
    </w:p>
    <w:p w14:paraId="417C726C" w14:textId="77777777" w:rsidR="006C348D" w:rsidRPr="00E76C98" w:rsidRDefault="006C348D" w:rsidP="009D3F88">
      <w:pPr>
        <w:pStyle w:val="ListEmdash"/>
      </w:pPr>
      <w:r w:rsidRPr="00E76C98">
        <w:t>The installation of the retrieval facility should not impair the structural integrity of the silos;</w:t>
      </w:r>
    </w:p>
    <w:p w14:paraId="5E3E832E" w14:textId="77777777" w:rsidR="006C348D" w:rsidRPr="00E76C98" w:rsidRDefault="006C348D" w:rsidP="006C348D">
      <w:pPr>
        <w:pStyle w:val="ListEmdash"/>
        <w:ind w:left="709"/>
        <w:rPr>
          <w:color w:val="000000" w:themeColor="text1"/>
        </w:rPr>
      </w:pPr>
      <w:r w:rsidRPr="00E76C98">
        <w:rPr>
          <w:color w:val="000000" w:themeColor="text1"/>
        </w:rPr>
        <w:t>Access into the silos is limited;</w:t>
      </w:r>
    </w:p>
    <w:p w14:paraId="1F3B75C5" w14:textId="77777777" w:rsidR="006C348D" w:rsidRPr="00E76C98" w:rsidRDefault="006C348D" w:rsidP="006C348D">
      <w:pPr>
        <w:pStyle w:val="ListEmdash"/>
        <w:ind w:left="709"/>
        <w:rPr>
          <w:color w:val="000000" w:themeColor="text1"/>
        </w:rPr>
      </w:pPr>
      <w:r w:rsidRPr="00E76C98">
        <w:rPr>
          <w:color w:val="000000" w:themeColor="text1"/>
        </w:rPr>
        <w:t>The graphite sleeves are not uniformly stored in the silos;</w:t>
      </w:r>
    </w:p>
    <w:p w14:paraId="4721DC49" w14:textId="77777777" w:rsidR="006C348D" w:rsidRPr="00E76C98" w:rsidRDefault="006C348D" w:rsidP="006C348D">
      <w:pPr>
        <w:pStyle w:val="ListEmdash"/>
        <w:ind w:left="709"/>
        <w:rPr>
          <w:color w:val="000000" w:themeColor="text1"/>
        </w:rPr>
      </w:pPr>
      <w:r w:rsidRPr="00E76C98">
        <w:rPr>
          <w:color w:val="000000" w:themeColor="text1"/>
        </w:rPr>
        <w:t>The sleeves are not contact handle able;</w:t>
      </w:r>
    </w:p>
    <w:p w14:paraId="790CAE90" w14:textId="77777777" w:rsidR="006C348D" w:rsidRPr="00E76C98" w:rsidRDefault="006C348D" w:rsidP="006C348D">
      <w:pPr>
        <w:pStyle w:val="ListEmdash"/>
        <w:ind w:left="709"/>
        <w:rPr>
          <w:color w:val="000000" w:themeColor="text1"/>
        </w:rPr>
      </w:pPr>
      <w:r w:rsidRPr="00E76C98">
        <w:rPr>
          <w:color w:val="000000" w:themeColor="text1"/>
        </w:rPr>
        <w:t>Space on site for the construction of the new store is limited and the sleeves therefore need to be size-reduced to improve waste packaging.</w:t>
      </w:r>
    </w:p>
    <w:p w14:paraId="7691C68A" w14:textId="77777777" w:rsidR="006C348D" w:rsidRPr="00E76C98" w:rsidRDefault="006C348D" w:rsidP="006C348D">
      <w:pPr>
        <w:pStyle w:val="ListEmdash"/>
        <w:numPr>
          <w:ilvl w:val="0"/>
          <w:numId w:val="0"/>
        </w:numPr>
        <w:rPr>
          <w:color w:val="000000" w:themeColor="text1"/>
        </w:rPr>
      </w:pPr>
    </w:p>
    <w:p w14:paraId="517AA2A1" w14:textId="77777777" w:rsidR="006C348D" w:rsidRPr="00E76C98" w:rsidRDefault="006C348D" w:rsidP="006C348D">
      <w:pPr>
        <w:pStyle w:val="Corpsdetexte"/>
        <w:rPr>
          <w:color w:val="000000" w:themeColor="text1"/>
        </w:rPr>
      </w:pPr>
      <w:r w:rsidRPr="00E76C98">
        <w:rPr>
          <w:color w:val="000000" w:themeColor="text1"/>
        </w:rPr>
        <w:t xml:space="preserve">In order to overcome these challenges, Graphitech is designing </w:t>
      </w:r>
    </w:p>
    <w:p w14:paraId="68BDD620" w14:textId="77777777" w:rsidR="006C348D" w:rsidRPr="00E76C98" w:rsidRDefault="006C348D" w:rsidP="006C348D">
      <w:pPr>
        <w:pStyle w:val="Corpsdetexte"/>
        <w:rPr>
          <w:color w:val="000000" w:themeColor="text1"/>
        </w:rPr>
      </w:pPr>
    </w:p>
    <w:p w14:paraId="55CC6915" w14:textId="77777777" w:rsidR="006C348D" w:rsidRPr="00E76C98" w:rsidRDefault="006C348D" w:rsidP="009D3F88">
      <w:pPr>
        <w:pStyle w:val="ListEmdash"/>
      </w:pPr>
      <w:r w:rsidRPr="00E76C98">
        <w:t>Remote tooling that will be able to enter into the silos and retrieve the sleeves;</w:t>
      </w:r>
    </w:p>
    <w:p w14:paraId="1DE83435" w14:textId="1E32EF49" w:rsidR="006C348D" w:rsidRPr="00E76C98" w:rsidRDefault="006C348D" w:rsidP="006C348D">
      <w:pPr>
        <w:pStyle w:val="ListEmdash"/>
        <w:ind w:left="709"/>
        <w:rPr>
          <w:color w:val="000000" w:themeColor="text1"/>
        </w:rPr>
      </w:pPr>
      <w:r w:rsidRPr="00E76C98">
        <w:rPr>
          <w:color w:val="000000" w:themeColor="text1"/>
        </w:rPr>
        <w:t>A retrieval facility, that will enable the deployment of the remote tooling into the silos and its maintenance</w:t>
      </w:r>
      <w:r w:rsidR="007E4676" w:rsidRPr="00E76C98">
        <w:rPr>
          <w:color w:val="000000" w:themeColor="text1"/>
        </w:rPr>
        <w:t xml:space="preserve"> as shown in Fig 2 below</w:t>
      </w:r>
      <w:r w:rsidRPr="00E76C98">
        <w:rPr>
          <w:color w:val="000000" w:themeColor="text1"/>
        </w:rPr>
        <w:t>;</w:t>
      </w:r>
    </w:p>
    <w:p w14:paraId="7027861B" w14:textId="77777777" w:rsidR="006C348D" w:rsidRPr="00E76C98" w:rsidRDefault="006C348D" w:rsidP="006C348D">
      <w:pPr>
        <w:pStyle w:val="ListEmdash"/>
        <w:ind w:left="709"/>
        <w:rPr>
          <w:color w:val="000000" w:themeColor="text1"/>
        </w:rPr>
      </w:pPr>
      <w:r w:rsidRPr="00E76C98">
        <w:rPr>
          <w:color w:val="000000" w:themeColor="text1"/>
        </w:rPr>
        <w:t>A waste processing facility, for the size reduction of the graphite sleeves and packaging of the waste into suitable storage containers;</w:t>
      </w:r>
    </w:p>
    <w:p w14:paraId="3750A422" w14:textId="77777777" w:rsidR="006C348D" w:rsidRPr="00E76C98" w:rsidRDefault="006C348D" w:rsidP="006C348D">
      <w:pPr>
        <w:pStyle w:val="ListEmdash"/>
        <w:ind w:left="709"/>
        <w:rPr>
          <w:color w:val="000000" w:themeColor="text1"/>
        </w:rPr>
      </w:pPr>
      <w:r w:rsidRPr="00E76C98">
        <w:rPr>
          <w:color w:val="000000" w:themeColor="text1"/>
        </w:rPr>
        <w:t>Remote tooling that will enable the segregation of steel drums and secondary wastes from the mainstream graphite.</w:t>
      </w:r>
    </w:p>
    <w:p w14:paraId="2BB57C9A" w14:textId="38C6D72E" w:rsidR="006C348D" w:rsidRPr="00E76C98" w:rsidRDefault="006C348D" w:rsidP="006C348D">
      <w:pPr>
        <w:pStyle w:val="Corpsdetexte"/>
        <w:rPr>
          <w:color w:val="000000" w:themeColor="text1"/>
        </w:rPr>
      </w:pPr>
    </w:p>
    <w:p w14:paraId="69BA5017" w14:textId="450E6875" w:rsidR="007E4676" w:rsidRPr="00E76C98" w:rsidRDefault="00F1298B" w:rsidP="009D3F88">
      <w:pPr>
        <w:pStyle w:val="Corpsdetexte"/>
        <w:jc w:val="center"/>
        <w:rPr>
          <w:color w:val="000000" w:themeColor="text1"/>
        </w:rPr>
      </w:pPr>
      <w:r w:rsidRPr="00E619F2">
        <w:rPr>
          <w:noProof/>
          <w:color w:val="000000" w:themeColor="text1"/>
          <w:lang w:val="fr-FR" w:eastAsia="fr-FR"/>
        </w:rPr>
        <mc:AlternateContent>
          <mc:Choice Requires="wps">
            <w:drawing>
              <wp:anchor distT="45720" distB="45720" distL="114300" distR="114300" simplePos="0" relativeHeight="251674624" behindDoc="0" locked="0" layoutInCell="1" allowOverlap="1" wp14:anchorId="54CA18BC" wp14:editId="408CF388">
                <wp:simplePos x="0" y="0"/>
                <wp:positionH relativeFrom="column">
                  <wp:posOffset>3696970</wp:posOffset>
                </wp:positionH>
                <wp:positionV relativeFrom="paragraph">
                  <wp:posOffset>964614</wp:posOffset>
                </wp:positionV>
                <wp:extent cx="764319" cy="333640"/>
                <wp:effectExtent l="38100" t="76200" r="36195" b="66675"/>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38811">
                          <a:off x="0" y="0"/>
                          <a:ext cx="764319" cy="333640"/>
                        </a:xfrm>
                        <a:prstGeom prst="rect">
                          <a:avLst/>
                        </a:prstGeom>
                        <a:solidFill>
                          <a:srgbClr val="FFFFFF"/>
                        </a:solidFill>
                        <a:ln w="9525">
                          <a:noFill/>
                          <a:miter lim="800000"/>
                          <a:headEnd/>
                          <a:tailEnd/>
                        </a:ln>
                      </wps:spPr>
                      <wps:txbx>
                        <w:txbxContent>
                          <w:p w14:paraId="69CBF079" w14:textId="30DB7B14" w:rsidR="00F1298B" w:rsidRPr="009D3F88" w:rsidRDefault="00F1298B" w:rsidP="009D3F88">
                            <w:pPr>
                              <w:jc w:val="center"/>
                              <w:rPr>
                                <w:sz w:val="16"/>
                                <w:szCs w:val="16"/>
                                <w:lang w:val="fr-FR"/>
                              </w:rPr>
                            </w:pPr>
                            <w:r w:rsidRPr="009D3F88">
                              <w:rPr>
                                <w:sz w:val="16"/>
                                <w:szCs w:val="16"/>
                              </w:rPr>
                              <w:t>Conditioning &amp; Treatment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A18BC" id="Zone de texte 2" o:spid="_x0000_s1045" type="#_x0000_t202" style="position:absolute;left:0;text-align:left;margin-left:291.1pt;margin-top:75.95pt;width:60.2pt;height:26.25pt;rotation:588525fd;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" stroked="f">
                <v:textbox>
                  <w:txbxContent>
                    <w:p w14:paraId="69CBF079" w14:textId="30DB7B14" w:rsidR="00F1298B" w:rsidRPr="009D3F88" w:rsidRDefault="00F1298B" w:rsidP="009D3F88">
                      <w:pPr>
                        <w:jc w:val="center"/>
                        <w:rPr>
                          <w:sz w:val="16"/>
                          <w:szCs w:val="16"/>
                          <w:lang w:val="fr-FR"/>
                        </w:rPr>
                      </w:pPr>
                      <w:r w:rsidRPr="009D3F88">
                        <w:rPr>
                          <w:sz w:val="16"/>
                          <w:szCs w:val="16"/>
                        </w:rPr>
                        <w:t>Conditioning &amp; Treatment</w:t>
                      </w:r>
                    </w:p>
                  </w:txbxContent>
                </v:textbox>
              </v:shape>
            </w:pict>
          </mc:Fallback>
        </mc:AlternateContent>
      </w:r>
      <w:r w:rsidR="001F627A" w:rsidRPr="00E619F2">
        <w:rPr>
          <w:noProof/>
          <w:color w:val="000000" w:themeColor="text1"/>
          <w:lang w:val="fr-FR" w:eastAsia="fr-FR"/>
        </w:rPr>
        <mc:AlternateContent>
          <mc:Choice Requires="wps">
            <w:drawing>
              <wp:anchor distT="45720" distB="45720" distL="114300" distR="114300" simplePos="0" relativeHeight="251672576" behindDoc="0" locked="0" layoutInCell="1" allowOverlap="1" wp14:anchorId="40B7FEA5" wp14:editId="206DA4A1">
                <wp:simplePos x="0" y="0"/>
                <wp:positionH relativeFrom="column">
                  <wp:posOffset>1515745</wp:posOffset>
                </wp:positionH>
                <wp:positionV relativeFrom="paragraph">
                  <wp:posOffset>437564</wp:posOffset>
                </wp:positionV>
                <wp:extent cx="894739" cy="288388"/>
                <wp:effectExtent l="38100" t="133350" r="38735" b="130810"/>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976959">
                          <a:off x="0" y="0"/>
                          <a:ext cx="894739" cy="288388"/>
                        </a:xfrm>
                        <a:prstGeom prst="rect">
                          <a:avLst/>
                        </a:prstGeom>
                        <a:solidFill>
                          <a:srgbClr val="FFFFFF"/>
                        </a:solidFill>
                        <a:ln w="9525">
                          <a:noFill/>
                          <a:miter lim="800000"/>
                          <a:headEnd/>
                          <a:tailEnd/>
                        </a:ln>
                      </wps:spPr>
                      <wps:txbx>
                        <w:txbxContent>
                          <w:p w14:paraId="1E061693" w14:textId="0CF8C89A" w:rsidR="001F627A" w:rsidRPr="009D3F88" w:rsidRDefault="001F627A" w:rsidP="009D3F88">
                            <w:pPr>
                              <w:jc w:val="center"/>
                              <w:rPr>
                                <w:sz w:val="16"/>
                                <w:szCs w:val="16"/>
                                <w:lang w:val="fr-FR"/>
                              </w:rPr>
                            </w:pPr>
                            <w:r w:rsidRPr="009D3F88">
                              <w:rPr>
                                <w:sz w:val="16"/>
                                <w:szCs w:val="16"/>
                              </w:rPr>
                              <w:t>Storage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7FEA5" id="_x0000_s1046" type="#_x0000_t202" style="position:absolute;left:0;text-align:left;margin-left:119.35pt;margin-top:34.45pt;width:70.45pt;height:22.7pt;rotation:1067100fd;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" stroked="f">
                <v:textbox>
                  <w:txbxContent>
                    <w:p w14:paraId="1E061693" w14:textId="0CF8C89A" w:rsidR="001F627A" w:rsidRPr="009D3F88" w:rsidRDefault="001F627A" w:rsidP="009D3F88">
                      <w:pPr>
                        <w:jc w:val="center"/>
                        <w:rPr>
                          <w:sz w:val="16"/>
                          <w:szCs w:val="16"/>
                          <w:lang w:val="fr-FR"/>
                        </w:rPr>
                      </w:pPr>
                      <w:r w:rsidRPr="009D3F88">
                        <w:rPr>
                          <w:sz w:val="16"/>
                          <w:szCs w:val="16"/>
                        </w:rPr>
                        <w:t>Storage</w:t>
                      </w:r>
                    </w:p>
                  </w:txbxContent>
                </v:textbox>
              </v:shape>
            </w:pict>
          </mc:Fallback>
        </mc:AlternateContent>
      </w:r>
      <w:r w:rsidR="007E4676" w:rsidRPr="00E619F2">
        <w:rPr>
          <w:noProof/>
          <w:color w:val="000000" w:themeColor="text1"/>
          <w:lang w:val="fr-FR" w:eastAsia="fr-FR"/>
        </w:rPr>
        <w:drawing>
          <wp:inline distT="0" distB="0" distL="0" distR="0" wp14:anchorId="33AE9775" wp14:editId="67CA89D7">
            <wp:extent cx="3594296" cy="2024305"/>
            <wp:effectExtent l="0" t="0" r="635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ue plan de mass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9449" cy="2032839"/>
                    </a:xfrm>
                    <a:prstGeom prst="rect">
                      <a:avLst/>
                    </a:prstGeom>
                  </pic:spPr>
                </pic:pic>
              </a:graphicData>
            </a:graphic>
          </wp:inline>
        </w:drawing>
      </w:r>
    </w:p>
    <w:p w14:paraId="0025C45B" w14:textId="46B5A1F5" w:rsidR="007E4676" w:rsidRPr="00E76C98" w:rsidRDefault="007E4676" w:rsidP="007E4676">
      <w:pPr>
        <w:pStyle w:val="Corpsdetexte"/>
        <w:jc w:val="center"/>
        <w:rPr>
          <w:i/>
        </w:rPr>
      </w:pPr>
      <w:r w:rsidRPr="00E76C98">
        <w:rPr>
          <w:i/>
        </w:rPr>
        <w:t>FIG. 2. Representation of the facilities required for extracting the graphite sleeves from the silos</w:t>
      </w:r>
    </w:p>
    <w:p w14:paraId="1CF3EC94" w14:textId="77777777" w:rsidR="007E4676" w:rsidRPr="00E76C98" w:rsidRDefault="007E4676" w:rsidP="006C348D">
      <w:pPr>
        <w:pStyle w:val="Corpsdetexte"/>
        <w:rPr>
          <w:color w:val="000000" w:themeColor="text1"/>
        </w:rPr>
      </w:pPr>
    </w:p>
    <w:p w14:paraId="18E380ED" w14:textId="7FEED8D8" w:rsidR="00992C55" w:rsidRPr="00E76C98" w:rsidRDefault="006C348D" w:rsidP="00992C55">
      <w:pPr>
        <w:pStyle w:val="Corpsdetexte"/>
      </w:pPr>
      <w:r w:rsidRPr="00E76C98">
        <w:rPr>
          <w:color w:val="000000" w:themeColor="text1"/>
        </w:rPr>
        <w:lastRenderedPageBreak/>
        <w:t>In a similar way to the de-risking strategy implemented by EDF for the dismantling of the Chinon A2 reactor, the intention is that Graphitech will be qualifying and testing the remote tooling and key plant items in the Graphite Reactor Dismantling Demonstrator being built at Chinon.</w:t>
      </w:r>
    </w:p>
    <w:p w14:paraId="2A64E0DE" w14:textId="6346CAAD" w:rsidR="007C4717" w:rsidRPr="00E76C98" w:rsidRDefault="00992C55" w:rsidP="00992C55">
      <w:pPr>
        <w:pStyle w:val="Titre2"/>
        <w:numPr>
          <w:ilvl w:val="1"/>
          <w:numId w:val="10"/>
        </w:numPr>
      </w:pPr>
      <w:r w:rsidRPr="00E76C98">
        <w:t>Optimisation of the Chinon A2 dismantling scenario</w:t>
      </w:r>
    </w:p>
    <w:p w14:paraId="65874BA6" w14:textId="0901DE3E" w:rsidR="00992C55" w:rsidRPr="00E76C98" w:rsidRDefault="00D34B6A" w:rsidP="00992C55">
      <w:pPr>
        <w:pStyle w:val="Corpsdetexte"/>
      </w:pPr>
      <w:r w:rsidRPr="00E76C98">
        <w:t>EDF’s decommissioning strategy for its UNGG reactor fleet is prompt dismantling, using Chinon A2 as the lead and learn site.  The lessons learned and the experience gained from decommissioning the Chinon A2 reactor will be integrated into the decommissioning programme for the five remaining units in France</w:t>
      </w:r>
      <w:r w:rsidR="00C16E26" w:rsidRPr="00E76C98">
        <w:t xml:space="preserve"> and will also help other operators with a need to dismantle graphite reactors elsewhere in the world</w:t>
      </w:r>
      <w:r w:rsidRPr="00E76C98">
        <w:t>.</w:t>
      </w:r>
      <w:r w:rsidR="00BC27CC" w:rsidRPr="00E76C98">
        <w:t xml:space="preserve"> </w:t>
      </w:r>
    </w:p>
    <w:p w14:paraId="50E1D624" w14:textId="77777777" w:rsidR="00D34B6A" w:rsidRPr="00E76C98" w:rsidRDefault="00D34B6A" w:rsidP="00992C55">
      <w:pPr>
        <w:pStyle w:val="Corpsdetexte"/>
      </w:pPr>
    </w:p>
    <w:p w14:paraId="06AC7238" w14:textId="4BDEDCE1" w:rsidR="00C42A52" w:rsidRPr="00E76C98" w:rsidRDefault="00D34B6A" w:rsidP="00C42A52">
      <w:pPr>
        <w:pStyle w:val="Corpsdetexte"/>
      </w:pPr>
      <w:r w:rsidRPr="00E76C98">
        <w:t xml:space="preserve">An original scenario was developed for the Chinon A2 reactor </w:t>
      </w:r>
      <w:r w:rsidR="00D22F44" w:rsidRPr="00E76C98">
        <w:t xml:space="preserve">between </w:t>
      </w:r>
      <w:r w:rsidR="008623D5" w:rsidRPr="00E76C98">
        <w:t xml:space="preserve">2013 </w:t>
      </w:r>
      <w:r w:rsidR="00C16E26" w:rsidRPr="00E76C98">
        <w:t>and</w:t>
      </w:r>
      <w:r w:rsidR="008623D5" w:rsidRPr="00E76C98">
        <w:t xml:space="preserve"> </w:t>
      </w:r>
      <w:r w:rsidR="00EE45E3" w:rsidRPr="00E76C98">
        <w:t>2015</w:t>
      </w:r>
      <w:r w:rsidRPr="00E76C98">
        <w:t xml:space="preserve">, however, since then </w:t>
      </w:r>
      <w:r w:rsidR="008623D5" w:rsidRPr="00E76C98">
        <w:t xml:space="preserve">Graphitech has proposed different optimisations related to the dismantling tools deployment systems, the above reactor concrete slab opening and related to the dismantling tools themselves. Graphitech is currently designing the tools deployment system, the first mock-up including graphite bricks and keys and the first dismantling tools.  </w:t>
      </w:r>
      <w:r w:rsidRPr="00E76C98">
        <w:t>Graphitech along with Cyclife Digital Solutions have been developing optimisations using innovative methods</w:t>
      </w:r>
      <w:r w:rsidR="00C42A52" w:rsidRPr="00E76C98">
        <w:t xml:space="preserve"> such as the DEMplus® for nuclear software.</w:t>
      </w:r>
      <w:r w:rsidR="00BC27CC" w:rsidRPr="00E76C98">
        <w:t xml:space="preserve"> </w:t>
      </w:r>
    </w:p>
    <w:p w14:paraId="10A7893F" w14:textId="3FCC7170" w:rsidR="008623D5" w:rsidRPr="00E76C98" w:rsidRDefault="008623D5" w:rsidP="00992C55">
      <w:pPr>
        <w:pStyle w:val="Corpsdetexte"/>
      </w:pPr>
    </w:p>
    <w:p w14:paraId="7CEEBDFA" w14:textId="09524EE6" w:rsidR="008623D5" w:rsidRPr="00E76C98" w:rsidRDefault="008623D5" w:rsidP="008623D5">
      <w:pPr>
        <w:pStyle w:val="Corpsdetexte"/>
      </w:pPr>
      <w:r w:rsidRPr="00E76C98">
        <w:t>DEMplus® for nuclear, a 3D digital software developed by Cyclife Digital Solutions, has been applied by different companies in France and around the world over the last few years. It is a decision-making support tool which responds to working challenges in the nuclear environment and assists leading engineering companies to define operational strategies.</w:t>
      </w:r>
      <w:r w:rsidR="00BC27CC" w:rsidRPr="00E76C98">
        <w:t xml:space="preserve"> [1]</w:t>
      </w:r>
    </w:p>
    <w:p w14:paraId="55195DB2" w14:textId="77777777" w:rsidR="00D22F44" w:rsidRPr="00E76C98" w:rsidRDefault="00D22F44" w:rsidP="008623D5">
      <w:pPr>
        <w:pStyle w:val="Corpsdetexte"/>
      </w:pPr>
    </w:p>
    <w:p w14:paraId="6DFB09C4" w14:textId="6083CDC0" w:rsidR="008623D5" w:rsidRPr="00E76C98" w:rsidRDefault="008623D5" w:rsidP="008623D5">
      <w:pPr>
        <w:pStyle w:val="Corpsdetexte"/>
      </w:pPr>
      <w:r w:rsidRPr="00E76C98">
        <w:t>The software is based on a global approach (it considers a large set of parameters to compute duration, costs, dose uptake and waste in a global method) that permits the development of an as low as reasonably achievable / practicable (ALARA/ALARP) methodology. This all-in-one feature enables improved safety, waste management, reduced doses for workers, shorter interventions, and lower overall costs.</w:t>
      </w:r>
      <w:r w:rsidR="00BC27CC" w:rsidRPr="00E76C98">
        <w:t xml:space="preserve"> [1]</w:t>
      </w:r>
    </w:p>
    <w:p w14:paraId="52B29E69" w14:textId="77777777" w:rsidR="008623D5" w:rsidRPr="00E76C98" w:rsidRDefault="008623D5" w:rsidP="008623D5">
      <w:pPr>
        <w:pStyle w:val="Corpsdetexte"/>
      </w:pPr>
    </w:p>
    <w:p w14:paraId="297405E0" w14:textId="3D4E56E4" w:rsidR="008623D5" w:rsidRPr="00E76C98" w:rsidRDefault="008623D5" w:rsidP="008623D5">
      <w:pPr>
        <w:pStyle w:val="Corpsdetexte"/>
      </w:pPr>
      <w:r w:rsidRPr="00E76C98">
        <w:t xml:space="preserve">It appears that the use of 3D digital tools gives rise to a better management of data, the detection of discrepancies, and helps the stakeholders to design scenarios precisely thanks to accurate output data. All of these benefits lead to better assumptions that improve, in the first instance, the risks and safety management; then finally result in reduced costs and </w:t>
      </w:r>
      <w:r w:rsidR="00252573" w:rsidRPr="00E76C98">
        <w:t>more accurate schedules</w:t>
      </w:r>
      <w:r w:rsidR="00BC27CC" w:rsidRPr="00E76C98">
        <w:t>. [1]</w:t>
      </w:r>
      <w:r w:rsidRPr="00E76C98">
        <w:t xml:space="preserve"> </w:t>
      </w:r>
    </w:p>
    <w:p w14:paraId="5F91EFB8" w14:textId="3666CA8F" w:rsidR="00D22F44" w:rsidRPr="00E76C98" w:rsidRDefault="0022593D" w:rsidP="00D22F44">
      <w:pPr>
        <w:pStyle w:val="Corpsdetexte"/>
      </w:pPr>
      <w:r w:rsidRPr="00E76C98">
        <w:t>For the C</w:t>
      </w:r>
      <w:r w:rsidR="00D22F44" w:rsidRPr="00E76C98">
        <w:t xml:space="preserve">hinon </w:t>
      </w:r>
      <w:r w:rsidRPr="00E76C98">
        <w:t>A2 project, Graphitech must provide a detailed reactor dismantling scenario and the design of specific tools and equipment that will be tested in EDF’s reactor dismantling demonstrator facility near the Chinon site. Moreover, digital methods will allow the implementation of dismantling tools inside the reactor’s environment.</w:t>
      </w:r>
      <w:r w:rsidR="00D22F44" w:rsidRPr="00E76C98">
        <w:t xml:space="preserve"> </w:t>
      </w:r>
    </w:p>
    <w:p w14:paraId="1149A458" w14:textId="4BDFB0E4" w:rsidR="0022593D" w:rsidRPr="00E76C98" w:rsidRDefault="0022593D" w:rsidP="0022593D">
      <w:pPr>
        <w:pStyle w:val="Corpsdetexte"/>
      </w:pPr>
    </w:p>
    <w:p w14:paraId="51327BF1" w14:textId="3119C363" w:rsidR="0022593D" w:rsidRPr="00E76C98" w:rsidRDefault="0022593D">
      <w:pPr>
        <w:pStyle w:val="Corpsdetexte"/>
      </w:pPr>
      <w:r w:rsidRPr="00E76C98">
        <w:t xml:space="preserve">The dismantling of the Chinon A2 reactor is divided into 8 phases presented </w:t>
      </w:r>
      <w:r w:rsidR="00486111" w:rsidRPr="00E76C98">
        <w:t>i</w:t>
      </w:r>
      <w:r w:rsidRPr="00E76C98">
        <w:t>n Fi</w:t>
      </w:r>
      <w:r w:rsidR="00486111" w:rsidRPr="00E76C98">
        <w:t>g</w:t>
      </w:r>
      <w:r w:rsidRPr="00E76C98">
        <w:t xml:space="preserve"> </w:t>
      </w:r>
      <w:r w:rsidR="007E4676" w:rsidRPr="00E76C98">
        <w:t>3</w:t>
      </w:r>
      <w:r w:rsidR="00D22F44" w:rsidRPr="00E76C98">
        <w:t xml:space="preserve"> below</w:t>
      </w:r>
      <w:r w:rsidRPr="00E76C98">
        <w:t>.</w:t>
      </w:r>
    </w:p>
    <w:p w14:paraId="18C99A54" w14:textId="521FB420" w:rsidR="0022593D" w:rsidRPr="00E76C98" w:rsidRDefault="0022593D" w:rsidP="0022593D">
      <w:pPr>
        <w:pStyle w:val="Corpsdetexte"/>
      </w:pPr>
    </w:p>
    <w:p w14:paraId="093250D3" w14:textId="55800DEE" w:rsidR="0022593D" w:rsidRPr="00E76C98" w:rsidRDefault="0022593D" w:rsidP="0022593D">
      <w:pPr>
        <w:pStyle w:val="Corpsdetexte"/>
      </w:pPr>
      <w:r w:rsidRPr="00E76C98">
        <w:lastRenderedPageBreak/>
        <w:t xml:space="preserve"> </w:t>
      </w:r>
      <w:r w:rsidRPr="00E619F2">
        <w:rPr>
          <w:noProof/>
          <w:lang w:val="fr-FR" w:eastAsia="fr-FR"/>
        </w:rPr>
        <w:drawing>
          <wp:inline distT="0" distB="0" distL="0" distR="0" wp14:anchorId="2CA3531B" wp14:editId="10B7FF04">
            <wp:extent cx="5163086" cy="3696301"/>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82817" cy="3710426"/>
                    </a:xfrm>
                    <a:prstGeom prst="rect">
                      <a:avLst/>
                    </a:prstGeom>
                  </pic:spPr>
                </pic:pic>
              </a:graphicData>
            </a:graphic>
          </wp:inline>
        </w:drawing>
      </w:r>
    </w:p>
    <w:p w14:paraId="6A536CFE" w14:textId="1B2F6F02" w:rsidR="0022593D" w:rsidRPr="00E76C98" w:rsidRDefault="00486111" w:rsidP="009D3F88">
      <w:pPr>
        <w:pStyle w:val="Corpsdetexte"/>
        <w:jc w:val="center"/>
      </w:pPr>
      <w:r w:rsidRPr="00E76C98">
        <w:rPr>
          <w:i/>
        </w:rPr>
        <w:t xml:space="preserve">FIG. </w:t>
      </w:r>
      <w:r w:rsidR="007E4676" w:rsidRPr="00E76C98">
        <w:rPr>
          <w:i/>
        </w:rPr>
        <w:t>3</w:t>
      </w:r>
      <w:r w:rsidRPr="00E76C98">
        <w:rPr>
          <w:i/>
        </w:rPr>
        <w:t>. Chinon A2 Decommissioning Project Phasing</w:t>
      </w:r>
      <w:r w:rsidR="00BC27CC" w:rsidRPr="00E76C98">
        <w:rPr>
          <w:i/>
        </w:rPr>
        <w:t xml:space="preserve"> [1]</w:t>
      </w:r>
    </w:p>
    <w:p w14:paraId="373D4768" w14:textId="77777777" w:rsidR="008623D5" w:rsidRPr="00E76C98" w:rsidRDefault="008623D5" w:rsidP="0022593D">
      <w:pPr>
        <w:pStyle w:val="Corpsdetexte"/>
      </w:pPr>
    </w:p>
    <w:p w14:paraId="1D892AE9" w14:textId="3E951651" w:rsidR="0022593D" w:rsidRPr="00E76C98" w:rsidRDefault="00486111" w:rsidP="0022593D">
      <w:pPr>
        <w:pStyle w:val="Corpsdetexte"/>
      </w:pPr>
      <w:r w:rsidRPr="00E76C98">
        <w:t>As described previously, t</w:t>
      </w:r>
      <w:r w:rsidR="0022593D" w:rsidRPr="00E76C98">
        <w:t>o develop an optimi</w:t>
      </w:r>
      <w:r w:rsidR="00D22F44" w:rsidRPr="00E76C98">
        <w:t>s</w:t>
      </w:r>
      <w:r w:rsidR="0022593D" w:rsidRPr="00E76C98">
        <w:t xml:space="preserve">ed dismantling scenario, Graphitech has decided to use DEMplus® for nuclear software. </w:t>
      </w:r>
      <w:r w:rsidRPr="00E76C98">
        <w:t xml:space="preserve">The </w:t>
      </w:r>
      <w:r w:rsidR="0022593D" w:rsidRPr="00E76C98">
        <w:t>Chinon A2 R</w:t>
      </w:r>
      <w:r w:rsidR="00D22F44" w:rsidRPr="00E76C98">
        <w:t xml:space="preserve">eactor </w:t>
      </w:r>
      <w:r w:rsidR="0022593D" w:rsidRPr="00E76C98">
        <w:t>P</w:t>
      </w:r>
      <w:r w:rsidR="00D22F44" w:rsidRPr="00E76C98">
        <w:t xml:space="preserve">ressure </w:t>
      </w:r>
      <w:r w:rsidR="0022593D" w:rsidRPr="00E76C98">
        <w:t>V</w:t>
      </w:r>
      <w:r w:rsidR="00D22F44" w:rsidRPr="00E76C98">
        <w:t>essel</w:t>
      </w:r>
      <w:r w:rsidR="0022593D" w:rsidRPr="00E76C98">
        <w:t xml:space="preserve"> digital mock</w:t>
      </w:r>
      <w:r w:rsidRPr="00E76C98">
        <w:t>-</w:t>
      </w:r>
      <w:r w:rsidR="0022593D" w:rsidRPr="00E76C98">
        <w:t>up</w:t>
      </w:r>
      <w:r w:rsidR="00D22F44" w:rsidRPr="00E76C98">
        <w:t>s</w:t>
      </w:r>
      <w:r w:rsidR="0022593D" w:rsidRPr="00E76C98">
        <w:t xml:space="preserve"> imported in</w:t>
      </w:r>
      <w:r w:rsidRPr="00E76C98">
        <w:t>to</w:t>
      </w:r>
      <w:r w:rsidR="0022593D" w:rsidRPr="00E76C98">
        <w:t xml:space="preserve"> DEMplus® enables t</w:t>
      </w:r>
      <w:r w:rsidR="00D22F44" w:rsidRPr="00E76C98">
        <w:t>he</w:t>
      </w:r>
      <w:r w:rsidR="0022593D" w:rsidRPr="00E76C98">
        <w:t xml:space="preserve"> </w:t>
      </w:r>
      <w:r w:rsidR="00D22F44" w:rsidRPr="00E76C98">
        <w:t xml:space="preserve">modelling of </w:t>
      </w:r>
      <w:r w:rsidR="0022593D" w:rsidRPr="00E76C98">
        <w:t>the baseline scenario (</w:t>
      </w:r>
      <w:r w:rsidRPr="00E76C98">
        <w:t xml:space="preserve">as shown in </w:t>
      </w:r>
      <w:r w:rsidR="0022593D" w:rsidRPr="00E76C98">
        <w:t>Fig</w:t>
      </w:r>
      <w:r w:rsidRPr="00E76C98">
        <w:t xml:space="preserve"> </w:t>
      </w:r>
      <w:r w:rsidR="007E4676" w:rsidRPr="00E76C98">
        <w:t>4</w:t>
      </w:r>
      <w:r w:rsidRPr="00E76C98">
        <w:t xml:space="preserve"> below</w:t>
      </w:r>
      <w:r w:rsidR="0022593D" w:rsidRPr="00E76C98">
        <w:t>) and later will allow t</w:t>
      </w:r>
      <w:r w:rsidR="00D22F44" w:rsidRPr="00E76C98">
        <w:t>he</w:t>
      </w:r>
      <w:r w:rsidR="0022593D" w:rsidRPr="00E76C98">
        <w:t xml:space="preserve"> </w:t>
      </w:r>
      <w:r w:rsidR="00D22F44" w:rsidRPr="00E76C98">
        <w:t>analysis and comparison of</w:t>
      </w:r>
      <w:r w:rsidR="0022593D" w:rsidRPr="00E76C98">
        <w:t xml:space="preserve"> alternative dismantling scenarios.</w:t>
      </w:r>
    </w:p>
    <w:p w14:paraId="5B3E6FC9" w14:textId="77777777" w:rsidR="00FF69B4" w:rsidRPr="00E76C98" w:rsidRDefault="00FF69B4" w:rsidP="0022593D">
      <w:pPr>
        <w:pStyle w:val="Corpsdetexte"/>
      </w:pPr>
    </w:p>
    <w:p w14:paraId="44E93201" w14:textId="77777777" w:rsidR="008623D5" w:rsidRPr="00E76C98" w:rsidRDefault="008623D5" w:rsidP="0022593D">
      <w:pPr>
        <w:pStyle w:val="Corpsdetexte"/>
      </w:pPr>
    </w:p>
    <w:p w14:paraId="323FEFEE" w14:textId="0F739344" w:rsidR="0022593D" w:rsidRPr="00E76C98" w:rsidRDefault="0022593D" w:rsidP="009D3F88">
      <w:pPr>
        <w:pStyle w:val="Corpsdetexte"/>
        <w:jc w:val="center"/>
      </w:pPr>
      <w:r w:rsidRPr="00E619F2">
        <w:rPr>
          <w:noProof/>
          <w:lang w:val="fr-FR" w:eastAsia="fr-FR"/>
        </w:rPr>
        <w:drawing>
          <wp:inline distT="0" distB="0" distL="0" distR="0" wp14:anchorId="34DCD88D" wp14:editId="65D0ED57">
            <wp:extent cx="4114800" cy="2543168"/>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303" t="2722"/>
                    <a:stretch/>
                  </pic:blipFill>
                  <pic:spPr bwMode="auto">
                    <a:xfrm>
                      <a:off x="0" y="0"/>
                      <a:ext cx="4135973" cy="2556254"/>
                    </a:xfrm>
                    <a:prstGeom prst="rect">
                      <a:avLst/>
                    </a:prstGeom>
                    <a:ln>
                      <a:noFill/>
                    </a:ln>
                    <a:extLst>
                      <a:ext uri="{53640926-AAD7-44D8-BBD7-CCE9431645EC}">
                        <a14:shadowObscured xmlns:a14="http://schemas.microsoft.com/office/drawing/2010/main"/>
                      </a:ext>
                    </a:extLst>
                  </pic:spPr>
                </pic:pic>
              </a:graphicData>
            </a:graphic>
          </wp:inline>
        </w:drawing>
      </w:r>
    </w:p>
    <w:p w14:paraId="6DA3856F" w14:textId="578E953E" w:rsidR="0022593D" w:rsidRPr="00E76C98" w:rsidRDefault="007E4676" w:rsidP="009D3F88">
      <w:pPr>
        <w:pStyle w:val="Corpsdetexte"/>
        <w:jc w:val="center"/>
      </w:pPr>
      <w:r w:rsidRPr="00E76C98">
        <w:rPr>
          <w:i/>
        </w:rPr>
        <w:t>FIG. 4</w:t>
      </w:r>
      <w:r w:rsidR="00486111" w:rsidRPr="00E76C98">
        <w:rPr>
          <w:i/>
        </w:rPr>
        <w:t xml:space="preserve">. Chinon A2 and Dismantling Equipment BIM in </w:t>
      </w:r>
      <w:r w:rsidR="0022593D" w:rsidRPr="00E76C98">
        <w:rPr>
          <w:i/>
        </w:rPr>
        <w:t>DEMplus®</w:t>
      </w:r>
      <w:r w:rsidR="00BC27CC" w:rsidRPr="00E76C98">
        <w:rPr>
          <w:i/>
        </w:rPr>
        <w:t xml:space="preserve"> [1]</w:t>
      </w:r>
    </w:p>
    <w:p w14:paraId="7AC91690" w14:textId="77777777" w:rsidR="00486111" w:rsidRPr="00E76C98" w:rsidRDefault="00486111" w:rsidP="00992C55">
      <w:pPr>
        <w:pStyle w:val="Corpsdetexte"/>
      </w:pPr>
    </w:p>
    <w:p w14:paraId="77D769F0" w14:textId="5FFACCB6" w:rsidR="0022593D" w:rsidRPr="00E76C98" w:rsidRDefault="0022593D" w:rsidP="0022593D">
      <w:pPr>
        <w:pStyle w:val="Corpsdetexte"/>
      </w:pPr>
      <w:r w:rsidRPr="00E76C98">
        <w:t xml:space="preserve">In 2019 the first test was carried out using DEMplus® for a relevant </w:t>
      </w:r>
      <w:r w:rsidR="00D22F44" w:rsidRPr="00E76C98">
        <w:t>case study</w:t>
      </w:r>
      <w:r w:rsidRPr="00E76C98">
        <w:t xml:space="preserve">. To validate the test, different critical parts of </w:t>
      </w:r>
      <w:r w:rsidR="00D22F44" w:rsidRPr="00E76C98">
        <w:t xml:space="preserve">the </w:t>
      </w:r>
      <w:r w:rsidRPr="00E76C98">
        <w:t>Chinon A2 baseline dismantling scenario ha</w:t>
      </w:r>
      <w:r w:rsidR="00D22F44" w:rsidRPr="00E76C98">
        <w:t>d</w:t>
      </w:r>
      <w:r w:rsidRPr="00E76C98">
        <w:t xml:space="preserve"> been modelled. The main objective was to obtain a feedback of DEMplus® to have enough elements to </w:t>
      </w:r>
      <w:r w:rsidR="008724B4" w:rsidRPr="00E76C98">
        <w:t>validate</w:t>
      </w:r>
      <w:r w:rsidRPr="00E76C98">
        <w:t xml:space="preserve"> this tool for the next steps of the project as well as for the future </w:t>
      </w:r>
      <w:r w:rsidR="008724B4" w:rsidRPr="00E76C98">
        <w:t>decommissioning projects</w:t>
      </w:r>
      <w:r w:rsidRPr="00E76C98">
        <w:t>.</w:t>
      </w:r>
    </w:p>
    <w:p w14:paraId="53E1AC5D" w14:textId="77777777" w:rsidR="00D22F44" w:rsidRPr="00E76C98" w:rsidRDefault="00D22F44" w:rsidP="0022593D">
      <w:pPr>
        <w:pStyle w:val="Corpsdetexte"/>
      </w:pPr>
    </w:p>
    <w:p w14:paraId="1E081786" w14:textId="2FAB8C3C" w:rsidR="0022593D" w:rsidRPr="00E76C98" w:rsidRDefault="0022593D" w:rsidP="0022593D">
      <w:pPr>
        <w:pStyle w:val="Corpsdetexte"/>
      </w:pPr>
      <w:r w:rsidRPr="00E76C98">
        <w:lastRenderedPageBreak/>
        <w:t xml:space="preserve">At the present time, several tasks are being carried out to develop </w:t>
      </w:r>
      <w:r w:rsidR="00662ED2" w:rsidRPr="00E76C98">
        <w:t>the entire reactor dismantling scenario for</w:t>
      </w:r>
      <w:r w:rsidRPr="00E76C98">
        <w:t xml:space="preserve"> Chinon A2 using DEMplus®:</w:t>
      </w:r>
    </w:p>
    <w:p w14:paraId="05535262" w14:textId="77777777" w:rsidR="00FF69B4" w:rsidRPr="00E76C98" w:rsidRDefault="00FF69B4" w:rsidP="0022593D">
      <w:pPr>
        <w:pStyle w:val="Corpsdetexte"/>
      </w:pPr>
    </w:p>
    <w:p w14:paraId="377B228F" w14:textId="32A6B55C" w:rsidR="0022593D" w:rsidRPr="00E76C98" w:rsidRDefault="0022593D" w:rsidP="009D3F88">
      <w:pPr>
        <w:pStyle w:val="ListEmdash"/>
      </w:pPr>
      <w:r w:rsidRPr="00E76C98">
        <w:t>Digital mock</w:t>
      </w:r>
      <w:r w:rsidR="008724B4" w:rsidRPr="00E76C98">
        <w:t>-</w:t>
      </w:r>
      <w:r w:rsidRPr="00E76C98">
        <w:t>ups of the building, reactor and dismantling systems have been imported and modified to obtain the digital mock</w:t>
      </w:r>
      <w:r w:rsidR="00662ED2" w:rsidRPr="00E76C98">
        <w:t>-</w:t>
      </w:r>
      <w:r w:rsidRPr="00E76C98">
        <w:t xml:space="preserve">up presented </w:t>
      </w:r>
      <w:r w:rsidR="00D22F44" w:rsidRPr="00E76C98">
        <w:t>i</w:t>
      </w:r>
      <w:r w:rsidRPr="00E76C98">
        <w:t xml:space="preserve">n </w:t>
      </w:r>
      <w:r w:rsidR="00662ED2" w:rsidRPr="00E76C98">
        <w:t>Fig 3</w:t>
      </w:r>
      <w:r w:rsidR="00E749C3" w:rsidRPr="00E76C98">
        <w:t>;</w:t>
      </w:r>
    </w:p>
    <w:p w14:paraId="09E9883E" w14:textId="53C720C2" w:rsidR="0022593D" w:rsidRPr="00E76C98" w:rsidRDefault="0022593D" w:rsidP="009D3F88">
      <w:pPr>
        <w:pStyle w:val="Corpsdetexte"/>
        <w:numPr>
          <w:ilvl w:val="0"/>
          <w:numId w:val="20"/>
        </w:numPr>
        <w:ind w:left="709"/>
      </w:pPr>
      <w:r w:rsidRPr="00E76C98">
        <w:t>From this digital mock</w:t>
      </w:r>
      <w:r w:rsidR="00662ED2" w:rsidRPr="00E76C98">
        <w:t>-</w:t>
      </w:r>
      <w:r w:rsidRPr="00E76C98">
        <w:t>up,</w:t>
      </w:r>
      <w:r w:rsidR="00D22F44" w:rsidRPr="00E76C98">
        <w:t xml:space="preserve"> the</w:t>
      </w:r>
      <w:r w:rsidRPr="00E76C98">
        <w:t xml:space="preserve"> inventory has been linked to all </w:t>
      </w:r>
      <w:r w:rsidR="00D22F44" w:rsidRPr="00E76C98">
        <w:t xml:space="preserve">of </w:t>
      </w:r>
      <w:r w:rsidRPr="00E76C98">
        <w:t>the Chinon A2 reactor parts which are dismantled during the C</w:t>
      </w:r>
      <w:r w:rsidR="00662ED2" w:rsidRPr="00E76C98">
        <w:t xml:space="preserve">hinon </w:t>
      </w:r>
      <w:r w:rsidRPr="00E76C98">
        <w:t>A2 decommissioning project (Fig</w:t>
      </w:r>
      <w:r w:rsidR="00662ED2" w:rsidRPr="00E76C98">
        <w:t xml:space="preserve"> </w:t>
      </w:r>
      <w:r w:rsidR="007E4676" w:rsidRPr="00E76C98">
        <w:t>3</w:t>
      </w:r>
      <w:r w:rsidRPr="00E76C98">
        <w:t xml:space="preserve">). The missing data are clearly identified on </w:t>
      </w:r>
      <w:r w:rsidR="00662ED2" w:rsidRPr="00E76C98">
        <w:t xml:space="preserve">the </w:t>
      </w:r>
      <w:r w:rsidRPr="00E76C98">
        <w:t>Chinon A2 BIM inventory and later, investigations should be done to determine these data</w:t>
      </w:r>
      <w:r w:rsidR="00E749C3" w:rsidRPr="00E76C98">
        <w:t>;</w:t>
      </w:r>
    </w:p>
    <w:p w14:paraId="5F1C6027" w14:textId="30940656" w:rsidR="0022593D" w:rsidRPr="0060666A" w:rsidRDefault="0022593D" w:rsidP="009D3F88">
      <w:pPr>
        <w:pStyle w:val="Corpsdetexte"/>
        <w:numPr>
          <w:ilvl w:val="0"/>
          <w:numId w:val="20"/>
        </w:numPr>
        <w:ind w:left="709"/>
      </w:pPr>
      <w:r w:rsidRPr="00E76C98">
        <w:t xml:space="preserve">Operational conditions have been defined for all </w:t>
      </w:r>
      <w:r w:rsidR="00662ED2" w:rsidRPr="00E76C98">
        <w:t xml:space="preserve">of </w:t>
      </w:r>
      <w:r w:rsidRPr="00E76C98">
        <w:t>the decommissioning project phases (</w:t>
      </w:r>
      <w:r w:rsidR="00662ED2" w:rsidRPr="00E76C98">
        <w:t xml:space="preserve">Fig </w:t>
      </w:r>
      <w:r w:rsidR="007E4676" w:rsidRPr="00E76C98">
        <w:t>3</w:t>
      </w:r>
      <w:r w:rsidRPr="00E76C98">
        <w:t>), as team</w:t>
      </w:r>
      <w:r w:rsidR="00D22F44" w:rsidRPr="00E76C98">
        <w:t>s</w:t>
      </w:r>
      <w:r w:rsidRPr="00E76C98">
        <w:t xml:space="preserve"> involved in the tasks, work organi</w:t>
      </w:r>
      <w:r w:rsidR="00D22F44" w:rsidRPr="00E76C98">
        <w:t>s</w:t>
      </w:r>
      <w:r w:rsidRPr="00E76C98">
        <w:t>ation, work suits, dose rate</w:t>
      </w:r>
      <w:r w:rsidR="00662ED2" w:rsidRPr="00E76C98">
        <w:t>s</w:t>
      </w:r>
      <w:r w:rsidRPr="00E76C98">
        <w:t xml:space="preserve"> at the working position, etc</w:t>
      </w:r>
      <w:r w:rsidR="0060666A">
        <w:t>.</w:t>
      </w:r>
      <w:r w:rsidR="00E749C3" w:rsidRPr="0060666A">
        <w:t>;</w:t>
      </w:r>
    </w:p>
    <w:p w14:paraId="5EA1A9C2" w14:textId="15C243AA" w:rsidR="0022593D" w:rsidRPr="00E76C98" w:rsidRDefault="0022593D" w:rsidP="009D3F88">
      <w:pPr>
        <w:pStyle w:val="Corpsdetexte"/>
        <w:numPr>
          <w:ilvl w:val="0"/>
          <w:numId w:val="20"/>
        </w:numPr>
        <w:ind w:left="709"/>
      </w:pPr>
      <w:r w:rsidRPr="00E76C98">
        <w:t>Duration calculation models (dismantling systems installation, operational time, equipment withdrawal) and maintenance</w:t>
      </w:r>
      <w:r w:rsidR="00E749C3" w:rsidRPr="00E76C98">
        <w:t>;</w:t>
      </w:r>
    </w:p>
    <w:p w14:paraId="7AFA5F66" w14:textId="213AFC7D" w:rsidR="0022593D" w:rsidRPr="00E76C98" w:rsidRDefault="0022593D" w:rsidP="009D3F88">
      <w:pPr>
        <w:pStyle w:val="Corpsdetexte"/>
        <w:numPr>
          <w:ilvl w:val="0"/>
          <w:numId w:val="20"/>
        </w:numPr>
        <w:ind w:left="709"/>
      </w:pPr>
      <w:r w:rsidRPr="00E76C98">
        <w:t>Operators’ radiation exposure models during every operation and tools/robot’s maintenance</w:t>
      </w:r>
      <w:r w:rsidR="00E749C3" w:rsidRPr="00E76C98">
        <w:t>;</w:t>
      </w:r>
    </w:p>
    <w:p w14:paraId="722AC9C8" w14:textId="485D9BB9" w:rsidR="0022593D" w:rsidRPr="00E76C98" w:rsidRDefault="0022593D" w:rsidP="009D3F88">
      <w:pPr>
        <w:pStyle w:val="Corpsdetexte"/>
        <w:numPr>
          <w:ilvl w:val="0"/>
          <w:numId w:val="20"/>
        </w:numPr>
        <w:ind w:left="709"/>
      </w:pPr>
      <w:r w:rsidRPr="00E76C98">
        <w:t xml:space="preserve">Radioactive waste management routes have been modelled for all operations and the exposure after conditioning. </w:t>
      </w:r>
    </w:p>
    <w:p w14:paraId="0783A986" w14:textId="77777777" w:rsidR="00662ED2" w:rsidRPr="00E76C98" w:rsidRDefault="00662ED2" w:rsidP="0022593D">
      <w:pPr>
        <w:pStyle w:val="Corpsdetexte"/>
      </w:pPr>
    </w:p>
    <w:p w14:paraId="1E5DC339" w14:textId="302B5BCB" w:rsidR="00EE45E3" w:rsidRPr="0060666A" w:rsidRDefault="0022593D" w:rsidP="0022593D">
      <w:pPr>
        <w:pStyle w:val="Corpsdetexte"/>
      </w:pPr>
      <w:r w:rsidRPr="00E76C98">
        <w:t xml:space="preserve">Thanks to these tasks, the baseline scenario is being modelled by </w:t>
      </w:r>
      <w:r w:rsidR="0060666A">
        <w:t>both teams involved</w:t>
      </w:r>
      <w:r w:rsidRPr="0060666A">
        <w:t>.</w:t>
      </w:r>
    </w:p>
    <w:p w14:paraId="08358269" w14:textId="77777777" w:rsidR="00D1093E" w:rsidRPr="00E76C98" w:rsidRDefault="00D1093E" w:rsidP="00992C55">
      <w:pPr>
        <w:pStyle w:val="Corpsdetexte"/>
      </w:pPr>
    </w:p>
    <w:p w14:paraId="708C4A7C" w14:textId="3E6CC0BD" w:rsidR="002F49AD" w:rsidRPr="00E76C98" w:rsidRDefault="002F49AD" w:rsidP="00992C55">
      <w:pPr>
        <w:pStyle w:val="Corpsdetexte"/>
      </w:pPr>
      <w:r w:rsidRPr="00E76C98">
        <w:t>One recent optimisation, which was developed and verified through the use of numerical tools, was to improve the efficiency of the waste transfer route for graphite and other metallic structures arising from the decommissioning of the</w:t>
      </w:r>
      <w:r w:rsidR="00025943" w:rsidRPr="00E76C98">
        <w:t xml:space="preserve"> Chinon A2</w:t>
      </w:r>
      <w:r w:rsidRPr="00E76C98">
        <w:t xml:space="preserve"> reactor core.</w:t>
      </w:r>
      <w:r w:rsidR="00025943" w:rsidRPr="00E76C98">
        <w:t xml:space="preserve">  A simulation, modelled using Flexsim, of the waste kinematics from this operation can be seen in </w:t>
      </w:r>
      <w:r w:rsidR="007E4676" w:rsidRPr="00E76C98">
        <w:t>F</w:t>
      </w:r>
      <w:r w:rsidR="00025943" w:rsidRPr="00E76C98">
        <w:t>ig</w:t>
      </w:r>
      <w:r w:rsidR="007E4676" w:rsidRPr="00E76C98">
        <w:t xml:space="preserve"> 5</w:t>
      </w:r>
      <w:r w:rsidR="00025943" w:rsidRPr="00E76C98">
        <w:t xml:space="preserve"> below.</w:t>
      </w:r>
    </w:p>
    <w:p w14:paraId="0C57BA1F" w14:textId="369119EC" w:rsidR="002F49AD" w:rsidRPr="00E76C98" w:rsidRDefault="002F49AD" w:rsidP="00992C55">
      <w:pPr>
        <w:pStyle w:val="Corpsdetexte"/>
      </w:pPr>
    </w:p>
    <w:p w14:paraId="779C4F6B" w14:textId="429FB029" w:rsidR="002F49AD" w:rsidRPr="00E76C98" w:rsidRDefault="002F49AD" w:rsidP="00992C55">
      <w:pPr>
        <w:pStyle w:val="Corpsdetexte"/>
      </w:pPr>
    </w:p>
    <w:p w14:paraId="0335EB24" w14:textId="5D3D1FB9" w:rsidR="002F49AD" w:rsidRPr="00E76C98" w:rsidRDefault="002F49AD" w:rsidP="009D3F88">
      <w:pPr>
        <w:pStyle w:val="Corpsdetexte"/>
        <w:jc w:val="center"/>
      </w:pPr>
      <w:r w:rsidRPr="00E619F2">
        <w:rPr>
          <w:noProof/>
          <w:lang w:val="fr-FR" w:eastAsia="fr-FR"/>
        </w:rPr>
        <w:drawing>
          <wp:inline distT="0" distB="0" distL="0" distR="0" wp14:anchorId="0661FF2F" wp14:editId="0E6198F4">
            <wp:extent cx="3115994" cy="3530991"/>
            <wp:effectExtent l="0" t="0" r="8255" b="0"/>
            <wp:docPr id="17" name="Image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FC3BD53-3A91-46DF-86CE-B5F8A2359008}"/>
                </a:ext>
              </a:extLst>
            </wp:docPr>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FC3BD53-3A91-46DF-86CE-B5F8A2359008}"/>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8971" cy="3591024"/>
                    </a:xfrm>
                    <a:prstGeom prst="rect">
                      <a:avLst/>
                    </a:prstGeom>
                    <a:noFill/>
                  </pic:spPr>
                </pic:pic>
              </a:graphicData>
            </a:graphic>
          </wp:inline>
        </w:drawing>
      </w:r>
    </w:p>
    <w:p w14:paraId="3C306661" w14:textId="4E613D66" w:rsidR="00025943" w:rsidRPr="00E76C98" w:rsidRDefault="007E4676" w:rsidP="00025943">
      <w:pPr>
        <w:pStyle w:val="Corpsdetexte"/>
        <w:jc w:val="center"/>
      </w:pPr>
      <w:r w:rsidRPr="00E76C98">
        <w:rPr>
          <w:i/>
        </w:rPr>
        <w:t>FIG. 5</w:t>
      </w:r>
      <w:r w:rsidR="00025943" w:rsidRPr="00E76C98">
        <w:rPr>
          <w:i/>
        </w:rPr>
        <w:t>. Simulation of the waste kinematics from the Chinon A2 reactor core dismantling</w:t>
      </w:r>
    </w:p>
    <w:p w14:paraId="0CF6D287" w14:textId="73F7421B" w:rsidR="000D42BF" w:rsidRPr="00E76C98" w:rsidRDefault="000D42BF" w:rsidP="00992C55">
      <w:pPr>
        <w:pStyle w:val="Corpsdetexte"/>
      </w:pPr>
    </w:p>
    <w:p w14:paraId="38C12863" w14:textId="77777777" w:rsidR="004124B4" w:rsidRPr="00E76C98" w:rsidRDefault="004124B4" w:rsidP="000D42BF">
      <w:pPr>
        <w:pStyle w:val="ICCT-Text"/>
        <w:rPr>
          <w:rFonts w:ascii="Times New Roman" w:hAnsi="Times New Roman"/>
        </w:rPr>
      </w:pPr>
    </w:p>
    <w:p w14:paraId="5CD1A577" w14:textId="32C945CF" w:rsidR="000D42BF" w:rsidRPr="00E76C98" w:rsidRDefault="000D42BF" w:rsidP="00025943">
      <w:pPr>
        <w:pStyle w:val="ICCT-Text"/>
        <w:ind w:firstLine="567"/>
        <w:rPr>
          <w:rFonts w:ascii="Times New Roman" w:hAnsi="Times New Roman"/>
        </w:rPr>
      </w:pPr>
      <w:r w:rsidRPr="00E76C98">
        <w:rPr>
          <w:rFonts w:ascii="Times New Roman" w:hAnsi="Times New Roman"/>
        </w:rPr>
        <w:t>The aim of this simulation was to</w:t>
      </w:r>
      <w:r w:rsidR="00FA651E" w:rsidRPr="00E76C98">
        <w:rPr>
          <w:rFonts w:ascii="Times New Roman" w:hAnsi="Times New Roman"/>
        </w:rPr>
        <w:t>:</w:t>
      </w:r>
      <w:r w:rsidRPr="00E76C98">
        <w:rPr>
          <w:rFonts w:ascii="Times New Roman" w:hAnsi="Times New Roman"/>
        </w:rPr>
        <w:t xml:space="preserve"> </w:t>
      </w:r>
    </w:p>
    <w:p w14:paraId="688C1D57" w14:textId="77777777" w:rsidR="00FF69B4" w:rsidRPr="00E76C98" w:rsidRDefault="00FF69B4" w:rsidP="00025943">
      <w:pPr>
        <w:pStyle w:val="ICCT-Text"/>
        <w:ind w:firstLine="567"/>
        <w:rPr>
          <w:rFonts w:ascii="Times New Roman" w:hAnsi="Times New Roman"/>
        </w:rPr>
      </w:pPr>
    </w:p>
    <w:p w14:paraId="3BB0498F" w14:textId="5E12C1EB" w:rsidR="00FA651E" w:rsidRPr="00E76C98" w:rsidRDefault="00FA651E" w:rsidP="009D3F88">
      <w:pPr>
        <w:pStyle w:val="ListEmdash"/>
      </w:pPr>
      <w:r w:rsidRPr="00E76C98">
        <w:t xml:space="preserve">Simulate the waste logistics from the reactor vessel </w:t>
      </w:r>
      <w:r w:rsidR="00025943" w:rsidRPr="00E76C98">
        <w:t>up to</w:t>
      </w:r>
      <w:r w:rsidRPr="00E76C98">
        <w:t xml:space="preserve"> the transport bay;</w:t>
      </w:r>
    </w:p>
    <w:p w14:paraId="7502CCB6" w14:textId="10A64272" w:rsidR="00FA651E" w:rsidRPr="00E76C98" w:rsidRDefault="00FA651E" w:rsidP="009D3F88">
      <w:pPr>
        <w:pStyle w:val="Corpsdetexte"/>
        <w:numPr>
          <w:ilvl w:val="0"/>
          <w:numId w:val="20"/>
        </w:numPr>
        <w:ind w:left="709"/>
      </w:pPr>
      <w:r w:rsidRPr="00E76C98">
        <w:t xml:space="preserve">Estimate the evacuation time of the waste packages and baskets </w:t>
      </w:r>
      <w:r w:rsidR="00025943" w:rsidRPr="00E76C98">
        <w:t>according</w:t>
      </w:r>
      <w:r w:rsidRPr="00E76C98">
        <w:t xml:space="preserve"> to the planned kinematics;</w:t>
      </w:r>
    </w:p>
    <w:p w14:paraId="07746A31" w14:textId="36754EDB" w:rsidR="00FA651E" w:rsidRPr="00E76C98" w:rsidRDefault="00FA651E" w:rsidP="009D3F88">
      <w:pPr>
        <w:pStyle w:val="Corpsdetexte"/>
        <w:numPr>
          <w:ilvl w:val="0"/>
          <w:numId w:val="20"/>
        </w:numPr>
        <w:ind w:left="709"/>
      </w:pPr>
      <w:r w:rsidRPr="00E76C98">
        <w:lastRenderedPageBreak/>
        <w:t>Propose improvement paths (technical and organisational) to optimise the evacuation rate;</w:t>
      </w:r>
    </w:p>
    <w:p w14:paraId="59CF9167" w14:textId="13B26F5C" w:rsidR="00FA651E" w:rsidRPr="00E76C98" w:rsidRDefault="00FA651E" w:rsidP="009D3F88">
      <w:pPr>
        <w:pStyle w:val="Corpsdetexte"/>
        <w:numPr>
          <w:ilvl w:val="0"/>
          <w:numId w:val="20"/>
        </w:numPr>
        <w:ind w:left="709"/>
      </w:pPr>
      <w:r w:rsidRPr="00E76C98">
        <w:t>Indicate complementary investigations that could be performed for the consolidation of results and data.</w:t>
      </w:r>
    </w:p>
    <w:p w14:paraId="35F617F8" w14:textId="77777777" w:rsidR="000D42BF" w:rsidRPr="00E76C98" w:rsidRDefault="000D42BF" w:rsidP="000D42BF">
      <w:pPr>
        <w:pStyle w:val="ICCT-Text"/>
        <w:rPr>
          <w:rFonts w:ascii="Times New Roman" w:hAnsi="Times New Roman"/>
        </w:rPr>
      </w:pPr>
    </w:p>
    <w:p w14:paraId="3D02592A" w14:textId="6EFA61C0" w:rsidR="000D42BF" w:rsidRPr="00E76C98" w:rsidRDefault="000D42BF" w:rsidP="009D3F88">
      <w:pPr>
        <w:pStyle w:val="ICCT-Text"/>
        <w:ind w:firstLine="567"/>
        <w:rPr>
          <w:rFonts w:ascii="Times New Roman" w:hAnsi="Times New Roman"/>
          <w:lang w:eastAsia="en-US"/>
        </w:rPr>
      </w:pPr>
      <w:r w:rsidRPr="00E76C98">
        <w:rPr>
          <w:rFonts w:ascii="Times New Roman" w:hAnsi="Times New Roman"/>
          <w:lang w:eastAsia="en-US"/>
        </w:rPr>
        <w:t>This kind of simulation tool is essential because all</w:t>
      </w:r>
      <w:r w:rsidR="00025943" w:rsidRPr="00E76C98">
        <w:rPr>
          <w:rFonts w:ascii="Times New Roman" w:hAnsi="Times New Roman"/>
          <w:lang w:eastAsia="en-US"/>
        </w:rPr>
        <w:t xml:space="preserve"> of</w:t>
      </w:r>
      <w:r w:rsidRPr="00E76C98">
        <w:rPr>
          <w:rFonts w:ascii="Times New Roman" w:hAnsi="Times New Roman"/>
          <w:lang w:eastAsia="en-US"/>
        </w:rPr>
        <w:t xml:space="preserve"> the interaction</w:t>
      </w:r>
      <w:r w:rsidR="00025943" w:rsidRPr="00E76C98">
        <w:rPr>
          <w:rFonts w:ascii="Times New Roman" w:hAnsi="Times New Roman"/>
          <w:lang w:eastAsia="en-US"/>
        </w:rPr>
        <w:t>s</w:t>
      </w:r>
      <w:r w:rsidRPr="00E76C98">
        <w:rPr>
          <w:rFonts w:ascii="Times New Roman" w:hAnsi="Times New Roman"/>
          <w:lang w:eastAsia="en-US"/>
        </w:rPr>
        <w:t xml:space="preserve"> </w:t>
      </w:r>
      <w:r w:rsidR="00025943" w:rsidRPr="00E76C98">
        <w:rPr>
          <w:rFonts w:ascii="Times New Roman" w:hAnsi="Times New Roman"/>
          <w:lang w:eastAsia="en-US"/>
        </w:rPr>
        <w:t>between</w:t>
      </w:r>
      <w:r w:rsidRPr="00E76C98">
        <w:rPr>
          <w:rFonts w:ascii="Times New Roman" w:hAnsi="Times New Roman"/>
          <w:lang w:eastAsia="en-US"/>
        </w:rPr>
        <w:t xml:space="preserve"> the human resources </w:t>
      </w:r>
      <w:r w:rsidR="00025943" w:rsidRPr="00E76C98">
        <w:rPr>
          <w:rFonts w:ascii="Times New Roman" w:hAnsi="Times New Roman"/>
          <w:lang w:eastAsia="en-US"/>
        </w:rPr>
        <w:t>and</w:t>
      </w:r>
      <w:r w:rsidRPr="00E76C98">
        <w:rPr>
          <w:rFonts w:ascii="Times New Roman" w:hAnsi="Times New Roman"/>
          <w:lang w:eastAsia="en-US"/>
        </w:rPr>
        <w:t xml:space="preserve"> the assets and the physical environment makes standard tools impossible to use. </w:t>
      </w:r>
    </w:p>
    <w:p w14:paraId="1E237275" w14:textId="77777777" w:rsidR="000D42BF" w:rsidRPr="00E76C98" w:rsidRDefault="000D42BF" w:rsidP="000D42BF">
      <w:pPr>
        <w:pStyle w:val="ICCT-Text"/>
        <w:rPr>
          <w:rFonts w:ascii="Times New Roman" w:hAnsi="Times New Roman"/>
          <w:lang w:eastAsia="en-US"/>
        </w:rPr>
      </w:pPr>
    </w:p>
    <w:p w14:paraId="50EAAFF2" w14:textId="03FAE891" w:rsidR="000D42BF" w:rsidRPr="00E76C98" w:rsidRDefault="000D42BF" w:rsidP="009D3F88">
      <w:pPr>
        <w:pStyle w:val="ICCT-Text"/>
        <w:ind w:firstLine="567"/>
        <w:rPr>
          <w:rFonts w:ascii="Times New Roman" w:hAnsi="Times New Roman"/>
          <w:lang w:eastAsia="en-US"/>
        </w:rPr>
      </w:pPr>
      <w:r w:rsidRPr="00E76C98">
        <w:rPr>
          <w:rFonts w:ascii="Times New Roman" w:hAnsi="Times New Roman"/>
          <w:lang w:eastAsia="en-US"/>
        </w:rPr>
        <w:t>For example</w:t>
      </w:r>
      <w:r w:rsidR="00025943" w:rsidRPr="00E76C98">
        <w:rPr>
          <w:rFonts w:ascii="Times New Roman" w:hAnsi="Times New Roman"/>
          <w:lang w:eastAsia="en-US"/>
        </w:rPr>
        <w:t>,</w:t>
      </w:r>
      <w:r w:rsidRPr="00E76C98">
        <w:rPr>
          <w:rFonts w:ascii="Times New Roman" w:hAnsi="Times New Roman"/>
          <w:lang w:eastAsia="en-US"/>
        </w:rPr>
        <w:t xml:space="preserve"> the containment rule in the nuclear industry which p</w:t>
      </w:r>
      <w:r w:rsidR="00025943" w:rsidRPr="00E76C98">
        <w:rPr>
          <w:rFonts w:ascii="Times New Roman" w:hAnsi="Times New Roman"/>
          <w:lang w:eastAsia="en-US"/>
        </w:rPr>
        <w:t>laces</w:t>
      </w:r>
      <w:r w:rsidRPr="00E76C98">
        <w:rPr>
          <w:rFonts w:ascii="Times New Roman" w:hAnsi="Times New Roman"/>
          <w:lang w:eastAsia="en-US"/>
        </w:rPr>
        <w:t xml:space="preserve"> constraints on the opening and closing of door</w:t>
      </w:r>
      <w:r w:rsidR="00025943" w:rsidRPr="00E76C98">
        <w:rPr>
          <w:rFonts w:ascii="Times New Roman" w:hAnsi="Times New Roman"/>
          <w:lang w:eastAsia="en-US"/>
        </w:rPr>
        <w:t>s</w:t>
      </w:r>
      <w:r w:rsidRPr="00E76C98">
        <w:rPr>
          <w:rFonts w:ascii="Times New Roman" w:hAnsi="Times New Roman"/>
          <w:lang w:eastAsia="en-US"/>
        </w:rPr>
        <w:t xml:space="preserve">. Due to ventilation capabilities and air contamination confinement, doors cannot be opened simultaneously along the waste </w:t>
      </w:r>
      <w:r w:rsidR="00025943" w:rsidRPr="00E76C98">
        <w:rPr>
          <w:rFonts w:ascii="Times New Roman" w:hAnsi="Times New Roman"/>
          <w:lang w:eastAsia="en-US"/>
        </w:rPr>
        <w:t>path</w:t>
      </w:r>
      <w:r w:rsidRPr="00E76C98">
        <w:rPr>
          <w:rFonts w:ascii="Times New Roman" w:hAnsi="Times New Roman"/>
          <w:lang w:eastAsia="en-US"/>
        </w:rPr>
        <w:t>.</w:t>
      </w:r>
    </w:p>
    <w:p w14:paraId="2382C7FA" w14:textId="77777777" w:rsidR="00025943" w:rsidRPr="00E76C98" w:rsidRDefault="00025943" w:rsidP="000D42BF">
      <w:pPr>
        <w:pStyle w:val="ICCT-Text"/>
        <w:rPr>
          <w:rFonts w:ascii="Times New Roman" w:hAnsi="Times New Roman"/>
          <w:lang w:eastAsia="en-US"/>
        </w:rPr>
      </w:pPr>
    </w:p>
    <w:p w14:paraId="22753169" w14:textId="0823234C" w:rsidR="000D42BF" w:rsidRPr="00E76C98" w:rsidRDefault="000D42BF" w:rsidP="009D3F88">
      <w:pPr>
        <w:pStyle w:val="ICCT-Text"/>
        <w:ind w:firstLine="567"/>
        <w:rPr>
          <w:rFonts w:ascii="Times New Roman" w:hAnsi="Times New Roman"/>
          <w:lang w:eastAsia="en-US"/>
        </w:rPr>
      </w:pPr>
      <w:r w:rsidRPr="00E76C98">
        <w:rPr>
          <w:rFonts w:ascii="Times New Roman" w:hAnsi="Times New Roman"/>
          <w:lang w:eastAsia="en-US"/>
        </w:rPr>
        <w:t>These rules</w:t>
      </w:r>
      <w:r w:rsidR="00025943" w:rsidRPr="00E76C98">
        <w:rPr>
          <w:rFonts w:ascii="Times New Roman" w:hAnsi="Times New Roman"/>
          <w:lang w:eastAsia="en-US"/>
        </w:rPr>
        <w:t xml:space="preserve"> and </w:t>
      </w:r>
      <w:r w:rsidRPr="00E76C98">
        <w:rPr>
          <w:rFonts w:ascii="Times New Roman" w:hAnsi="Times New Roman"/>
          <w:lang w:eastAsia="en-US"/>
        </w:rPr>
        <w:t>constrains can be simulated and take into account the opening and closing time of these doors.</w:t>
      </w:r>
      <w:r w:rsidR="00025943" w:rsidRPr="00E76C98">
        <w:rPr>
          <w:rFonts w:ascii="Times New Roman" w:hAnsi="Times New Roman"/>
          <w:lang w:eastAsia="en-US"/>
        </w:rPr>
        <w:t xml:space="preserve"> </w:t>
      </w:r>
      <w:r w:rsidRPr="00E76C98">
        <w:rPr>
          <w:rFonts w:ascii="Times New Roman" w:hAnsi="Times New Roman"/>
          <w:lang w:eastAsia="en-US"/>
        </w:rPr>
        <w:t xml:space="preserve">The simulation model is then composed of all </w:t>
      </w:r>
      <w:r w:rsidR="00025943" w:rsidRPr="00E76C98">
        <w:rPr>
          <w:rFonts w:ascii="Times New Roman" w:hAnsi="Times New Roman"/>
          <w:lang w:eastAsia="en-US"/>
        </w:rPr>
        <w:t xml:space="preserve">of </w:t>
      </w:r>
      <w:r w:rsidRPr="00E76C98">
        <w:rPr>
          <w:rFonts w:ascii="Times New Roman" w:hAnsi="Times New Roman"/>
          <w:lang w:eastAsia="en-US"/>
        </w:rPr>
        <w:t>these rules of interaction with the performance of the tools and the processing capacities of each workstation (cutting, transport and measurement and verification time)</w:t>
      </w:r>
      <w:r w:rsidR="00FA651E" w:rsidRPr="00E76C98">
        <w:rPr>
          <w:rFonts w:ascii="Times New Roman" w:hAnsi="Times New Roman"/>
          <w:lang w:eastAsia="en-US"/>
        </w:rPr>
        <w:t>, and so on</w:t>
      </w:r>
      <w:r w:rsidRPr="00E76C98">
        <w:rPr>
          <w:rFonts w:ascii="Times New Roman" w:hAnsi="Times New Roman"/>
          <w:lang w:eastAsia="en-US"/>
        </w:rPr>
        <w:t>. From this model, the simulation of waste flow</w:t>
      </w:r>
      <w:r w:rsidR="00025943" w:rsidRPr="00E76C98">
        <w:rPr>
          <w:rFonts w:ascii="Times New Roman" w:hAnsi="Times New Roman"/>
          <w:lang w:eastAsia="en-US"/>
        </w:rPr>
        <w:t>s</w:t>
      </w:r>
      <w:r w:rsidRPr="00E76C98">
        <w:rPr>
          <w:rFonts w:ascii="Times New Roman" w:hAnsi="Times New Roman"/>
          <w:lang w:eastAsia="en-US"/>
        </w:rPr>
        <w:t xml:space="preserve"> can be carried out and the first results will give a global view of the </w:t>
      </w:r>
      <w:r w:rsidR="00025943" w:rsidRPr="00E76C98">
        <w:rPr>
          <w:rFonts w:ascii="Times New Roman" w:hAnsi="Times New Roman"/>
          <w:lang w:eastAsia="en-US"/>
        </w:rPr>
        <w:t xml:space="preserve">real </w:t>
      </w:r>
      <w:r w:rsidRPr="00E76C98">
        <w:rPr>
          <w:rFonts w:ascii="Times New Roman" w:hAnsi="Times New Roman"/>
          <w:lang w:eastAsia="en-US"/>
        </w:rPr>
        <w:t>facility processing capacity in an ideal case.</w:t>
      </w:r>
    </w:p>
    <w:p w14:paraId="04F53C79" w14:textId="77777777" w:rsidR="000D42BF" w:rsidRPr="00E76C98" w:rsidRDefault="000D42BF" w:rsidP="000D42BF">
      <w:pPr>
        <w:pStyle w:val="ICCT-Text"/>
        <w:rPr>
          <w:rFonts w:ascii="Times New Roman" w:hAnsi="Times New Roman"/>
          <w:lang w:eastAsia="en-US"/>
        </w:rPr>
      </w:pPr>
    </w:p>
    <w:p w14:paraId="4F1DB1B1" w14:textId="470DC0E6" w:rsidR="000D42BF" w:rsidRPr="00E76C98" w:rsidRDefault="000D42BF" w:rsidP="009D3F88">
      <w:pPr>
        <w:pStyle w:val="ICCT-Text"/>
        <w:ind w:firstLine="567"/>
        <w:rPr>
          <w:rFonts w:ascii="Times New Roman" w:hAnsi="Times New Roman"/>
          <w:lang w:eastAsia="en-US"/>
        </w:rPr>
      </w:pPr>
      <w:r w:rsidRPr="00E76C98">
        <w:rPr>
          <w:rFonts w:ascii="Times New Roman" w:hAnsi="Times New Roman"/>
          <w:lang w:eastAsia="en-US"/>
        </w:rPr>
        <w:t>By modifying specific values, such as the travel speed of an overhead crane, the simulation software can assess</w:t>
      </w:r>
      <w:r w:rsidR="00025943" w:rsidRPr="00E76C98">
        <w:rPr>
          <w:rFonts w:ascii="Times New Roman" w:hAnsi="Times New Roman"/>
          <w:lang w:eastAsia="en-US"/>
        </w:rPr>
        <w:t xml:space="preserve"> and </w:t>
      </w:r>
      <w:r w:rsidRPr="00E76C98">
        <w:rPr>
          <w:rFonts w:ascii="Times New Roman" w:hAnsi="Times New Roman"/>
          <w:lang w:eastAsia="en-US"/>
        </w:rPr>
        <w:t xml:space="preserve">quantify the impact this would have on the plant's throughput. </w:t>
      </w:r>
    </w:p>
    <w:p w14:paraId="243A2F47" w14:textId="77777777" w:rsidR="00905E09" w:rsidRPr="00E76C98" w:rsidRDefault="00905E09" w:rsidP="000D42BF">
      <w:pPr>
        <w:pStyle w:val="ICCT-Text"/>
        <w:rPr>
          <w:rFonts w:ascii="Times New Roman" w:hAnsi="Times New Roman"/>
          <w:lang w:eastAsia="en-US"/>
        </w:rPr>
      </w:pPr>
    </w:p>
    <w:p w14:paraId="108C7AD2" w14:textId="6D87B3FB" w:rsidR="00905E09" w:rsidRPr="00E76C98" w:rsidRDefault="00905E09" w:rsidP="009D3F88">
      <w:pPr>
        <w:pStyle w:val="ICCT-Text"/>
        <w:ind w:firstLine="567"/>
        <w:rPr>
          <w:rFonts w:ascii="Times New Roman" w:hAnsi="Times New Roman"/>
          <w:lang w:eastAsia="en-US"/>
        </w:rPr>
      </w:pPr>
      <w:r w:rsidRPr="00E76C98">
        <w:rPr>
          <w:rFonts w:ascii="Times New Roman" w:hAnsi="Times New Roman"/>
          <w:lang w:eastAsia="en-US"/>
        </w:rPr>
        <w:t xml:space="preserve">For this project, by changing working assumptions on tool performance rates etc. the waste evacuation rate capacity was optimised by </w:t>
      </w:r>
      <w:r w:rsidR="00646D3E" w:rsidRPr="00E76C98">
        <w:rPr>
          <w:rFonts w:ascii="Times New Roman" w:hAnsi="Times New Roman"/>
          <w:lang w:eastAsia="en-US"/>
        </w:rPr>
        <w:t>more than double</w:t>
      </w:r>
      <w:r w:rsidRPr="00E76C98">
        <w:rPr>
          <w:rFonts w:ascii="Times New Roman" w:hAnsi="Times New Roman"/>
          <w:lang w:eastAsia="en-US"/>
        </w:rPr>
        <w:t xml:space="preserve"> from </w:t>
      </w:r>
      <w:r w:rsidR="00646D3E" w:rsidRPr="00E76C98">
        <w:rPr>
          <w:rFonts w:ascii="Times New Roman" w:hAnsi="Times New Roman"/>
          <w:lang w:eastAsia="en-US"/>
        </w:rPr>
        <w:t>two</w:t>
      </w:r>
      <w:r w:rsidRPr="00E76C98">
        <w:rPr>
          <w:rFonts w:ascii="Times New Roman" w:hAnsi="Times New Roman"/>
          <w:lang w:eastAsia="en-US"/>
        </w:rPr>
        <w:t xml:space="preserve"> packages evacuated per day to </w:t>
      </w:r>
      <w:r w:rsidR="00646D3E" w:rsidRPr="00E76C98">
        <w:rPr>
          <w:rFonts w:ascii="Times New Roman" w:hAnsi="Times New Roman"/>
          <w:lang w:eastAsia="en-US"/>
        </w:rPr>
        <w:t>five</w:t>
      </w:r>
      <w:r w:rsidRPr="00E76C98">
        <w:rPr>
          <w:rFonts w:ascii="Times New Roman" w:hAnsi="Times New Roman"/>
          <w:lang w:eastAsia="en-US"/>
        </w:rPr>
        <w:t xml:space="preserve"> packages</w:t>
      </w:r>
      <w:r w:rsidR="00646D3E" w:rsidRPr="00E76C98">
        <w:rPr>
          <w:rFonts w:ascii="Times New Roman" w:hAnsi="Times New Roman"/>
          <w:lang w:eastAsia="en-US"/>
        </w:rPr>
        <w:t xml:space="preserve"> per </w:t>
      </w:r>
      <w:r w:rsidRPr="00E76C98">
        <w:rPr>
          <w:rFonts w:ascii="Times New Roman" w:hAnsi="Times New Roman"/>
          <w:lang w:eastAsia="en-US"/>
        </w:rPr>
        <w:t xml:space="preserve">day. </w:t>
      </w:r>
    </w:p>
    <w:p w14:paraId="234148B8" w14:textId="77777777" w:rsidR="00646D3E" w:rsidRPr="00E76C98" w:rsidRDefault="00646D3E" w:rsidP="00905E09">
      <w:pPr>
        <w:pStyle w:val="ICCT-Text"/>
        <w:rPr>
          <w:rFonts w:ascii="Times New Roman" w:hAnsi="Times New Roman"/>
          <w:lang w:eastAsia="en-US"/>
        </w:rPr>
      </w:pPr>
    </w:p>
    <w:p w14:paraId="1CE87BDA" w14:textId="286E9EDB" w:rsidR="00905E09" w:rsidRPr="00E76C98" w:rsidRDefault="00646D3E" w:rsidP="00646D3E">
      <w:pPr>
        <w:pStyle w:val="ICCT-Text"/>
        <w:ind w:firstLine="567"/>
        <w:rPr>
          <w:rFonts w:ascii="Times New Roman" w:hAnsi="Times New Roman"/>
          <w:lang w:eastAsia="en-US"/>
        </w:rPr>
      </w:pPr>
      <w:r w:rsidRPr="00E76C98">
        <w:rPr>
          <w:rFonts w:ascii="Times New Roman" w:hAnsi="Times New Roman"/>
          <w:lang w:eastAsia="en-US"/>
        </w:rPr>
        <w:t>On the other</w:t>
      </w:r>
      <w:r w:rsidR="00905E09" w:rsidRPr="00E76C98">
        <w:rPr>
          <w:rFonts w:ascii="Times New Roman" w:hAnsi="Times New Roman"/>
          <w:lang w:eastAsia="en-US"/>
        </w:rPr>
        <w:t xml:space="preserve"> hand</w:t>
      </w:r>
      <w:r w:rsidR="002D4FFC" w:rsidRPr="00E76C98">
        <w:rPr>
          <w:rFonts w:ascii="Times New Roman" w:hAnsi="Times New Roman"/>
          <w:lang w:eastAsia="en-US"/>
        </w:rPr>
        <w:t>, by</w:t>
      </w:r>
      <w:r w:rsidR="00905E09" w:rsidRPr="00E76C98">
        <w:rPr>
          <w:rFonts w:ascii="Times New Roman" w:hAnsi="Times New Roman"/>
          <w:lang w:eastAsia="en-US"/>
        </w:rPr>
        <w:t xml:space="preserve"> running perturbations (</w:t>
      </w:r>
      <w:r w:rsidRPr="00E76C98">
        <w:rPr>
          <w:rFonts w:ascii="Times New Roman" w:hAnsi="Times New Roman"/>
          <w:lang w:eastAsia="en-US"/>
        </w:rPr>
        <w:t>e.g.</w:t>
      </w:r>
      <w:r w:rsidR="00905E09" w:rsidRPr="00E76C98">
        <w:rPr>
          <w:rFonts w:ascii="Times New Roman" w:hAnsi="Times New Roman"/>
          <w:lang w:eastAsia="en-US"/>
        </w:rPr>
        <w:t xml:space="preserve"> non-conform</w:t>
      </w:r>
      <w:r w:rsidRPr="00E76C98">
        <w:rPr>
          <w:rFonts w:ascii="Times New Roman" w:hAnsi="Times New Roman"/>
          <w:lang w:eastAsia="en-US"/>
        </w:rPr>
        <w:t>ing</w:t>
      </w:r>
      <w:r w:rsidR="00905E09" w:rsidRPr="00E76C98">
        <w:rPr>
          <w:rFonts w:ascii="Times New Roman" w:hAnsi="Times New Roman"/>
          <w:lang w:eastAsia="en-US"/>
        </w:rPr>
        <w:t xml:space="preserve"> waste packages) the impact on the optimised scenario was to </w:t>
      </w:r>
      <w:r w:rsidRPr="00E76C98">
        <w:rPr>
          <w:rFonts w:ascii="Times New Roman" w:hAnsi="Times New Roman"/>
          <w:lang w:eastAsia="en-US"/>
        </w:rPr>
        <w:t>half</w:t>
      </w:r>
      <w:r w:rsidR="00905E09" w:rsidRPr="00E76C98">
        <w:rPr>
          <w:rFonts w:ascii="Times New Roman" w:hAnsi="Times New Roman"/>
          <w:lang w:eastAsia="en-US"/>
        </w:rPr>
        <w:t xml:space="preserve"> the waste evacuation rate capacity from </w:t>
      </w:r>
      <w:r w:rsidRPr="00E76C98">
        <w:rPr>
          <w:rFonts w:ascii="Times New Roman" w:hAnsi="Times New Roman"/>
          <w:lang w:eastAsia="en-US"/>
        </w:rPr>
        <w:t>five</w:t>
      </w:r>
      <w:r w:rsidR="00905E09" w:rsidRPr="00E76C98">
        <w:rPr>
          <w:rFonts w:ascii="Times New Roman" w:hAnsi="Times New Roman"/>
          <w:lang w:eastAsia="en-US"/>
        </w:rPr>
        <w:t xml:space="preserve"> packages evacuated per day to </w:t>
      </w:r>
      <w:r w:rsidRPr="00E76C98">
        <w:rPr>
          <w:rFonts w:ascii="Times New Roman" w:hAnsi="Times New Roman"/>
          <w:lang w:eastAsia="en-US"/>
        </w:rPr>
        <w:t>two</w:t>
      </w:r>
      <w:r w:rsidR="00905E09" w:rsidRPr="00E76C98">
        <w:rPr>
          <w:rFonts w:ascii="Times New Roman" w:hAnsi="Times New Roman"/>
          <w:lang w:eastAsia="en-US"/>
        </w:rPr>
        <w:t xml:space="preserve"> packages</w:t>
      </w:r>
      <w:r w:rsidRPr="00E76C98">
        <w:rPr>
          <w:rFonts w:ascii="Times New Roman" w:hAnsi="Times New Roman"/>
          <w:lang w:eastAsia="en-US"/>
        </w:rPr>
        <w:t xml:space="preserve"> per </w:t>
      </w:r>
      <w:r w:rsidR="00905E09" w:rsidRPr="00E76C98">
        <w:rPr>
          <w:rFonts w:ascii="Times New Roman" w:hAnsi="Times New Roman"/>
          <w:lang w:eastAsia="en-US"/>
        </w:rPr>
        <w:t xml:space="preserve">day. </w:t>
      </w:r>
    </w:p>
    <w:p w14:paraId="6122A7A2" w14:textId="040B05C9" w:rsidR="00905E09" w:rsidRPr="00E76C98" w:rsidRDefault="00905E09" w:rsidP="00646D3E">
      <w:pPr>
        <w:pStyle w:val="ICCT-Text"/>
        <w:ind w:firstLine="567"/>
        <w:rPr>
          <w:rFonts w:ascii="Times New Roman" w:hAnsi="Times New Roman"/>
          <w:lang w:eastAsia="en-US"/>
        </w:rPr>
      </w:pPr>
      <w:r w:rsidRPr="00E76C98">
        <w:rPr>
          <w:rFonts w:ascii="Times New Roman" w:hAnsi="Times New Roman"/>
          <w:lang w:eastAsia="en-US"/>
        </w:rPr>
        <w:t xml:space="preserve">These results are </w:t>
      </w:r>
      <w:r w:rsidR="00646D3E" w:rsidRPr="00E76C98">
        <w:rPr>
          <w:rFonts w:ascii="Times New Roman" w:hAnsi="Times New Roman"/>
          <w:lang w:eastAsia="en-US"/>
        </w:rPr>
        <w:t xml:space="preserve">useful </w:t>
      </w:r>
      <w:r w:rsidRPr="00E76C98">
        <w:rPr>
          <w:rFonts w:ascii="Times New Roman" w:hAnsi="Times New Roman"/>
          <w:lang w:eastAsia="en-US"/>
        </w:rPr>
        <w:t>because</w:t>
      </w:r>
      <w:r w:rsidR="00646D3E" w:rsidRPr="00E76C98">
        <w:rPr>
          <w:rFonts w:ascii="Times New Roman" w:hAnsi="Times New Roman"/>
          <w:lang w:eastAsia="en-US"/>
        </w:rPr>
        <w:t xml:space="preserve"> they allow</w:t>
      </w:r>
      <w:r w:rsidRPr="00E76C98">
        <w:rPr>
          <w:rFonts w:ascii="Times New Roman" w:hAnsi="Times New Roman"/>
          <w:lang w:eastAsia="en-US"/>
        </w:rPr>
        <w:t xml:space="preserve"> the</w:t>
      </w:r>
      <w:r w:rsidR="00646D3E" w:rsidRPr="00E76C98">
        <w:rPr>
          <w:rFonts w:ascii="Times New Roman" w:hAnsi="Times New Roman"/>
          <w:lang w:eastAsia="en-US"/>
        </w:rPr>
        <w:t xml:space="preserve"> estimated</w:t>
      </w:r>
      <w:r w:rsidRPr="00E76C98">
        <w:rPr>
          <w:rFonts w:ascii="Times New Roman" w:hAnsi="Times New Roman"/>
          <w:lang w:eastAsia="en-US"/>
        </w:rPr>
        <w:t xml:space="preserve"> evacuation time of the waste packages and baskets</w:t>
      </w:r>
      <w:r w:rsidR="00646D3E" w:rsidRPr="00E76C98">
        <w:rPr>
          <w:rFonts w:ascii="Times New Roman" w:hAnsi="Times New Roman"/>
          <w:lang w:eastAsia="en-US"/>
        </w:rPr>
        <w:t>,</w:t>
      </w:r>
      <w:r w:rsidRPr="00E76C98">
        <w:rPr>
          <w:rFonts w:ascii="Times New Roman" w:hAnsi="Times New Roman"/>
          <w:lang w:eastAsia="en-US"/>
        </w:rPr>
        <w:t xml:space="preserve"> </w:t>
      </w:r>
      <w:r w:rsidR="00646D3E" w:rsidRPr="00E76C98">
        <w:rPr>
          <w:rFonts w:ascii="Times New Roman" w:hAnsi="Times New Roman"/>
          <w:lang w:eastAsia="en-US"/>
        </w:rPr>
        <w:t>according</w:t>
      </w:r>
      <w:r w:rsidRPr="00E76C98">
        <w:rPr>
          <w:rFonts w:ascii="Times New Roman" w:hAnsi="Times New Roman"/>
          <w:lang w:eastAsia="en-US"/>
        </w:rPr>
        <w:t xml:space="preserve"> to the planned kinematics</w:t>
      </w:r>
      <w:r w:rsidR="00646D3E" w:rsidRPr="00E76C98">
        <w:rPr>
          <w:rFonts w:ascii="Times New Roman" w:hAnsi="Times New Roman"/>
          <w:lang w:eastAsia="en-US"/>
        </w:rPr>
        <w:t>,</w:t>
      </w:r>
      <w:r w:rsidR="00AC2219" w:rsidRPr="00E76C98">
        <w:rPr>
          <w:rFonts w:ascii="Times New Roman" w:hAnsi="Times New Roman"/>
          <w:lang w:eastAsia="en-US"/>
        </w:rPr>
        <w:t xml:space="preserve"> </w:t>
      </w:r>
      <w:r w:rsidR="00646D3E" w:rsidRPr="00E76C98">
        <w:rPr>
          <w:rFonts w:ascii="Times New Roman" w:hAnsi="Times New Roman"/>
          <w:lang w:eastAsia="en-US"/>
        </w:rPr>
        <w:t>to</w:t>
      </w:r>
      <w:r w:rsidR="00AC2219" w:rsidRPr="00E76C98">
        <w:rPr>
          <w:rFonts w:ascii="Times New Roman" w:hAnsi="Times New Roman"/>
          <w:lang w:eastAsia="en-US"/>
        </w:rPr>
        <w:t xml:space="preserve"> be </w:t>
      </w:r>
      <w:r w:rsidR="002D4FFC" w:rsidRPr="00E76C98">
        <w:rPr>
          <w:rFonts w:ascii="Times New Roman" w:hAnsi="Times New Roman"/>
          <w:lang w:eastAsia="en-US"/>
        </w:rPr>
        <w:t>validated</w:t>
      </w:r>
    </w:p>
    <w:p w14:paraId="28890C59" w14:textId="1DE416BD" w:rsidR="00905E09" w:rsidRPr="00E76C98" w:rsidRDefault="00905E09" w:rsidP="000D42BF">
      <w:pPr>
        <w:pStyle w:val="ICCT-Text"/>
        <w:rPr>
          <w:rFonts w:ascii="Times New Roman" w:hAnsi="Times New Roman"/>
        </w:rPr>
      </w:pPr>
    </w:p>
    <w:p w14:paraId="4136B4EF" w14:textId="1D550AA0" w:rsidR="000D42BF" w:rsidRPr="00E76C98" w:rsidRDefault="000D42BF" w:rsidP="00646D3E">
      <w:pPr>
        <w:pStyle w:val="ICCT-Text"/>
        <w:ind w:firstLine="567"/>
        <w:rPr>
          <w:rFonts w:ascii="Times New Roman" w:hAnsi="Times New Roman"/>
        </w:rPr>
      </w:pPr>
      <w:r w:rsidRPr="00E76C98">
        <w:rPr>
          <w:rFonts w:ascii="Times New Roman" w:hAnsi="Times New Roman"/>
        </w:rPr>
        <w:t xml:space="preserve">It is also possible to simulate </w:t>
      </w:r>
      <w:r w:rsidR="002D4FFC" w:rsidRPr="00E76C98">
        <w:rPr>
          <w:rFonts w:ascii="Times New Roman" w:hAnsi="Times New Roman"/>
        </w:rPr>
        <w:t>another</w:t>
      </w:r>
      <w:r w:rsidRPr="00E76C98">
        <w:rPr>
          <w:rFonts w:ascii="Times New Roman" w:hAnsi="Times New Roman"/>
        </w:rPr>
        <w:t xml:space="preserve"> degraded operating mode, i.e. consider a crane failure and see the impact as well. This type of result allows </w:t>
      </w:r>
      <w:r w:rsidR="00646D3E" w:rsidRPr="00E76C98">
        <w:rPr>
          <w:rFonts w:ascii="Times New Roman" w:hAnsi="Times New Roman"/>
        </w:rPr>
        <w:t>for the</w:t>
      </w:r>
      <w:r w:rsidRPr="00E76C98">
        <w:rPr>
          <w:rFonts w:ascii="Times New Roman" w:hAnsi="Times New Roman"/>
        </w:rPr>
        <w:t xml:space="preserve"> defin</w:t>
      </w:r>
      <w:r w:rsidR="00646D3E" w:rsidRPr="00E76C98">
        <w:rPr>
          <w:rFonts w:ascii="Times New Roman" w:hAnsi="Times New Roman"/>
        </w:rPr>
        <w:t>ition of</w:t>
      </w:r>
      <w:r w:rsidRPr="00E76C98">
        <w:rPr>
          <w:rFonts w:ascii="Times New Roman" w:hAnsi="Times New Roman"/>
        </w:rPr>
        <w:t xml:space="preserve"> maintenance strateg</w:t>
      </w:r>
      <w:r w:rsidR="00646D3E" w:rsidRPr="00E76C98">
        <w:rPr>
          <w:rFonts w:ascii="Times New Roman" w:hAnsi="Times New Roman"/>
        </w:rPr>
        <w:t>ies</w:t>
      </w:r>
      <w:r w:rsidRPr="00E76C98">
        <w:rPr>
          <w:rFonts w:ascii="Times New Roman" w:hAnsi="Times New Roman"/>
        </w:rPr>
        <w:t xml:space="preserve"> (</w:t>
      </w:r>
      <w:r w:rsidR="00646D3E" w:rsidRPr="00E76C98">
        <w:rPr>
          <w:rFonts w:ascii="Times New Roman" w:hAnsi="Times New Roman"/>
        </w:rPr>
        <w:t xml:space="preserve">e.g. </w:t>
      </w:r>
      <w:r w:rsidRPr="00E76C98">
        <w:rPr>
          <w:rFonts w:ascii="Times New Roman" w:hAnsi="Times New Roman"/>
        </w:rPr>
        <w:t xml:space="preserve">preventative </w:t>
      </w:r>
      <w:r w:rsidR="00646D3E" w:rsidRPr="00E76C98">
        <w:rPr>
          <w:rFonts w:ascii="Times New Roman" w:hAnsi="Times New Roman"/>
        </w:rPr>
        <w:t>versus</w:t>
      </w:r>
      <w:r w:rsidRPr="00E76C98">
        <w:rPr>
          <w:rFonts w:ascii="Times New Roman" w:hAnsi="Times New Roman"/>
        </w:rPr>
        <w:t xml:space="preserve"> curative).</w:t>
      </w:r>
    </w:p>
    <w:p w14:paraId="6FB0076F" w14:textId="77777777" w:rsidR="000D42BF" w:rsidRPr="00E76C98" w:rsidRDefault="000D42BF" w:rsidP="00992C55">
      <w:pPr>
        <w:pStyle w:val="Corpsdetexte"/>
      </w:pPr>
    </w:p>
    <w:p w14:paraId="18FE2AD0" w14:textId="62855FB5" w:rsidR="008B63D3" w:rsidRPr="00E76C98" w:rsidRDefault="008B63D3" w:rsidP="0026525A">
      <w:pPr>
        <w:pStyle w:val="Titre2"/>
        <w:numPr>
          <w:ilvl w:val="1"/>
          <w:numId w:val="10"/>
        </w:numPr>
      </w:pPr>
      <w:r w:rsidRPr="00E76C98">
        <w:t xml:space="preserve">development of the Graphite </w:t>
      </w:r>
      <w:r w:rsidR="0090521B" w:rsidRPr="00E76C98">
        <w:t xml:space="preserve">reactor Dismantling </w:t>
      </w:r>
      <w:r w:rsidRPr="00E76C98">
        <w:t>demonstrator</w:t>
      </w:r>
    </w:p>
    <w:p w14:paraId="0486D8C2" w14:textId="660E9F1C" w:rsidR="008B63D3" w:rsidRPr="00E76C98" w:rsidRDefault="008B63D3" w:rsidP="008B63D3">
      <w:pPr>
        <w:pStyle w:val="Corpsdetexte"/>
      </w:pPr>
      <w:r w:rsidRPr="00E76C98">
        <w:t>In order to qualify the new and innovative tooling in development by Graphitech, and to test and de-risk the dismantling scenario for the Chinon A2 reactor, EDF is in the final stages of constructing and commissioning a</w:t>
      </w:r>
      <w:r w:rsidR="00544098" w:rsidRPr="00E76C98">
        <w:t xml:space="preserve"> Graphite Reactor </w:t>
      </w:r>
      <w:r w:rsidR="00E749C3" w:rsidRPr="00E76C98">
        <w:t>D</w:t>
      </w:r>
      <w:r w:rsidR="00544098" w:rsidRPr="00E76C98">
        <w:t>ismantling</w:t>
      </w:r>
      <w:r w:rsidRPr="00E76C98">
        <w:t xml:space="preserve"> Demonstrator </w:t>
      </w:r>
      <w:r w:rsidR="0090521B" w:rsidRPr="00E76C98">
        <w:t xml:space="preserve">near </w:t>
      </w:r>
      <w:r w:rsidRPr="00E76C98">
        <w:t xml:space="preserve">the Chinon site.  </w:t>
      </w:r>
    </w:p>
    <w:p w14:paraId="6525AABE" w14:textId="77777777" w:rsidR="008B63D3" w:rsidRPr="00E76C98" w:rsidRDefault="008B63D3" w:rsidP="008B63D3">
      <w:pPr>
        <w:pStyle w:val="Corpsdetexte"/>
      </w:pPr>
    </w:p>
    <w:p w14:paraId="71609AE3" w14:textId="0A6D563D" w:rsidR="008B63D3" w:rsidRPr="00E619F2" w:rsidRDefault="0090521B" w:rsidP="008B63D3">
      <w:pPr>
        <w:pStyle w:val="Corpsdetexte"/>
        <w:rPr>
          <w:rFonts w:eastAsia="+mn-ea" w:cs="Arial"/>
          <w:bCs/>
          <w:iCs/>
          <w:kern w:val="24"/>
        </w:rPr>
      </w:pPr>
      <w:r w:rsidRPr="00E619F2">
        <w:rPr>
          <w:rFonts w:eastAsia="+mn-ea" w:cs="Arial"/>
          <w:bCs/>
          <w:iCs/>
          <w:kern w:val="24"/>
        </w:rPr>
        <w:t>The numerous risks listed in the dismantl</w:t>
      </w:r>
      <w:r w:rsidR="00D22F44" w:rsidRPr="00E619F2">
        <w:rPr>
          <w:rFonts w:eastAsia="+mn-ea" w:cs="Arial"/>
          <w:bCs/>
          <w:iCs/>
          <w:kern w:val="24"/>
        </w:rPr>
        <w:t>ing</w:t>
      </w:r>
      <w:r w:rsidRPr="00E619F2">
        <w:rPr>
          <w:rFonts w:eastAsia="+mn-ea" w:cs="Arial"/>
          <w:bCs/>
          <w:iCs/>
          <w:kern w:val="24"/>
        </w:rPr>
        <w:t xml:space="preserve"> safety </w:t>
      </w:r>
      <w:r w:rsidR="00D22F44" w:rsidRPr="00E619F2">
        <w:rPr>
          <w:rFonts w:eastAsia="+mn-ea" w:cs="Arial"/>
          <w:bCs/>
          <w:iCs/>
          <w:kern w:val="24"/>
        </w:rPr>
        <w:t>case</w:t>
      </w:r>
      <w:r w:rsidRPr="00E619F2">
        <w:rPr>
          <w:rFonts w:eastAsia="+mn-ea" w:cs="Arial"/>
          <w:bCs/>
          <w:iCs/>
          <w:kern w:val="24"/>
        </w:rPr>
        <w:t xml:space="preserve"> associated </w:t>
      </w:r>
      <w:r w:rsidR="00D22F44" w:rsidRPr="00E619F2">
        <w:rPr>
          <w:rFonts w:eastAsia="+mn-ea" w:cs="Arial"/>
          <w:bCs/>
          <w:iCs/>
          <w:kern w:val="24"/>
        </w:rPr>
        <w:t>with</w:t>
      </w:r>
      <w:r w:rsidRPr="00E619F2">
        <w:rPr>
          <w:rFonts w:eastAsia="+mn-ea" w:cs="Arial"/>
          <w:bCs/>
          <w:iCs/>
          <w:kern w:val="24"/>
        </w:rPr>
        <w:t xml:space="preserve"> the complexity of the decommissioning processes for Graphite reactors are mainly due to their dimensions, the compactness and presence of graphite</w:t>
      </w:r>
    </w:p>
    <w:p w14:paraId="66E06FB3" w14:textId="77777777" w:rsidR="00D22F44" w:rsidRPr="0060666A" w:rsidRDefault="00D22F44" w:rsidP="008B63D3">
      <w:pPr>
        <w:pStyle w:val="Corpsdetexte"/>
      </w:pPr>
    </w:p>
    <w:p w14:paraId="05684F46" w14:textId="39C3E071" w:rsidR="00A202D3" w:rsidRPr="0060666A" w:rsidRDefault="0090521B" w:rsidP="008B63D3">
      <w:pPr>
        <w:pStyle w:val="Corpsdetexte"/>
      </w:pPr>
      <w:r w:rsidRPr="0060666A">
        <w:t xml:space="preserve">The Graphite Reactor </w:t>
      </w:r>
      <w:r w:rsidR="00E749C3" w:rsidRPr="0060666A">
        <w:t>D</w:t>
      </w:r>
      <w:r w:rsidRPr="0060666A">
        <w:t xml:space="preserve">ismantling </w:t>
      </w:r>
      <w:r w:rsidR="00E749C3" w:rsidRPr="00E76C98">
        <w:t>D</w:t>
      </w:r>
      <w:r w:rsidRPr="00E76C98">
        <w:t>emonstrator has been designed in order to demonstrate and optimi</w:t>
      </w:r>
      <w:r w:rsidR="00D22F44" w:rsidRPr="00E76C98">
        <w:t>s</w:t>
      </w:r>
      <w:r w:rsidRPr="00E76C98">
        <w:t>e the tooling and metho</w:t>
      </w:r>
      <w:r w:rsidR="0060666A">
        <w:t>do</w:t>
      </w:r>
      <w:r w:rsidRPr="0060666A">
        <w:t>logies for this reactor</w:t>
      </w:r>
      <w:r w:rsidR="00D22F44" w:rsidRPr="0060666A">
        <w:t xml:space="preserve"> technology</w:t>
      </w:r>
      <w:r w:rsidRPr="0060666A">
        <w:t>.</w:t>
      </w:r>
      <w:r w:rsidR="00E749C3" w:rsidRPr="0060666A">
        <w:t xml:space="preserve"> A design drawing for the demonstrator can be seen in Fig </w:t>
      </w:r>
      <w:r w:rsidR="007E4676" w:rsidRPr="0060666A">
        <w:t>6</w:t>
      </w:r>
      <w:r w:rsidR="00E749C3" w:rsidRPr="0060666A">
        <w:t xml:space="preserve"> below.</w:t>
      </w:r>
    </w:p>
    <w:p w14:paraId="0DB5DE24" w14:textId="4758A246" w:rsidR="00A202D3" w:rsidRPr="0060666A" w:rsidRDefault="0090521B" w:rsidP="009D3F88">
      <w:pPr>
        <w:pStyle w:val="Corpsdetexte"/>
        <w:jc w:val="center"/>
      </w:pPr>
      <w:r w:rsidRPr="0060666A">
        <w:rPr>
          <w:noProof/>
          <w:lang w:val="fr-FR" w:eastAsia="fr-FR"/>
        </w:rPr>
        <w:lastRenderedPageBreak/>
        <w:drawing>
          <wp:inline distT="0" distB="0" distL="0" distR="0" wp14:anchorId="2E5632C5" wp14:editId="3BE67327">
            <wp:extent cx="4556472" cy="2631574"/>
            <wp:effectExtent l="0" t="0" r="0" b="0"/>
            <wp:docPr id="2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a:blip r:embed="rId16"/>
                    <a:stretch>
                      <a:fillRect/>
                    </a:stretch>
                  </pic:blipFill>
                  <pic:spPr>
                    <a:xfrm>
                      <a:off x="0" y="0"/>
                      <a:ext cx="4556472" cy="2631574"/>
                    </a:xfrm>
                    <a:prstGeom prst="rect">
                      <a:avLst/>
                    </a:prstGeom>
                  </pic:spPr>
                </pic:pic>
              </a:graphicData>
            </a:graphic>
          </wp:inline>
        </w:drawing>
      </w:r>
    </w:p>
    <w:p w14:paraId="4310CCA3" w14:textId="30C18FC2" w:rsidR="00E749C3" w:rsidRPr="00E76C98" w:rsidRDefault="00E749C3" w:rsidP="009D3F88">
      <w:pPr>
        <w:pStyle w:val="Corpsdetexte"/>
        <w:jc w:val="center"/>
      </w:pPr>
      <w:r w:rsidRPr="00E76C98">
        <w:rPr>
          <w:i/>
        </w:rPr>
        <w:t xml:space="preserve">FIG. </w:t>
      </w:r>
      <w:r w:rsidR="007E4676" w:rsidRPr="00E76C98">
        <w:rPr>
          <w:i/>
        </w:rPr>
        <w:t>6</w:t>
      </w:r>
      <w:r w:rsidRPr="00E76C98">
        <w:rPr>
          <w:i/>
        </w:rPr>
        <w:t>. Design Drawing of the Graphite Reactor Dismantling Demonstrator</w:t>
      </w:r>
    </w:p>
    <w:p w14:paraId="06A09D18" w14:textId="77777777" w:rsidR="00E749C3" w:rsidRPr="00E76C98" w:rsidRDefault="00E749C3" w:rsidP="008B63D3">
      <w:pPr>
        <w:pStyle w:val="Corpsdetexte"/>
      </w:pPr>
    </w:p>
    <w:p w14:paraId="39397803" w14:textId="251245AC" w:rsidR="0090521B" w:rsidRPr="00E76C98" w:rsidRDefault="0090521B" w:rsidP="008B63D3">
      <w:pPr>
        <w:pStyle w:val="Corpsdetexte"/>
      </w:pPr>
      <w:r w:rsidRPr="00E76C98">
        <w:t xml:space="preserve">The facility is mainly composed </w:t>
      </w:r>
      <w:r w:rsidR="00D22F44" w:rsidRPr="00E76C98">
        <w:t>of</w:t>
      </w:r>
      <w:r w:rsidRPr="00E76C98">
        <w:t xml:space="preserve"> a large test hall which is 70m long, 35m </w:t>
      </w:r>
      <w:r w:rsidR="00D22F44" w:rsidRPr="00E76C98">
        <w:t>wide</w:t>
      </w:r>
      <w:r w:rsidRPr="00E76C98">
        <w:t xml:space="preserve"> and 20m high.</w:t>
      </w:r>
      <w:r w:rsidR="00544098" w:rsidRPr="00E76C98">
        <w:t xml:space="preserve"> This facility will allow physical tests on mock-ups: remote cutting and handling of thick metallic structures, graphite blocks, concrete</w:t>
      </w:r>
      <w:r w:rsidR="00D22F44" w:rsidRPr="00E76C98">
        <w:t>, etc.</w:t>
      </w:r>
    </w:p>
    <w:p w14:paraId="27D3411A" w14:textId="77777777" w:rsidR="00D22F44" w:rsidRPr="00E76C98" w:rsidRDefault="00D22F44" w:rsidP="008B63D3">
      <w:pPr>
        <w:pStyle w:val="Corpsdetexte"/>
      </w:pPr>
    </w:p>
    <w:p w14:paraId="41DA6096" w14:textId="49079081" w:rsidR="00544098" w:rsidRPr="00E76C98" w:rsidRDefault="00901138" w:rsidP="008B63D3">
      <w:pPr>
        <w:pStyle w:val="Corpsdetexte"/>
      </w:pPr>
      <w:r w:rsidRPr="00E76C98">
        <w:t xml:space="preserve">To feed the needs in digital simulation, 3D scenario design and </w:t>
      </w:r>
      <w:r w:rsidR="00D22F44" w:rsidRPr="00E76C98">
        <w:t xml:space="preserve">digital </w:t>
      </w:r>
      <w:r w:rsidRPr="00E76C98">
        <w:t>calculations, the facility also hosts a digital room and offices.</w:t>
      </w:r>
    </w:p>
    <w:p w14:paraId="787D3CAF" w14:textId="77777777" w:rsidR="00E749C3" w:rsidRPr="00E76C98" w:rsidRDefault="00E749C3" w:rsidP="008B63D3">
      <w:pPr>
        <w:pStyle w:val="Corpsdetexte"/>
      </w:pPr>
    </w:p>
    <w:p w14:paraId="4BFD7E32" w14:textId="423F8778" w:rsidR="00901138" w:rsidRPr="00E76C98" w:rsidRDefault="00901138" w:rsidP="00901138">
      <w:pPr>
        <w:pStyle w:val="Corpsdetexte"/>
      </w:pPr>
      <w:r w:rsidRPr="00E76C98">
        <w:t>The Demonstrator will participate in:</w:t>
      </w:r>
    </w:p>
    <w:p w14:paraId="56DF1E4D" w14:textId="2CB45169" w:rsidR="00901138" w:rsidRPr="00E76C98" w:rsidRDefault="00901138" w:rsidP="009D3F88">
      <w:pPr>
        <w:pStyle w:val="ListEmdash"/>
      </w:pPr>
      <w:r w:rsidRPr="00E76C98">
        <w:t xml:space="preserve">Demonstrating the dismantling </w:t>
      </w:r>
      <w:r w:rsidR="00E749C3" w:rsidRPr="00E76C98">
        <w:t xml:space="preserve">scenario </w:t>
      </w:r>
      <w:r w:rsidRPr="00E76C98">
        <w:t>feasibility (normal configuration, degraded modes)</w:t>
      </w:r>
      <w:r w:rsidR="00E749C3" w:rsidRPr="00E76C98">
        <w:t>;</w:t>
      </w:r>
    </w:p>
    <w:p w14:paraId="489A5D85" w14:textId="3C4505B3" w:rsidR="00901138" w:rsidRPr="00E76C98" w:rsidRDefault="00901138" w:rsidP="009D3F88">
      <w:pPr>
        <w:pStyle w:val="Corpsdetexte"/>
        <w:numPr>
          <w:ilvl w:val="0"/>
          <w:numId w:val="20"/>
        </w:numPr>
        <w:ind w:left="709"/>
      </w:pPr>
      <w:r w:rsidRPr="00E76C98">
        <w:t>Qualifying the dismantling processes</w:t>
      </w:r>
      <w:r w:rsidR="00E749C3" w:rsidRPr="00E76C98">
        <w:t xml:space="preserve"> and</w:t>
      </w:r>
      <w:r w:rsidRPr="00E76C98">
        <w:t xml:space="preserve"> optimi</w:t>
      </w:r>
      <w:r w:rsidR="00D22F44" w:rsidRPr="00E76C98">
        <w:t>s</w:t>
      </w:r>
      <w:r w:rsidRPr="00E76C98">
        <w:t>ing their performance and limits</w:t>
      </w:r>
      <w:r w:rsidR="00E749C3" w:rsidRPr="00E76C98">
        <w:t>;</w:t>
      </w:r>
    </w:p>
    <w:p w14:paraId="65028038" w14:textId="25EA59FA" w:rsidR="00901138" w:rsidRPr="00E76C98" w:rsidRDefault="00901138" w:rsidP="009D3F88">
      <w:pPr>
        <w:pStyle w:val="Corpsdetexte"/>
        <w:numPr>
          <w:ilvl w:val="0"/>
          <w:numId w:val="20"/>
        </w:numPr>
        <w:ind w:left="709"/>
      </w:pPr>
      <w:r w:rsidRPr="00E76C98">
        <w:t>Optimi</w:t>
      </w:r>
      <w:r w:rsidR="00D22F44" w:rsidRPr="00E76C98">
        <w:t>s</w:t>
      </w:r>
      <w:r w:rsidRPr="00E76C98">
        <w:t>ing the dismantling scenario by testing alternative (</w:t>
      </w:r>
      <w:r w:rsidR="00D22F44" w:rsidRPr="00E76C98">
        <w:t xml:space="preserve">and </w:t>
      </w:r>
      <w:r w:rsidRPr="00E76C98">
        <w:t>innovative) technologies</w:t>
      </w:r>
      <w:r w:rsidR="00E749C3" w:rsidRPr="00E76C98">
        <w:t>;</w:t>
      </w:r>
    </w:p>
    <w:p w14:paraId="2BFDDA6F" w14:textId="1F4ACC63" w:rsidR="00901138" w:rsidRPr="00E76C98" w:rsidRDefault="00901138" w:rsidP="009D3F88">
      <w:pPr>
        <w:pStyle w:val="Corpsdetexte"/>
        <w:numPr>
          <w:ilvl w:val="0"/>
          <w:numId w:val="20"/>
        </w:numPr>
        <w:ind w:left="709"/>
      </w:pPr>
      <w:r w:rsidRPr="00E76C98">
        <w:t>Optimi</w:t>
      </w:r>
      <w:r w:rsidR="00D22F44" w:rsidRPr="00E76C98">
        <w:t>s</w:t>
      </w:r>
      <w:r w:rsidRPr="00E76C98">
        <w:t>ing the design and the performance of the main dismantling tool which is the dismantling platform</w:t>
      </w:r>
      <w:r w:rsidR="00E749C3" w:rsidRPr="00E76C98">
        <w:t>;</w:t>
      </w:r>
    </w:p>
    <w:p w14:paraId="44B191FE" w14:textId="138FA97D" w:rsidR="00901138" w:rsidRPr="00E76C98" w:rsidRDefault="00901138" w:rsidP="009D3F88">
      <w:pPr>
        <w:pStyle w:val="Corpsdetexte"/>
        <w:numPr>
          <w:ilvl w:val="0"/>
          <w:numId w:val="20"/>
        </w:numPr>
        <w:ind w:left="709"/>
      </w:pPr>
      <w:r w:rsidRPr="00E76C98">
        <w:t>Accumulating data in order to increase and validate the numerical 3D models</w:t>
      </w:r>
      <w:r w:rsidR="00E749C3" w:rsidRPr="00E76C98">
        <w:t>;</w:t>
      </w:r>
    </w:p>
    <w:p w14:paraId="6B3A838E" w14:textId="25EB35B2" w:rsidR="00901138" w:rsidRPr="00E76C98" w:rsidRDefault="00901138" w:rsidP="009D3F88">
      <w:pPr>
        <w:pStyle w:val="Corpsdetexte"/>
        <w:numPr>
          <w:ilvl w:val="0"/>
          <w:numId w:val="20"/>
        </w:numPr>
        <w:ind w:left="709"/>
      </w:pPr>
      <w:r w:rsidRPr="00E76C98">
        <w:t>Person</w:t>
      </w:r>
      <w:r w:rsidR="00D22F44" w:rsidRPr="00E76C98">
        <w:t>ne</w:t>
      </w:r>
      <w:r w:rsidRPr="00E76C98">
        <w:t>l Training, as close as possible to dismantling activities</w:t>
      </w:r>
      <w:r w:rsidR="00E749C3" w:rsidRPr="00E76C98">
        <w:t>;</w:t>
      </w:r>
    </w:p>
    <w:p w14:paraId="08F026E2" w14:textId="4B77A9C2" w:rsidR="00901138" w:rsidRPr="00E76C98" w:rsidRDefault="00901138" w:rsidP="009D3F88">
      <w:pPr>
        <w:pStyle w:val="Corpsdetexte"/>
        <w:numPr>
          <w:ilvl w:val="0"/>
          <w:numId w:val="20"/>
        </w:numPr>
        <w:ind w:left="709"/>
      </w:pPr>
      <w:r w:rsidRPr="00E76C98">
        <w:t>Back up operations in the event of a hazard during operations (rear base)</w:t>
      </w:r>
      <w:r w:rsidR="00E749C3" w:rsidRPr="00E76C98">
        <w:t>.</w:t>
      </w:r>
    </w:p>
    <w:p w14:paraId="6F56EA91" w14:textId="77777777" w:rsidR="00901138" w:rsidRPr="00E76C98" w:rsidRDefault="00901138" w:rsidP="009D3F88">
      <w:pPr>
        <w:pStyle w:val="Corpsdetexte"/>
        <w:ind w:left="709" w:firstLine="0"/>
      </w:pPr>
    </w:p>
    <w:p w14:paraId="253BA320" w14:textId="0E2AC32B" w:rsidR="00E749C3" w:rsidRPr="00E76C98" w:rsidRDefault="00025943" w:rsidP="00901138">
      <w:pPr>
        <w:pStyle w:val="Corpsdetexte"/>
      </w:pPr>
      <w:r w:rsidRPr="00E76C98">
        <w:t xml:space="preserve">Fig </w:t>
      </w:r>
      <w:r w:rsidR="007E4676" w:rsidRPr="00E76C98">
        <w:t>7</w:t>
      </w:r>
      <w:r w:rsidR="00E749C3" w:rsidRPr="00E76C98">
        <w:t xml:space="preserve"> below shows the evolution of the construction project for the </w:t>
      </w:r>
      <w:r w:rsidR="00B61F1A" w:rsidRPr="00E76C98">
        <w:t>Graphite Reactor Dismantling Demonstrator from the beginnings through to May 2021.</w:t>
      </w:r>
    </w:p>
    <w:p w14:paraId="7BEDDB56" w14:textId="77777777" w:rsidR="00E749C3" w:rsidRPr="00E76C98" w:rsidRDefault="00E749C3" w:rsidP="00901138">
      <w:pPr>
        <w:pStyle w:val="Corpsdetexte"/>
      </w:pPr>
    </w:p>
    <w:p w14:paraId="7471ACFE" w14:textId="2ED9A4C7" w:rsidR="00901138" w:rsidRPr="00E76C98" w:rsidRDefault="0052139A" w:rsidP="009D3F88">
      <w:pPr>
        <w:pStyle w:val="Corpsdetexte"/>
        <w:jc w:val="center"/>
      </w:pPr>
      <w:r w:rsidRPr="00E619F2">
        <w:rPr>
          <w:noProof/>
          <w:lang w:val="fr-FR" w:eastAsia="fr-FR"/>
        </w:rPr>
        <w:lastRenderedPageBreak/>
        <w:drawing>
          <wp:inline distT="0" distB="0" distL="0" distR="0" wp14:anchorId="183E067C" wp14:editId="10CF0B1C">
            <wp:extent cx="5736363" cy="2972275"/>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4414" cy="2976447"/>
                    </a:xfrm>
                    <a:prstGeom prst="rect">
                      <a:avLst/>
                    </a:prstGeom>
                    <a:noFill/>
                  </pic:spPr>
                </pic:pic>
              </a:graphicData>
            </a:graphic>
          </wp:inline>
        </w:drawing>
      </w:r>
    </w:p>
    <w:p w14:paraId="6F0474D7" w14:textId="03880F64" w:rsidR="00E749C3" w:rsidRPr="00E76C98" w:rsidRDefault="00B61F1A" w:rsidP="009D3F88">
      <w:pPr>
        <w:pStyle w:val="Corpsdetexte"/>
        <w:jc w:val="center"/>
        <w:rPr>
          <w:i/>
        </w:rPr>
      </w:pPr>
      <w:r w:rsidRPr="00E76C98">
        <w:rPr>
          <w:i/>
        </w:rPr>
        <w:t>FIG.</w:t>
      </w:r>
      <w:r w:rsidR="00025943" w:rsidRPr="00E76C98">
        <w:rPr>
          <w:i/>
        </w:rPr>
        <w:t xml:space="preserve"> </w:t>
      </w:r>
      <w:r w:rsidR="007E4676" w:rsidRPr="00E76C98">
        <w:rPr>
          <w:i/>
        </w:rPr>
        <w:t>7</w:t>
      </w:r>
      <w:r w:rsidRPr="00E76C98">
        <w:rPr>
          <w:i/>
        </w:rPr>
        <w:t>. Evolution of the construction of the Graphite Reactor Dismantling Demonstrator</w:t>
      </w:r>
    </w:p>
    <w:p w14:paraId="201A1F9E" w14:textId="77777777" w:rsidR="00E749C3" w:rsidRPr="00E76C98" w:rsidRDefault="00E749C3" w:rsidP="00901138">
      <w:pPr>
        <w:pStyle w:val="Corpsdetexte"/>
      </w:pPr>
    </w:p>
    <w:p w14:paraId="33F6FA93" w14:textId="79CA8E20" w:rsidR="00233130" w:rsidRPr="00E76C98" w:rsidRDefault="00233130" w:rsidP="00901138">
      <w:pPr>
        <w:pStyle w:val="Corpsdetexte"/>
      </w:pPr>
      <w:r w:rsidRPr="00E76C98">
        <w:t xml:space="preserve">The Demonstrator will be commissioned </w:t>
      </w:r>
      <w:r w:rsidR="009F5ABA" w:rsidRPr="00E76C98">
        <w:t>in early 2022, and t</w:t>
      </w:r>
      <w:r w:rsidRPr="00E76C98">
        <w:t>he first test</w:t>
      </w:r>
      <w:r w:rsidR="00756986" w:rsidRPr="00E76C98">
        <w:t>s</w:t>
      </w:r>
      <w:r w:rsidRPr="00E76C98">
        <w:t xml:space="preserve"> on mock</w:t>
      </w:r>
      <w:r w:rsidR="009F5ABA" w:rsidRPr="00E76C98">
        <w:t>-</w:t>
      </w:r>
      <w:r w:rsidRPr="00E76C98">
        <w:t xml:space="preserve">ups will </w:t>
      </w:r>
      <w:r w:rsidR="009F5ABA" w:rsidRPr="00E76C98">
        <w:t>take place by mid</w:t>
      </w:r>
      <w:r w:rsidR="00756986" w:rsidRPr="00E76C98">
        <w:t>-</w:t>
      </w:r>
      <w:r w:rsidR="009F5ABA" w:rsidRPr="00E76C98">
        <w:t>2022.</w:t>
      </w:r>
    </w:p>
    <w:p w14:paraId="6F3FE5DB" w14:textId="34413CB4" w:rsidR="008B63D3" w:rsidRPr="00E76C98" w:rsidRDefault="008B63D3" w:rsidP="0026525A">
      <w:pPr>
        <w:pStyle w:val="Titre2"/>
        <w:numPr>
          <w:ilvl w:val="1"/>
          <w:numId w:val="10"/>
        </w:numPr>
      </w:pPr>
      <w:r w:rsidRPr="00E76C98">
        <w:t>Conclusion</w:t>
      </w:r>
    </w:p>
    <w:p w14:paraId="273EEE1B" w14:textId="7C95F6FD" w:rsidR="008B63D3" w:rsidRPr="0060666A" w:rsidRDefault="008B63D3" w:rsidP="008B63D3">
      <w:pPr>
        <w:pStyle w:val="Corpsdetexte"/>
      </w:pPr>
      <w:r w:rsidRPr="00E76C98">
        <w:t xml:space="preserve">EDF is developing various innovations to allow it to confront the challenge of prompt dismantling its UNGG reactor fleet.  The tools, processes, scenarios and optimisations being developed and tested </w:t>
      </w:r>
      <w:r w:rsidR="0060666A">
        <w:t>in 2021</w:t>
      </w:r>
      <w:r w:rsidRPr="0060666A">
        <w:t xml:space="preserve">, and in the </w:t>
      </w:r>
      <w:r w:rsidR="0060666A">
        <w:t>following</w:t>
      </w:r>
      <w:r w:rsidR="0060666A" w:rsidRPr="0060666A">
        <w:t xml:space="preserve"> </w:t>
      </w:r>
      <w:r w:rsidRPr="0060666A">
        <w:t xml:space="preserve">years, will also be of service to the international community.  </w:t>
      </w:r>
      <w:r w:rsidR="006034FC" w:rsidRPr="0060666A">
        <w:t xml:space="preserve">There are many graphite reactors in continental Europe, particularly in the United Kingdom, which bear </w:t>
      </w:r>
      <w:r w:rsidR="0060666A">
        <w:t>several</w:t>
      </w:r>
      <w:r w:rsidR="0060666A" w:rsidRPr="0060666A">
        <w:t xml:space="preserve"> </w:t>
      </w:r>
      <w:r w:rsidR="006034FC" w:rsidRPr="0060666A">
        <w:t xml:space="preserve">similarities to the EDF UNGG fleet.  By </w:t>
      </w:r>
      <w:r w:rsidR="001F6EA9" w:rsidRPr="0060666A">
        <w:t>investing in significant engineering and expertise, through dedicated companies such as Graphitech, EDF is paving the way for Graphite operators worldwide to optimise their strategy for the management of graphite arising from the decommissioning of gas cooled graphite moderated reactors.</w:t>
      </w:r>
    </w:p>
    <w:p w14:paraId="081971BF" w14:textId="77777777" w:rsidR="007E4676" w:rsidRPr="00E76C98" w:rsidRDefault="007E4676" w:rsidP="008B63D3">
      <w:pPr>
        <w:pStyle w:val="Corpsdetexte"/>
      </w:pPr>
    </w:p>
    <w:p w14:paraId="11ABF177" w14:textId="77777777" w:rsidR="007E4676" w:rsidRPr="00E76C98" w:rsidRDefault="007E4676" w:rsidP="007E4676">
      <w:pPr>
        <w:pStyle w:val="Otherunnumberedheadings"/>
      </w:pPr>
      <w:r w:rsidRPr="00E76C98">
        <w:t>ACKNOWLEDGEMENTS</w:t>
      </w:r>
    </w:p>
    <w:p w14:paraId="0C5B1C14" w14:textId="77777777" w:rsidR="007E4676" w:rsidRDefault="007E4676" w:rsidP="007E4676">
      <w:pPr>
        <w:pStyle w:val="Corpsdetexte"/>
      </w:pPr>
      <w:r w:rsidRPr="00E76C98">
        <w:t>The authors would like to thank their respective organisations for their cooperation in producing this paper and for the use of the information and images contained herein.</w:t>
      </w:r>
    </w:p>
    <w:p w14:paraId="13B3B3ED" w14:textId="77777777" w:rsidR="00DD5C99" w:rsidRDefault="00DD5C99" w:rsidP="007E4676">
      <w:pPr>
        <w:pStyle w:val="Corpsdetexte"/>
      </w:pPr>
    </w:p>
    <w:p w14:paraId="700A59FF" w14:textId="4016263D" w:rsidR="00DD5C99" w:rsidRPr="00E76C98" w:rsidRDefault="00DD5C99" w:rsidP="007E4676">
      <w:pPr>
        <w:pStyle w:val="Corpsdetexte"/>
      </w:pPr>
      <w:r>
        <w:t xml:space="preserve">Particular thanks go to </w:t>
      </w:r>
      <w:r w:rsidR="006C07DF">
        <w:t>Mathieu Noe from Cyclife Digital Solutions who contributed heavily to the creation of this paper.</w:t>
      </w:r>
    </w:p>
    <w:p w14:paraId="1E50E76F" w14:textId="77777777" w:rsidR="007E4676" w:rsidRPr="00E76C98" w:rsidRDefault="007E4676" w:rsidP="007E4676">
      <w:pPr>
        <w:pStyle w:val="Otherunnumberedheadings"/>
      </w:pPr>
      <w:r w:rsidRPr="00E76C98">
        <w:t>References</w:t>
      </w:r>
    </w:p>
    <w:p w14:paraId="20CB61B2" w14:textId="50CF1FA0" w:rsidR="007E4676" w:rsidRPr="00E76C98" w:rsidRDefault="007E4676" w:rsidP="007E4676">
      <w:pPr>
        <w:pStyle w:val="Referencelist"/>
      </w:pPr>
      <w:r w:rsidRPr="00E76C98">
        <w:t>L.</w:t>
      </w:r>
      <w:r w:rsidR="0060666A">
        <w:t xml:space="preserve">  </w:t>
      </w:r>
      <w:r w:rsidRPr="0060666A">
        <w:t>Ardellier et al., 3D Simulation of complex D&amp;D Projects Use Case: Chinon A2 dismantling project</w:t>
      </w:r>
      <w:r w:rsidRPr="00E76C98">
        <w:t>, 2021</w:t>
      </w:r>
    </w:p>
    <w:p w14:paraId="532D7345" w14:textId="77777777" w:rsidR="007E4676" w:rsidRPr="00E76C98" w:rsidRDefault="007E4676" w:rsidP="008B63D3">
      <w:pPr>
        <w:pStyle w:val="Corpsdetexte"/>
      </w:pPr>
    </w:p>
    <w:p w14:paraId="356FB15F" w14:textId="77777777" w:rsidR="007E4676" w:rsidRPr="00E76C98" w:rsidRDefault="007E4676" w:rsidP="008B63D3">
      <w:pPr>
        <w:pStyle w:val="Corpsdetexte"/>
      </w:pPr>
    </w:p>
    <w:p w14:paraId="18F45CD6" w14:textId="77777777" w:rsidR="007E4676" w:rsidRPr="00E76C98" w:rsidRDefault="007E4676" w:rsidP="008B63D3">
      <w:pPr>
        <w:pStyle w:val="Corpsdetexte"/>
      </w:pPr>
    </w:p>
    <w:p w14:paraId="719A309E" w14:textId="77777777" w:rsidR="007E4676" w:rsidRPr="00E76C98" w:rsidRDefault="007E4676" w:rsidP="008B63D3">
      <w:pPr>
        <w:pStyle w:val="Corpsdetexte"/>
      </w:pPr>
    </w:p>
    <w:p w14:paraId="4348040D" w14:textId="77777777" w:rsidR="007E4676" w:rsidRPr="00E76C98" w:rsidRDefault="007E4676" w:rsidP="008B63D3">
      <w:pPr>
        <w:pStyle w:val="Corpsdetexte"/>
      </w:pPr>
    </w:p>
    <w:p w14:paraId="3CD03ADE" w14:textId="77777777" w:rsidR="007E4676" w:rsidRPr="00E76C98" w:rsidRDefault="007E4676" w:rsidP="008B63D3">
      <w:pPr>
        <w:pStyle w:val="Corpsdetexte"/>
      </w:pPr>
    </w:p>
    <w:p w14:paraId="1B6F2FD1" w14:textId="77777777" w:rsidR="007E4676" w:rsidRPr="00E76C98" w:rsidRDefault="007E4676" w:rsidP="008B63D3">
      <w:pPr>
        <w:pStyle w:val="Corpsdetexte"/>
      </w:pPr>
    </w:p>
    <w:p w14:paraId="138A1E40" w14:textId="77777777" w:rsidR="007E4676" w:rsidRPr="00E76C98" w:rsidRDefault="007E4676" w:rsidP="008B63D3">
      <w:pPr>
        <w:pStyle w:val="Corpsdetexte"/>
      </w:pPr>
    </w:p>
    <w:p w14:paraId="34B72F01" w14:textId="77777777" w:rsidR="007E4676" w:rsidRPr="00E76C98" w:rsidRDefault="007E4676" w:rsidP="008B63D3">
      <w:pPr>
        <w:pStyle w:val="Corpsdetexte"/>
      </w:pPr>
    </w:p>
    <w:sectPr w:rsidR="007E4676" w:rsidRPr="00E76C98" w:rsidSect="0026525A">
      <w:headerReference w:type="even" r:id="rId18"/>
      <w:headerReference w:type="default" r:id="rId19"/>
      <w:footerReference w:type="even" r:id="rId20"/>
      <w:footerReference w:type="default" r:id="rId21"/>
      <w:headerReference w:type="first" r:id="rId22"/>
      <w:footerReference w:type="first" r:id="rId23"/>
      <w:type w:val="oddPage"/>
      <w:pgSz w:w="11907" w:h="16840" w:code="9"/>
      <w:pgMar w:top="1440" w:right="1440" w:bottom="1440" w:left="1440" w:header="539" w:footer="964" w:gutter="0"/>
      <w:pgNumType w:start="1"/>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77356D" w16cex:dateUtc="2021-06-18T13: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74E1233" w16cid:durableId="24773330"/>
  <w16cid:commentId w16cid:paraId="3561EF43" w16cid:durableId="24773331"/>
  <w16cid:commentId w16cid:paraId="1674C319" w16cid:durableId="24773332"/>
  <w16cid:commentId w16cid:paraId="16419808" w16cid:durableId="24773333"/>
  <w16cid:commentId w16cid:paraId="00CBCD08" w16cid:durableId="24773334"/>
  <w16cid:commentId w16cid:paraId="2585581E" w16cid:durableId="24773335"/>
  <w16cid:commentId w16cid:paraId="39AE6220" w16cid:durableId="24773336"/>
  <w16cid:commentId w16cid:paraId="2F687D7E" w16cid:durableId="24773337"/>
  <w16cid:commentId w16cid:paraId="48F1EC8D" w16cid:durableId="24773555"/>
  <w16cid:commentId w16cid:paraId="040CB617" w16cid:durableId="24773554"/>
  <w16cid:commentId w16cid:paraId="1D89BB0A" w16cid:durableId="2477356D"/>
  <w16cid:commentId w16cid:paraId="19F129E8" w16cid:durableId="24773338"/>
  <w16cid:commentId w16cid:paraId="5FDF8F81" w16cid:durableId="2477333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4DB36F" w14:textId="77777777" w:rsidR="00016BF2" w:rsidRDefault="00016BF2">
      <w:r>
        <w:separator/>
      </w:r>
    </w:p>
  </w:endnote>
  <w:endnote w:type="continuationSeparator" w:id="0">
    <w:p w14:paraId="171C2627" w14:textId="77777777" w:rsidR="00016BF2" w:rsidRDefault="00016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FE0C6" w14:textId="77777777" w:rsidR="00E749C3" w:rsidRDefault="00E749C3">
    <w:pPr>
      <w:pStyle w:val="zyxClassification1"/>
    </w:pPr>
    <w:r>
      <w:fldChar w:fldCharType="begin"/>
    </w:r>
    <w:r>
      <w:instrText xml:space="preserve"> DOCPROPERTY "IaeaClassification"  \* MERGEFORMAT </w:instrText>
    </w:r>
    <w:r>
      <w:fldChar w:fldCharType="end"/>
    </w:r>
  </w:p>
  <w:p w14:paraId="433FE0C7" w14:textId="77777777" w:rsidR="00E749C3" w:rsidRDefault="00E749C3">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FE0C8" w14:textId="77777777" w:rsidR="00E749C3" w:rsidRDefault="00E749C3">
    <w:pPr>
      <w:pStyle w:val="zyxClassification1"/>
    </w:pPr>
    <w:r>
      <w:fldChar w:fldCharType="begin"/>
    </w:r>
    <w:r>
      <w:instrText xml:space="preserve"> DOCPROPERTY "IaeaClassification"  \* MERGEFORMAT </w:instrText>
    </w:r>
    <w:r>
      <w:fldChar w:fldCharType="end"/>
    </w:r>
  </w:p>
  <w:p w14:paraId="433FE0C9" w14:textId="1A12A3B3" w:rsidR="00E749C3" w:rsidRPr="00037321" w:rsidRDefault="00E749C3">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6C07DF">
      <w:rPr>
        <w:rFonts w:ascii="Times New Roman" w:hAnsi="Times New Roman" w:cs="Times New Roman"/>
        <w:noProof/>
        <w:sz w:val="20"/>
      </w:rPr>
      <w:t>1</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749C3" w14:paraId="433FE0D8" w14:textId="77777777">
      <w:trPr>
        <w:cantSplit/>
      </w:trPr>
      <w:tc>
        <w:tcPr>
          <w:tcW w:w="4644" w:type="dxa"/>
        </w:tcPr>
        <w:p w14:paraId="433FE0D4" w14:textId="77777777" w:rsidR="00E749C3" w:rsidRDefault="00E749C3">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E749C3" w:rsidRDefault="00E749C3">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 w:name="DOC_bkmClassification2"/>
      <w:tc>
        <w:tcPr>
          <w:tcW w:w="5670" w:type="dxa"/>
          <w:tcMar>
            <w:right w:w="249" w:type="dxa"/>
          </w:tcMar>
        </w:tcPr>
        <w:p w14:paraId="433FE0D6" w14:textId="77777777" w:rsidR="00E749C3" w:rsidRDefault="00E749C3">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433FE0D7" w14:textId="77777777" w:rsidR="00E749C3" w:rsidRDefault="00E749C3">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14:paraId="433FE0D9" w14:textId="77777777" w:rsidR="00E749C3" w:rsidRDefault="00E749C3">
    <w:r>
      <w:rPr>
        <w:sz w:val="16"/>
      </w:rPr>
      <w:fldChar w:fldCharType="begin"/>
    </w:r>
    <w:r>
      <w:rPr>
        <w:sz w:val="16"/>
      </w:rPr>
      <w:instrText xml:space="preserve"> FILENAME \* MERGEFORMAT </w:instrText>
    </w:r>
    <w:r>
      <w:rPr>
        <w:sz w:val="16"/>
      </w:rPr>
      <w:fldChar w:fldCharType="separate"/>
    </w:r>
    <w:r>
      <w:rPr>
        <w:noProof/>
        <w:sz w:val="16"/>
      </w:rPr>
      <w:t>Example paper.docx</w:t>
    </w:r>
    <w:r>
      <w:rPr>
        <w:sz w:val="16"/>
      </w:rPr>
      <w:fldChar w:fldCharType="end"/>
    </w:r>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7CE253" w14:textId="77777777" w:rsidR="00016BF2" w:rsidRDefault="00016BF2">
      <w:r>
        <w:t>___________________________________________________________________________</w:t>
      </w:r>
    </w:p>
  </w:footnote>
  <w:footnote w:type="continuationSeparator" w:id="0">
    <w:p w14:paraId="5C7ACFD2" w14:textId="77777777" w:rsidR="00016BF2" w:rsidRDefault="00016BF2">
      <w:r>
        <w:t>___________________________________________________________________________</w:t>
      </w:r>
    </w:p>
  </w:footnote>
  <w:footnote w:type="continuationNotice" w:id="1">
    <w:p w14:paraId="48B65C38" w14:textId="77777777" w:rsidR="00016BF2" w:rsidRDefault="00016BF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FE0C0" w14:textId="3DC55967" w:rsidR="00E749C3" w:rsidRDefault="00E749C3" w:rsidP="00CF7AF3">
    <w:pPr>
      <w:pStyle w:val="Runninghead"/>
    </w:pPr>
    <w:r>
      <w:tab/>
      <w:t>IAEA-CN-294 PAPER 145</w:t>
    </w:r>
  </w:p>
  <w:p w14:paraId="433FE0C1" w14:textId="5703A9DF" w:rsidR="00E749C3" w:rsidRPr="009E1558" w:rsidRDefault="00E749C3" w:rsidP="00CF7AF3">
    <w:pPr>
      <w:jc w:val="center"/>
      <w:rPr>
        <w:color w:val="BFBFBF" w:themeColor="background1" w:themeShade="BF"/>
        <w:sz w:val="16"/>
        <w:szCs w:val="16"/>
      </w:rPr>
    </w:pPr>
  </w:p>
  <w:p w14:paraId="433FE0C2" w14:textId="77777777" w:rsidR="00E749C3" w:rsidRDefault="00E749C3"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14:paraId="433FE0C3" w14:textId="77777777" w:rsidR="00E749C3" w:rsidRDefault="00E749C3">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FE0C5" w14:textId="17E11B0B" w:rsidR="00E749C3" w:rsidRPr="009D3F88" w:rsidRDefault="00E749C3" w:rsidP="00AC5BB5">
    <w:pPr>
      <w:pStyle w:val="Runninghead"/>
      <w:rPr>
        <w:color w:val="BFBFBF" w:themeColor="background1" w:themeShade="BF"/>
        <w:lang w:val="fr-FR"/>
      </w:rPr>
    </w:pPr>
    <w:r w:rsidRPr="009D3F88">
      <w:rPr>
        <w:lang w:val="fr-FR"/>
      </w:rPr>
      <w:t xml:space="preserve">M.J. TAYLOR et al.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749C3" w14:paraId="433FE0CE" w14:textId="77777777">
      <w:trPr>
        <w:cantSplit/>
        <w:trHeight w:val="716"/>
      </w:trPr>
      <w:tc>
        <w:tcPr>
          <w:tcW w:w="979" w:type="dxa"/>
          <w:vMerge w:val="restart"/>
        </w:tcPr>
        <w:p w14:paraId="433FE0CA" w14:textId="77777777" w:rsidR="00E749C3" w:rsidRDefault="00E749C3">
          <w:pPr>
            <w:spacing w:before="180"/>
            <w:ind w:left="17"/>
          </w:pPr>
        </w:p>
      </w:tc>
      <w:tc>
        <w:tcPr>
          <w:tcW w:w="3638" w:type="dxa"/>
          <w:vAlign w:val="bottom"/>
        </w:tcPr>
        <w:p w14:paraId="433FE0CB" w14:textId="77777777" w:rsidR="00E749C3" w:rsidRDefault="00E749C3">
          <w:pPr>
            <w:spacing w:after="20"/>
          </w:pPr>
        </w:p>
      </w:tc>
      <w:bookmarkStart w:id="1" w:name="DOC_bkmClassification1"/>
      <w:tc>
        <w:tcPr>
          <w:tcW w:w="5702" w:type="dxa"/>
          <w:vMerge w:val="restart"/>
          <w:tcMar>
            <w:right w:w="193" w:type="dxa"/>
          </w:tcMar>
        </w:tcPr>
        <w:p w14:paraId="433FE0CC" w14:textId="77777777" w:rsidR="00E749C3" w:rsidRDefault="00E749C3">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433FE0CD" w14:textId="77777777" w:rsidR="00E749C3" w:rsidRDefault="00E749C3">
          <w:pPr>
            <w:pStyle w:val="zyxConfid2Red"/>
          </w:pPr>
          <w:r>
            <w:fldChar w:fldCharType="begin"/>
          </w:r>
          <w:r>
            <w:instrText>DOCPROPERTY "IaeaClassification2"  \* MERGEFORMAT</w:instrText>
          </w:r>
          <w:r>
            <w:fldChar w:fldCharType="end"/>
          </w:r>
        </w:p>
      </w:tc>
    </w:tr>
    <w:tr w:rsidR="00E749C3" w14:paraId="433FE0D2" w14:textId="77777777">
      <w:trPr>
        <w:cantSplit/>
        <w:trHeight w:val="167"/>
      </w:trPr>
      <w:tc>
        <w:tcPr>
          <w:tcW w:w="979" w:type="dxa"/>
          <w:vMerge/>
        </w:tcPr>
        <w:p w14:paraId="433FE0CF" w14:textId="77777777" w:rsidR="00E749C3" w:rsidRDefault="00E749C3">
          <w:pPr>
            <w:spacing w:before="57"/>
          </w:pPr>
        </w:p>
      </w:tc>
      <w:tc>
        <w:tcPr>
          <w:tcW w:w="3638" w:type="dxa"/>
          <w:vAlign w:val="bottom"/>
        </w:tcPr>
        <w:p w14:paraId="433FE0D0" w14:textId="77777777" w:rsidR="00E749C3" w:rsidRDefault="00E749C3">
          <w:pPr>
            <w:pStyle w:val="Titre9"/>
            <w:spacing w:before="0" w:after="10"/>
          </w:pPr>
        </w:p>
      </w:tc>
      <w:tc>
        <w:tcPr>
          <w:tcW w:w="5702" w:type="dxa"/>
          <w:vMerge/>
          <w:vAlign w:val="bottom"/>
        </w:tcPr>
        <w:p w14:paraId="433FE0D1" w14:textId="77777777" w:rsidR="00E749C3" w:rsidRDefault="00E749C3">
          <w:pPr>
            <w:pStyle w:val="Titre9"/>
            <w:spacing w:before="0" w:after="10"/>
          </w:pPr>
        </w:p>
      </w:tc>
    </w:tr>
  </w:tbl>
  <w:p w14:paraId="433FE0D3" w14:textId="77777777" w:rsidR="00E749C3" w:rsidRDefault="00E749C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D933DE7"/>
    <w:multiLevelType w:val="hybridMultilevel"/>
    <w:tmpl w:val="EED2B1F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Titre2"/>
      <w:suff w:val="space"/>
      <w:lvlText w:val="%1%2."/>
      <w:lvlJc w:val="left"/>
      <w:pPr>
        <w:ind w:left="0" w:firstLine="0"/>
      </w:pPr>
      <w:rPr>
        <w:rFonts w:hint="default"/>
        <w:color w:val="auto"/>
      </w:rPr>
    </w:lvl>
    <w:lvl w:ilvl="2">
      <w:start w:val="1"/>
      <w:numFmt w:val="decimal"/>
      <w:lvlRestart w:val="0"/>
      <w:pStyle w:val="Titre3"/>
      <w:lvlText w:val="%1%2.%3."/>
      <w:lvlJc w:val="left"/>
      <w:pPr>
        <w:ind w:left="0" w:firstLine="0"/>
      </w:pPr>
      <w:rPr>
        <w:rFonts w:hint="default"/>
      </w:rPr>
    </w:lvl>
    <w:lvl w:ilvl="3">
      <w:start w:val="1"/>
      <w:numFmt w:val="decimal"/>
      <w:lvlRestart w:val="0"/>
      <w:pStyle w:val="Titre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2"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7DBB338A"/>
    <w:multiLevelType w:val="hybridMultilevel"/>
    <w:tmpl w:val="CB4CCC7C"/>
    <w:lvl w:ilvl="0" w:tplc="040C0005">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1"/>
  </w:num>
  <w:num w:numId="4">
    <w:abstractNumId w:val="11"/>
  </w:num>
  <w:num w:numId="5">
    <w:abstractNumId w:val="11"/>
  </w:num>
  <w:num w:numId="6">
    <w:abstractNumId w:val="5"/>
  </w:num>
  <w:num w:numId="7">
    <w:abstractNumId w:val="9"/>
  </w:num>
  <w:num w:numId="8">
    <w:abstractNumId w:val="12"/>
  </w:num>
  <w:num w:numId="9">
    <w:abstractNumId w:val="1"/>
  </w:num>
  <w:num w:numId="10">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re2"/>
        <w:lvlText w:val="%1%2."/>
        <w:lvlJc w:val="left"/>
        <w:pPr>
          <w:ind w:left="0" w:firstLine="0"/>
        </w:pPr>
        <w:rPr>
          <w:rFonts w:hint="default"/>
          <w:color w:val="auto"/>
        </w:rPr>
      </w:lvl>
    </w:lvlOverride>
    <w:lvlOverride w:ilvl="2">
      <w:lvl w:ilvl="2">
        <w:start w:val="1"/>
        <w:numFmt w:val="decimal"/>
        <w:lvlRestart w:val="0"/>
        <w:pStyle w:val="Titre3"/>
        <w:lvlText w:val="%1%2.%3."/>
        <w:lvlJc w:val="left"/>
        <w:pPr>
          <w:ind w:left="0" w:firstLine="0"/>
        </w:pPr>
        <w:rPr>
          <w:rFonts w:hint="default"/>
        </w:rPr>
      </w:lvl>
    </w:lvlOverride>
    <w:lvlOverride w:ilvl="3">
      <w:lvl w:ilvl="3">
        <w:start w:val="1"/>
        <w:numFmt w:val="none"/>
        <w:lvlRestart w:val="0"/>
        <w:pStyle w:val="Titre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1"/>
  </w:num>
  <w:num w:numId="12">
    <w:abstractNumId w:val="11"/>
  </w:num>
  <w:num w:numId="13">
    <w:abstractNumId w:val="11"/>
  </w:num>
  <w:num w:numId="14">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re2"/>
        <w:suff w:val="space"/>
        <w:lvlText w:val="%1%2."/>
        <w:lvlJc w:val="left"/>
        <w:pPr>
          <w:ind w:left="0" w:firstLine="0"/>
        </w:pPr>
        <w:rPr>
          <w:rFonts w:hint="default"/>
          <w:color w:val="auto"/>
        </w:rPr>
      </w:lvl>
    </w:lvlOverride>
    <w:lvlOverride w:ilvl="2">
      <w:lvl w:ilvl="2">
        <w:start w:val="1"/>
        <w:numFmt w:val="decimal"/>
        <w:lvlRestart w:val="0"/>
        <w:pStyle w:val="Titre3"/>
        <w:suff w:val="space"/>
        <w:lvlText w:val="%1%2.%3."/>
        <w:lvlJc w:val="left"/>
        <w:pPr>
          <w:ind w:left="0" w:firstLine="0"/>
        </w:pPr>
        <w:rPr>
          <w:rFonts w:hint="default"/>
        </w:rPr>
      </w:lvl>
    </w:lvlOverride>
    <w:lvlOverride w:ilvl="3">
      <w:lvl w:ilvl="3">
        <w:start w:val="1"/>
        <w:numFmt w:val="decimal"/>
        <w:lvlRestart w:val="0"/>
        <w:pStyle w:val="Titre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1"/>
  </w:num>
  <w:num w:numId="16">
    <w:abstractNumId w:val="11"/>
  </w:num>
  <w:num w:numId="17">
    <w:abstractNumId w:val="1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2"/>
  </w:num>
  <w:num w:numId="21">
    <w:abstractNumId w:val="11"/>
  </w:num>
  <w:num w:numId="22">
    <w:abstractNumId w:val="3"/>
  </w:num>
  <w:num w:numId="23">
    <w:abstractNumId w:val="0"/>
  </w:num>
  <w:num w:numId="24">
    <w:abstractNumId w:val="10"/>
  </w:num>
  <w:num w:numId="25">
    <w:abstractNumId w:val="11"/>
  </w:num>
  <w:num w:numId="26">
    <w:abstractNumId w:val="11"/>
  </w:num>
  <w:num w:numId="27">
    <w:abstractNumId w:val="11"/>
  </w:num>
  <w:num w:numId="28">
    <w:abstractNumId w:val="11"/>
  </w:num>
  <w:num w:numId="29">
    <w:abstractNumId w:val="11"/>
  </w:num>
  <w:num w:numId="30">
    <w:abstractNumId w:val="6"/>
  </w:num>
  <w:num w:numId="31">
    <w:abstractNumId w:val="6"/>
  </w:num>
  <w:num w:numId="32">
    <w:abstractNumId w:val="11"/>
  </w:num>
  <w:num w:numId="33">
    <w:abstractNumId w:val="7"/>
  </w:num>
  <w:num w:numId="34">
    <w:abstractNumId w:val="2"/>
  </w:num>
  <w:num w:numId="35">
    <w:abstractNumId w:val="2"/>
  </w:num>
  <w:num w:numId="36">
    <w:abstractNumId w:val="11"/>
  </w:num>
  <w:num w:numId="37">
    <w:abstractNumId w:val="2"/>
  </w:num>
  <w:num w:numId="38">
    <w:abstractNumId w:val="2"/>
  </w:num>
  <w:num w:numId="39">
    <w:abstractNumId w:val="2"/>
  </w:num>
  <w:num w:numId="40">
    <w:abstractNumId w:val="2"/>
  </w:num>
  <w:num w:numId="41">
    <w:abstractNumId w:val="13"/>
  </w:num>
  <w:num w:numId="42">
    <w:abstractNumId w:val="2"/>
  </w:num>
  <w:num w:numId="43">
    <w:abstractNumId w:val="2"/>
  </w:num>
  <w:num w:numId="44">
    <w:abstractNumId w:val="2"/>
  </w:num>
  <w:num w:numId="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6" w:nlCheck="1" w:checkStyle="1"/>
  <w:activeWritingStyle w:appName="MSWord" w:lang="fr-FR"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16BF2"/>
    <w:rsid w:val="000229AB"/>
    <w:rsid w:val="0002569A"/>
    <w:rsid w:val="00025943"/>
    <w:rsid w:val="00037321"/>
    <w:rsid w:val="000A0299"/>
    <w:rsid w:val="000A2990"/>
    <w:rsid w:val="000D42BF"/>
    <w:rsid w:val="000F7E94"/>
    <w:rsid w:val="00104A63"/>
    <w:rsid w:val="001119D6"/>
    <w:rsid w:val="001308F2"/>
    <w:rsid w:val="001313E8"/>
    <w:rsid w:val="00183BC4"/>
    <w:rsid w:val="00185A51"/>
    <w:rsid w:val="001A4284"/>
    <w:rsid w:val="001C58F5"/>
    <w:rsid w:val="001D5CEE"/>
    <w:rsid w:val="001F627A"/>
    <w:rsid w:val="001F6EA9"/>
    <w:rsid w:val="002071D9"/>
    <w:rsid w:val="00223909"/>
    <w:rsid w:val="0022593D"/>
    <w:rsid w:val="002323A9"/>
    <w:rsid w:val="00233130"/>
    <w:rsid w:val="00233B96"/>
    <w:rsid w:val="00252573"/>
    <w:rsid w:val="00256822"/>
    <w:rsid w:val="0026525A"/>
    <w:rsid w:val="00274790"/>
    <w:rsid w:val="00285755"/>
    <w:rsid w:val="002A1F9C"/>
    <w:rsid w:val="002B29C2"/>
    <w:rsid w:val="002C4208"/>
    <w:rsid w:val="002D4FFC"/>
    <w:rsid w:val="002F49AD"/>
    <w:rsid w:val="00352DE1"/>
    <w:rsid w:val="00367F2A"/>
    <w:rsid w:val="003728E6"/>
    <w:rsid w:val="003B3BFE"/>
    <w:rsid w:val="003B4FDA"/>
    <w:rsid w:val="003B5E0E"/>
    <w:rsid w:val="003D255A"/>
    <w:rsid w:val="004124B4"/>
    <w:rsid w:val="00416949"/>
    <w:rsid w:val="004370D8"/>
    <w:rsid w:val="00437DC4"/>
    <w:rsid w:val="00446A22"/>
    <w:rsid w:val="00472C43"/>
    <w:rsid w:val="00483BCD"/>
    <w:rsid w:val="00486111"/>
    <w:rsid w:val="0052139A"/>
    <w:rsid w:val="00537496"/>
    <w:rsid w:val="00544098"/>
    <w:rsid w:val="00544ED3"/>
    <w:rsid w:val="00581628"/>
    <w:rsid w:val="0058477B"/>
    <w:rsid w:val="0058654F"/>
    <w:rsid w:val="00596ACA"/>
    <w:rsid w:val="005E39BC"/>
    <w:rsid w:val="005F00A0"/>
    <w:rsid w:val="006034FC"/>
    <w:rsid w:val="0060666A"/>
    <w:rsid w:val="00623E1B"/>
    <w:rsid w:val="00646D3E"/>
    <w:rsid w:val="00647F33"/>
    <w:rsid w:val="00662532"/>
    <w:rsid w:val="00662ED2"/>
    <w:rsid w:val="006B2274"/>
    <w:rsid w:val="006B5700"/>
    <w:rsid w:val="006C07DF"/>
    <w:rsid w:val="006C348D"/>
    <w:rsid w:val="006D424B"/>
    <w:rsid w:val="00717C6F"/>
    <w:rsid w:val="00717E59"/>
    <w:rsid w:val="00732D5E"/>
    <w:rsid w:val="007445DA"/>
    <w:rsid w:val="00754B11"/>
    <w:rsid w:val="00756986"/>
    <w:rsid w:val="007B4FD1"/>
    <w:rsid w:val="007C4717"/>
    <w:rsid w:val="007E4676"/>
    <w:rsid w:val="007F3BFB"/>
    <w:rsid w:val="00802381"/>
    <w:rsid w:val="00806BCA"/>
    <w:rsid w:val="008404FA"/>
    <w:rsid w:val="008623D5"/>
    <w:rsid w:val="0086661B"/>
    <w:rsid w:val="008724B4"/>
    <w:rsid w:val="00883848"/>
    <w:rsid w:val="00897ED5"/>
    <w:rsid w:val="008B63D3"/>
    <w:rsid w:val="008B6BB9"/>
    <w:rsid w:val="008D0F7C"/>
    <w:rsid w:val="008D507F"/>
    <w:rsid w:val="00901138"/>
    <w:rsid w:val="0090521B"/>
    <w:rsid w:val="00905E09"/>
    <w:rsid w:val="00911543"/>
    <w:rsid w:val="009519C9"/>
    <w:rsid w:val="00987E91"/>
    <w:rsid w:val="00990F5B"/>
    <w:rsid w:val="00992C55"/>
    <w:rsid w:val="009D0B86"/>
    <w:rsid w:val="009D3F88"/>
    <w:rsid w:val="009E0D5B"/>
    <w:rsid w:val="009E1558"/>
    <w:rsid w:val="009F5ABA"/>
    <w:rsid w:val="00A202D3"/>
    <w:rsid w:val="00A42898"/>
    <w:rsid w:val="00AB6804"/>
    <w:rsid w:val="00AB6ACE"/>
    <w:rsid w:val="00AC2219"/>
    <w:rsid w:val="00AC5A3A"/>
    <w:rsid w:val="00AC5BB5"/>
    <w:rsid w:val="00AE08C8"/>
    <w:rsid w:val="00AE1D38"/>
    <w:rsid w:val="00B61F1A"/>
    <w:rsid w:val="00B82FA5"/>
    <w:rsid w:val="00BB5C9F"/>
    <w:rsid w:val="00BC27CC"/>
    <w:rsid w:val="00BD1400"/>
    <w:rsid w:val="00BD605C"/>
    <w:rsid w:val="00BE2A76"/>
    <w:rsid w:val="00C16E26"/>
    <w:rsid w:val="00C42A52"/>
    <w:rsid w:val="00C65E60"/>
    <w:rsid w:val="00C7368C"/>
    <w:rsid w:val="00CB2F2D"/>
    <w:rsid w:val="00CC1F29"/>
    <w:rsid w:val="00CE0F78"/>
    <w:rsid w:val="00CE5A52"/>
    <w:rsid w:val="00CF7AF3"/>
    <w:rsid w:val="00D1093E"/>
    <w:rsid w:val="00D22F44"/>
    <w:rsid w:val="00D26ADA"/>
    <w:rsid w:val="00D34B6A"/>
    <w:rsid w:val="00D35A78"/>
    <w:rsid w:val="00D555A1"/>
    <w:rsid w:val="00D64DC2"/>
    <w:rsid w:val="00D66FF3"/>
    <w:rsid w:val="00DA46CA"/>
    <w:rsid w:val="00DD5C99"/>
    <w:rsid w:val="00DF21EB"/>
    <w:rsid w:val="00DF7EC8"/>
    <w:rsid w:val="00E07571"/>
    <w:rsid w:val="00E1469E"/>
    <w:rsid w:val="00E20E70"/>
    <w:rsid w:val="00E25B68"/>
    <w:rsid w:val="00E320E0"/>
    <w:rsid w:val="00E619F2"/>
    <w:rsid w:val="00E749C3"/>
    <w:rsid w:val="00E76C98"/>
    <w:rsid w:val="00E84003"/>
    <w:rsid w:val="00E86655"/>
    <w:rsid w:val="00EC10FC"/>
    <w:rsid w:val="00ED0A99"/>
    <w:rsid w:val="00EE0041"/>
    <w:rsid w:val="00EE29B9"/>
    <w:rsid w:val="00EE45E3"/>
    <w:rsid w:val="00F004EE"/>
    <w:rsid w:val="00F1298B"/>
    <w:rsid w:val="00F14052"/>
    <w:rsid w:val="00F16DB8"/>
    <w:rsid w:val="00F42E23"/>
    <w:rsid w:val="00F45EEE"/>
    <w:rsid w:val="00F51E9C"/>
    <w:rsid w:val="00F523CA"/>
    <w:rsid w:val="00F6070E"/>
    <w:rsid w:val="00F74A9D"/>
    <w:rsid w:val="00FA651E"/>
    <w:rsid w:val="00FD67D9"/>
    <w:rsid w:val="00FF36F6"/>
    <w:rsid w:val="00FF386F"/>
    <w:rsid w:val="00FF69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4" w:qFormat="1"/>
    <w:lsdException w:name="heading 2" w:locked="0" w:uiPriority="4" w:qFormat="1"/>
    <w:lsdException w:name="heading 3" w:locked="0" w:uiPriority="4" w:qFormat="1"/>
    <w:lsdException w:name="heading 4" w:locked="0" w:uiPriority="4"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Titre1">
    <w:name w:val="heading 1"/>
    <w:aliases w:val="Paper title"/>
    <w:next w:val="Sous-titr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Titre2">
    <w:name w:val="heading 2"/>
    <w:aliases w:val="1st level paper heading"/>
    <w:next w:val="Corpsdetexte"/>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Titre3">
    <w:name w:val="heading 3"/>
    <w:aliases w:val="2nd level paper heading"/>
    <w:next w:val="Corpsdetexte"/>
    <w:uiPriority w:val="4"/>
    <w:qFormat/>
    <w:rsid w:val="00897ED5"/>
    <w:pPr>
      <w:widowControl w:val="0"/>
      <w:numPr>
        <w:ilvl w:val="2"/>
        <w:numId w:val="12"/>
      </w:numPr>
      <w:spacing w:before="240" w:after="240" w:line="240" w:lineRule="exact"/>
      <w:outlineLvl w:val="2"/>
    </w:pPr>
    <w:rPr>
      <w:b/>
      <w:lang w:eastAsia="en-US"/>
    </w:rPr>
  </w:style>
  <w:style w:type="paragraph" w:styleId="Titre4">
    <w:name w:val="heading 4"/>
    <w:aliases w:val="3rd level paper heading"/>
    <w:basedOn w:val="Normal"/>
    <w:next w:val="Corpsdetexte"/>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Titre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Titre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Titre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Titre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Titre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link w:val="CorpsdetexteCar"/>
    <w:qFormat/>
    <w:rsid w:val="00647F33"/>
    <w:pPr>
      <w:spacing w:line="260" w:lineRule="atLeast"/>
      <w:ind w:firstLine="567"/>
      <w:contextualSpacing/>
      <w:jc w:val="both"/>
    </w:pPr>
    <w:rPr>
      <w:lang w:eastAsia="en-US"/>
    </w:rPr>
  </w:style>
  <w:style w:type="paragraph" w:styleId="Retraitcorpsdetexte">
    <w:name w:val="Body Text Indent"/>
    <w:basedOn w:val="Corpsdetexte"/>
    <w:uiPriority w:val="49"/>
    <w:locked/>
    <w:pPr>
      <w:ind w:left="1134" w:hanging="675"/>
    </w:pPr>
  </w:style>
  <w:style w:type="paragraph" w:customStyle="1" w:styleId="BodyTextMultiline">
    <w:name w:val="Body Text Multiline"/>
    <w:basedOn w:val="Corpsdetexte"/>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Lgende">
    <w:name w:val="caption"/>
    <w:next w:val="Normal"/>
    <w:uiPriority w:val="49"/>
    <w:pPr>
      <w:spacing w:after="85"/>
    </w:pPr>
    <w:rPr>
      <w:bCs/>
      <w:sz w:val="18"/>
      <w:lang w:val="en-US" w:eastAsia="en-US"/>
    </w:rPr>
  </w:style>
  <w:style w:type="paragraph" w:styleId="Pieddepage">
    <w:name w:val="footer"/>
    <w:basedOn w:val="Normal"/>
    <w:link w:val="PieddepageCar"/>
    <w:uiPriority w:val="99"/>
    <w:locked/>
    <w:pPr>
      <w:overflowPunct/>
      <w:autoSpaceDE/>
      <w:autoSpaceDN/>
      <w:adjustRightInd/>
      <w:textAlignment w:val="auto"/>
    </w:pPr>
    <w:rPr>
      <w:sz w:val="2"/>
      <w:lang w:val="en-US"/>
    </w:rPr>
  </w:style>
  <w:style w:type="paragraph" w:styleId="Notedebasdepage">
    <w:name w:val="footnote text"/>
    <w:semiHidden/>
    <w:locked/>
    <w:pPr>
      <w:tabs>
        <w:tab w:val="left" w:pos="459"/>
      </w:tabs>
      <w:spacing w:before="142"/>
      <w:ind w:left="459"/>
      <w:jc w:val="both"/>
    </w:pPr>
    <w:rPr>
      <w:sz w:val="18"/>
      <w:lang w:eastAsia="en-US"/>
    </w:rPr>
  </w:style>
  <w:style w:type="paragraph" w:styleId="En-tte">
    <w:name w:val="header"/>
    <w:next w:val="Corpsdetexte"/>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Corpsdetexte"/>
    <w:uiPriority w:val="6"/>
    <w:qFormat/>
    <w:rsid w:val="00717C6F"/>
    <w:pPr>
      <w:numPr>
        <w:numId w:val="20"/>
      </w:numPr>
    </w:pPr>
  </w:style>
  <w:style w:type="paragraph" w:customStyle="1" w:styleId="ListNumbered">
    <w:name w:val="List Numbered"/>
    <w:basedOn w:val="Corpsdetexte"/>
    <w:uiPriority w:val="5"/>
    <w:qFormat/>
    <w:locked/>
    <w:rsid w:val="00717C6F"/>
    <w:pPr>
      <w:numPr>
        <w:numId w:val="22"/>
      </w:numPr>
    </w:pPr>
  </w:style>
  <w:style w:type="paragraph" w:styleId="Titr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Appelnotedebasdep">
    <w:name w:val="footnote reference"/>
    <w:basedOn w:val="Policepardfaut"/>
    <w:semiHidden/>
    <w:locked/>
    <w:rPr>
      <w:vertAlign w:val="superscript"/>
    </w:rPr>
  </w:style>
  <w:style w:type="paragraph" w:styleId="Sous-titre">
    <w:name w:val="Subtitle"/>
    <w:next w:val="Corpsdetexte"/>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Corpsdetexte"/>
    <w:uiPriority w:val="49"/>
    <w:locked/>
    <w:pPr>
      <w:spacing w:line="280" w:lineRule="exact"/>
      <w:jc w:val="right"/>
    </w:pPr>
    <w:rPr>
      <w:rFonts w:ascii="Arial" w:hAnsi="Arial" w:cs="Arial"/>
      <w:b/>
      <w:bCs/>
      <w:caps/>
      <w:sz w:val="24"/>
    </w:rPr>
  </w:style>
  <w:style w:type="paragraph" w:customStyle="1" w:styleId="zyxClassification2">
    <w:name w:val="zyxClassification2"/>
    <w:basedOn w:val="Pieddepage"/>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PieddepageCar">
    <w:name w:val="Pied de page Car"/>
    <w:basedOn w:val="Policepardfaut"/>
    <w:link w:val="Pieddepage"/>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Policepardfau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CorpsdetexteCar">
    <w:name w:val="Corps de texte Car"/>
    <w:basedOn w:val="Policepardfaut"/>
    <w:link w:val="Corpsdetexte"/>
    <w:rsid w:val="00647F33"/>
    <w:rPr>
      <w:lang w:eastAsia="en-US"/>
    </w:rPr>
  </w:style>
  <w:style w:type="character" w:customStyle="1" w:styleId="AuthornameandaffiliationChar">
    <w:name w:val="Author name and affiliation Char"/>
    <w:basedOn w:val="CorpsdetexteCar"/>
    <w:link w:val="Authornameandaffiliation"/>
    <w:uiPriority w:val="49"/>
    <w:rsid w:val="00647F33"/>
    <w:rPr>
      <w:lang w:val="en-US" w:eastAsia="en-US"/>
    </w:rPr>
  </w:style>
  <w:style w:type="table" w:styleId="Grilledutableau">
    <w:name w:val="Table Grid"/>
    <w:basedOn w:val="Tableau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Textedebulles">
    <w:name w:val="Balloon Text"/>
    <w:basedOn w:val="Normal"/>
    <w:link w:val="TextedebullesCar"/>
    <w:uiPriority w:val="49"/>
    <w:locked/>
    <w:rsid w:val="005F00A0"/>
    <w:rPr>
      <w:rFonts w:ascii="Tahoma" w:hAnsi="Tahoma" w:cs="Tahoma"/>
      <w:sz w:val="16"/>
      <w:szCs w:val="16"/>
    </w:rPr>
  </w:style>
  <w:style w:type="character" w:customStyle="1" w:styleId="TextedebullesCar">
    <w:name w:val="Texte de bulles Car"/>
    <w:basedOn w:val="Policepardfaut"/>
    <w:link w:val="Textedebulles"/>
    <w:uiPriority w:val="49"/>
    <w:rsid w:val="005F00A0"/>
    <w:rPr>
      <w:rFonts w:ascii="Tahoma" w:hAnsi="Tahoma" w:cs="Tahoma"/>
      <w:sz w:val="16"/>
      <w:szCs w:val="16"/>
      <w:lang w:eastAsia="en-US"/>
    </w:rPr>
  </w:style>
  <w:style w:type="paragraph" w:customStyle="1" w:styleId="Figurecaption">
    <w:name w:val="Figure caption"/>
    <w:basedOn w:val="Corpsdetexte"/>
    <w:link w:val="FigurecaptionChar"/>
    <w:uiPriority w:val="49"/>
    <w:qFormat/>
    <w:locked/>
    <w:rsid w:val="00717C6F"/>
    <w:pPr>
      <w:jc w:val="center"/>
    </w:pPr>
    <w:rPr>
      <w:i/>
      <w:sz w:val="18"/>
    </w:rPr>
  </w:style>
  <w:style w:type="paragraph" w:customStyle="1" w:styleId="Otherunnumberedheadings">
    <w:name w:val="Other unnumbered headings"/>
    <w:next w:val="Corpsdetexte"/>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CorpsdetexteCar"/>
    <w:link w:val="Figurecaption"/>
    <w:uiPriority w:val="49"/>
    <w:rsid w:val="00717C6F"/>
    <w:rPr>
      <w:i/>
      <w:sz w:val="18"/>
      <w:lang w:eastAsia="en-US"/>
    </w:rPr>
  </w:style>
  <w:style w:type="paragraph" w:customStyle="1" w:styleId="Referencelist">
    <w:name w:val="Reference list"/>
    <w:basedOn w:val="Corpsdetexte"/>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CorpsdetexteC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CorpsdetexteCar"/>
    <w:link w:val="Referencelist"/>
    <w:uiPriority w:val="49"/>
    <w:rsid w:val="009E0D5B"/>
    <w:rPr>
      <w:sz w:val="18"/>
      <w:szCs w:val="18"/>
      <w:lang w:eastAsia="en-US"/>
    </w:rPr>
  </w:style>
  <w:style w:type="paragraph" w:customStyle="1" w:styleId="Tabletext">
    <w:name w:val="Table text"/>
    <w:basedOn w:val="Corpsdetexte"/>
    <w:link w:val="TabletextChar"/>
    <w:uiPriority w:val="49"/>
    <w:qFormat/>
    <w:rsid w:val="00883848"/>
    <w:pPr>
      <w:ind w:firstLine="0"/>
    </w:pPr>
  </w:style>
  <w:style w:type="character" w:customStyle="1" w:styleId="TabletextChar">
    <w:name w:val="Table text Char"/>
    <w:basedOn w:val="CorpsdetexteCar"/>
    <w:link w:val="Tabletext"/>
    <w:uiPriority w:val="49"/>
    <w:rsid w:val="00883848"/>
    <w:rPr>
      <w:lang w:eastAsia="en-US"/>
    </w:rPr>
  </w:style>
  <w:style w:type="paragraph" w:styleId="Paragraphedeliste">
    <w:name w:val="List Paragraph"/>
    <w:basedOn w:val="Normal"/>
    <w:uiPriority w:val="34"/>
    <w:qFormat/>
    <w:locked/>
    <w:rsid w:val="00F16DB8"/>
    <w:pPr>
      <w:overflowPunct/>
      <w:autoSpaceDE/>
      <w:autoSpaceDN/>
      <w:adjustRightInd/>
      <w:spacing w:after="160" w:line="259" w:lineRule="auto"/>
      <w:ind w:left="720"/>
      <w:contextualSpacing/>
      <w:textAlignment w:val="auto"/>
    </w:pPr>
    <w:rPr>
      <w:rFonts w:asciiTheme="minorHAnsi" w:eastAsiaTheme="minorHAnsi" w:hAnsiTheme="minorHAnsi" w:cstheme="minorBidi"/>
      <w:szCs w:val="22"/>
      <w:lang w:val="fr-FR"/>
    </w:rPr>
  </w:style>
  <w:style w:type="paragraph" w:styleId="NormalWeb">
    <w:name w:val="Normal (Web)"/>
    <w:basedOn w:val="Normal"/>
    <w:uiPriority w:val="99"/>
    <w:semiHidden/>
    <w:unhideWhenUsed/>
    <w:locked/>
    <w:rsid w:val="007C4717"/>
    <w:pPr>
      <w:overflowPunct/>
      <w:autoSpaceDE/>
      <w:autoSpaceDN/>
      <w:adjustRightInd/>
      <w:spacing w:before="100" w:beforeAutospacing="1" w:after="100" w:afterAutospacing="1"/>
      <w:textAlignment w:val="auto"/>
    </w:pPr>
    <w:rPr>
      <w:rFonts w:eastAsiaTheme="minorEastAsia"/>
      <w:sz w:val="24"/>
      <w:szCs w:val="24"/>
      <w:lang w:val="fr-FR" w:eastAsia="fr-FR"/>
    </w:rPr>
  </w:style>
  <w:style w:type="character" w:styleId="Marquedecommentaire">
    <w:name w:val="annotation reference"/>
    <w:basedOn w:val="Policepardfaut"/>
    <w:uiPriority w:val="49"/>
    <w:semiHidden/>
    <w:unhideWhenUsed/>
    <w:locked/>
    <w:rsid w:val="00437DC4"/>
    <w:rPr>
      <w:sz w:val="16"/>
      <w:szCs w:val="16"/>
    </w:rPr>
  </w:style>
  <w:style w:type="paragraph" w:styleId="Commentaire">
    <w:name w:val="annotation text"/>
    <w:basedOn w:val="Normal"/>
    <w:link w:val="CommentaireCar"/>
    <w:uiPriority w:val="49"/>
    <w:semiHidden/>
    <w:unhideWhenUsed/>
    <w:locked/>
    <w:rsid w:val="00437DC4"/>
    <w:rPr>
      <w:sz w:val="20"/>
    </w:rPr>
  </w:style>
  <w:style w:type="character" w:customStyle="1" w:styleId="CommentaireCar">
    <w:name w:val="Commentaire Car"/>
    <w:basedOn w:val="Policepardfaut"/>
    <w:link w:val="Commentaire"/>
    <w:uiPriority w:val="49"/>
    <w:semiHidden/>
    <w:rsid w:val="00437DC4"/>
    <w:rPr>
      <w:lang w:eastAsia="en-US"/>
    </w:rPr>
  </w:style>
  <w:style w:type="paragraph" w:styleId="Objetducommentaire">
    <w:name w:val="annotation subject"/>
    <w:basedOn w:val="Commentaire"/>
    <w:next w:val="Commentaire"/>
    <w:link w:val="ObjetducommentaireCar"/>
    <w:uiPriority w:val="49"/>
    <w:semiHidden/>
    <w:unhideWhenUsed/>
    <w:locked/>
    <w:rsid w:val="00437DC4"/>
    <w:rPr>
      <w:b/>
      <w:bCs/>
    </w:rPr>
  </w:style>
  <w:style w:type="character" w:customStyle="1" w:styleId="ObjetducommentaireCar">
    <w:name w:val="Objet du commentaire Car"/>
    <w:basedOn w:val="CommentaireCar"/>
    <w:link w:val="Objetducommentaire"/>
    <w:uiPriority w:val="49"/>
    <w:semiHidden/>
    <w:rsid w:val="00437DC4"/>
    <w:rPr>
      <w:b/>
      <w:bCs/>
      <w:lang w:eastAsia="en-US"/>
    </w:rPr>
  </w:style>
  <w:style w:type="paragraph" w:customStyle="1" w:styleId="ICCT-Text">
    <w:name w:val="ICCT-Text"/>
    <w:rsid w:val="000D42BF"/>
    <w:pPr>
      <w:jc w:val="both"/>
    </w:pPr>
    <w:rPr>
      <w:rFonts w:ascii="Arial" w:hAnsi="Arial"/>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3.xml"/><Relationship Id="rId30"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9a0cca68-9885-4579-a121-0ff71e341cd0">4HWPYYT6XAN2-2121337104-10298</_dlc_DocId>
    <_dlc_DocIdUrl xmlns="9a0cca68-9885-4579-a121-0ff71e341cd0">
      <Url>https://nsns-new.sg.iaea.org/meetings/_layouts/15/DocIdRedir.aspx?ID=4HWPYYT6XAN2-2121337104-10298</Url>
      <Description>4HWPYYT6XAN2-2121337104-10298</Description>
    </_dlc_DocIdUrl>
    <_Version xmlns="http://schemas.microsoft.com/sharepoint/v3/fields" xsi:nil="true"/>
    <_dlc_DocIdPersistId xmlns="9a0cca68-9885-4579-a121-0ff71e341cd0" xsi:nil="true"/>
    <_DCDateCreated xmlns="http://schemas.microsoft.com/sharepoint/v3/fields"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90D72D8323497419D0B0D490876AA9F" ma:contentTypeVersion="15" ma:contentTypeDescription="Create a new document." ma:contentTypeScope="" ma:versionID="3a24465035cb8b25a2285c02f74eba9b">
  <xsd:schema xmlns:xsd="http://www.w3.org/2001/XMLSchema" xmlns:xs="http://www.w3.org/2001/XMLSchema" xmlns:p="http://schemas.microsoft.com/office/2006/metadata/properties" xmlns:ns2="http://schemas.microsoft.com/sharepoint/v3/fields" xmlns:ns3="9a0cca68-9885-4579-a121-0ff71e341cd0" targetNamespace="http://schemas.microsoft.com/office/2006/metadata/properties" ma:root="true" ma:fieldsID="6df0075af1bdf4a1181bb0cd339a45ba" ns2:_="" ns3:_="">
    <xsd:import namespace="http://schemas.microsoft.com/sharepoint/v3/fields"/>
    <xsd:import namespace="9a0cca68-9885-4579-a121-0ff71e341cd0"/>
    <xsd:element name="properties">
      <xsd:complexType>
        <xsd:sequence>
          <xsd:element name="documentManagement">
            <xsd:complexType>
              <xsd:all>
                <xsd:element ref="ns2:_DCDateCreated" minOccurs="0"/>
                <xsd:element ref="ns2:_Version" minOccurs="0"/>
                <xsd:element ref="ns3:_dlc_DocId" minOccurs="0"/>
                <xsd:element ref="ns3:_dlc_DocIdUrl" minOccurs="0"/>
                <xsd:element ref="ns3: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2" nillable="true" ma:displayName="Date Created" ma:description="The date on which this resource was created" ma:format="DateTime" ma:internalName="_DCDateCreated" ma:readOnly="false">
      <xsd:simpleType>
        <xsd:restriction base="dms:DateTime"/>
      </xsd:simpleType>
    </xsd:element>
    <xsd:element name="_Version" ma:index="3" nillable="true" ma:displayName="Version" ma:internalName="_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0cca68-9885-4579-a121-0ff71e341cd0"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ma:index="4"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A1381A5A-286A-4FAC-93CF-722742C62A69}">
  <ds:schemaRefs>
    <ds:schemaRef ds:uri="http://schemas.microsoft.com/sharepoint/events"/>
  </ds:schemaRefs>
</ds:datastoreItem>
</file>

<file path=customXml/itemProps2.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3.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 ds:uri="9a0cca68-9885-4579-a121-0ff71e341cd0"/>
    <ds:schemaRef ds:uri="http://schemas.microsoft.com/sharepoint/v3/fields"/>
  </ds:schemaRefs>
</ds:datastoreItem>
</file>

<file path=customXml/itemProps4.xml><?xml version="1.0" encoding="utf-8"?>
<ds:datastoreItem xmlns:ds="http://schemas.openxmlformats.org/officeDocument/2006/customXml" ds:itemID="{8DE80A72-AF42-44B0-977C-4B86DAC41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a0cca68-9885-4579-a121-0ff71e341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D70EEB9-E0BB-4513-8149-C63F5AFCA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1</TotalTime>
  <Pages>10</Pages>
  <Words>2969</Words>
  <Characters>16334</Characters>
  <Application>Microsoft Office Word</Application>
  <DocSecurity>0</DocSecurity>
  <Lines>136</Lines>
  <Paragraphs>38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19265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TAYLOR Michael</cp:lastModifiedBy>
  <cp:revision>2</cp:revision>
  <cp:lastPrinted>2015-12-01T10:27:00Z</cp:lastPrinted>
  <dcterms:created xsi:type="dcterms:W3CDTF">2021-09-01T08:05:00Z</dcterms:created>
  <dcterms:modified xsi:type="dcterms:W3CDTF">2021-09-01T08:05:00Z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0x010100D90D72D8323497419D0B0D490876AA9F</vt:lpwstr>
  </property>
  <property fmtid="{D5CDD505-2E9C-101B-9397-08002B2CF9AE}" pid="12" name="_dlc_DocIdItemGuid">
    <vt:lpwstr>624d8e63-e3f6-4681-83c2-57c583c02431</vt:lpwstr>
  </property>
</Properties>
</file>