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3FE039" w14:textId="2E2B47FC" w:rsidR="00B82FA5" w:rsidRPr="00E03700" w:rsidRDefault="00811F99" w:rsidP="00537496">
      <w:pPr>
        <w:pStyle w:val="Heading1"/>
      </w:pPr>
      <w:r w:rsidRPr="00E03700">
        <w:t>SEGREGATION AND DISPOSAL OF</w:t>
      </w:r>
    </w:p>
    <w:p w14:paraId="433FE03A" w14:textId="632994EE" w:rsidR="00B82FA5" w:rsidRPr="00E03700" w:rsidRDefault="00811F99" w:rsidP="00537496">
      <w:pPr>
        <w:pStyle w:val="Heading1"/>
      </w:pPr>
      <w:r w:rsidRPr="00E03700">
        <w:t>LEGACY MIXED ORGANIC LIQUID WASTE</w:t>
      </w:r>
    </w:p>
    <w:p w14:paraId="433FE03B" w14:textId="35C35AB8" w:rsidR="00B82FA5" w:rsidRPr="00E03700" w:rsidRDefault="00811F99" w:rsidP="00537496">
      <w:pPr>
        <w:pStyle w:val="Heading1"/>
      </w:pPr>
      <w:r w:rsidRPr="00E03700">
        <w:t>IN MALAYSIA</w:t>
      </w:r>
      <w:r w:rsidR="003B5E0E" w:rsidRPr="00E03700">
        <w:t xml:space="preserve"> </w:t>
      </w:r>
    </w:p>
    <w:p w14:paraId="433FE03F" w14:textId="6DE8580F" w:rsidR="00802381" w:rsidRPr="00E03700" w:rsidRDefault="00802381" w:rsidP="00537496">
      <w:pPr>
        <w:pStyle w:val="Authornameandaffiliation"/>
      </w:pPr>
    </w:p>
    <w:p w14:paraId="058735DB" w14:textId="77777777" w:rsidR="00811F99" w:rsidRPr="00E03700" w:rsidRDefault="00811F99" w:rsidP="00537496">
      <w:pPr>
        <w:pStyle w:val="Authornameandaffiliation"/>
      </w:pPr>
    </w:p>
    <w:p w14:paraId="433FE040" w14:textId="7CE1351E" w:rsidR="003B5E0E" w:rsidRPr="00E03700" w:rsidRDefault="00811F99" w:rsidP="00537496">
      <w:pPr>
        <w:pStyle w:val="Authornameandaffiliation"/>
      </w:pPr>
      <w:r w:rsidRPr="00E03700">
        <w:t>A.K. ZAHARI</w:t>
      </w:r>
    </w:p>
    <w:p w14:paraId="433FE041" w14:textId="76DF017C" w:rsidR="00FF386F" w:rsidRPr="00E03700" w:rsidRDefault="00811F99" w:rsidP="00537496">
      <w:pPr>
        <w:pStyle w:val="Authornameandaffiliation"/>
      </w:pPr>
      <w:r w:rsidRPr="00E03700">
        <w:t>Malaysian Nuclear Agency</w:t>
      </w:r>
    </w:p>
    <w:p w14:paraId="433FE042" w14:textId="03C14E14" w:rsidR="00FF386F" w:rsidRPr="00E03700" w:rsidRDefault="00811F99" w:rsidP="00537496">
      <w:pPr>
        <w:pStyle w:val="Authornameandaffiliation"/>
      </w:pPr>
      <w:proofErr w:type="spellStart"/>
      <w:r w:rsidRPr="00E03700">
        <w:t>Bangi</w:t>
      </w:r>
      <w:proofErr w:type="spellEnd"/>
      <w:r w:rsidR="00FF386F" w:rsidRPr="00E03700">
        <w:t xml:space="preserve">, </w:t>
      </w:r>
      <w:r w:rsidRPr="00E03700">
        <w:t>Malaysia</w:t>
      </w:r>
    </w:p>
    <w:p w14:paraId="433FE043" w14:textId="5ABE20E3" w:rsidR="00FF386F" w:rsidRPr="00E03700" w:rsidRDefault="00FF386F" w:rsidP="00537496">
      <w:pPr>
        <w:pStyle w:val="Authornameandaffiliation"/>
      </w:pPr>
      <w:r w:rsidRPr="00E03700">
        <w:t xml:space="preserve">Email: </w:t>
      </w:r>
      <w:r w:rsidR="004B2108" w:rsidRPr="00E03700">
        <w:t>khairulikram@nuclearmalaysia.gov.my</w:t>
      </w:r>
    </w:p>
    <w:p w14:paraId="433FE044" w14:textId="77777777" w:rsidR="00FF386F" w:rsidRPr="00E03700" w:rsidRDefault="00FF386F" w:rsidP="00537496">
      <w:pPr>
        <w:pStyle w:val="Authornameandaffiliation"/>
      </w:pPr>
    </w:p>
    <w:p w14:paraId="433FE045" w14:textId="4A9F7F04" w:rsidR="00FF386F" w:rsidRPr="00E03700" w:rsidRDefault="004B2108" w:rsidP="00537496">
      <w:pPr>
        <w:pStyle w:val="Authornameandaffiliation"/>
      </w:pPr>
      <w:r w:rsidRPr="00E03700">
        <w:t>N.</w:t>
      </w:r>
      <w:r w:rsidR="00FF386F" w:rsidRPr="00E03700">
        <w:t xml:space="preserve"> </w:t>
      </w:r>
      <w:r w:rsidRPr="00E03700">
        <w:t>ZAKARIA</w:t>
      </w:r>
    </w:p>
    <w:p w14:paraId="79224B8E" w14:textId="77777777" w:rsidR="004B2108" w:rsidRPr="00E03700" w:rsidRDefault="004B2108" w:rsidP="004B2108">
      <w:pPr>
        <w:pStyle w:val="Authornameandaffiliation"/>
      </w:pPr>
      <w:r w:rsidRPr="00E03700">
        <w:t>Malaysian Nuclear Agency</w:t>
      </w:r>
    </w:p>
    <w:p w14:paraId="433FE047" w14:textId="6D49FE29" w:rsidR="00FF386F" w:rsidRPr="00E03700" w:rsidRDefault="004B2108" w:rsidP="004B2108">
      <w:pPr>
        <w:pStyle w:val="Authornameandaffiliation"/>
      </w:pPr>
      <w:proofErr w:type="spellStart"/>
      <w:r w:rsidRPr="00E03700">
        <w:t>Bangi</w:t>
      </w:r>
      <w:proofErr w:type="spellEnd"/>
      <w:r w:rsidRPr="00E03700">
        <w:t>, Malaysia</w:t>
      </w:r>
    </w:p>
    <w:p w14:paraId="4AA86E52" w14:textId="3A9D0A58" w:rsidR="004B2108" w:rsidRPr="00E03700" w:rsidRDefault="004B2108" w:rsidP="004B2108">
      <w:pPr>
        <w:pStyle w:val="Authornameandaffiliation"/>
      </w:pPr>
    </w:p>
    <w:p w14:paraId="35A2A18B" w14:textId="64289862" w:rsidR="004B2108" w:rsidRPr="00E03700" w:rsidRDefault="004B2108" w:rsidP="004B2108">
      <w:pPr>
        <w:pStyle w:val="Authornameandaffiliation"/>
      </w:pPr>
      <w:r w:rsidRPr="00E03700">
        <w:t>R. SALIHUDDIN</w:t>
      </w:r>
    </w:p>
    <w:p w14:paraId="0FAE30AA" w14:textId="77777777" w:rsidR="004B2108" w:rsidRPr="00E03700" w:rsidRDefault="004B2108" w:rsidP="004B2108">
      <w:pPr>
        <w:pStyle w:val="Authornameandaffiliation"/>
      </w:pPr>
      <w:r w:rsidRPr="00E03700">
        <w:t>Malaysian Nuclear Agency</w:t>
      </w:r>
    </w:p>
    <w:p w14:paraId="046AC903" w14:textId="171323E9" w:rsidR="004B2108" w:rsidRPr="00E03700" w:rsidRDefault="004B2108" w:rsidP="004B2108">
      <w:pPr>
        <w:pStyle w:val="Authornameandaffiliation"/>
      </w:pPr>
      <w:proofErr w:type="spellStart"/>
      <w:r w:rsidRPr="00E03700">
        <w:t>Bangi</w:t>
      </w:r>
      <w:proofErr w:type="spellEnd"/>
      <w:r w:rsidRPr="00E03700">
        <w:t>, Malaysia</w:t>
      </w:r>
    </w:p>
    <w:p w14:paraId="54556E25" w14:textId="6C6F6CBD" w:rsidR="004B2108" w:rsidRPr="00E03700" w:rsidRDefault="004B2108" w:rsidP="004B2108">
      <w:pPr>
        <w:pStyle w:val="Authornameandaffiliation"/>
      </w:pPr>
    </w:p>
    <w:p w14:paraId="09AB6CB3" w14:textId="35858DFB" w:rsidR="004B2108" w:rsidRPr="00E03700" w:rsidRDefault="004B2108" w:rsidP="004B2108">
      <w:pPr>
        <w:pStyle w:val="Authornameandaffiliation"/>
      </w:pPr>
      <w:r w:rsidRPr="00E03700">
        <w:t>N. HARUN</w:t>
      </w:r>
    </w:p>
    <w:p w14:paraId="4AC57614" w14:textId="77777777" w:rsidR="004B2108" w:rsidRPr="00E03700" w:rsidRDefault="004B2108" w:rsidP="004B2108">
      <w:pPr>
        <w:pStyle w:val="Authornameandaffiliation"/>
      </w:pPr>
      <w:r w:rsidRPr="00E03700">
        <w:t>Malaysian Nuclear Agency</w:t>
      </w:r>
    </w:p>
    <w:p w14:paraId="5FA4A7C7" w14:textId="144FAF9D" w:rsidR="004B2108" w:rsidRPr="00E03700" w:rsidRDefault="004B2108" w:rsidP="004B2108">
      <w:pPr>
        <w:pStyle w:val="Authornameandaffiliation"/>
      </w:pPr>
      <w:proofErr w:type="spellStart"/>
      <w:r w:rsidRPr="00E03700">
        <w:t>Bangi</w:t>
      </w:r>
      <w:proofErr w:type="spellEnd"/>
      <w:r w:rsidRPr="00E03700">
        <w:t>, Malaysia</w:t>
      </w:r>
    </w:p>
    <w:p w14:paraId="433FE048" w14:textId="77777777" w:rsidR="00FF386F" w:rsidRPr="00E03700" w:rsidRDefault="00FF386F" w:rsidP="00537496">
      <w:pPr>
        <w:pStyle w:val="Authornameandaffiliation"/>
      </w:pPr>
    </w:p>
    <w:p w14:paraId="433FE049" w14:textId="77777777" w:rsidR="00647F33" w:rsidRPr="00E03700" w:rsidRDefault="00647F33" w:rsidP="00537496">
      <w:pPr>
        <w:pStyle w:val="Authornameandaffiliation"/>
        <w:rPr>
          <w:b/>
        </w:rPr>
      </w:pPr>
      <w:r w:rsidRPr="00E03700">
        <w:rPr>
          <w:b/>
        </w:rPr>
        <w:t>Abstract</w:t>
      </w:r>
    </w:p>
    <w:p w14:paraId="433FE04A" w14:textId="77777777" w:rsidR="00647F33" w:rsidRPr="00E03700" w:rsidRDefault="00647F33" w:rsidP="00537496">
      <w:pPr>
        <w:pStyle w:val="Authornameandaffiliation"/>
      </w:pPr>
    </w:p>
    <w:p w14:paraId="433FE04B" w14:textId="24FB0D99" w:rsidR="00647F33" w:rsidRPr="00E03700" w:rsidRDefault="004B2108" w:rsidP="00EC169F">
      <w:pPr>
        <w:pStyle w:val="Abstracttext"/>
        <w:jc w:val="both"/>
      </w:pPr>
      <w:r w:rsidRPr="00E03700">
        <w:t>Waste Technology Development Centre (</w:t>
      </w:r>
      <w:proofErr w:type="spellStart"/>
      <w:r w:rsidRPr="00E03700">
        <w:t>WasTeC</w:t>
      </w:r>
      <w:proofErr w:type="spellEnd"/>
      <w:r w:rsidRPr="00E03700">
        <w:t xml:space="preserve">) of the Malaysian Nuclear Agency has been managing various forms of radioactive wastes since 1984. Among liquid wastes managed at the </w:t>
      </w:r>
      <w:proofErr w:type="spellStart"/>
      <w:r w:rsidRPr="00E03700">
        <w:t>centre</w:t>
      </w:r>
      <w:proofErr w:type="spellEnd"/>
      <w:r w:rsidRPr="00E03700">
        <w:t xml:space="preserve">, the most challenging type is the mixed organic liquid waste. These consist of a multitude of scintillation liquids, mineral processing solvents, and medical radiotherapy fluids. The hazardous-radioactive combination of this waste type requires both </w:t>
      </w:r>
      <w:r w:rsidR="00953AE3" w:rsidRPr="00E03700">
        <w:t xml:space="preserve">associated </w:t>
      </w:r>
      <w:r w:rsidRPr="00E03700">
        <w:t xml:space="preserve">regulations to be fulfilled when it comes to disposal. The radioactivity of the waste </w:t>
      </w:r>
      <w:r w:rsidR="00EC169F" w:rsidRPr="00E03700">
        <w:t>must</w:t>
      </w:r>
      <w:r w:rsidRPr="00E03700">
        <w:t xml:space="preserve"> be reduced to safe levels by means of reprocessing, radionuclide extraction or decay storage before it can be disposed according to hazardous waste procedures. </w:t>
      </w:r>
      <w:r w:rsidR="00EC169F" w:rsidRPr="00E03700">
        <w:t xml:space="preserve">In the Malaysian Nuclear Agency, </w:t>
      </w:r>
      <w:r w:rsidRPr="00E03700">
        <w:t>there were about 3</w:t>
      </w:r>
      <w:r w:rsidR="00B11F16" w:rsidRPr="00E03700">
        <w:t>9</w:t>
      </w:r>
      <w:r w:rsidRPr="00E03700">
        <w:t>00</w:t>
      </w:r>
      <w:r w:rsidR="00953AE3" w:rsidRPr="00E03700">
        <w:t>,</w:t>
      </w:r>
      <w:r w:rsidRPr="00E03700">
        <w:t xml:space="preserve"> 2.5-litre bottles of mixed organic waste of various types</w:t>
      </w:r>
      <w:r w:rsidR="00EC169F" w:rsidRPr="00E03700">
        <w:t xml:space="preserve"> that has been stored for over 30 years</w:t>
      </w:r>
      <w:r w:rsidRPr="00E03700">
        <w:t>.</w:t>
      </w:r>
      <w:r w:rsidR="00EC169F" w:rsidRPr="00E03700">
        <w:t xml:space="preserve"> The degrading conditions of the waste bottles posed </w:t>
      </w:r>
      <w:r w:rsidRPr="00E03700">
        <w:t xml:space="preserve">a threat to the overall safety of the workplace should the </w:t>
      </w:r>
      <w:r w:rsidR="00EC169F" w:rsidRPr="00E03700">
        <w:t xml:space="preserve">bottles </w:t>
      </w:r>
      <w:r w:rsidRPr="00E03700">
        <w:t>fail</w:t>
      </w:r>
      <w:r w:rsidR="00953AE3" w:rsidRPr="00E03700">
        <w:t>, while</w:t>
      </w:r>
      <w:r w:rsidR="007952CD" w:rsidRPr="00E03700">
        <w:t xml:space="preserve"> r</w:t>
      </w:r>
      <w:r w:rsidR="0091202D" w:rsidRPr="00E03700">
        <w:t>ecords and labels we also found dilapidated</w:t>
      </w:r>
      <w:r w:rsidRPr="00E03700">
        <w:t xml:space="preserve">. </w:t>
      </w:r>
      <w:r w:rsidR="007952CD" w:rsidRPr="00E03700">
        <w:t>For the purpose of identification, t</w:t>
      </w:r>
      <w:r w:rsidR="0091202D" w:rsidRPr="00E03700">
        <w:t xml:space="preserve">wo characterization methods were </w:t>
      </w:r>
      <w:r w:rsidR="00953AE3" w:rsidRPr="00E03700">
        <w:t>used:</w:t>
      </w:r>
      <w:r w:rsidR="0091202D" w:rsidRPr="00E03700">
        <w:t xml:space="preserve"> </w:t>
      </w:r>
      <w:r w:rsidRPr="00E03700">
        <w:t xml:space="preserve">the determination of activity concentration using Geiger-Mueller Ludlum 185-8 and the </w:t>
      </w:r>
      <w:r w:rsidR="00205786" w:rsidRPr="00E03700">
        <w:t>detection</w:t>
      </w:r>
      <w:r w:rsidRPr="00E03700">
        <w:t xml:space="preserve"> rate</w:t>
      </w:r>
      <w:r w:rsidR="0091202D" w:rsidRPr="00E03700">
        <w:t xml:space="preserve"> </w:t>
      </w:r>
      <w:r w:rsidR="004B62DF" w:rsidRPr="00E03700">
        <w:t>information</w:t>
      </w:r>
      <w:r w:rsidRPr="00E03700">
        <w:t xml:space="preserve"> using </w:t>
      </w:r>
      <w:proofErr w:type="spellStart"/>
      <w:r w:rsidRPr="00E03700">
        <w:t>ThermoScientific</w:t>
      </w:r>
      <w:proofErr w:type="spellEnd"/>
      <w:r w:rsidRPr="00E03700">
        <w:t xml:space="preserve"> </w:t>
      </w:r>
      <w:proofErr w:type="spellStart"/>
      <w:r w:rsidRPr="00E03700">
        <w:t>RadEye</w:t>
      </w:r>
      <w:proofErr w:type="spellEnd"/>
      <w:r w:rsidRPr="00E03700">
        <w:t xml:space="preserve"> B20-ER. Among 3</w:t>
      </w:r>
      <w:r w:rsidR="00B11F16" w:rsidRPr="00E03700">
        <w:t>9</w:t>
      </w:r>
      <w:r w:rsidRPr="00E03700">
        <w:t xml:space="preserve">00 bottles of waste, 55 bottles were randomly selected </w:t>
      </w:r>
      <w:r w:rsidR="0091202D" w:rsidRPr="00E03700">
        <w:t>to establish the correlation between these methods</w:t>
      </w:r>
      <w:r w:rsidRPr="00E03700">
        <w:t xml:space="preserve">. </w:t>
      </w:r>
      <w:r w:rsidR="007952CD" w:rsidRPr="00E03700">
        <w:t xml:space="preserve">As a result, an expeditious characterization protocol was developed to segregate the radioactive waste from the decayed </w:t>
      </w:r>
      <w:r w:rsidR="00114D12" w:rsidRPr="00E03700">
        <w:t>wastes</w:t>
      </w:r>
      <w:r w:rsidR="007952CD" w:rsidRPr="00E03700">
        <w:t xml:space="preserve">. </w:t>
      </w:r>
      <w:r w:rsidRPr="00E03700">
        <w:t xml:space="preserve">The protocol was also </w:t>
      </w:r>
      <w:r w:rsidR="004B62DF" w:rsidRPr="00E03700">
        <w:t>supported</w:t>
      </w:r>
      <w:r w:rsidRPr="00E03700">
        <w:t xml:space="preserve"> by the decay information of radio</w:t>
      </w:r>
      <w:r w:rsidR="00452A4C" w:rsidRPr="00E03700">
        <w:t>isotopes</w:t>
      </w:r>
      <w:r w:rsidRPr="00E03700">
        <w:t xml:space="preserve"> (where available) and observations of the would-be physical attributes of the waste. The protocol successf</w:t>
      </w:r>
      <w:r w:rsidR="007952CD" w:rsidRPr="00E03700">
        <w:t>ul</w:t>
      </w:r>
      <w:r w:rsidR="004B62DF" w:rsidRPr="00E03700">
        <w:t>ly</w:t>
      </w:r>
      <w:r w:rsidR="007952CD" w:rsidRPr="00E03700">
        <w:t xml:space="preserve"> identified less </w:t>
      </w:r>
      <w:r w:rsidRPr="00E03700">
        <w:t>than</w:t>
      </w:r>
      <w:r w:rsidR="007952CD" w:rsidRPr="00E03700">
        <w:t xml:space="preserve"> 100 bottles</w:t>
      </w:r>
      <w:r w:rsidRPr="00E03700">
        <w:t xml:space="preserve"> from the estimated 3</w:t>
      </w:r>
      <w:r w:rsidR="00B11F16" w:rsidRPr="00E03700">
        <w:t>9</w:t>
      </w:r>
      <w:r w:rsidRPr="00E03700">
        <w:t xml:space="preserve">00 bottles of waste to be of higher activity and continued to be </w:t>
      </w:r>
      <w:r w:rsidR="007952CD" w:rsidRPr="00E03700">
        <w:t>stored for decay</w:t>
      </w:r>
      <w:r w:rsidR="00647F33" w:rsidRPr="00E03700">
        <w:t>.</w:t>
      </w:r>
    </w:p>
    <w:p w14:paraId="433FE04C" w14:textId="77777777" w:rsidR="00647F33" w:rsidRPr="00E03700" w:rsidRDefault="00F523CA" w:rsidP="00537496">
      <w:pPr>
        <w:pStyle w:val="Heading2"/>
        <w:numPr>
          <w:ilvl w:val="1"/>
          <w:numId w:val="10"/>
        </w:numPr>
      </w:pPr>
      <w:r w:rsidRPr="00E03700">
        <w:t>INTRODUCTION</w:t>
      </w:r>
    </w:p>
    <w:p w14:paraId="6CF49051" w14:textId="10972289" w:rsidR="00354871" w:rsidRPr="00E03700" w:rsidRDefault="00354871" w:rsidP="00537496">
      <w:pPr>
        <w:pStyle w:val="BodyText"/>
      </w:pPr>
      <w:r w:rsidRPr="00E03700">
        <w:t>Ever since its inception, it is the responsibility of the Malaysian Nuclear Agency through the Waste Technology Development Centre (</w:t>
      </w:r>
      <w:proofErr w:type="spellStart"/>
      <w:r w:rsidRPr="00E03700">
        <w:t>WasTeC</w:t>
      </w:r>
      <w:proofErr w:type="spellEnd"/>
      <w:r w:rsidRPr="00E03700">
        <w:t>) to manage radioactive wastes within the Malaysian borders. Because of this, the Malaysian Nuclear Agency was christened as the National Radioactive Waste Management Centre. Radioactive wastes from the industry, mining activity, oil and gas exploration, hospitals and research centres have been collected, treated, conditioned, and stored within the premise since 1982. Different form of waste requires different management strategy. While most of the waste received be it disused sealed radioactive sources (DSRS)</w:t>
      </w:r>
      <w:r w:rsidR="00370E69" w:rsidRPr="00E03700">
        <w:t xml:space="preserve">, </w:t>
      </w:r>
      <w:r w:rsidRPr="00E03700">
        <w:t>solid</w:t>
      </w:r>
      <w:r w:rsidR="00370E69" w:rsidRPr="00E03700">
        <w:t>,</w:t>
      </w:r>
      <w:r w:rsidRPr="00E03700">
        <w:t xml:space="preserve"> and aqueous wastes can be treated to reduce the volume, such is not the case for mixed organic liquid waste. </w:t>
      </w:r>
      <w:r w:rsidR="00C8155F" w:rsidRPr="00E03700">
        <w:t xml:space="preserve">The mixed organic liquid waste has </w:t>
      </w:r>
      <w:r w:rsidRPr="00E03700">
        <w:t>two types of hazards</w:t>
      </w:r>
      <w:r w:rsidR="00C8155F" w:rsidRPr="00E03700">
        <w:t xml:space="preserve"> namely</w:t>
      </w:r>
      <w:r w:rsidRPr="00E03700">
        <w:t xml:space="preserve"> radioactive and chemical hazards</w:t>
      </w:r>
      <w:r w:rsidR="00C8155F" w:rsidRPr="00E03700">
        <w:t>.</w:t>
      </w:r>
      <w:r w:rsidR="005941B8" w:rsidRPr="00E03700">
        <w:t xml:space="preserve"> Disposal of radioactive waste in Malaysia follows Schedule 2 of the </w:t>
      </w:r>
      <w:bookmarkStart w:id="0" w:name="_Hlk77500822"/>
      <w:r w:rsidR="005941B8" w:rsidRPr="00E03700">
        <w:t>Atomic Energy Licensing (Radioactive Waste Management) Regulations 2011</w:t>
      </w:r>
      <w:bookmarkEnd w:id="0"/>
      <w:r w:rsidR="005941B8" w:rsidRPr="00E03700">
        <w:t xml:space="preserve"> which specifies the allowable activity and activity concentration of a radionuclide contained in a waste before the waste can be disposed safely. [</w:t>
      </w:r>
      <w:r w:rsidR="00A13239" w:rsidRPr="00E03700">
        <w:t>1</w:t>
      </w:r>
      <w:r w:rsidR="005941B8" w:rsidRPr="00E03700">
        <w:t xml:space="preserve">] </w:t>
      </w:r>
      <w:r w:rsidR="002C2CB0" w:rsidRPr="00E03700">
        <w:t xml:space="preserve">Incineration, distillation, and absorption are some of the methods which can be used to treat long lived and high activity radioisotopes. [2] For short lived and </w:t>
      </w:r>
      <w:r w:rsidR="00FA5053" w:rsidRPr="00E03700">
        <w:t>low-level</w:t>
      </w:r>
      <w:r w:rsidR="002C2CB0" w:rsidRPr="00E03700">
        <w:t xml:space="preserve"> waste, decay storage is the most economical option.</w:t>
      </w:r>
      <w:r w:rsidR="005941B8" w:rsidRPr="00E03700">
        <w:t xml:space="preserve"> </w:t>
      </w:r>
    </w:p>
    <w:p w14:paraId="2C066A4C" w14:textId="04BBA79A" w:rsidR="00C8155F" w:rsidRPr="00E03700" w:rsidRDefault="00AA772F" w:rsidP="00537496">
      <w:pPr>
        <w:pStyle w:val="BodyText"/>
      </w:pPr>
      <w:r w:rsidRPr="00E03700">
        <w:lastRenderedPageBreak/>
        <w:t>The Low</w:t>
      </w:r>
      <w:r w:rsidR="003664F1">
        <w:t>-</w:t>
      </w:r>
      <w:r w:rsidRPr="00E03700">
        <w:t>Level Effluent Treatment Plant (LLETP) is a facility</w:t>
      </w:r>
      <w:r w:rsidR="00786856" w:rsidRPr="00E03700">
        <w:t xml:space="preserve"> in the Malaysian Nuclear Agency</w:t>
      </w:r>
      <w:r w:rsidRPr="00E03700">
        <w:t xml:space="preserve"> for the treatment of aqueous radioactive waste. It is also the site where </w:t>
      </w:r>
      <w:r w:rsidR="00F931D2" w:rsidRPr="00E03700">
        <w:t>more than</w:t>
      </w:r>
      <w:r w:rsidRPr="00E03700">
        <w:t xml:space="preserve"> 3</w:t>
      </w:r>
      <w:r w:rsidR="00B11F16" w:rsidRPr="00E03700">
        <w:t>9</w:t>
      </w:r>
      <w:r w:rsidRPr="00E03700">
        <w:t xml:space="preserve">00 bottles of mixed organic waste </w:t>
      </w:r>
      <w:r w:rsidR="00786856" w:rsidRPr="00E03700">
        <w:t xml:space="preserve">were </w:t>
      </w:r>
      <w:r w:rsidRPr="00E03700">
        <w:t>stored for decay.</w:t>
      </w:r>
      <w:r w:rsidR="00786856" w:rsidRPr="00E03700">
        <w:t xml:space="preserve"> </w:t>
      </w:r>
      <w:r w:rsidR="00CF5A80">
        <w:t>Initially, t</w:t>
      </w:r>
      <w:r w:rsidR="007B2995">
        <w:t xml:space="preserve">he mixed organic waste collected over several years were stored and arranged on 3-tier plywood racks which were susceptible to termite attack. Furthermore, the bottle caps which were mostly made of plastic were found deteriorated due to extended exposure to corrosive vapour. This could potentially exposing workers to hazardous organic compounds. Also, some of the liquids were found contained in HDPE bottles which </w:t>
      </w:r>
      <w:r w:rsidR="003664F1">
        <w:t>were</w:t>
      </w:r>
      <w:r w:rsidR="007B2995">
        <w:t xml:space="preserve"> not suitable for long term storage. Due to these factors, some of the waste were consolidated and had their bottles changed into used chemical glass bottles while all waste bottles were then </w:t>
      </w:r>
      <w:r w:rsidR="00CF5A80">
        <w:t>rearranged</w:t>
      </w:r>
      <w:r w:rsidR="007B2995">
        <w:t xml:space="preserve"> inside storage barrels. </w:t>
      </w:r>
      <w:r w:rsidR="00F931D2" w:rsidRPr="00E03700">
        <w:t>The condition of the storage pit before the</w:t>
      </w:r>
      <w:r w:rsidR="00072F31" w:rsidRPr="00E03700">
        <w:t xml:space="preserve"> waste</w:t>
      </w:r>
      <w:r w:rsidR="00F931D2" w:rsidRPr="00E03700">
        <w:t xml:space="preserve"> segregation is shown in Fig. 1.</w:t>
      </w:r>
      <w:r w:rsidR="00C80334" w:rsidRPr="00E03700">
        <w:t xml:space="preserve"> There were 60 storage barrels altogether in the mixed organic waste storage pit and each barrel contain</w:t>
      </w:r>
      <w:r w:rsidR="00370E69" w:rsidRPr="00E03700">
        <w:t>ed</w:t>
      </w:r>
      <w:r w:rsidR="00C80334" w:rsidRPr="00E03700">
        <w:t xml:space="preserve"> around </w:t>
      </w:r>
      <w:r w:rsidR="00370E69" w:rsidRPr="00E03700">
        <w:t>70,</w:t>
      </w:r>
      <w:r w:rsidR="00C80334" w:rsidRPr="00E03700">
        <w:t xml:space="preserve"> 2.5-litre amber chemical bottles. </w:t>
      </w:r>
    </w:p>
    <w:p w14:paraId="5AE26A58" w14:textId="3B168B0F" w:rsidR="001E02E8" w:rsidRPr="00E03700" w:rsidRDefault="001E02E8" w:rsidP="00537496">
      <w:pPr>
        <w:pStyle w:val="BodyText"/>
      </w:pPr>
    </w:p>
    <w:p w14:paraId="69AE6CCE" w14:textId="77777777" w:rsidR="001E02E8" w:rsidRPr="00E03700" w:rsidRDefault="001E02E8" w:rsidP="00060C9B">
      <w:pPr>
        <w:pStyle w:val="BodyText"/>
        <w:keepNext/>
        <w:ind w:firstLine="0"/>
        <w:jc w:val="center"/>
      </w:pPr>
      <w:r w:rsidRPr="00E03700">
        <w:rPr>
          <w:noProof/>
        </w:rPr>
        <w:drawing>
          <wp:inline distT="0" distB="0" distL="0" distR="0" wp14:anchorId="7BED1828" wp14:editId="03DB7B10">
            <wp:extent cx="5257800" cy="3943204"/>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80150" cy="3959966"/>
                    </a:xfrm>
                    <a:prstGeom prst="rect">
                      <a:avLst/>
                    </a:prstGeom>
                    <a:noFill/>
                    <a:ln>
                      <a:noFill/>
                    </a:ln>
                  </pic:spPr>
                </pic:pic>
              </a:graphicData>
            </a:graphic>
          </wp:inline>
        </w:drawing>
      </w:r>
    </w:p>
    <w:p w14:paraId="69798CB0" w14:textId="2D130E70" w:rsidR="001E02E8" w:rsidRPr="00E03700" w:rsidRDefault="001E02E8" w:rsidP="001E02E8">
      <w:pPr>
        <w:pStyle w:val="Caption"/>
        <w:jc w:val="center"/>
        <w:rPr>
          <w:i/>
          <w:iCs/>
        </w:rPr>
      </w:pPr>
      <w:r w:rsidRPr="00E03700">
        <w:rPr>
          <w:i/>
          <w:iCs/>
        </w:rPr>
        <w:t xml:space="preserve">Fig. </w:t>
      </w:r>
      <w:r w:rsidRPr="00E03700">
        <w:rPr>
          <w:i/>
          <w:iCs/>
        </w:rPr>
        <w:fldChar w:fldCharType="begin"/>
      </w:r>
      <w:r w:rsidRPr="00E03700">
        <w:rPr>
          <w:i/>
          <w:iCs/>
        </w:rPr>
        <w:instrText xml:space="preserve"> SEQ Fig. \* ARABIC </w:instrText>
      </w:r>
      <w:r w:rsidRPr="00E03700">
        <w:rPr>
          <w:i/>
          <w:iCs/>
        </w:rPr>
        <w:fldChar w:fldCharType="separate"/>
      </w:r>
      <w:r w:rsidR="007D326B" w:rsidRPr="00E03700">
        <w:rPr>
          <w:i/>
          <w:iCs/>
          <w:noProof/>
        </w:rPr>
        <w:t>1</w:t>
      </w:r>
      <w:r w:rsidRPr="00E03700">
        <w:rPr>
          <w:i/>
          <w:iCs/>
        </w:rPr>
        <w:fldChar w:fldCharType="end"/>
      </w:r>
      <w:r w:rsidR="00060C9B" w:rsidRPr="00E03700">
        <w:rPr>
          <w:i/>
          <w:iCs/>
        </w:rPr>
        <w:t>.</w:t>
      </w:r>
      <w:r w:rsidRPr="00E03700">
        <w:rPr>
          <w:i/>
          <w:iCs/>
        </w:rPr>
        <w:t xml:space="preserve"> The condition of the mixed organic storage pit with 60 storage barrels containing on average </w:t>
      </w:r>
      <w:r w:rsidR="00C80334" w:rsidRPr="00E03700">
        <w:rPr>
          <w:i/>
          <w:iCs/>
        </w:rPr>
        <w:t>60</w:t>
      </w:r>
      <w:r w:rsidRPr="00E03700">
        <w:rPr>
          <w:i/>
          <w:iCs/>
        </w:rPr>
        <w:t xml:space="preserve"> amber glass bottles.</w:t>
      </w:r>
    </w:p>
    <w:p w14:paraId="5009428B" w14:textId="25BE9605" w:rsidR="00C80334" w:rsidRPr="00E03700" w:rsidRDefault="000C0312" w:rsidP="00537496">
      <w:pPr>
        <w:pStyle w:val="BodyText"/>
      </w:pPr>
      <w:r w:rsidRPr="00E03700">
        <w:t>The presence of the waste has taken much of the space needed to receive new waste and for other radioactive waste management activities to be done particularly on liquid waste treatment</w:t>
      </w:r>
      <w:r w:rsidR="00AF6A25" w:rsidRPr="00E03700">
        <w:t xml:space="preserve"> and development of its conditioning technology</w:t>
      </w:r>
      <w:r w:rsidRPr="00E03700">
        <w:t xml:space="preserve">. Therefore, </w:t>
      </w:r>
      <w:proofErr w:type="spellStart"/>
      <w:r w:rsidRPr="00E03700">
        <w:t>WasTeC</w:t>
      </w:r>
      <w:proofErr w:type="spellEnd"/>
      <w:r w:rsidRPr="00E03700">
        <w:t xml:space="preserve"> has decided to segregate and dispose the </w:t>
      </w:r>
      <w:r w:rsidR="00AF6A25" w:rsidRPr="00E03700">
        <w:t xml:space="preserve">mixed organic </w:t>
      </w:r>
      <w:r w:rsidRPr="00E03700">
        <w:t>waste by first identifying the decayed waste from the waste that are still radioactive.</w:t>
      </w:r>
    </w:p>
    <w:p w14:paraId="5779D63B" w14:textId="3A910EC8" w:rsidR="000C0312" w:rsidRPr="00E03700" w:rsidRDefault="00AF6A25" w:rsidP="00AF6A25">
      <w:pPr>
        <w:pStyle w:val="Heading2"/>
      </w:pPr>
      <w:r w:rsidRPr="00E03700">
        <w:tab/>
        <w:t>waste CHARACTERIZATION</w:t>
      </w:r>
    </w:p>
    <w:p w14:paraId="7EB972C7" w14:textId="2976936F" w:rsidR="00060C9B" w:rsidRPr="00E03700" w:rsidRDefault="00AF6A25" w:rsidP="00537496">
      <w:pPr>
        <w:pStyle w:val="BodyText"/>
      </w:pPr>
      <w:r w:rsidRPr="00E03700">
        <w:t>Due to the unavailability of the waste inventory</w:t>
      </w:r>
      <w:r w:rsidR="00645AC3" w:rsidRPr="00E03700">
        <w:t xml:space="preserve"> and the fact that the </w:t>
      </w:r>
      <w:r w:rsidR="0015355D" w:rsidRPr="00E03700">
        <w:t>bottle contents</w:t>
      </w:r>
      <w:r w:rsidR="00645AC3" w:rsidRPr="00E03700">
        <w:t xml:space="preserve"> had been consolidated before</w:t>
      </w:r>
      <w:r w:rsidRPr="00E03700">
        <w:t>, the composition of wastes and its associated radio</w:t>
      </w:r>
      <w:r w:rsidR="00452A4C" w:rsidRPr="00E03700">
        <w:t>isotopes</w:t>
      </w:r>
      <w:r w:rsidRPr="00E03700">
        <w:t xml:space="preserve"> stored in each of every barrel were assumed to be of random. To get some insights about the types of waste being stored, one waste bottle was randomly selected from each of the storage barrels. However, only 55 barrels contain such waste bottles and the </w:t>
      </w:r>
      <w:r w:rsidR="0015355D" w:rsidRPr="00E03700">
        <w:t>remaining</w:t>
      </w:r>
      <w:r w:rsidRPr="00E03700">
        <w:t xml:space="preserve"> five were either empty or filled with waste that is not of mixed organic</w:t>
      </w:r>
      <w:r w:rsidR="0015355D" w:rsidRPr="00E03700">
        <w:t xml:space="preserve"> liquid</w:t>
      </w:r>
      <w:r w:rsidRPr="00E03700">
        <w:t>. The content</w:t>
      </w:r>
      <w:r w:rsidR="0090582C" w:rsidRPr="00E03700">
        <w:t>s</w:t>
      </w:r>
      <w:r w:rsidRPr="00E03700">
        <w:t xml:space="preserve"> of the waste bottles </w:t>
      </w:r>
      <w:r w:rsidR="000E136C" w:rsidRPr="00E03700">
        <w:t>w</w:t>
      </w:r>
      <w:r w:rsidR="0090582C" w:rsidRPr="00E03700">
        <w:t xml:space="preserve">ere </w:t>
      </w:r>
      <w:r w:rsidRPr="00E03700">
        <w:t xml:space="preserve">visually </w:t>
      </w:r>
      <w:r w:rsidR="0090582C" w:rsidRPr="00E03700">
        <w:t>checked</w:t>
      </w:r>
      <w:r w:rsidRPr="00E03700">
        <w:t xml:space="preserve"> in terms of colour</w:t>
      </w:r>
      <w:r w:rsidR="0090582C" w:rsidRPr="00E03700">
        <w:t xml:space="preserve"> and consistency</w:t>
      </w:r>
      <w:r w:rsidR="00645AC3" w:rsidRPr="00E03700">
        <w:t>. The waste bottles were also inspected for any presence of labels or identification. Table 1 summarizes the physical attributes of the sampled bottles.</w:t>
      </w:r>
    </w:p>
    <w:p w14:paraId="6066CDAD" w14:textId="6C13071A" w:rsidR="0040585E" w:rsidRPr="00E03700" w:rsidRDefault="0040585E" w:rsidP="0040585E">
      <w:pPr>
        <w:pStyle w:val="BodyText"/>
      </w:pPr>
      <w:r w:rsidRPr="00E03700">
        <w:t>The visual observation was proved to be inconclusive in categorizing the types of wastes. The labels were found unreliable because used chemical bottles were reutilized to store</w:t>
      </w:r>
      <w:r w:rsidR="0090582C" w:rsidRPr="00E03700">
        <w:t xml:space="preserve"> some of the</w:t>
      </w:r>
      <w:r w:rsidRPr="00E03700">
        <w:t xml:space="preserve"> waste without proper </w:t>
      </w:r>
      <w:r w:rsidRPr="00E03700">
        <w:lastRenderedPageBreak/>
        <w:t xml:space="preserve">reidentification. Inspection towards the bottle contents were also inconsistent with the labels. However, some trends can be established; for example, most bottles which had been identified to contain various hydrocarbons including Toluene were mostly present in two-phases. This proves that these bottles indeed contained hydrocarbon by the different density of the contents. During the sampling too, it was found that the waste bottles were in poor condition </w:t>
      </w:r>
      <w:r w:rsidR="0090582C" w:rsidRPr="00E03700">
        <w:t>that</w:t>
      </w:r>
      <w:r w:rsidRPr="00E03700">
        <w:t xml:space="preserve"> many of the plastic caps crumbled when screwed open. This could give rise to occupational hazards if the waste is to be kept for longer. This fact was used as a justification to expedite the segregation and disposal of these wastes. </w:t>
      </w:r>
    </w:p>
    <w:p w14:paraId="626EA2C7" w14:textId="496790D9" w:rsidR="00506555" w:rsidRPr="00E03700" w:rsidRDefault="00506555" w:rsidP="00537496">
      <w:pPr>
        <w:pStyle w:val="BodyText"/>
      </w:pPr>
    </w:p>
    <w:p w14:paraId="483D05E1" w14:textId="705D1F52" w:rsidR="00060C9B" w:rsidRPr="00E03700" w:rsidRDefault="00060C9B" w:rsidP="00060C9B">
      <w:pPr>
        <w:pStyle w:val="Caption"/>
        <w:keepNext/>
      </w:pPr>
      <w:r w:rsidRPr="00E03700">
        <w:t xml:space="preserve">TABLE </w:t>
      </w:r>
      <w:r w:rsidRPr="00E03700">
        <w:fldChar w:fldCharType="begin"/>
      </w:r>
      <w:r w:rsidRPr="00E03700">
        <w:instrText xml:space="preserve"> SEQ TABLE \* ARABIC </w:instrText>
      </w:r>
      <w:r w:rsidRPr="00E03700">
        <w:fldChar w:fldCharType="separate"/>
      </w:r>
      <w:r w:rsidR="00FA6FB8" w:rsidRPr="00E03700">
        <w:rPr>
          <w:noProof/>
        </w:rPr>
        <w:t>1</w:t>
      </w:r>
      <w:r w:rsidRPr="00E03700">
        <w:fldChar w:fldCharType="end"/>
      </w:r>
      <w:r w:rsidRPr="00E03700">
        <w:t>.</w:t>
      </w:r>
      <w:r w:rsidRPr="00E03700">
        <w:tab/>
        <w:t>VISUAL OBSERVATION OF RANDOMLY SAMPLED WASTE BOTTLES.</w:t>
      </w:r>
    </w:p>
    <w:p w14:paraId="248BE0ED" w14:textId="77777777" w:rsidR="00060C9B" w:rsidRPr="00E03700" w:rsidRDefault="00060C9B" w:rsidP="00060C9B">
      <w:pPr>
        <w:rPr>
          <w:lang w:val="en-US"/>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5"/>
        <w:gridCol w:w="916"/>
        <w:gridCol w:w="5166"/>
      </w:tblGrid>
      <w:tr w:rsidR="00506555" w:rsidRPr="00E03700" w14:paraId="4E72F798" w14:textId="77777777" w:rsidTr="003E242F">
        <w:tc>
          <w:tcPr>
            <w:tcW w:w="3005" w:type="dxa"/>
            <w:tcBorders>
              <w:top w:val="single" w:sz="4" w:space="0" w:color="auto"/>
              <w:bottom w:val="single" w:sz="4" w:space="0" w:color="auto"/>
            </w:tcBorders>
            <w:vAlign w:val="center"/>
          </w:tcPr>
          <w:p w14:paraId="72FC1F9D" w14:textId="3FFC8905" w:rsidR="00506555" w:rsidRPr="00E03700" w:rsidRDefault="00506555" w:rsidP="007F3861">
            <w:pPr>
              <w:pStyle w:val="BodyText"/>
              <w:ind w:firstLine="0"/>
              <w:jc w:val="left"/>
            </w:pPr>
            <w:r w:rsidRPr="00E03700">
              <w:t>Attributes</w:t>
            </w:r>
          </w:p>
        </w:tc>
        <w:tc>
          <w:tcPr>
            <w:tcW w:w="397" w:type="dxa"/>
            <w:tcBorders>
              <w:top w:val="single" w:sz="4" w:space="0" w:color="auto"/>
              <w:bottom w:val="single" w:sz="4" w:space="0" w:color="auto"/>
            </w:tcBorders>
            <w:vAlign w:val="center"/>
          </w:tcPr>
          <w:p w14:paraId="4D55AC1E" w14:textId="1CE18A19" w:rsidR="00506555" w:rsidRPr="00E03700" w:rsidRDefault="00372723" w:rsidP="00372723">
            <w:pPr>
              <w:pStyle w:val="BodyText"/>
              <w:ind w:firstLine="0"/>
              <w:jc w:val="center"/>
            </w:pPr>
            <w:r w:rsidRPr="00E03700">
              <w:t>Quantity</w:t>
            </w:r>
          </w:p>
        </w:tc>
        <w:tc>
          <w:tcPr>
            <w:tcW w:w="5615" w:type="dxa"/>
            <w:tcBorders>
              <w:top w:val="single" w:sz="4" w:space="0" w:color="auto"/>
              <w:bottom w:val="single" w:sz="4" w:space="0" w:color="auto"/>
            </w:tcBorders>
            <w:vAlign w:val="center"/>
          </w:tcPr>
          <w:p w14:paraId="6AB8CBE5" w14:textId="72236DA7" w:rsidR="00506555" w:rsidRPr="00E03700" w:rsidRDefault="00506555" w:rsidP="00372723">
            <w:pPr>
              <w:pStyle w:val="BodyText"/>
              <w:ind w:firstLine="0"/>
              <w:jc w:val="center"/>
            </w:pPr>
            <w:r w:rsidRPr="00E03700">
              <w:t>Remark</w:t>
            </w:r>
            <w:r w:rsidR="00731073" w:rsidRPr="00E03700">
              <w:t>s</w:t>
            </w:r>
          </w:p>
        </w:tc>
      </w:tr>
      <w:tr w:rsidR="00506555" w:rsidRPr="00E03700" w14:paraId="1D06DD05" w14:textId="77777777" w:rsidTr="003E242F">
        <w:tc>
          <w:tcPr>
            <w:tcW w:w="3005" w:type="dxa"/>
            <w:tcBorders>
              <w:top w:val="single" w:sz="4" w:space="0" w:color="auto"/>
            </w:tcBorders>
            <w:vAlign w:val="center"/>
          </w:tcPr>
          <w:p w14:paraId="2B914F2C" w14:textId="2E0FCBD9" w:rsidR="00506555" w:rsidRPr="00E03700" w:rsidRDefault="00506555" w:rsidP="00537496">
            <w:pPr>
              <w:pStyle w:val="BodyText"/>
              <w:ind w:firstLine="0"/>
            </w:pPr>
            <w:r w:rsidRPr="00E03700">
              <w:t>Labelled with date</w:t>
            </w:r>
          </w:p>
        </w:tc>
        <w:tc>
          <w:tcPr>
            <w:tcW w:w="397" w:type="dxa"/>
            <w:tcBorders>
              <w:top w:val="single" w:sz="4" w:space="0" w:color="auto"/>
            </w:tcBorders>
            <w:vAlign w:val="center"/>
          </w:tcPr>
          <w:p w14:paraId="0097135F" w14:textId="6559B46C" w:rsidR="00506555" w:rsidRPr="00E03700" w:rsidRDefault="00372723" w:rsidP="00372723">
            <w:pPr>
              <w:pStyle w:val="BodyText"/>
              <w:ind w:firstLine="0"/>
              <w:jc w:val="center"/>
            </w:pPr>
            <w:r w:rsidRPr="00E03700">
              <w:t>15</w:t>
            </w:r>
          </w:p>
        </w:tc>
        <w:tc>
          <w:tcPr>
            <w:tcW w:w="5615" w:type="dxa"/>
            <w:tcBorders>
              <w:top w:val="single" w:sz="4" w:space="0" w:color="auto"/>
            </w:tcBorders>
            <w:vAlign w:val="center"/>
          </w:tcPr>
          <w:p w14:paraId="3ECEC275" w14:textId="49F51AB0" w:rsidR="00506555" w:rsidRPr="00E03700" w:rsidRDefault="00372723" w:rsidP="00372723">
            <w:pPr>
              <w:pStyle w:val="BodyText"/>
              <w:ind w:firstLine="0"/>
              <w:jc w:val="center"/>
            </w:pPr>
            <w:r w:rsidRPr="00E03700">
              <w:t>Mostly between 1983 and 1994. One bottle labelled 2003.</w:t>
            </w:r>
          </w:p>
        </w:tc>
      </w:tr>
      <w:tr w:rsidR="00506555" w:rsidRPr="00E03700" w14:paraId="40D91BE3" w14:textId="77777777" w:rsidTr="003E242F">
        <w:tc>
          <w:tcPr>
            <w:tcW w:w="3005" w:type="dxa"/>
            <w:vAlign w:val="center"/>
          </w:tcPr>
          <w:p w14:paraId="2B59D7F1" w14:textId="08F702F5" w:rsidR="00506555" w:rsidRPr="00E03700" w:rsidRDefault="00506555" w:rsidP="00537496">
            <w:pPr>
              <w:pStyle w:val="BodyText"/>
              <w:ind w:firstLine="0"/>
            </w:pPr>
            <w:r w:rsidRPr="00E03700">
              <w:t>Labelled with type of radionuclide</w:t>
            </w:r>
          </w:p>
        </w:tc>
        <w:tc>
          <w:tcPr>
            <w:tcW w:w="397" w:type="dxa"/>
            <w:vAlign w:val="center"/>
          </w:tcPr>
          <w:p w14:paraId="30BE0B33" w14:textId="5B0DB4D7" w:rsidR="00506555" w:rsidRPr="00E03700" w:rsidRDefault="00372723" w:rsidP="00372723">
            <w:pPr>
              <w:pStyle w:val="BodyText"/>
              <w:ind w:firstLine="0"/>
              <w:jc w:val="center"/>
            </w:pPr>
            <w:r w:rsidRPr="00E03700">
              <w:t>9</w:t>
            </w:r>
          </w:p>
        </w:tc>
        <w:tc>
          <w:tcPr>
            <w:tcW w:w="5615" w:type="dxa"/>
            <w:vAlign w:val="center"/>
          </w:tcPr>
          <w:p w14:paraId="05C0646B" w14:textId="0C30C863" w:rsidR="00506555" w:rsidRPr="00E03700" w:rsidRDefault="00854A0C" w:rsidP="00372723">
            <w:pPr>
              <w:pStyle w:val="BodyText"/>
              <w:ind w:firstLine="0"/>
              <w:jc w:val="center"/>
            </w:pPr>
            <w:r w:rsidRPr="00E03700">
              <w:rPr>
                <w:vertAlign w:val="superscript"/>
              </w:rPr>
              <w:t>3</w:t>
            </w:r>
            <w:r w:rsidR="00372723" w:rsidRPr="00E03700">
              <w:t>H</w:t>
            </w:r>
            <w:r w:rsidR="00210D98" w:rsidRPr="00E03700">
              <w:rPr>
                <w:vertAlign w:val="superscript"/>
              </w:rPr>
              <w:t xml:space="preserve"> </w:t>
            </w:r>
            <w:r w:rsidR="00372723" w:rsidRPr="00E03700">
              <w:t>=</w:t>
            </w:r>
            <w:r w:rsidR="00210D98" w:rsidRPr="00E03700">
              <w:t xml:space="preserve"> </w:t>
            </w:r>
            <w:r w:rsidR="00372723" w:rsidRPr="00E03700">
              <w:t xml:space="preserve">5, </w:t>
            </w:r>
            <w:r w:rsidRPr="00E03700">
              <w:rPr>
                <w:vertAlign w:val="superscript"/>
              </w:rPr>
              <w:t>125</w:t>
            </w:r>
            <w:r w:rsidR="00372723" w:rsidRPr="00E03700">
              <w:t>I</w:t>
            </w:r>
            <w:r w:rsidR="00210D98" w:rsidRPr="00E03700">
              <w:rPr>
                <w:vertAlign w:val="superscript"/>
              </w:rPr>
              <w:t xml:space="preserve"> </w:t>
            </w:r>
            <w:r w:rsidR="00210D98" w:rsidRPr="00E03700">
              <w:t>= 1</w:t>
            </w:r>
            <w:r w:rsidR="00372723" w:rsidRPr="00E03700">
              <w:t xml:space="preserve">, </w:t>
            </w:r>
            <w:r w:rsidRPr="00E03700">
              <w:rPr>
                <w:vertAlign w:val="superscript"/>
              </w:rPr>
              <w:t>131</w:t>
            </w:r>
            <w:r w:rsidR="00372723" w:rsidRPr="00E03700">
              <w:t>I</w:t>
            </w:r>
            <w:r w:rsidR="00210D98" w:rsidRPr="00E03700">
              <w:rPr>
                <w:vertAlign w:val="superscript"/>
              </w:rPr>
              <w:t xml:space="preserve"> </w:t>
            </w:r>
            <w:r w:rsidR="00210D98" w:rsidRPr="00E03700">
              <w:t>= 1</w:t>
            </w:r>
            <w:r w:rsidR="00372723" w:rsidRPr="00E03700">
              <w:t xml:space="preserve">, </w:t>
            </w:r>
            <w:r w:rsidRPr="00E03700">
              <w:rPr>
                <w:vertAlign w:val="superscript"/>
              </w:rPr>
              <w:t>22</w:t>
            </w:r>
            <w:r w:rsidR="00372723" w:rsidRPr="00E03700">
              <w:t>Na</w:t>
            </w:r>
            <w:r w:rsidR="00210D98" w:rsidRPr="00E03700">
              <w:rPr>
                <w:vertAlign w:val="superscript"/>
              </w:rPr>
              <w:t xml:space="preserve"> </w:t>
            </w:r>
            <w:r w:rsidR="00210D98" w:rsidRPr="00E03700">
              <w:t>= 1</w:t>
            </w:r>
            <w:r w:rsidR="00372723" w:rsidRPr="00E03700">
              <w:t>, ThO</w:t>
            </w:r>
            <w:r w:rsidR="00210D98" w:rsidRPr="00E03700">
              <w:rPr>
                <w:vertAlign w:val="subscript"/>
              </w:rPr>
              <w:t xml:space="preserve">4 </w:t>
            </w:r>
            <w:r w:rsidR="00210D98" w:rsidRPr="00E03700">
              <w:t>= 1</w:t>
            </w:r>
          </w:p>
        </w:tc>
      </w:tr>
      <w:tr w:rsidR="00506555" w:rsidRPr="00E03700" w14:paraId="7380052E" w14:textId="77777777" w:rsidTr="003E242F">
        <w:tc>
          <w:tcPr>
            <w:tcW w:w="3005" w:type="dxa"/>
            <w:vAlign w:val="center"/>
          </w:tcPr>
          <w:p w14:paraId="640FA416" w14:textId="1D49156E" w:rsidR="00506555" w:rsidRPr="00E03700" w:rsidRDefault="00506555" w:rsidP="00537496">
            <w:pPr>
              <w:pStyle w:val="BodyText"/>
              <w:ind w:firstLine="0"/>
            </w:pPr>
            <w:r w:rsidRPr="00E03700">
              <w:t>Labelled with initial activity</w:t>
            </w:r>
          </w:p>
        </w:tc>
        <w:tc>
          <w:tcPr>
            <w:tcW w:w="397" w:type="dxa"/>
            <w:vAlign w:val="center"/>
          </w:tcPr>
          <w:p w14:paraId="4716CAEA" w14:textId="49C052B5" w:rsidR="00506555" w:rsidRPr="00E03700" w:rsidRDefault="00210D98" w:rsidP="00372723">
            <w:pPr>
              <w:pStyle w:val="BodyText"/>
              <w:ind w:firstLine="0"/>
              <w:jc w:val="center"/>
            </w:pPr>
            <w:r w:rsidRPr="00E03700">
              <w:t>5</w:t>
            </w:r>
          </w:p>
        </w:tc>
        <w:tc>
          <w:tcPr>
            <w:tcW w:w="5615" w:type="dxa"/>
            <w:vAlign w:val="center"/>
          </w:tcPr>
          <w:p w14:paraId="50735490" w14:textId="5F45BBE1" w:rsidR="00506555" w:rsidRPr="00E03700" w:rsidRDefault="00210D98" w:rsidP="00372723">
            <w:pPr>
              <w:pStyle w:val="BodyText"/>
              <w:ind w:firstLine="0"/>
              <w:jc w:val="center"/>
            </w:pPr>
            <w:r w:rsidRPr="00E03700">
              <w:t xml:space="preserve">Between 0.17 – 62 </w:t>
            </w:r>
            <w:proofErr w:type="spellStart"/>
            <w:r w:rsidRPr="00E03700">
              <w:t>μCi</w:t>
            </w:r>
            <w:proofErr w:type="spellEnd"/>
            <w:r w:rsidRPr="00E03700">
              <w:t xml:space="preserve">. One labelled as 1.6 </w:t>
            </w:r>
            <w:proofErr w:type="spellStart"/>
            <w:r w:rsidRPr="00E03700">
              <w:t>Bq</w:t>
            </w:r>
            <w:proofErr w:type="spellEnd"/>
            <w:r w:rsidRPr="00E03700">
              <w:t>/g</w:t>
            </w:r>
          </w:p>
        </w:tc>
      </w:tr>
      <w:tr w:rsidR="00506555" w:rsidRPr="00E03700" w14:paraId="7A2C6142" w14:textId="77777777" w:rsidTr="003E242F">
        <w:tc>
          <w:tcPr>
            <w:tcW w:w="3005" w:type="dxa"/>
            <w:vAlign w:val="center"/>
          </w:tcPr>
          <w:p w14:paraId="27486338" w14:textId="46E55BA9" w:rsidR="00506555" w:rsidRPr="00E03700" w:rsidRDefault="007F3861" w:rsidP="00537496">
            <w:pPr>
              <w:pStyle w:val="BodyText"/>
              <w:ind w:firstLine="0"/>
            </w:pPr>
            <w:r w:rsidRPr="00E03700">
              <w:t>Presence of content label</w:t>
            </w:r>
          </w:p>
          <w:p w14:paraId="0F5A5FC4" w14:textId="7F5A835D" w:rsidR="00506555" w:rsidRPr="00E03700" w:rsidRDefault="00372723" w:rsidP="00506555">
            <w:pPr>
              <w:pStyle w:val="BodyText"/>
              <w:numPr>
                <w:ilvl w:val="0"/>
                <w:numId w:val="33"/>
              </w:numPr>
            </w:pPr>
            <w:r w:rsidRPr="00E03700">
              <w:t>T</w:t>
            </w:r>
            <w:r w:rsidR="00506555" w:rsidRPr="00E03700">
              <w:t>oluene</w:t>
            </w:r>
            <w:r w:rsidR="00210D98" w:rsidRPr="00E03700">
              <w:t>/scintillant</w:t>
            </w:r>
          </w:p>
          <w:p w14:paraId="7BB3F8A3" w14:textId="0642F906" w:rsidR="00372723" w:rsidRPr="00E03700" w:rsidRDefault="00210D98" w:rsidP="00506555">
            <w:pPr>
              <w:pStyle w:val="BodyText"/>
              <w:numPr>
                <w:ilvl w:val="0"/>
                <w:numId w:val="33"/>
              </w:numPr>
            </w:pPr>
            <w:r w:rsidRPr="00E03700">
              <w:t xml:space="preserve">Other </w:t>
            </w:r>
            <w:r w:rsidR="00372723" w:rsidRPr="00E03700">
              <w:t>hydrocarbon</w:t>
            </w:r>
            <w:r w:rsidRPr="00E03700">
              <w:t>s</w:t>
            </w:r>
          </w:p>
          <w:p w14:paraId="4AE94E7A" w14:textId="77777777" w:rsidR="00372723" w:rsidRPr="00E03700" w:rsidRDefault="00372723" w:rsidP="00506555">
            <w:pPr>
              <w:pStyle w:val="BodyText"/>
              <w:numPr>
                <w:ilvl w:val="0"/>
                <w:numId w:val="33"/>
              </w:numPr>
            </w:pPr>
            <w:r w:rsidRPr="00E03700">
              <w:t>Various acids</w:t>
            </w:r>
          </w:p>
          <w:p w14:paraId="0C832AD0" w14:textId="5479D6A5" w:rsidR="00210D98" w:rsidRPr="00E03700" w:rsidRDefault="007F3861" w:rsidP="00506555">
            <w:pPr>
              <w:pStyle w:val="BodyText"/>
              <w:numPr>
                <w:ilvl w:val="0"/>
                <w:numId w:val="33"/>
              </w:numPr>
            </w:pPr>
            <w:r w:rsidRPr="00E03700">
              <w:t>‘Organic waste’</w:t>
            </w:r>
          </w:p>
          <w:p w14:paraId="1153B2FF" w14:textId="48450101" w:rsidR="007F3861" w:rsidRPr="00E03700" w:rsidRDefault="007F3861" w:rsidP="00506555">
            <w:pPr>
              <w:pStyle w:val="BodyText"/>
              <w:numPr>
                <w:ilvl w:val="0"/>
                <w:numId w:val="33"/>
              </w:numPr>
            </w:pPr>
            <w:r w:rsidRPr="00E03700">
              <w:t>Others</w:t>
            </w:r>
          </w:p>
        </w:tc>
        <w:tc>
          <w:tcPr>
            <w:tcW w:w="397" w:type="dxa"/>
            <w:vAlign w:val="center"/>
          </w:tcPr>
          <w:p w14:paraId="72A5A5B9" w14:textId="77777777" w:rsidR="00506555" w:rsidRPr="00E03700" w:rsidRDefault="00210D98" w:rsidP="00372723">
            <w:pPr>
              <w:pStyle w:val="BodyText"/>
              <w:ind w:firstLine="0"/>
              <w:jc w:val="center"/>
            </w:pPr>
            <w:r w:rsidRPr="00E03700">
              <w:t>52</w:t>
            </w:r>
          </w:p>
          <w:p w14:paraId="49CCDBAD" w14:textId="77777777" w:rsidR="007F3861" w:rsidRPr="00E03700" w:rsidRDefault="007F3861" w:rsidP="00372723">
            <w:pPr>
              <w:pStyle w:val="BodyText"/>
              <w:ind w:firstLine="0"/>
              <w:jc w:val="center"/>
            </w:pPr>
            <w:r w:rsidRPr="00E03700">
              <w:t>9</w:t>
            </w:r>
          </w:p>
          <w:p w14:paraId="1421BD26" w14:textId="7ADD27C0" w:rsidR="007F3861" w:rsidRPr="00E03700" w:rsidRDefault="007F3861" w:rsidP="00372723">
            <w:pPr>
              <w:pStyle w:val="BodyText"/>
              <w:ind w:firstLine="0"/>
              <w:jc w:val="center"/>
            </w:pPr>
            <w:r w:rsidRPr="00E03700">
              <w:t>26</w:t>
            </w:r>
          </w:p>
          <w:p w14:paraId="214401A5" w14:textId="114AE2CB" w:rsidR="007F3861" w:rsidRPr="00E03700" w:rsidRDefault="007F3861" w:rsidP="00372723">
            <w:pPr>
              <w:pStyle w:val="BodyText"/>
              <w:ind w:firstLine="0"/>
              <w:jc w:val="center"/>
            </w:pPr>
            <w:r w:rsidRPr="00E03700">
              <w:t>5</w:t>
            </w:r>
          </w:p>
          <w:p w14:paraId="5DA572DB" w14:textId="77777777" w:rsidR="007F3861" w:rsidRPr="00E03700" w:rsidRDefault="007F3861" w:rsidP="00372723">
            <w:pPr>
              <w:pStyle w:val="BodyText"/>
              <w:ind w:firstLine="0"/>
              <w:jc w:val="center"/>
            </w:pPr>
            <w:r w:rsidRPr="00E03700">
              <w:t>7</w:t>
            </w:r>
          </w:p>
          <w:p w14:paraId="530688B9" w14:textId="2F342DD4" w:rsidR="007F3861" w:rsidRPr="00E03700" w:rsidRDefault="007F3861" w:rsidP="00372723">
            <w:pPr>
              <w:pStyle w:val="BodyText"/>
              <w:ind w:firstLine="0"/>
              <w:jc w:val="center"/>
            </w:pPr>
            <w:r w:rsidRPr="00E03700">
              <w:t>5</w:t>
            </w:r>
          </w:p>
        </w:tc>
        <w:tc>
          <w:tcPr>
            <w:tcW w:w="5615" w:type="dxa"/>
            <w:vAlign w:val="center"/>
          </w:tcPr>
          <w:p w14:paraId="3CB801DD" w14:textId="4A5722E0" w:rsidR="00506555" w:rsidRPr="00E03700" w:rsidRDefault="007F3861" w:rsidP="00372723">
            <w:pPr>
              <w:pStyle w:val="BodyText"/>
              <w:ind w:firstLine="0"/>
              <w:jc w:val="center"/>
            </w:pPr>
            <w:r w:rsidRPr="00E03700">
              <w:t xml:space="preserve">Many </w:t>
            </w:r>
            <w:r w:rsidR="0015355D" w:rsidRPr="00E03700">
              <w:t>labels were found</w:t>
            </w:r>
            <w:r w:rsidRPr="00E03700">
              <w:t xml:space="preserve"> incoherent with</w:t>
            </w:r>
            <w:r w:rsidR="0015355D" w:rsidRPr="00E03700">
              <w:t xml:space="preserve"> its</w:t>
            </w:r>
            <w:r w:rsidRPr="00E03700">
              <w:t xml:space="preserve"> content</w:t>
            </w:r>
            <w:r w:rsidR="0015355D" w:rsidRPr="00E03700">
              <w:t>.</w:t>
            </w:r>
          </w:p>
        </w:tc>
      </w:tr>
      <w:tr w:rsidR="00506555" w:rsidRPr="00E03700" w14:paraId="1A8DF79A" w14:textId="77777777" w:rsidTr="003E242F">
        <w:tc>
          <w:tcPr>
            <w:tcW w:w="3005" w:type="dxa"/>
            <w:vAlign w:val="center"/>
          </w:tcPr>
          <w:p w14:paraId="139C2959" w14:textId="1DB21106" w:rsidR="00506555" w:rsidRPr="00E03700" w:rsidRDefault="00372723" w:rsidP="00537496">
            <w:pPr>
              <w:pStyle w:val="BodyText"/>
              <w:ind w:firstLine="0"/>
            </w:pPr>
            <w:r w:rsidRPr="00E03700">
              <w:t>Present in two or more phases</w:t>
            </w:r>
          </w:p>
        </w:tc>
        <w:tc>
          <w:tcPr>
            <w:tcW w:w="397" w:type="dxa"/>
            <w:vAlign w:val="center"/>
          </w:tcPr>
          <w:p w14:paraId="68EB0549" w14:textId="03576BBE" w:rsidR="00506555" w:rsidRPr="00E03700" w:rsidRDefault="00210D98" w:rsidP="00372723">
            <w:pPr>
              <w:pStyle w:val="BodyText"/>
              <w:ind w:firstLine="0"/>
              <w:jc w:val="center"/>
            </w:pPr>
            <w:r w:rsidRPr="00E03700">
              <w:t>14</w:t>
            </w:r>
          </w:p>
        </w:tc>
        <w:tc>
          <w:tcPr>
            <w:tcW w:w="5615" w:type="dxa"/>
            <w:vAlign w:val="center"/>
          </w:tcPr>
          <w:p w14:paraId="1B36A613" w14:textId="5753520C" w:rsidR="00506555" w:rsidRPr="00E03700" w:rsidRDefault="003E242F" w:rsidP="00372723">
            <w:pPr>
              <w:pStyle w:val="BodyText"/>
              <w:ind w:firstLine="0"/>
              <w:jc w:val="center"/>
            </w:pPr>
            <w:r w:rsidRPr="00E03700">
              <w:t>Present in bottles</w:t>
            </w:r>
            <w:r w:rsidR="007F3861" w:rsidRPr="00E03700">
              <w:t xml:space="preserve"> </w:t>
            </w:r>
            <w:r w:rsidR="0015355D" w:rsidRPr="00E03700">
              <w:t>labelled</w:t>
            </w:r>
            <w:r w:rsidRPr="00E03700">
              <w:t xml:space="preserve"> as</w:t>
            </w:r>
            <w:r w:rsidR="0015355D" w:rsidRPr="00E03700">
              <w:t xml:space="preserve"> </w:t>
            </w:r>
            <w:r w:rsidR="007F3861" w:rsidRPr="00E03700">
              <w:t>hydrocarbons</w:t>
            </w:r>
            <w:r w:rsidRPr="00E03700">
              <w:t>, scintillant, or toluene</w:t>
            </w:r>
          </w:p>
        </w:tc>
      </w:tr>
    </w:tbl>
    <w:p w14:paraId="19CB8D70" w14:textId="56286C3D" w:rsidR="000C0312" w:rsidRPr="00E03700" w:rsidRDefault="00645AC3" w:rsidP="00537496">
      <w:pPr>
        <w:pStyle w:val="BodyText"/>
      </w:pPr>
      <w:r w:rsidRPr="00E03700">
        <w:t xml:space="preserve"> </w:t>
      </w:r>
    </w:p>
    <w:p w14:paraId="777ADA89" w14:textId="28DB48C6" w:rsidR="006A332B" w:rsidRPr="00E03700" w:rsidRDefault="002B7170" w:rsidP="00537496">
      <w:pPr>
        <w:pStyle w:val="BodyText"/>
      </w:pPr>
      <w:r w:rsidRPr="00E03700">
        <w:t>As mentioned</w:t>
      </w:r>
      <w:r w:rsidR="00D638A0" w:rsidRPr="00E03700">
        <w:t xml:space="preserve"> earlier</w:t>
      </w:r>
      <w:r w:rsidR="005941B8" w:rsidRPr="00E03700">
        <w:t>,</w:t>
      </w:r>
      <w:r w:rsidRPr="00E03700">
        <w:t xml:space="preserve"> </w:t>
      </w:r>
      <w:r w:rsidR="00452A4C" w:rsidRPr="00E03700">
        <w:t xml:space="preserve">chances </w:t>
      </w:r>
      <w:r w:rsidR="0090582C" w:rsidRPr="00E03700">
        <w:t>were</w:t>
      </w:r>
      <w:r w:rsidR="00452A4C" w:rsidRPr="00E03700">
        <w:t xml:space="preserve"> that </w:t>
      </w:r>
      <w:r w:rsidRPr="00E03700">
        <w:t>different types radio</w:t>
      </w:r>
      <w:r w:rsidR="00452A4C" w:rsidRPr="00E03700">
        <w:t>isotopes</w:t>
      </w:r>
      <w:r w:rsidRPr="00E03700">
        <w:t xml:space="preserve"> had been consolidated together in one bottle, adding to the fact that only 9 out of 55 samples were labelled with the radio</w:t>
      </w:r>
      <w:r w:rsidR="00452A4C" w:rsidRPr="00E03700">
        <w:t>isotope</w:t>
      </w:r>
      <w:r w:rsidRPr="00E03700">
        <w:t xml:space="preserve"> type, </w:t>
      </w:r>
      <w:r w:rsidR="0090582C" w:rsidRPr="00E03700">
        <w:t xml:space="preserve">it </w:t>
      </w:r>
      <w:r w:rsidR="00154607" w:rsidRPr="00E03700">
        <w:t>was</w:t>
      </w:r>
      <w:r w:rsidR="0090582C" w:rsidRPr="00E03700">
        <w:t xml:space="preserve"> difficult</w:t>
      </w:r>
      <w:r w:rsidRPr="00E03700">
        <w:t xml:space="preserve"> to correctly </w:t>
      </w:r>
      <w:r w:rsidR="0040585E" w:rsidRPr="00E03700">
        <w:t>characterize</w:t>
      </w:r>
      <w:r w:rsidRPr="00E03700">
        <w:t xml:space="preserve"> the radionuclide contained in each bottle.</w:t>
      </w:r>
      <w:r w:rsidR="009F7EDA" w:rsidRPr="00E03700">
        <w:t xml:space="preserve"> </w:t>
      </w:r>
      <w:r w:rsidRPr="00E03700">
        <w:t xml:space="preserve">Hence the way forward </w:t>
      </w:r>
      <w:r w:rsidR="00154607" w:rsidRPr="00E03700">
        <w:t>was</w:t>
      </w:r>
      <w:r w:rsidR="00D638A0" w:rsidRPr="00E03700">
        <w:t xml:space="preserve"> to </w:t>
      </w:r>
      <w:r w:rsidR="0040585E" w:rsidRPr="00E03700">
        <w:t>develop a fast segregation protocol</w:t>
      </w:r>
      <w:r w:rsidR="00D638A0" w:rsidRPr="00E03700">
        <w:t xml:space="preserve"> to decide whether </w:t>
      </w:r>
      <w:r w:rsidR="0040585E" w:rsidRPr="00E03700">
        <w:t>the waste</w:t>
      </w:r>
      <w:r w:rsidR="00D638A0" w:rsidRPr="00E03700">
        <w:t xml:space="preserve"> can be safely disposed as normal chemical waste.</w:t>
      </w:r>
      <w:r w:rsidRPr="00E03700">
        <w:t xml:space="preserve"> </w:t>
      </w:r>
      <w:r w:rsidR="00D638A0" w:rsidRPr="00E03700">
        <w:t>For this, b</w:t>
      </w:r>
      <w:r w:rsidR="00C4614B" w:rsidRPr="00E03700">
        <w:t xml:space="preserve">ottle contents were sampled by using swabs. </w:t>
      </w:r>
      <w:r w:rsidR="00205786" w:rsidRPr="00E03700">
        <w:t>Detection</w:t>
      </w:r>
      <w:r w:rsidR="00C4614B" w:rsidRPr="00E03700">
        <w:t xml:space="preserve"> reading using </w:t>
      </w:r>
      <w:proofErr w:type="spellStart"/>
      <w:r w:rsidR="00C4614B" w:rsidRPr="00E03700">
        <w:t>ThermoScientific</w:t>
      </w:r>
      <w:proofErr w:type="spellEnd"/>
      <w:r w:rsidR="00C4614B" w:rsidRPr="00E03700">
        <w:t xml:space="preserve"> </w:t>
      </w:r>
      <w:proofErr w:type="spellStart"/>
      <w:r w:rsidR="00C4614B" w:rsidRPr="00E03700">
        <w:t>RadEye</w:t>
      </w:r>
      <w:proofErr w:type="spellEnd"/>
      <w:r w:rsidR="00C4614B" w:rsidRPr="00E03700">
        <w:t xml:space="preserve"> B20-ER were immediately taken after each swab.</w:t>
      </w:r>
      <w:r w:rsidR="009F7EDA" w:rsidRPr="00E03700">
        <w:t xml:space="preserve"> </w:t>
      </w:r>
      <w:r w:rsidR="0040585E" w:rsidRPr="00E03700">
        <w:t>B</w:t>
      </w:r>
      <w:r w:rsidR="009F7EDA" w:rsidRPr="00E03700">
        <w:t xml:space="preserve">ackground reading of the area was determined to be at 62 </w:t>
      </w:r>
      <w:proofErr w:type="spellStart"/>
      <w:r w:rsidR="009F7EDA" w:rsidRPr="00E03700">
        <w:t>cpm</w:t>
      </w:r>
      <w:proofErr w:type="spellEnd"/>
      <w:r w:rsidR="009F7EDA" w:rsidRPr="00E03700">
        <w:t xml:space="preserve"> before the detection reading were performed on the swab samples.</w:t>
      </w:r>
      <w:r w:rsidR="00C4614B" w:rsidRPr="00E03700">
        <w:t xml:space="preserve"> Swab samples were also taken to </w:t>
      </w:r>
      <w:r w:rsidR="00FF0B2D" w:rsidRPr="00E03700">
        <w:t>the radiological safety lab for analysis</w:t>
      </w:r>
      <w:r w:rsidR="006A332B" w:rsidRPr="00E03700">
        <w:t xml:space="preserve"> using Geiger-Mueller Ludlum 185-8</w:t>
      </w:r>
      <w:r w:rsidR="00205786" w:rsidRPr="00E03700">
        <w:t xml:space="preserve"> to determine their activity levels</w:t>
      </w:r>
      <w:r w:rsidR="006A332B" w:rsidRPr="00E03700">
        <w:t xml:space="preserve">. </w:t>
      </w:r>
      <w:r w:rsidR="00205786" w:rsidRPr="00E03700">
        <w:t>Here, r</w:t>
      </w:r>
      <w:r w:rsidR="006A332B" w:rsidRPr="00E03700">
        <w:t xml:space="preserve">eadings were taken five times with 1-minute measuring time for each </w:t>
      </w:r>
      <w:r w:rsidR="00205786" w:rsidRPr="00E03700">
        <w:t>sample</w:t>
      </w:r>
      <w:r w:rsidR="006A332B" w:rsidRPr="00E03700">
        <w:t>. The result</w:t>
      </w:r>
      <w:r w:rsidR="00FF0B2D" w:rsidRPr="00E03700">
        <w:t>s</w:t>
      </w:r>
      <w:r w:rsidR="006A332B" w:rsidRPr="00E03700">
        <w:t xml:space="preserve"> were then calculated on different calibration </w:t>
      </w:r>
      <w:r w:rsidR="00FA74B1" w:rsidRPr="00E03700">
        <w:t>sheets</w:t>
      </w:r>
      <w:r w:rsidR="006A332B" w:rsidRPr="00E03700">
        <w:t>; Am</w:t>
      </w:r>
      <w:r w:rsidR="006A332B" w:rsidRPr="00E03700">
        <w:rPr>
          <w:vertAlign w:val="superscript"/>
        </w:rPr>
        <w:t>241</w:t>
      </w:r>
      <w:r w:rsidR="006A332B" w:rsidRPr="00E03700">
        <w:t xml:space="preserve"> for alpha emitters, Sr</w:t>
      </w:r>
      <w:r w:rsidR="006A332B" w:rsidRPr="00E03700">
        <w:rPr>
          <w:vertAlign w:val="superscript"/>
        </w:rPr>
        <w:t>90</w:t>
      </w:r>
      <w:r w:rsidR="006A332B" w:rsidRPr="00E03700">
        <w:t xml:space="preserve"> for beta emitter and Co</w:t>
      </w:r>
      <w:r w:rsidR="006A332B" w:rsidRPr="00E03700">
        <w:rPr>
          <w:vertAlign w:val="superscript"/>
        </w:rPr>
        <w:t>60</w:t>
      </w:r>
      <w:r w:rsidR="006A332B" w:rsidRPr="00E03700">
        <w:t xml:space="preserve"> for gamma emitters.</w:t>
      </w:r>
      <w:r w:rsidR="00FF0B2D" w:rsidRPr="00E03700">
        <w:t xml:space="preserve"> </w:t>
      </w:r>
      <w:r w:rsidR="00154607" w:rsidRPr="00E03700">
        <w:t>The results</w:t>
      </w:r>
      <w:r w:rsidR="009A5715" w:rsidRPr="00E03700">
        <w:t xml:space="preserve"> calibrated against the background reading is</w:t>
      </w:r>
      <w:r w:rsidR="00FF0B2D" w:rsidRPr="00E03700">
        <w:t xml:space="preserve"> as shown in Fig. 2.</w:t>
      </w:r>
      <w:r w:rsidR="00205786" w:rsidRPr="00E03700">
        <w:t xml:space="preserve"> </w:t>
      </w:r>
    </w:p>
    <w:p w14:paraId="3E74AA13" w14:textId="1CAD5F77" w:rsidR="00FF0B2D" w:rsidRPr="00E03700" w:rsidRDefault="00FF0B2D" w:rsidP="00537496">
      <w:pPr>
        <w:pStyle w:val="BodyText"/>
      </w:pPr>
    </w:p>
    <w:p w14:paraId="4EADB399" w14:textId="23DA3333" w:rsidR="0015355D" w:rsidRPr="00E03700" w:rsidRDefault="00B07FB2" w:rsidP="00B07FB2">
      <w:pPr>
        <w:pStyle w:val="BodyText"/>
        <w:keepNext/>
        <w:ind w:firstLine="0"/>
        <w:jc w:val="center"/>
      </w:pPr>
      <w:r w:rsidRPr="00E03700">
        <w:rPr>
          <w:noProof/>
        </w:rPr>
        <w:drawing>
          <wp:inline distT="0" distB="0" distL="0" distR="0" wp14:anchorId="03F64211" wp14:editId="414EAA9D">
            <wp:extent cx="5732145" cy="2366963"/>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5450" b="7173"/>
                    <a:stretch/>
                  </pic:blipFill>
                  <pic:spPr bwMode="auto">
                    <a:xfrm>
                      <a:off x="0" y="0"/>
                      <a:ext cx="5732145" cy="2366963"/>
                    </a:xfrm>
                    <a:prstGeom prst="rect">
                      <a:avLst/>
                    </a:prstGeom>
                    <a:noFill/>
                    <a:ln>
                      <a:noFill/>
                    </a:ln>
                    <a:extLst>
                      <a:ext uri="{53640926-AAD7-44D8-BBD7-CCE9431645EC}">
                        <a14:shadowObscured xmlns:a14="http://schemas.microsoft.com/office/drawing/2010/main"/>
                      </a:ext>
                    </a:extLst>
                  </pic:spPr>
                </pic:pic>
              </a:graphicData>
            </a:graphic>
          </wp:inline>
        </w:drawing>
      </w:r>
    </w:p>
    <w:p w14:paraId="4234136D" w14:textId="23359164" w:rsidR="00FF0B2D" w:rsidRPr="00E03700" w:rsidRDefault="0015355D" w:rsidP="00205786">
      <w:pPr>
        <w:pStyle w:val="Caption"/>
        <w:jc w:val="center"/>
        <w:rPr>
          <w:i/>
          <w:iCs/>
        </w:rPr>
      </w:pPr>
      <w:r w:rsidRPr="00E03700">
        <w:rPr>
          <w:i/>
          <w:iCs/>
        </w:rPr>
        <w:t xml:space="preserve">Fig. </w:t>
      </w:r>
      <w:r w:rsidRPr="00E03700">
        <w:rPr>
          <w:i/>
          <w:iCs/>
        </w:rPr>
        <w:fldChar w:fldCharType="begin"/>
      </w:r>
      <w:r w:rsidRPr="00E03700">
        <w:rPr>
          <w:i/>
          <w:iCs/>
        </w:rPr>
        <w:instrText xml:space="preserve"> SEQ Fig. \* ARABIC </w:instrText>
      </w:r>
      <w:r w:rsidRPr="00E03700">
        <w:rPr>
          <w:i/>
          <w:iCs/>
        </w:rPr>
        <w:fldChar w:fldCharType="separate"/>
      </w:r>
      <w:r w:rsidR="007D326B" w:rsidRPr="00E03700">
        <w:rPr>
          <w:i/>
          <w:iCs/>
          <w:noProof/>
        </w:rPr>
        <w:t>2</w:t>
      </w:r>
      <w:r w:rsidRPr="00E03700">
        <w:rPr>
          <w:i/>
          <w:iCs/>
        </w:rPr>
        <w:fldChar w:fldCharType="end"/>
      </w:r>
      <w:r w:rsidRPr="00E03700">
        <w:rPr>
          <w:i/>
          <w:iCs/>
        </w:rPr>
        <w:t>.</w:t>
      </w:r>
      <w:r w:rsidR="00205786" w:rsidRPr="00E03700">
        <w:rPr>
          <w:i/>
          <w:iCs/>
        </w:rPr>
        <w:t xml:space="preserve"> Comparison of net detection rate (</w:t>
      </w:r>
      <w:proofErr w:type="spellStart"/>
      <w:r w:rsidR="00205786" w:rsidRPr="00E03700">
        <w:rPr>
          <w:i/>
          <w:iCs/>
        </w:rPr>
        <w:t>cpm</w:t>
      </w:r>
      <w:proofErr w:type="spellEnd"/>
      <w:r w:rsidR="00205786" w:rsidRPr="00E03700">
        <w:rPr>
          <w:i/>
          <w:iCs/>
        </w:rPr>
        <w:t>) and activity (</w:t>
      </w:r>
      <w:proofErr w:type="spellStart"/>
      <w:r w:rsidR="00205786" w:rsidRPr="00E03700">
        <w:rPr>
          <w:i/>
          <w:iCs/>
        </w:rPr>
        <w:t>Bq</w:t>
      </w:r>
      <w:proofErr w:type="spellEnd"/>
      <w:r w:rsidR="00205786" w:rsidRPr="00E03700">
        <w:rPr>
          <w:i/>
          <w:iCs/>
        </w:rPr>
        <w:t>) for samples numbered 1-60.</w:t>
      </w:r>
    </w:p>
    <w:p w14:paraId="60B5F9B9" w14:textId="77777777" w:rsidR="00FF0B2D" w:rsidRPr="00E03700" w:rsidRDefault="00FF0B2D" w:rsidP="00537496">
      <w:pPr>
        <w:pStyle w:val="BodyText"/>
      </w:pPr>
    </w:p>
    <w:p w14:paraId="13E8E576" w14:textId="68D59EFB" w:rsidR="009F7EDA" w:rsidRPr="00E03700" w:rsidRDefault="00FA74B1" w:rsidP="00537496">
      <w:pPr>
        <w:pStyle w:val="BodyText"/>
      </w:pPr>
      <w:r w:rsidRPr="00E03700">
        <w:lastRenderedPageBreak/>
        <w:t xml:space="preserve">It can be seen from Fig. 2 that </w:t>
      </w:r>
      <w:r w:rsidR="002B3EA4" w:rsidRPr="00E03700">
        <w:t>detection rate and activity of</w:t>
      </w:r>
      <w:r w:rsidRPr="00E03700">
        <w:t xml:space="preserve"> </w:t>
      </w:r>
      <w:r w:rsidR="002B3EA4" w:rsidRPr="00E03700">
        <w:t>sample</w:t>
      </w:r>
      <w:r w:rsidRPr="00E03700">
        <w:t xml:space="preserve"> number 48 through 51 were prominent and consistent throughout.</w:t>
      </w:r>
      <w:r w:rsidR="00895BC4" w:rsidRPr="00E03700">
        <w:t xml:space="preserve"> A checkback to the visual observation records revealed that sample 48</w:t>
      </w:r>
      <w:r w:rsidR="009F7EDA" w:rsidRPr="00E03700">
        <w:t xml:space="preserve">, 49 and </w:t>
      </w:r>
      <w:r w:rsidR="00895BC4" w:rsidRPr="00E03700">
        <w:t>51 were somewhat similar. Sample 48 was labelled to contain thorium, kerosene, tributyl phosphate, ni</w:t>
      </w:r>
      <w:r w:rsidR="009F7EDA" w:rsidRPr="00E03700">
        <w:t>tr</w:t>
      </w:r>
      <w:r w:rsidR="00895BC4" w:rsidRPr="00E03700">
        <w:t xml:space="preserve">ic acid and carbon tetrachloride. These </w:t>
      </w:r>
      <w:r w:rsidR="0040585E" w:rsidRPr="00E03700">
        <w:t xml:space="preserve">are the </w:t>
      </w:r>
      <w:r w:rsidR="00895BC4" w:rsidRPr="00E03700">
        <w:t xml:space="preserve">chemicals known </w:t>
      </w:r>
      <w:r w:rsidR="002B3EA4" w:rsidRPr="00E03700">
        <w:t>for use</w:t>
      </w:r>
      <w:r w:rsidR="00895BC4" w:rsidRPr="00E03700">
        <w:t xml:space="preserve"> in thorium extraction processes. [</w:t>
      </w:r>
      <w:r w:rsidR="00250232" w:rsidRPr="00E03700">
        <w:t>3, 4</w:t>
      </w:r>
      <w:r w:rsidR="00895BC4" w:rsidRPr="00E03700">
        <w:t>]</w:t>
      </w:r>
      <w:r w:rsidRPr="00E03700">
        <w:t xml:space="preserve"> </w:t>
      </w:r>
      <w:r w:rsidR="002B3EA4" w:rsidRPr="00E03700">
        <w:t xml:space="preserve">Sample 48, 49 and 51 were also yellowish </w:t>
      </w:r>
      <w:r w:rsidR="0040585E" w:rsidRPr="00E03700">
        <w:t xml:space="preserve">in colour </w:t>
      </w:r>
      <w:r w:rsidR="002B3EA4" w:rsidRPr="00E03700">
        <w:t xml:space="preserve">suggesting that they </w:t>
      </w:r>
      <w:r w:rsidR="009F7EDA" w:rsidRPr="00E03700">
        <w:t>were indeed</w:t>
      </w:r>
      <w:r w:rsidR="002B3EA4" w:rsidRPr="00E03700">
        <w:t xml:space="preserve"> of the same chemical type, even though there were no label to explicitly support the claim. </w:t>
      </w:r>
      <w:r w:rsidR="009F7EDA" w:rsidRPr="00E03700">
        <w:t xml:space="preserve">As for sample 50, the only information gathered from the label was that the sample was received in 2003, </w:t>
      </w:r>
      <w:r w:rsidR="00692411" w:rsidRPr="00E03700">
        <w:t>more than</w:t>
      </w:r>
      <w:r w:rsidR="009F7EDA" w:rsidRPr="00E03700">
        <w:t xml:space="preserve"> a decade later than most other samples received for decay storage</w:t>
      </w:r>
      <w:r w:rsidR="0040585E" w:rsidRPr="00E03700">
        <w:t xml:space="preserve"> in the Malaysian Nuclear Agency. The high and consistent activity level for the sample could mean that the sample has not gone enough </w:t>
      </w:r>
      <w:r w:rsidR="00692411" w:rsidRPr="00E03700">
        <w:t>decay cycle as other samples, regardless of its initial activity. A second probability is that the sample could contain thorium as with sample 48, 49 and 51 due to the fact that in 2003, the decommissioning and decontamination of the Long Term Storage Facility</w:t>
      </w:r>
      <w:r w:rsidR="009A5715" w:rsidRPr="00E03700">
        <w:t xml:space="preserve"> (LTSF)</w:t>
      </w:r>
      <w:r w:rsidR="00692411" w:rsidRPr="00E03700">
        <w:t xml:space="preserve"> of the Asian Rare Earth</w:t>
      </w:r>
      <w:r w:rsidR="00CB1F35" w:rsidRPr="00E03700">
        <w:t xml:space="preserve"> Corporation</w:t>
      </w:r>
      <w:r w:rsidR="00692411" w:rsidRPr="00E03700">
        <w:t xml:space="preserve"> which contained 87,000 waste drums </w:t>
      </w:r>
      <w:r w:rsidR="0064332E" w:rsidRPr="00E03700">
        <w:t xml:space="preserve">was started </w:t>
      </w:r>
      <w:r w:rsidR="009A5715" w:rsidRPr="00E03700">
        <w:t>where</w:t>
      </w:r>
      <w:r w:rsidR="0064332E" w:rsidRPr="00E03700">
        <w:t xml:space="preserve"> some of the waste drums were sent to the Malaysian Nuclear Agency for research purposes.</w:t>
      </w:r>
      <w:r w:rsidR="00CB1F35" w:rsidRPr="00E03700">
        <w:t xml:space="preserve"> [</w:t>
      </w:r>
      <w:r w:rsidR="00C21AFA" w:rsidRPr="00E03700">
        <w:t>5</w:t>
      </w:r>
      <w:r w:rsidR="00CB1F35" w:rsidRPr="00E03700">
        <w:t>]</w:t>
      </w:r>
    </w:p>
    <w:p w14:paraId="1EA1E3CC" w14:textId="3F9DDB30" w:rsidR="0064332E" w:rsidRPr="00E03700" w:rsidRDefault="0064332E" w:rsidP="00537496">
      <w:pPr>
        <w:pStyle w:val="BodyText"/>
      </w:pPr>
      <w:r w:rsidRPr="00E03700">
        <w:t xml:space="preserve">Apart from these four samples, others did not show any significant pattern. Detection rate for all other samples were </w:t>
      </w:r>
      <w:r w:rsidR="007E4F51" w:rsidRPr="00E03700">
        <w:t xml:space="preserve">generally below 50 </w:t>
      </w:r>
      <w:proofErr w:type="spellStart"/>
      <w:r w:rsidR="007E4F51" w:rsidRPr="00E03700">
        <w:t>cpm</w:t>
      </w:r>
      <w:proofErr w:type="spellEnd"/>
      <w:r w:rsidRPr="00E03700">
        <w:t xml:space="preserve">. </w:t>
      </w:r>
      <w:r w:rsidR="009A5715" w:rsidRPr="00E03700">
        <w:t>Inconsistencies in detection at low levels were likely caused by the limitations of the equipment</w:t>
      </w:r>
      <w:r w:rsidR="00306322" w:rsidRPr="00E03700">
        <w:t xml:space="preserve"> as pancake type G-M are sensitive to natural background radiation.</w:t>
      </w:r>
      <w:r w:rsidR="009A5715" w:rsidRPr="00E03700">
        <w:t xml:space="preserve"> [</w:t>
      </w:r>
      <w:r w:rsidR="00306322" w:rsidRPr="00E03700">
        <w:t>6</w:t>
      </w:r>
      <w:r w:rsidR="009A5715" w:rsidRPr="00E03700">
        <w:t>]</w:t>
      </w:r>
      <w:r w:rsidR="007E4F51" w:rsidRPr="00E03700">
        <w:t xml:space="preserve"> </w:t>
      </w:r>
      <w:r w:rsidRPr="00E03700">
        <w:t>Activity analysis on all three calibrations also show almost negligible activity levels for these samples.</w:t>
      </w:r>
      <w:r w:rsidR="009A5715" w:rsidRPr="00E03700">
        <w:t xml:space="preserve"> </w:t>
      </w:r>
      <w:r w:rsidR="007E4F51" w:rsidRPr="00E03700">
        <w:t>By comparing the highs and lows of the detection rate and activity, a</w:t>
      </w:r>
      <w:r w:rsidRPr="00E03700">
        <w:t xml:space="preserve"> correlation between these two methods can be established and were to be the basis for the rapid segregation </w:t>
      </w:r>
      <w:r w:rsidR="002807A4" w:rsidRPr="00E03700">
        <w:t>method</w:t>
      </w:r>
      <w:r w:rsidRPr="00E03700">
        <w:t xml:space="preserve">. </w:t>
      </w:r>
    </w:p>
    <w:p w14:paraId="433FE04F" w14:textId="3C069A4E" w:rsidR="00E25B68" w:rsidRPr="00E03700" w:rsidRDefault="00CB0373" w:rsidP="0026525A">
      <w:pPr>
        <w:pStyle w:val="Heading2"/>
        <w:numPr>
          <w:ilvl w:val="1"/>
          <w:numId w:val="10"/>
        </w:numPr>
      </w:pPr>
      <w:r w:rsidRPr="00E03700">
        <w:t xml:space="preserve">WASTE </w:t>
      </w:r>
      <w:r w:rsidR="007E4F51" w:rsidRPr="00E03700">
        <w:t>SEGREGATION</w:t>
      </w:r>
    </w:p>
    <w:p w14:paraId="2486CFF7" w14:textId="77777777" w:rsidR="00B11F16" w:rsidRPr="00E03700" w:rsidRDefault="0082293C" w:rsidP="000A2990">
      <w:pPr>
        <w:pStyle w:val="BodyText"/>
      </w:pPr>
      <w:r w:rsidRPr="00E03700">
        <w:t>Since it has been established that the</w:t>
      </w:r>
      <w:r w:rsidR="000234ED" w:rsidRPr="00E03700">
        <w:t xml:space="preserve"> reading of</w:t>
      </w:r>
      <w:r w:rsidRPr="00E03700">
        <w:t xml:space="preserve"> detection rate using </w:t>
      </w:r>
      <w:proofErr w:type="spellStart"/>
      <w:r w:rsidRPr="00E03700">
        <w:t>ThermoScientific</w:t>
      </w:r>
      <w:proofErr w:type="spellEnd"/>
      <w:r w:rsidRPr="00E03700">
        <w:t xml:space="preserve"> </w:t>
      </w:r>
      <w:proofErr w:type="spellStart"/>
      <w:r w:rsidRPr="00E03700">
        <w:t>RadEye</w:t>
      </w:r>
      <w:proofErr w:type="spellEnd"/>
      <w:r w:rsidRPr="00E03700">
        <w:t xml:space="preserve"> B20-ER and activity level using Geiger-Mueller Ludlum 185-8</w:t>
      </w:r>
      <w:r w:rsidR="002807A4" w:rsidRPr="00E03700">
        <w:t xml:space="preserve"> contamination were</w:t>
      </w:r>
      <w:r w:rsidRPr="00E03700">
        <w:t xml:space="preserve"> in great agreement, a rapid segregation </w:t>
      </w:r>
      <w:r w:rsidR="002807A4" w:rsidRPr="00E03700">
        <w:t>method</w:t>
      </w:r>
      <w:r w:rsidRPr="00E03700">
        <w:t xml:space="preserve"> was established by using </w:t>
      </w:r>
      <w:r w:rsidR="00EB0F57" w:rsidRPr="00E03700">
        <w:t>only</w:t>
      </w:r>
      <w:r w:rsidRPr="00E03700">
        <w:t xml:space="preserve"> the former equipment. </w:t>
      </w:r>
      <w:proofErr w:type="spellStart"/>
      <w:r w:rsidRPr="00E03700">
        <w:t>ThermoScientific</w:t>
      </w:r>
      <w:proofErr w:type="spellEnd"/>
      <w:r w:rsidRPr="00E03700">
        <w:t xml:space="preserve"> </w:t>
      </w:r>
      <w:proofErr w:type="spellStart"/>
      <w:r w:rsidRPr="00E03700">
        <w:t>RadEye</w:t>
      </w:r>
      <w:proofErr w:type="spellEnd"/>
      <w:r w:rsidRPr="00E03700">
        <w:t xml:space="preserve"> B20-ER offers faster detection and stabilization time compared to conventional analogue survey meters.</w:t>
      </w:r>
      <w:r w:rsidR="002807A4" w:rsidRPr="00E03700">
        <w:t xml:space="preserve"> Threshold limit was set at 120 </w:t>
      </w:r>
      <w:proofErr w:type="spellStart"/>
      <w:r w:rsidR="002807A4" w:rsidRPr="00E03700">
        <w:t>cpm</w:t>
      </w:r>
      <w:proofErr w:type="spellEnd"/>
      <w:r w:rsidR="00EB0F57" w:rsidRPr="00E03700">
        <w:t>, taking twice the background reading of the area.</w:t>
      </w:r>
      <w:r w:rsidR="002807A4" w:rsidRPr="00E03700">
        <w:t xml:space="preserve"> </w:t>
      </w:r>
      <w:r w:rsidR="00EB0F57" w:rsidRPr="00E03700">
        <w:t>This means that a</w:t>
      </w:r>
      <w:r w:rsidR="002807A4" w:rsidRPr="00E03700">
        <w:t>ny sample bottle exceeding this value will be continued to be stored. During the segregation exercise, each bottle was first scanned externally.</w:t>
      </w:r>
      <w:r w:rsidR="00EB0F57" w:rsidRPr="00E03700">
        <w:t xml:space="preserve"> Bottles exceeding 120 </w:t>
      </w:r>
      <w:proofErr w:type="spellStart"/>
      <w:r w:rsidR="00EB0F57" w:rsidRPr="00E03700">
        <w:t>cpm</w:t>
      </w:r>
      <w:proofErr w:type="spellEnd"/>
      <w:r w:rsidR="00EB0F57" w:rsidRPr="00E03700">
        <w:t xml:space="preserve"> at this stage was</w:t>
      </w:r>
      <w:r w:rsidR="002807A4" w:rsidRPr="00E03700">
        <w:t xml:space="preserve"> </w:t>
      </w:r>
      <w:r w:rsidR="00EB0F57" w:rsidRPr="00E03700">
        <w:t xml:space="preserve">immediately stored without having to undergo further identification steps. </w:t>
      </w:r>
      <w:r w:rsidR="004B5BD6" w:rsidRPr="00E03700">
        <w:t>Then, u</w:t>
      </w:r>
      <w:r w:rsidR="002807A4" w:rsidRPr="00E03700">
        <w:t xml:space="preserve">sing white cotton buds, the </w:t>
      </w:r>
      <w:r w:rsidR="00EB0F57" w:rsidRPr="00E03700">
        <w:t xml:space="preserve">bottle </w:t>
      </w:r>
      <w:r w:rsidR="002807A4" w:rsidRPr="00E03700">
        <w:t xml:space="preserve">content </w:t>
      </w:r>
      <w:r w:rsidR="006F2641" w:rsidRPr="00E03700">
        <w:t>was</w:t>
      </w:r>
      <w:r w:rsidR="002807A4" w:rsidRPr="00E03700">
        <w:t xml:space="preserve"> sampled and scanned using </w:t>
      </w:r>
      <w:bookmarkStart w:id="1" w:name="_Hlk77540445"/>
      <w:proofErr w:type="spellStart"/>
      <w:r w:rsidR="002807A4" w:rsidRPr="00E03700">
        <w:t>ThermoScientific</w:t>
      </w:r>
      <w:proofErr w:type="spellEnd"/>
      <w:r w:rsidR="002807A4" w:rsidRPr="00E03700">
        <w:t xml:space="preserve"> </w:t>
      </w:r>
      <w:proofErr w:type="spellStart"/>
      <w:r w:rsidR="002807A4" w:rsidRPr="00E03700">
        <w:t>RadEye</w:t>
      </w:r>
      <w:proofErr w:type="spellEnd"/>
      <w:r w:rsidR="002807A4" w:rsidRPr="00E03700">
        <w:t xml:space="preserve"> B20-ER</w:t>
      </w:r>
      <w:bookmarkEnd w:id="1"/>
      <w:r w:rsidR="00EB0F57" w:rsidRPr="00E03700">
        <w:t xml:space="preserve"> to determine its detection rate. </w:t>
      </w:r>
    </w:p>
    <w:p w14:paraId="1669A619" w14:textId="4455B9CA" w:rsidR="0082293C" w:rsidRPr="00E03700" w:rsidRDefault="00615BA1" w:rsidP="000A2990">
      <w:pPr>
        <w:pStyle w:val="BodyText"/>
      </w:pPr>
      <w:r w:rsidRPr="00E03700">
        <w:t xml:space="preserve">The sample were also observed for its colour and consistency. Samples determined to be below the threshold level were then sorted according to their observed physical attributes as it was assumed that similar attributes </w:t>
      </w:r>
      <w:r w:rsidR="004B5BD6" w:rsidRPr="00E03700">
        <w:t>were of</w:t>
      </w:r>
      <w:r w:rsidR="00C97373" w:rsidRPr="00E03700">
        <w:t xml:space="preserve"> </w:t>
      </w:r>
      <w:r w:rsidRPr="00E03700">
        <w:t>similar chemical type</w:t>
      </w:r>
      <w:r w:rsidR="006F2641" w:rsidRPr="00E03700">
        <w:t xml:space="preserve">. </w:t>
      </w:r>
      <w:r w:rsidR="007A013E" w:rsidRPr="00E03700">
        <w:t xml:space="preserve">It was found in some that </w:t>
      </w:r>
      <w:r w:rsidR="006F2641" w:rsidRPr="00E03700">
        <w:t xml:space="preserve">there </w:t>
      </w:r>
      <w:r w:rsidR="00306322" w:rsidRPr="00E03700">
        <w:t>was</w:t>
      </w:r>
      <w:r w:rsidR="006F2641" w:rsidRPr="00E03700">
        <w:t xml:space="preserve"> no clear cut between different attributes. </w:t>
      </w:r>
      <w:r w:rsidR="00330C2A" w:rsidRPr="00E03700">
        <w:t>For example, s</w:t>
      </w:r>
      <w:r w:rsidR="006F2641" w:rsidRPr="00E03700">
        <w:t xml:space="preserve">ome workers might </w:t>
      </w:r>
      <w:r w:rsidR="004B5BD6" w:rsidRPr="00E03700">
        <w:t>perceive</w:t>
      </w:r>
      <w:r w:rsidR="006F2641" w:rsidRPr="00E03700">
        <w:t xml:space="preserve"> </w:t>
      </w:r>
      <w:r w:rsidR="00096ABB" w:rsidRPr="00E03700">
        <w:t xml:space="preserve">a </w:t>
      </w:r>
      <w:r w:rsidR="006F2641" w:rsidRPr="00E03700">
        <w:t>sample as</w:t>
      </w:r>
      <w:r w:rsidR="00096ABB" w:rsidRPr="00E03700">
        <w:t xml:space="preserve"> being</w:t>
      </w:r>
      <w:r w:rsidR="007A013E" w:rsidRPr="00E03700">
        <w:t xml:space="preserve"> only</w:t>
      </w:r>
      <w:r w:rsidR="006F2641" w:rsidRPr="00E03700">
        <w:t xml:space="preserve"> slightly </w:t>
      </w:r>
      <w:r w:rsidR="00330C2A" w:rsidRPr="00E03700">
        <w:t>fluorescent</w:t>
      </w:r>
      <w:r w:rsidR="006F2641" w:rsidRPr="00E03700">
        <w:t xml:space="preserve"> as opposed to others</w:t>
      </w:r>
      <w:r w:rsidR="00096ABB" w:rsidRPr="00E03700">
        <w:t>, therefore</w:t>
      </w:r>
      <w:r w:rsidR="006F2641" w:rsidRPr="00E03700">
        <w:t xml:space="preserve"> the chemicals could be of the same type with slight variations in colour.</w:t>
      </w:r>
      <w:r w:rsidRPr="00E03700">
        <w:t xml:space="preserve"> </w:t>
      </w:r>
      <w:r w:rsidR="00096ABB" w:rsidRPr="00E03700">
        <w:t>Regardless, the segregation p</w:t>
      </w:r>
      <w:r w:rsidRPr="00E03700">
        <w:t xml:space="preserve">rocess </w:t>
      </w:r>
      <w:r w:rsidR="00C97373" w:rsidRPr="00E03700">
        <w:t>was</w:t>
      </w:r>
      <w:r w:rsidRPr="00E03700">
        <w:t xml:space="preserve"> important </w:t>
      </w:r>
      <w:r w:rsidR="00982E74" w:rsidRPr="00E03700">
        <w:t xml:space="preserve">as it is a requirement to </w:t>
      </w:r>
      <w:r w:rsidRPr="00E03700">
        <w:t>dispos</w:t>
      </w:r>
      <w:r w:rsidR="00982E74" w:rsidRPr="00E03700">
        <w:t>e the</w:t>
      </w:r>
      <w:r w:rsidRPr="00E03700">
        <w:t xml:space="preserve"> chemical</w:t>
      </w:r>
      <w:r w:rsidR="00982E74" w:rsidRPr="00E03700">
        <w:t xml:space="preserve"> wastes</w:t>
      </w:r>
      <w:r w:rsidRPr="00E03700">
        <w:t xml:space="preserve"> </w:t>
      </w:r>
      <w:r w:rsidR="00C97373" w:rsidRPr="00E03700">
        <w:t>according to hazardous waste disposal procedures.</w:t>
      </w:r>
      <w:r w:rsidR="00854A0C" w:rsidRPr="00E03700">
        <w:t xml:space="preserve"> Fig. 3 shows the segregated waste bottles.</w:t>
      </w:r>
    </w:p>
    <w:p w14:paraId="2D1978F4" w14:textId="77777777" w:rsidR="007D326B" w:rsidRPr="00E03700" w:rsidRDefault="007D326B" w:rsidP="000A2990">
      <w:pPr>
        <w:pStyle w:val="BodyText"/>
      </w:pPr>
    </w:p>
    <w:p w14:paraId="570AF442" w14:textId="77777777" w:rsidR="007D326B" w:rsidRPr="00E03700" w:rsidRDefault="007D326B" w:rsidP="007D326B">
      <w:pPr>
        <w:pStyle w:val="BodyText"/>
        <w:keepNext/>
        <w:ind w:firstLine="0"/>
      </w:pPr>
      <w:r w:rsidRPr="00E03700">
        <w:rPr>
          <w:noProof/>
        </w:rPr>
        <mc:AlternateContent>
          <mc:Choice Requires="wpc">
            <w:drawing>
              <wp:inline distT="0" distB="0" distL="0" distR="0" wp14:anchorId="039988A9" wp14:editId="7D8D0055">
                <wp:extent cx="5729288" cy="1918970"/>
                <wp:effectExtent l="0" t="0" r="0" b="5080"/>
                <wp:docPr id="7" name="Canvas 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0" name="Group 10"/>
                        <wpg:cNvGrpSpPr/>
                        <wpg:grpSpPr>
                          <a:xfrm>
                            <a:off x="57151" y="32363"/>
                            <a:ext cx="5599430" cy="1868170"/>
                            <a:chOff x="38101" y="32363"/>
                            <a:chExt cx="5599430" cy="1868170"/>
                          </a:xfrm>
                        </wpg:grpSpPr>
                        <pic:pic xmlns:pic="http://schemas.openxmlformats.org/drawingml/2006/picture">
                          <pic:nvPicPr>
                            <pic:cNvPr id="8" name="Picture 8"/>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8101" y="32363"/>
                              <a:ext cx="2800350" cy="1868170"/>
                            </a:xfrm>
                            <a:prstGeom prst="rect">
                              <a:avLst/>
                            </a:prstGeom>
                            <a:noFill/>
                            <a:ln>
                              <a:noFill/>
                            </a:ln>
                          </pic:spPr>
                        </pic:pic>
                        <pic:pic xmlns:pic="http://schemas.openxmlformats.org/drawingml/2006/picture">
                          <pic:nvPicPr>
                            <pic:cNvPr id="9" name="Picture 9"/>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838451" y="32363"/>
                              <a:ext cx="2799080" cy="1868170"/>
                            </a:xfrm>
                            <a:prstGeom prst="rect">
                              <a:avLst/>
                            </a:prstGeom>
                            <a:noFill/>
                            <a:ln>
                              <a:noFill/>
                            </a:ln>
                          </pic:spPr>
                        </pic:pic>
                      </wpg:wgp>
                    </wpc:wpc>
                  </a:graphicData>
                </a:graphic>
              </wp:inline>
            </w:drawing>
          </mc:Choice>
          <mc:Fallback>
            <w:pict>
              <v:group w14:anchorId="2E1277FB" id="Canvas 7" o:spid="_x0000_s1026" editas="canvas" style="width:451.15pt;height:151.1pt;mso-position-horizontal-relative:char;mso-position-vertical-relative:line" coordsize="57289,191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289;height:19189;visibility:visible;mso-wrap-style:square" filled="t">
                  <v:fill o:detectmouseclick="t"/>
                  <v:path o:connecttype="none"/>
                </v:shape>
                <v:group id="Group 10" o:spid="_x0000_s1028" style="position:absolute;left:571;top:323;width:55994;height:18682" coordorigin="381,323" coordsize="55994,18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Picture 8" o:spid="_x0000_s1029" type="#_x0000_t75" style="position:absolute;left:381;top:323;width:28003;height:18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">
                    <v:imagedata r:id="rId16" o:title=""/>
                  </v:shape>
                  <v:shape id="Picture 9" o:spid="_x0000_s1030" type="#_x0000_t75" style="position:absolute;left:28384;top:323;width:27991;height:18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">
                    <v:imagedata r:id="rId17" o:title=""/>
                  </v:shape>
                </v:group>
                <w10:anchorlock/>
              </v:group>
            </w:pict>
          </mc:Fallback>
        </mc:AlternateContent>
      </w:r>
    </w:p>
    <w:p w14:paraId="291B2677" w14:textId="3E1864DD" w:rsidR="00982E74" w:rsidRPr="00E03700" w:rsidRDefault="007D326B" w:rsidP="00413F1E">
      <w:pPr>
        <w:pStyle w:val="Caption"/>
        <w:rPr>
          <w:i/>
          <w:iCs/>
        </w:rPr>
      </w:pPr>
      <w:r w:rsidRPr="00E03700">
        <w:rPr>
          <w:i/>
          <w:iCs/>
        </w:rPr>
        <w:t xml:space="preserve">Fig. </w:t>
      </w:r>
      <w:r w:rsidRPr="00E03700">
        <w:rPr>
          <w:i/>
          <w:iCs/>
        </w:rPr>
        <w:fldChar w:fldCharType="begin"/>
      </w:r>
      <w:r w:rsidRPr="00E03700">
        <w:rPr>
          <w:i/>
          <w:iCs/>
        </w:rPr>
        <w:instrText xml:space="preserve"> SEQ Fig. \* ARABIC </w:instrText>
      </w:r>
      <w:r w:rsidRPr="00E03700">
        <w:rPr>
          <w:i/>
          <w:iCs/>
        </w:rPr>
        <w:fldChar w:fldCharType="separate"/>
      </w:r>
      <w:r w:rsidRPr="00E03700">
        <w:rPr>
          <w:i/>
          <w:iCs/>
          <w:noProof/>
        </w:rPr>
        <w:t>3</w:t>
      </w:r>
      <w:r w:rsidRPr="00E03700">
        <w:rPr>
          <w:i/>
          <w:iCs/>
        </w:rPr>
        <w:fldChar w:fldCharType="end"/>
      </w:r>
      <w:r w:rsidRPr="00E03700">
        <w:rPr>
          <w:i/>
          <w:iCs/>
        </w:rPr>
        <w:t xml:space="preserve">: </w:t>
      </w:r>
      <w:r w:rsidR="00854A0C" w:rsidRPr="00E03700">
        <w:rPr>
          <w:i/>
          <w:iCs/>
        </w:rPr>
        <w:t xml:space="preserve">On left: decayed mixed organic liquid waste segregated according to physical attributes and on the right: </w:t>
      </w:r>
      <w:r w:rsidR="003664F1">
        <w:rPr>
          <w:i/>
          <w:iCs/>
        </w:rPr>
        <w:t>waste which are not cleared for disposal and requiring further action were grouped and barricaded.</w:t>
      </w:r>
    </w:p>
    <w:p w14:paraId="433FE053" w14:textId="4A34E5CE" w:rsidR="00EE0041" w:rsidRPr="00E03700" w:rsidRDefault="00CB0373" w:rsidP="0026525A">
      <w:pPr>
        <w:pStyle w:val="Heading2"/>
        <w:numPr>
          <w:ilvl w:val="1"/>
          <w:numId w:val="10"/>
        </w:numPr>
      </w:pPr>
      <w:r w:rsidRPr="00E03700">
        <w:lastRenderedPageBreak/>
        <w:t>DISCUSSIONS</w:t>
      </w:r>
    </w:p>
    <w:p w14:paraId="684E8D0D" w14:textId="3A1F2283" w:rsidR="00413F1E" w:rsidRPr="00E03700" w:rsidRDefault="003664F1" w:rsidP="00413F1E">
      <w:pPr>
        <w:pStyle w:val="BodyText"/>
      </w:pPr>
      <w:r w:rsidRPr="003664F1">
        <w:t xml:space="preserve">The purpose of characterization in this regard </w:t>
      </w:r>
      <w:r>
        <w:t>was</w:t>
      </w:r>
      <w:r w:rsidRPr="003664F1">
        <w:t xml:space="preserve"> to collate required data and to inspect the physical conditions of the mixed liquid radioactive waste. The characterization protocol entails segregation, swab sample, contamination check, and surface dose reading.</w:t>
      </w:r>
      <w:r>
        <w:t xml:space="preserve"> </w:t>
      </w:r>
      <w:r w:rsidR="00413F1E" w:rsidRPr="00E03700">
        <w:t xml:space="preserve">Apart from the disposal requirement, segregating the chemicals according to their attributes provides some idea on the types of mixed organic waste that has been sent to the Malaysian Nuclear Agency for storage since 1984. Table 2 explains the different attributes found among cleared mixed organic waste during the segregation exercise and the quantity of each type. </w:t>
      </w:r>
      <w:r w:rsidR="00F15D7E" w:rsidRPr="00E03700">
        <w:t>Group A (colourless waste liquid) represents most of the cleared waste. Physical observation on available labels and presence of two-phase liquid</w:t>
      </w:r>
      <w:r w:rsidR="00951414" w:rsidRPr="00E03700">
        <w:t xml:space="preserve"> in some bottles found that group A was consistent to the finding during the characterization stage that these liquids were indeed organic scintillant. </w:t>
      </w:r>
      <w:r w:rsidR="00FF0E58" w:rsidRPr="00E03700">
        <w:t>Liquid scintillation counting (LSC) uses liquid chemical medium which can convert kinetic energy into light energy upon contact with radio</w:t>
      </w:r>
      <w:r w:rsidR="00452A4C" w:rsidRPr="00E03700">
        <w:t>isotopes</w:t>
      </w:r>
      <w:r w:rsidR="00FF0E58" w:rsidRPr="00E03700">
        <w:t>. [</w:t>
      </w:r>
      <w:r w:rsidR="00306322" w:rsidRPr="00E03700">
        <w:t>7</w:t>
      </w:r>
      <w:r w:rsidR="00FF0E58" w:rsidRPr="00E03700">
        <w:t xml:space="preserve">] </w:t>
      </w:r>
      <w:r w:rsidR="00330C2A" w:rsidRPr="00E03700">
        <w:t>Toluene, xylene, and benzene are classical organic solvents normally used as</w:t>
      </w:r>
      <w:r w:rsidR="00FF0E58" w:rsidRPr="00E03700">
        <w:t xml:space="preserve"> LSC</w:t>
      </w:r>
      <w:r w:rsidR="00330C2A" w:rsidRPr="00E03700">
        <w:t xml:space="preserve"> cocktails.</w:t>
      </w:r>
      <w:r w:rsidR="00FF0E58" w:rsidRPr="00E03700">
        <w:t xml:space="preserve"> However, due to health and safety reasons, these organic solvents are no longer popular for LSC applications and now replaced with safer types of scintillant cocktails which have higher flashpoint,</w:t>
      </w:r>
      <w:r w:rsidR="00136D3E" w:rsidRPr="00E03700">
        <w:t xml:space="preserve"> less toxic, and</w:t>
      </w:r>
      <w:r w:rsidR="00FF0E58" w:rsidRPr="00E03700">
        <w:t xml:space="preserve"> </w:t>
      </w:r>
      <w:r w:rsidR="00136D3E" w:rsidRPr="00E03700">
        <w:t>much lower vapour pressure that reduces strong odour. [</w:t>
      </w:r>
      <w:r w:rsidR="00191D75" w:rsidRPr="00E03700">
        <w:t>8</w:t>
      </w:r>
      <w:r w:rsidR="00136D3E" w:rsidRPr="00E03700">
        <w:t xml:space="preserve">] There </w:t>
      </w:r>
      <w:r w:rsidR="00E02DD1" w:rsidRPr="00E03700">
        <w:t>are</w:t>
      </w:r>
      <w:r w:rsidR="00136D3E" w:rsidRPr="00E03700">
        <w:t xml:space="preserve"> no information </w:t>
      </w:r>
      <w:r w:rsidR="00E02DD1" w:rsidRPr="00E03700">
        <w:t>on LSC usage in Malaysia but this could be the reason that dates recorded on labels where available for group A are between 1980s to 1990s only.</w:t>
      </w:r>
    </w:p>
    <w:p w14:paraId="3B8FB474" w14:textId="77777777" w:rsidR="00413F1E" w:rsidRPr="00E03700" w:rsidRDefault="00413F1E" w:rsidP="00413F1E">
      <w:pPr>
        <w:pStyle w:val="BodyText"/>
        <w:ind w:firstLine="0"/>
      </w:pPr>
    </w:p>
    <w:p w14:paraId="130AABBF" w14:textId="77777777" w:rsidR="00413F1E" w:rsidRPr="00E03700" w:rsidRDefault="00413F1E" w:rsidP="00413F1E">
      <w:pPr>
        <w:pStyle w:val="Caption"/>
        <w:keepNext/>
      </w:pPr>
      <w:r w:rsidRPr="00E03700">
        <w:t xml:space="preserve">TABLE </w:t>
      </w:r>
      <w:r w:rsidRPr="00E03700">
        <w:fldChar w:fldCharType="begin"/>
      </w:r>
      <w:r w:rsidRPr="00E03700">
        <w:instrText xml:space="preserve"> SEQ TABLE \* ARABIC </w:instrText>
      </w:r>
      <w:r w:rsidRPr="00E03700">
        <w:fldChar w:fldCharType="separate"/>
      </w:r>
      <w:r w:rsidRPr="00E03700">
        <w:rPr>
          <w:noProof/>
        </w:rPr>
        <w:t>2</w:t>
      </w:r>
      <w:r w:rsidRPr="00E03700">
        <w:fldChar w:fldCharType="end"/>
      </w:r>
      <w:r w:rsidRPr="00E03700">
        <w:t>.</w:t>
      </w:r>
      <w:r w:rsidRPr="00E03700">
        <w:tab/>
        <w:t>PHYSICAL ATTRIBUTES AND QUANTITIES OF CLEARED WASTE.</w:t>
      </w:r>
    </w:p>
    <w:p w14:paraId="1B6B7D8E" w14:textId="77777777" w:rsidR="00413F1E" w:rsidRPr="00E03700" w:rsidRDefault="00413F1E" w:rsidP="00413F1E">
      <w:pPr>
        <w:rPr>
          <w:lang w:val="en-US"/>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
        <w:gridCol w:w="1682"/>
        <w:gridCol w:w="1701"/>
      </w:tblGrid>
      <w:tr w:rsidR="00413F1E" w:rsidRPr="00E03700" w14:paraId="29FF6CB0" w14:textId="77777777" w:rsidTr="00B020C4">
        <w:trPr>
          <w:jc w:val="center"/>
        </w:trPr>
        <w:tc>
          <w:tcPr>
            <w:tcW w:w="728" w:type="dxa"/>
            <w:tcBorders>
              <w:top w:val="single" w:sz="4" w:space="0" w:color="auto"/>
              <w:bottom w:val="single" w:sz="4" w:space="0" w:color="auto"/>
            </w:tcBorders>
          </w:tcPr>
          <w:p w14:paraId="05BC68C9" w14:textId="77777777" w:rsidR="00413F1E" w:rsidRPr="00E03700" w:rsidRDefault="00413F1E" w:rsidP="00B020C4">
            <w:pPr>
              <w:pStyle w:val="BodyText"/>
              <w:ind w:firstLine="0"/>
            </w:pPr>
            <w:r w:rsidRPr="00E03700">
              <w:t>Group</w:t>
            </w:r>
          </w:p>
        </w:tc>
        <w:tc>
          <w:tcPr>
            <w:tcW w:w="1682" w:type="dxa"/>
            <w:tcBorders>
              <w:top w:val="single" w:sz="4" w:space="0" w:color="auto"/>
              <w:bottom w:val="single" w:sz="4" w:space="0" w:color="auto"/>
            </w:tcBorders>
          </w:tcPr>
          <w:p w14:paraId="280CA357" w14:textId="77777777" w:rsidR="00413F1E" w:rsidRPr="00E03700" w:rsidRDefault="00413F1E" w:rsidP="00B020C4">
            <w:pPr>
              <w:pStyle w:val="BodyText"/>
              <w:ind w:firstLine="0"/>
              <w:jc w:val="center"/>
            </w:pPr>
            <w:r w:rsidRPr="00E03700">
              <w:t>Physical Attribute</w:t>
            </w:r>
          </w:p>
        </w:tc>
        <w:tc>
          <w:tcPr>
            <w:tcW w:w="1701" w:type="dxa"/>
            <w:tcBorders>
              <w:top w:val="single" w:sz="4" w:space="0" w:color="auto"/>
              <w:bottom w:val="single" w:sz="4" w:space="0" w:color="auto"/>
            </w:tcBorders>
          </w:tcPr>
          <w:p w14:paraId="07E2FC8D" w14:textId="77777777" w:rsidR="00413F1E" w:rsidRPr="00E03700" w:rsidRDefault="00413F1E" w:rsidP="00B020C4">
            <w:pPr>
              <w:pStyle w:val="BodyText"/>
              <w:ind w:firstLine="0"/>
              <w:jc w:val="center"/>
            </w:pPr>
            <w:r w:rsidRPr="00E03700">
              <w:t>Quantity (bottles)</w:t>
            </w:r>
          </w:p>
        </w:tc>
      </w:tr>
      <w:tr w:rsidR="00413F1E" w:rsidRPr="00E03700" w14:paraId="0620E0E1" w14:textId="77777777" w:rsidTr="00B020C4">
        <w:trPr>
          <w:jc w:val="center"/>
        </w:trPr>
        <w:tc>
          <w:tcPr>
            <w:tcW w:w="728" w:type="dxa"/>
            <w:tcBorders>
              <w:top w:val="single" w:sz="4" w:space="0" w:color="auto"/>
            </w:tcBorders>
          </w:tcPr>
          <w:p w14:paraId="46F97002" w14:textId="77777777" w:rsidR="00413F1E" w:rsidRPr="00E03700" w:rsidRDefault="00413F1E" w:rsidP="00B020C4">
            <w:pPr>
              <w:pStyle w:val="BodyText"/>
              <w:ind w:firstLine="0"/>
            </w:pPr>
            <w:r w:rsidRPr="00E03700">
              <w:t>A</w:t>
            </w:r>
          </w:p>
        </w:tc>
        <w:tc>
          <w:tcPr>
            <w:tcW w:w="1682" w:type="dxa"/>
            <w:tcBorders>
              <w:top w:val="single" w:sz="4" w:space="0" w:color="auto"/>
            </w:tcBorders>
          </w:tcPr>
          <w:p w14:paraId="6A4ACEEC" w14:textId="77777777" w:rsidR="00413F1E" w:rsidRPr="00E03700" w:rsidRDefault="00413F1E" w:rsidP="00B020C4">
            <w:pPr>
              <w:pStyle w:val="BodyText"/>
              <w:ind w:firstLine="0"/>
              <w:jc w:val="center"/>
            </w:pPr>
            <w:r w:rsidRPr="00E03700">
              <w:t>Colourless</w:t>
            </w:r>
          </w:p>
        </w:tc>
        <w:tc>
          <w:tcPr>
            <w:tcW w:w="1701" w:type="dxa"/>
            <w:tcBorders>
              <w:top w:val="single" w:sz="4" w:space="0" w:color="auto"/>
            </w:tcBorders>
          </w:tcPr>
          <w:p w14:paraId="52F1178A" w14:textId="77777777" w:rsidR="00413F1E" w:rsidRPr="00E03700" w:rsidRDefault="00413F1E" w:rsidP="00B020C4">
            <w:pPr>
              <w:pStyle w:val="BodyText"/>
              <w:ind w:firstLine="0"/>
              <w:jc w:val="center"/>
            </w:pPr>
            <w:r w:rsidRPr="00E03700">
              <w:t>3,018 (est.)</w:t>
            </w:r>
          </w:p>
        </w:tc>
      </w:tr>
      <w:tr w:rsidR="00413F1E" w:rsidRPr="00E03700" w14:paraId="56883CA6" w14:textId="77777777" w:rsidTr="00B020C4">
        <w:trPr>
          <w:jc w:val="center"/>
        </w:trPr>
        <w:tc>
          <w:tcPr>
            <w:tcW w:w="728" w:type="dxa"/>
          </w:tcPr>
          <w:p w14:paraId="365FBFC0" w14:textId="77777777" w:rsidR="00413F1E" w:rsidRPr="00E03700" w:rsidRDefault="00413F1E" w:rsidP="00B020C4">
            <w:pPr>
              <w:pStyle w:val="BodyText"/>
              <w:ind w:firstLine="0"/>
            </w:pPr>
            <w:r w:rsidRPr="00E03700">
              <w:t>B</w:t>
            </w:r>
          </w:p>
        </w:tc>
        <w:tc>
          <w:tcPr>
            <w:tcW w:w="1682" w:type="dxa"/>
          </w:tcPr>
          <w:p w14:paraId="124C0271" w14:textId="77777777" w:rsidR="00413F1E" w:rsidRPr="00E03700" w:rsidRDefault="00413F1E" w:rsidP="00B020C4">
            <w:pPr>
              <w:pStyle w:val="BodyText"/>
              <w:ind w:firstLine="0"/>
              <w:jc w:val="center"/>
            </w:pPr>
            <w:r w:rsidRPr="00E03700">
              <w:t>Turbid</w:t>
            </w:r>
          </w:p>
        </w:tc>
        <w:tc>
          <w:tcPr>
            <w:tcW w:w="1701" w:type="dxa"/>
          </w:tcPr>
          <w:p w14:paraId="09066CCA" w14:textId="77777777" w:rsidR="00413F1E" w:rsidRPr="00E03700" w:rsidRDefault="00413F1E" w:rsidP="00B020C4">
            <w:pPr>
              <w:pStyle w:val="BodyText"/>
              <w:ind w:firstLine="0"/>
              <w:jc w:val="center"/>
            </w:pPr>
            <w:r w:rsidRPr="00E03700">
              <w:t>207</w:t>
            </w:r>
          </w:p>
        </w:tc>
      </w:tr>
      <w:tr w:rsidR="00413F1E" w:rsidRPr="00E03700" w14:paraId="6DA378AE" w14:textId="77777777" w:rsidTr="00B020C4">
        <w:trPr>
          <w:jc w:val="center"/>
        </w:trPr>
        <w:tc>
          <w:tcPr>
            <w:tcW w:w="728" w:type="dxa"/>
          </w:tcPr>
          <w:p w14:paraId="438BA025" w14:textId="77777777" w:rsidR="00413F1E" w:rsidRPr="00E03700" w:rsidRDefault="00413F1E" w:rsidP="00B020C4">
            <w:pPr>
              <w:pStyle w:val="BodyText"/>
              <w:ind w:firstLine="0"/>
            </w:pPr>
            <w:r w:rsidRPr="00E03700">
              <w:t>C</w:t>
            </w:r>
          </w:p>
        </w:tc>
        <w:tc>
          <w:tcPr>
            <w:tcW w:w="1682" w:type="dxa"/>
          </w:tcPr>
          <w:p w14:paraId="5E8B7E3C" w14:textId="77777777" w:rsidR="00413F1E" w:rsidRPr="00E03700" w:rsidRDefault="00413F1E" w:rsidP="00B020C4">
            <w:pPr>
              <w:pStyle w:val="BodyText"/>
              <w:ind w:firstLine="0"/>
              <w:jc w:val="center"/>
            </w:pPr>
            <w:r w:rsidRPr="00E03700">
              <w:t>Brick red/brown</w:t>
            </w:r>
          </w:p>
        </w:tc>
        <w:tc>
          <w:tcPr>
            <w:tcW w:w="1701" w:type="dxa"/>
          </w:tcPr>
          <w:p w14:paraId="2876B8FD" w14:textId="77777777" w:rsidR="00413F1E" w:rsidRPr="00E03700" w:rsidRDefault="00413F1E" w:rsidP="00B020C4">
            <w:pPr>
              <w:pStyle w:val="BodyText"/>
              <w:ind w:firstLine="0"/>
              <w:jc w:val="center"/>
            </w:pPr>
            <w:r w:rsidRPr="00E03700">
              <w:t>111</w:t>
            </w:r>
          </w:p>
        </w:tc>
      </w:tr>
      <w:tr w:rsidR="00413F1E" w:rsidRPr="00E03700" w14:paraId="0D13D18B" w14:textId="77777777" w:rsidTr="00B020C4">
        <w:trPr>
          <w:jc w:val="center"/>
        </w:trPr>
        <w:tc>
          <w:tcPr>
            <w:tcW w:w="728" w:type="dxa"/>
          </w:tcPr>
          <w:p w14:paraId="3359A2F3" w14:textId="77777777" w:rsidR="00413F1E" w:rsidRPr="00E03700" w:rsidRDefault="00413F1E" w:rsidP="00B020C4">
            <w:pPr>
              <w:pStyle w:val="BodyText"/>
              <w:ind w:firstLine="0"/>
            </w:pPr>
            <w:r w:rsidRPr="00E03700">
              <w:t>D</w:t>
            </w:r>
          </w:p>
        </w:tc>
        <w:tc>
          <w:tcPr>
            <w:tcW w:w="1682" w:type="dxa"/>
          </w:tcPr>
          <w:p w14:paraId="10CD01F2" w14:textId="77777777" w:rsidR="00413F1E" w:rsidRPr="00E03700" w:rsidRDefault="00413F1E" w:rsidP="00B020C4">
            <w:pPr>
              <w:pStyle w:val="BodyText"/>
              <w:ind w:firstLine="0"/>
              <w:jc w:val="center"/>
            </w:pPr>
            <w:r w:rsidRPr="00E03700">
              <w:t>Black (oil)</w:t>
            </w:r>
          </w:p>
        </w:tc>
        <w:tc>
          <w:tcPr>
            <w:tcW w:w="1701" w:type="dxa"/>
          </w:tcPr>
          <w:p w14:paraId="23D06733" w14:textId="77777777" w:rsidR="00413F1E" w:rsidRPr="00E03700" w:rsidRDefault="00413F1E" w:rsidP="00B020C4">
            <w:pPr>
              <w:pStyle w:val="BodyText"/>
              <w:ind w:firstLine="0"/>
              <w:jc w:val="center"/>
            </w:pPr>
            <w:r w:rsidRPr="00E03700">
              <w:t>34</w:t>
            </w:r>
          </w:p>
        </w:tc>
      </w:tr>
      <w:tr w:rsidR="00413F1E" w:rsidRPr="00E03700" w14:paraId="3F6F1F1A" w14:textId="77777777" w:rsidTr="00B020C4">
        <w:trPr>
          <w:jc w:val="center"/>
        </w:trPr>
        <w:tc>
          <w:tcPr>
            <w:tcW w:w="728" w:type="dxa"/>
          </w:tcPr>
          <w:p w14:paraId="4C5A75F2" w14:textId="77777777" w:rsidR="00413F1E" w:rsidRPr="00E03700" w:rsidRDefault="00413F1E" w:rsidP="00B020C4">
            <w:pPr>
              <w:pStyle w:val="BodyText"/>
              <w:ind w:firstLine="0"/>
            </w:pPr>
            <w:r w:rsidRPr="00E03700">
              <w:t>E</w:t>
            </w:r>
          </w:p>
        </w:tc>
        <w:tc>
          <w:tcPr>
            <w:tcW w:w="1682" w:type="dxa"/>
          </w:tcPr>
          <w:p w14:paraId="456BA473" w14:textId="77777777" w:rsidR="00413F1E" w:rsidRPr="00E03700" w:rsidRDefault="00413F1E" w:rsidP="00B020C4">
            <w:pPr>
              <w:pStyle w:val="BodyText"/>
              <w:ind w:firstLine="0"/>
              <w:jc w:val="center"/>
            </w:pPr>
            <w:r w:rsidRPr="00E03700">
              <w:t>Viscous</w:t>
            </w:r>
          </w:p>
        </w:tc>
        <w:tc>
          <w:tcPr>
            <w:tcW w:w="1701" w:type="dxa"/>
          </w:tcPr>
          <w:p w14:paraId="4D9099F5" w14:textId="77777777" w:rsidR="00413F1E" w:rsidRPr="00E03700" w:rsidRDefault="00413F1E" w:rsidP="00B020C4">
            <w:pPr>
              <w:pStyle w:val="BodyText"/>
              <w:ind w:firstLine="0"/>
              <w:jc w:val="center"/>
            </w:pPr>
            <w:r w:rsidRPr="00E03700">
              <w:t>81</w:t>
            </w:r>
          </w:p>
        </w:tc>
      </w:tr>
      <w:tr w:rsidR="00413F1E" w:rsidRPr="00E03700" w14:paraId="34C064D5" w14:textId="77777777" w:rsidTr="00B020C4">
        <w:trPr>
          <w:jc w:val="center"/>
        </w:trPr>
        <w:tc>
          <w:tcPr>
            <w:tcW w:w="728" w:type="dxa"/>
          </w:tcPr>
          <w:p w14:paraId="2508ECC8" w14:textId="77777777" w:rsidR="00413F1E" w:rsidRPr="00E03700" w:rsidRDefault="00413F1E" w:rsidP="00B020C4">
            <w:pPr>
              <w:pStyle w:val="BodyText"/>
              <w:ind w:firstLine="0"/>
            </w:pPr>
            <w:r w:rsidRPr="00E03700">
              <w:t>F</w:t>
            </w:r>
          </w:p>
        </w:tc>
        <w:tc>
          <w:tcPr>
            <w:tcW w:w="1682" w:type="dxa"/>
          </w:tcPr>
          <w:p w14:paraId="6270814E" w14:textId="77777777" w:rsidR="00413F1E" w:rsidRPr="00E03700" w:rsidRDefault="00413F1E" w:rsidP="00B020C4">
            <w:pPr>
              <w:pStyle w:val="BodyText"/>
              <w:ind w:firstLine="0"/>
              <w:jc w:val="center"/>
            </w:pPr>
            <w:r w:rsidRPr="00E03700">
              <w:t>Yellowish</w:t>
            </w:r>
          </w:p>
        </w:tc>
        <w:tc>
          <w:tcPr>
            <w:tcW w:w="1701" w:type="dxa"/>
          </w:tcPr>
          <w:p w14:paraId="111D8693" w14:textId="77777777" w:rsidR="00413F1E" w:rsidRPr="00E03700" w:rsidRDefault="00413F1E" w:rsidP="00B020C4">
            <w:pPr>
              <w:pStyle w:val="BodyText"/>
              <w:ind w:firstLine="0"/>
              <w:jc w:val="center"/>
            </w:pPr>
            <w:r w:rsidRPr="00E03700">
              <w:t>215</w:t>
            </w:r>
          </w:p>
        </w:tc>
      </w:tr>
      <w:tr w:rsidR="00413F1E" w:rsidRPr="00E03700" w14:paraId="5A4F0776" w14:textId="77777777" w:rsidTr="00B020C4">
        <w:trPr>
          <w:jc w:val="center"/>
        </w:trPr>
        <w:tc>
          <w:tcPr>
            <w:tcW w:w="728" w:type="dxa"/>
          </w:tcPr>
          <w:p w14:paraId="53E91865" w14:textId="77777777" w:rsidR="00413F1E" w:rsidRPr="00E03700" w:rsidRDefault="00413F1E" w:rsidP="00B020C4">
            <w:pPr>
              <w:pStyle w:val="BodyText"/>
              <w:ind w:firstLine="0"/>
            </w:pPr>
            <w:r w:rsidRPr="00E03700">
              <w:t>G</w:t>
            </w:r>
          </w:p>
        </w:tc>
        <w:tc>
          <w:tcPr>
            <w:tcW w:w="1682" w:type="dxa"/>
          </w:tcPr>
          <w:p w14:paraId="3059AC71" w14:textId="77777777" w:rsidR="00413F1E" w:rsidRPr="00E03700" w:rsidRDefault="00413F1E" w:rsidP="00B020C4">
            <w:pPr>
              <w:pStyle w:val="BodyText"/>
              <w:ind w:firstLine="0"/>
              <w:jc w:val="center"/>
            </w:pPr>
            <w:r w:rsidRPr="00E03700">
              <w:t>Purple</w:t>
            </w:r>
          </w:p>
        </w:tc>
        <w:tc>
          <w:tcPr>
            <w:tcW w:w="1701" w:type="dxa"/>
          </w:tcPr>
          <w:p w14:paraId="7B39250B" w14:textId="77777777" w:rsidR="00413F1E" w:rsidRPr="00E03700" w:rsidRDefault="00413F1E" w:rsidP="00B020C4">
            <w:pPr>
              <w:pStyle w:val="BodyText"/>
              <w:ind w:firstLine="0"/>
              <w:jc w:val="center"/>
            </w:pPr>
            <w:r w:rsidRPr="00E03700">
              <w:t>46</w:t>
            </w:r>
          </w:p>
        </w:tc>
      </w:tr>
      <w:tr w:rsidR="00413F1E" w:rsidRPr="00E03700" w14:paraId="08776920" w14:textId="77777777" w:rsidTr="00B020C4">
        <w:trPr>
          <w:jc w:val="center"/>
        </w:trPr>
        <w:tc>
          <w:tcPr>
            <w:tcW w:w="728" w:type="dxa"/>
          </w:tcPr>
          <w:p w14:paraId="24DE2C6F" w14:textId="77777777" w:rsidR="00413F1E" w:rsidRPr="00E03700" w:rsidRDefault="00413F1E" w:rsidP="00B020C4">
            <w:pPr>
              <w:pStyle w:val="BodyText"/>
              <w:ind w:firstLine="0"/>
            </w:pPr>
            <w:r w:rsidRPr="00E03700">
              <w:t>H</w:t>
            </w:r>
          </w:p>
        </w:tc>
        <w:tc>
          <w:tcPr>
            <w:tcW w:w="1682" w:type="dxa"/>
          </w:tcPr>
          <w:p w14:paraId="7A5B6DBF" w14:textId="77777777" w:rsidR="00413F1E" w:rsidRPr="00E03700" w:rsidRDefault="00413F1E" w:rsidP="00B020C4">
            <w:pPr>
              <w:pStyle w:val="BodyText"/>
              <w:ind w:firstLine="0"/>
              <w:jc w:val="center"/>
            </w:pPr>
            <w:r w:rsidRPr="00E03700">
              <w:t>Acid sizzle</w:t>
            </w:r>
          </w:p>
        </w:tc>
        <w:tc>
          <w:tcPr>
            <w:tcW w:w="1701" w:type="dxa"/>
          </w:tcPr>
          <w:p w14:paraId="208E26E8" w14:textId="77777777" w:rsidR="00413F1E" w:rsidRPr="00E03700" w:rsidRDefault="00413F1E" w:rsidP="00B020C4">
            <w:pPr>
              <w:pStyle w:val="BodyText"/>
              <w:ind w:firstLine="0"/>
              <w:jc w:val="center"/>
            </w:pPr>
            <w:r w:rsidRPr="00E03700">
              <w:t>42</w:t>
            </w:r>
          </w:p>
        </w:tc>
      </w:tr>
      <w:tr w:rsidR="00413F1E" w:rsidRPr="00E03700" w14:paraId="08926640" w14:textId="77777777" w:rsidTr="00B020C4">
        <w:trPr>
          <w:jc w:val="center"/>
        </w:trPr>
        <w:tc>
          <w:tcPr>
            <w:tcW w:w="728" w:type="dxa"/>
          </w:tcPr>
          <w:p w14:paraId="6808B81B" w14:textId="77777777" w:rsidR="00413F1E" w:rsidRPr="00E03700" w:rsidRDefault="00413F1E" w:rsidP="00B020C4">
            <w:pPr>
              <w:pStyle w:val="BodyText"/>
              <w:ind w:firstLine="0"/>
            </w:pPr>
            <w:r w:rsidRPr="00E03700">
              <w:t>I</w:t>
            </w:r>
          </w:p>
        </w:tc>
        <w:tc>
          <w:tcPr>
            <w:tcW w:w="1682" w:type="dxa"/>
          </w:tcPr>
          <w:p w14:paraId="318BC897" w14:textId="77777777" w:rsidR="00413F1E" w:rsidRPr="00E03700" w:rsidRDefault="00413F1E" w:rsidP="00B020C4">
            <w:pPr>
              <w:pStyle w:val="BodyText"/>
              <w:ind w:firstLine="0"/>
              <w:jc w:val="center"/>
            </w:pPr>
            <w:r w:rsidRPr="00E03700">
              <w:t>White</w:t>
            </w:r>
          </w:p>
        </w:tc>
        <w:tc>
          <w:tcPr>
            <w:tcW w:w="1701" w:type="dxa"/>
          </w:tcPr>
          <w:p w14:paraId="5A9B0818" w14:textId="77777777" w:rsidR="00413F1E" w:rsidRPr="00E03700" w:rsidRDefault="00413F1E" w:rsidP="00B020C4">
            <w:pPr>
              <w:pStyle w:val="BodyText"/>
              <w:ind w:firstLine="0"/>
              <w:jc w:val="center"/>
            </w:pPr>
            <w:r w:rsidRPr="00E03700">
              <w:t>26</w:t>
            </w:r>
          </w:p>
        </w:tc>
      </w:tr>
      <w:tr w:rsidR="00413F1E" w:rsidRPr="00E03700" w14:paraId="0DA5E3E2" w14:textId="77777777" w:rsidTr="00B020C4">
        <w:trPr>
          <w:jc w:val="center"/>
        </w:trPr>
        <w:tc>
          <w:tcPr>
            <w:tcW w:w="728" w:type="dxa"/>
          </w:tcPr>
          <w:p w14:paraId="73695D72" w14:textId="77777777" w:rsidR="00413F1E" w:rsidRPr="00E03700" w:rsidRDefault="00413F1E" w:rsidP="00B020C4">
            <w:pPr>
              <w:pStyle w:val="BodyText"/>
              <w:ind w:firstLine="0"/>
            </w:pPr>
            <w:r w:rsidRPr="00E03700">
              <w:t>J</w:t>
            </w:r>
          </w:p>
        </w:tc>
        <w:tc>
          <w:tcPr>
            <w:tcW w:w="1682" w:type="dxa"/>
          </w:tcPr>
          <w:p w14:paraId="2C32C119" w14:textId="77777777" w:rsidR="00413F1E" w:rsidRPr="00E03700" w:rsidRDefault="00413F1E" w:rsidP="00B020C4">
            <w:pPr>
              <w:pStyle w:val="BodyText"/>
              <w:ind w:firstLine="0"/>
              <w:jc w:val="center"/>
            </w:pPr>
            <w:r w:rsidRPr="00E03700">
              <w:t>Green</w:t>
            </w:r>
          </w:p>
        </w:tc>
        <w:tc>
          <w:tcPr>
            <w:tcW w:w="1701" w:type="dxa"/>
          </w:tcPr>
          <w:p w14:paraId="3226981A" w14:textId="77777777" w:rsidR="00413F1E" w:rsidRPr="00E03700" w:rsidRDefault="00413F1E" w:rsidP="00B020C4">
            <w:pPr>
              <w:pStyle w:val="BodyText"/>
              <w:ind w:firstLine="0"/>
              <w:jc w:val="center"/>
            </w:pPr>
            <w:r w:rsidRPr="00E03700">
              <w:t>9</w:t>
            </w:r>
          </w:p>
        </w:tc>
      </w:tr>
      <w:tr w:rsidR="00413F1E" w:rsidRPr="00E03700" w14:paraId="3C37ABCD" w14:textId="77777777" w:rsidTr="00B020C4">
        <w:trPr>
          <w:jc w:val="center"/>
        </w:trPr>
        <w:tc>
          <w:tcPr>
            <w:tcW w:w="728" w:type="dxa"/>
            <w:tcBorders>
              <w:bottom w:val="single" w:sz="4" w:space="0" w:color="auto"/>
            </w:tcBorders>
          </w:tcPr>
          <w:p w14:paraId="3023FEB0" w14:textId="77777777" w:rsidR="00413F1E" w:rsidRPr="00E03700" w:rsidRDefault="00413F1E" w:rsidP="00B020C4">
            <w:pPr>
              <w:pStyle w:val="BodyText"/>
              <w:ind w:firstLine="0"/>
            </w:pPr>
            <w:r w:rsidRPr="00E03700">
              <w:t>K</w:t>
            </w:r>
          </w:p>
        </w:tc>
        <w:tc>
          <w:tcPr>
            <w:tcW w:w="1682" w:type="dxa"/>
            <w:tcBorders>
              <w:bottom w:val="single" w:sz="4" w:space="0" w:color="auto"/>
            </w:tcBorders>
          </w:tcPr>
          <w:p w14:paraId="6FEE7882" w14:textId="77777777" w:rsidR="00413F1E" w:rsidRPr="00E03700" w:rsidRDefault="00413F1E" w:rsidP="00B020C4">
            <w:pPr>
              <w:pStyle w:val="BodyText"/>
              <w:ind w:firstLine="0"/>
              <w:jc w:val="center"/>
            </w:pPr>
            <w:r w:rsidRPr="00E03700">
              <w:t>Blue</w:t>
            </w:r>
          </w:p>
        </w:tc>
        <w:tc>
          <w:tcPr>
            <w:tcW w:w="1701" w:type="dxa"/>
            <w:tcBorders>
              <w:bottom w:val="single" w:sz="4" w:space="0" w:color="auto"/>
            </w:tcBorders>
          </w:tcPr>
          <w:p w14:paraId="2A91F383" w14:textId="77777777" w:rsidR="00413F1E" w:rsidRPr="00E03700" w:rsidRDefault="00413F1E" w:rsidP="00B020C4">
            <w:pPr>
              <w:pStyle w:val="BodyText"/>
              <w:ind w:firstLine="0"/>
              <w:jc w:val="center"/>
            </w:pPr>
            <w:r w:rsidRPr="00E03700">
              <w:t>17</w:t>
            </w:r>
          </w:p>
        </w:tc>
      </w:tr>
      <w:tr w:rsidR="00413F1E" w:rsidRPr="00E03700" w14:paraId="3C163B11" w14:textId="77777777" w:rsidTr="00B020C4">
        <w:trPr>
          <w:jc w:val="center"/>
        </w:trPr>
        <w:tc>
          <w:tcPr>
            <w:tcW w:w="728" w:type="dxa"/>
            <w:tcBorders>
              <w:top w:val="single" w:sz="4" w:space="0" w:color="auto"/>
              <w:bottom w:val="single" w:sz="4" w:space="0" w:color="auto"/>
            </w:tcBorders>
          </w:tcPr>
          <w:p w14:paraId="3EC6AEB1" w14:textId="77777777" w:rsidR="00413F1E" w:rsidRPr="00E03700" w:rsidRDefault="00413F1E" w:rsidP="00B020C4">
            <w:pPr>
              <w:pStyle w:val="BodyText"/>
              <w:ind w:firstLine="0"/>
            </w:pPr>
            <w:r w:rsidRPr="00E03700">
              <w:t>Total</w:t>
            </w:r>
          </w:p>
        </w:tc>
        <w:tc>
          <w:tcPr>
            <w:tcW w:w="1682" w:type="dxa"/>
            <w:tcBorders>
              <w:top w:val="single" w:sz="4" w:space="0" w:color="auto"/>
              <w:bottom w:val="single" w:sz="4" w:space="0" w:color="auto"/>
            </w:tcBorders>
          </w:tcPr>
          <w:p w14:paraId="67288042" w14:textId="77777777" w:rsidR="00413F1E" w:rsidRPr="00E03700" w:rsidRDefault="00413F1E" w:rsidP="00B020C4">
            <w:pPr>
              <w:pStyle w:val="BodyText"/>
              <w:ind w:firstLine="0"/>
              <w:jc w:val="center"/>
            </w:pPr>
          </w:p>
        </w:tc>
        <w:tc>
          <w:tcPr>
            <w:tcW w:w="1701" w:type="dxa"/>
            <w:tcBorders>
              <w:top w:val="single" w:sz="4" w:space="0" w:color="auto"/>
              <w:bottom w:val="single" w:sz="4" w:space="0" w:color="auto"/>
            </w:tcBorders>
          </w:tcPr>
          <w:p w14:paraId="17CD5A84" w14:textId="77777777" w:rsidR="00413F1E" w:rsidRPr="00E03700" w:rsidRDefault="00413F1E" w:rsidP="00B020C4">
            <w:pPr>
              <w:pStyle w:val="BodyText"/>
              <w:ind w:firstLine="0"/>
              <w:jc w:val="center"/>
            </w:pPr>
            <w:r w:rsidRPr="00E03700">
              <w:t>3,806</w:t>
            </w:r>
          </w:p>
        </w:tc>
      </w:tr>
    </w:tbl>
    <w:p w14:paraId="51A5FFAE" w14:textId="77777777" w:rsidR="00413F1E" w:rsidRPr="00E03700" w:rsidRDefault="00413F1E" w:rsidP="00537496">
      <w:pPr>
        <w:pStyle w:val="BodyText"/>
      </w:pPr>
    </w:p>
    <w:p w14:paraId="1A1014DC" w14:textId="79D0F60D" w:rsidR="008B361B" w:rsidRPr="00E03700" w:rsidRDefault="00430AA0" w:rsidP="003664F1">
      <w:pPr>
        <w:pStyle w:val="BodyText"/>
      </w:pPr>
      <w:r w:rsidRPr="00E03700">
        <w:t xml:space="preserve">Radionuclide types found written on the label denotes the radionuclide that has been mixed with the LSC cocktail for detection. </w:t>
      </w:r>
      <w:r w:rsidR="00854A0C" w:rsidRPr="00E03700">
        <w:t>During the segregation exercise, more types of radio</w:t>
      </w:r>
      <w:r w:rsidR="00452A4C" w:rsidRPr="00E03700">
        <w:t>isotopes</w:t>
      </w:r>
      <w:r w:rsidR="00854A0C" w:rsidRPr="00E03700">
        <w:t xml:space="preserve"> were discovered on the labels </w:t>
      </w:r>
      <w:r w:rsidR="00F15D7E" w:rsidRPr="00E03700">
        <w:t>which are</w:t>
      </w:r>
      <w:r w:rsidR="00854A0C" w:rsidRPr="00E03700">
        <w:t xml:space="preserve"> </w:t>
      </w:r>
      <w:r w:rsidR="00854A0C" w:rsidRPr="00E03700">
        <w:rPr>
          <w:vertAlign w:val="superscript"/>
        </w:rPr>
        <w:t>32</w:t>
      </w:r>
      <w:r w:rsidR="00854A0C" w:rsidRPr="00E03700">
        <w:t xml:space="preserve">P and </w:t>
      </w:r>
      <w:r w:rsidR="00854A0C" w:rsidRPr="00E03700">
        <w:rPr>
          <w:vertAlign w:val="superscript"/>
        </w:rPr>
        <w:t>151</w:t>
      </w:r>
      <w:r w:rsidR="00854A0C" w:rsidRPr="00E03700">
        <w:t xml:space="preserve">Sm. </w:t>
      </w:r>
      <w:r w:rsidRPr="00E03700">
        <w:t xml:space="preserve">Table 3 shows the </w:t>
      </w:r>
      <w:r w:rsidR="005B3924" w:rsidRPr="00E03700">
        <w:t>list of radio</w:t>
      </w:r>
      <w:r w:rsidR="00452A4C" w:rsidRPr="00E03700">
        <w:t>isotopes</w:t>
      </w:r>
      <w:r w:rsidR="005B3924" w:rsidRPr="00E03700">
        <w:t xml:space="preserve"> found during segregation and its associated </w:t>
      </w:r>
      <w:proofErr w:type="spellStart"/>
      <w:r w:rsidR="005B3924" w:rsidRPr="00E03700">
        <w:t>halflife</w:t>
      </w:r>
      <w:proofErr w:type="spellEnd"/>
      <w:r w:rsidR="005B3924" w:rsidRPr="00E03700">
        <w:t xml:space="preserve">. </w:t>
      </w:r>
      <w:r w:rsidRPr="00E03700">
        <w:t>Types of radio</w:t>
      </w:r>
      <w:r w:rsidR="00452A4C" w:rsidRPr="00E03700">
        <w:t>isotopes</w:t>
      </w:r>
      <w:r w:rsidRPr="00E03700">
        <w:t xml:space="preserve"> were also considered when deciding if a waste can be disposed or should be kept for longer. As explained earlier, bottles with obvious high activity are continued to be kept, such as thorium waste. However, some bottles were found at the borderline of the threshold value. </w:t>
      </w:r>
      <w:r w:rsidR="005B3924" w:rsidRPr="00E03700">
        <w:t xml:space="preserve">An example being bottles containing </w:t>
      </w:r>
      <w:r w:rsidR="005B3924" w:rsidRPr="00E03700">
        <w:rPr>
          <w:vertAlign w:val="superscript"/>
        </w:rPr>
        <w:t>151</w:t>
      </w:r>
      <w:r w:rsidR="005B3924" w:rsidRPr="00E03700">
        <w:t xml:space="preserve">Sm which were read around 110-130 </w:t>
      </w:r>
      <w:proofErr w:type="spellStart"/>
      <w:r w:rsidR="005B3924" w:rsidRPr="00E03700">
        <w:t>cpm</w:t>
      </w:r>
      <w:proofErr w:type="spellEnd"/>
      <w:r w:rsidR="005B3924" w:rsidRPr="00E03700">
        <w:t xml:space="preserve">. Considering the </w:t>
      </w:r>
      <w:proofErr w:type="spellStart"/>
      <w:r w:rsidR="005B3924" w:rsidRPr="00E03700">
        <w:t>halflife</w:t>
      </w:r>
      <w:proofErr w:type="spellEnd"/>
      <w:r w:rsidR="005B3924" w:rsidRPr="00E03700">
        <w:t xml:space="preserve"> of </w:t>
      </w:r>
      <w:r w:rsidR="005B3924" w:rsidRPr="00E03700">
        <w:rPr>
          <w:vertAlign w:val="superscript"/>
        </w:rPr>
        <w:t>151</w:t>
      </w:r>
      <w:r w:rsidR="005B3924" w:rsidRPr="00E03700">
        <w:t xml:space="preserve">Sm which is 88.8 years, bottles </w:t>
      </w:r>
      <w:r w:rsidR="001216D1" w:rsidRPr="00E03700">
        <w:t xml:space="preserve">identified </w:t>
      </w:r>
      <w:r w:rsidR="005B3924" w:rsidRPr="00E03700">
        <w:t xml:space="preserve">with </w:t>
      </w:r>
      <w:r w:rsidR="005B3924" w:rsidRPr="00E03700">
        <w:rPr>
          <w:vertAlign w:val="superscript"/>
        </w:rPr>
        <w:t>151</w:t>
      </w:r>
      <w:r w:rsidR="005B3924" w:rsidRPr="00E03700">
        <w:t>Sm were continued to be stored.</w:t>
      </w:r>
      <w:r w:rsidR="00452A4C" w:rsidRPr="00E03700">
        <w:t xml:space="preserve"> As for other radioisotopes, the longest of half-lives would be </w:t>
      </w:r>
      <w:r w:rsidR="00452A4C" w:rsidRPr="00E03700">
        <w:rPr>
          <w:vertAlign w:val="superscript"/>
        </w:rPr>
        <w:t>3</w:t>
      </w:r>
      <w:r w:rsidR="00452A4C" w:rsidRPr="00E03700">
        <w:t>H at 12.3 years. As the waste in general has been kept for up to 36 years</w:t>
      </w:r>
      <w:r w:rsidR="001216D1" w:rsidRPr="00E03700">
        <w:t xml:space="preserve"> by the year 2020</w:t>
      </w:r>
      <w:r w:rsidR="00452A4C" w:rsidRPr="00E03700">
        <w:t xml:space="preserve">, </w:t>
      </w:r>
      <w:r w:rsidR="00452A4C" w:rsidRPr="00E03700">
        <w:rPr>
          <w:vertAlign w:val="superscript"/>
        </w:rPr>
        <w:t>3</w:t>
      </w:r>
      <w:r w:rsidR="00452A4C" w:rsidRPr="00E03700">
        <w:t>H could</w:t>
      </w:r>
      <w:r w:rsidR="001216D1" w:rsidRPr="00E03700">
        <w:t xml:space="preserve"> have</w:t>
      </w:r>
      <w:r w:rsidR="00452A4C" w:rsidRPr="00E03700">
        <w:t xml:space="preserve"> easily undergone 2 or 3 decay cycles, much more so for other radioisotopes with far shorter half-lives while also noting the fact that the initial activity was already very low (0.17 – 62 </w:t>
      </w:r>
      <w:proofErr w:type="spellStart"/>
      <w:r w:rsidR="00452A4C" w:rsidRPr="00E03700">
        <w:t>μCi</w:t>
      </w:r>
      <w:proofErr w:type="spellEnd"/>
      <w:r w:rsidR="00452A4C" w:rsidRPr="00E03700">
        <w:t>).</w:t>
      </w:r>
    </w:p>
    <w:p w14:paraId="4CC1F80C" w14:textId="6BED99E3" w:rsidR="005B3924" w:rsidRDefault="005B3924" w:rsidP="008B361B">
      <w:pPr>
        <w:pStyle w:val="BodyText"/>
        <w:ind w:firstLine="0"/>
      </w:pPr>
      <w:r w:rsidRPr="00E03700">
        <w:tab/>
      </w:r>
      <w:r w:rsidR="00452A4C" w:rsidRPr="00E03700">
        <w:t xml:space="preserve">Disposal of radioactive substances in Malaysia are bound by Schedule 2 of the Atomic Energy Licensing (Radioactive Waste Management) Regulations 2011. Schedule 2 enlists all radioisotopes and their activity and activity concentration clearance levels. Clearance levels </w:t>
      </w:r>
      <w:r w:rsidR="007F35A1" w:rsidRPr="00E03700">
        <w:t xml:space="preserve">for radioisotopes found during segregation are listed in Table 3. In principal, </w:t>
      </w:r>
      <w:r w:rsidR="005F4FE9" w:rsidRPr="00E03700">
        <w:t xml:space="preserve">to satisfy the regulation, </w:t>
      </w:r>
      <w:r w:rsidR="007F35A1" w:rsidRPr="00E03700">
        <w:t xml:space="preserve">for every waste bottle to be disposed, the radioisotope </w:t>
      </w:r>
      <w:r w:rsidR="00C20E35" w:rsidRPr="00E03700">
        <w:t>contained in</w:t>
      </w:r>
      <w:r w:rsidR="007F35A1" w:rsidRPr="00E03700">
        <w:t xml:space="preserve"> the waste and activity levels must be determined. </w:t>
      </w:r>
      <w:r w:rsidR="002B64EE" w:rsidRPr="00E03700">
        <w:t>Characterization</w:t>
      </w:r>
      <w:r w:rsidR="005F4FE9" w:rsidRPr="00E03700">
        <w:t xml:space="preserve"> works</w:t>
      </w:r>
      <w:r w:rsidR="002B64EE" w:rsidRPr="00E03700">
        <w:t xml:space="preserve"> was previously done on the same waste;  gross alpha/beta counting was done using Canberra </w:t>
      </w:r>
      <w:proofErr w:type="spellStart"/>
      <w:r w:rsidR="002B64EE" w:rsidRPr="00E03700">
        <w:t>Tennelec</w:t>
      </w:r>
      <w:proofErr w:type="spellEnd"/>
      <w:r w:rsidR="002B64EE" w:rsidRPr="00E03700">
        <w:t xml:space="preserve"> LB5100 gas flow proportional counter, while for gamma, </w:t>
      </w:r>
      <w:proofErr w:type="spellStart"/>
      <w:r w:rsidR="005F4FE9" w:rsidRPr="00E03700">
        <w:t>Ortec</w:t>
      </w:r>
      <w:proofErr w:type="spellEnd"/>
      <w:r w:rsidR="005F4FE9" w:rsidRPr="00E03700">
        <w:t xml:space="preserve"> GEM25-76-XLB-C gamma spectroscopy was used. These methods were very time consuming from sample preparation to scanning. </w:t>
      </w:r>
      <w:r w:rsidR="00C20E35" w:rsidRPr="00E03700">
        <w:t>Hence, t</w:t>
      </w:r>
      <w:r w:rsidR="005F4FE9" w:rsidRPr="00E03700">
        <w:t xml:space="preserve">he characterization study was done to find correlation with a faster </w:t>
      </w:r>
      <w:r w:rsidR="005F4FE9" w:rsidRPr="00E03700">
        <w:lastRenderedPageBreak/>
        <w:t xml:space="preserve">counting system, the </w:t>
      </w:r>
      <w:bookmarkStart w:id="2" w:name="_Hlk77507843"/>
      <w:r w:rsidR="005F4FE9" w:rsidRPr="00E03700">
        <w:t>Geiger-Mueller Ludlum 185-8</w:t>
      </w:r>
      <w:bookmarkEnd w:id="2"/>
      <w:r w:rsidR="005F4FE9" w:rsidRPr="00E03700">
        <w:t>. The study found that the methods compared were conclusive and Geiger-Mueller Ludlum 185-8 can be used to quantify the samples quickly to expedite</w:t>
      </w:r>
      <w:r w:rsidR="00DF717A" w:rsidRPr="00E03700">
        <w:t xml:space="preserve"> disposal.</w:t>
      </w:r>
      <w:r w:rsidR="002B64EE" w:rsidRPr="00E03700">
        <w:t xml:space="preserve"> [</w:t>
      </w:r>
      <w:r w:rsidR="00191D75" w:rsidRPr="00E03700">
        <w:t>9</w:t>
      </w:r>
      <w:r w:rsidR="002B64EE" w:rsidRPr="00E03700">
        <w:t xml:space="preserve">] </w:t>
      </w:r>
      <w:r w:rsidR="00D134DE" w:rsidRPr="00E03700">
        <w:t>However,</w:t>
      </w:r>
      <w:r w:rsidR="007F35A1" w:rsidRPr="00E03700">
        <w:t xml:space="preserve"> in practice, </w:t>
      </w:r>
      <w:r w:rsidR="005F4FE9" w:rsidRPr="00E03700">
        <w:t>to sample and</w:t>
      </w:r>
      <w:r w:rsidR="007F35A1" w:rsidRPr="00E03700">
        <w:t xml:space="preserve"> characterize 3900 bottles of waste for the purpose of disposal is</w:t>
      </w:r>
      <w:r w:rsidR="005F4FE9" w:rsidRPr="00E03700">
        <w:t xml:space="preserve"> still</w:t>
      </w:r>
      <w:r w:rsidR="007F35A1" w:rsidRPr="00E03700">
        <w:t xml:space="preserve"> very time </w:t>
      </w:r>
      <w:r w:rsidR="0097698F" w:rsidRPr="00E03700">
        <w:t>consuming and</w:t>
      </w:r>
      <w:r w:rsidR="007F35A1" w:rsidRPr="00E03700">
        <w:t xml:space="preserve"> exposes the workers to various hazards.</w:t>
      </w:r>
      <w:r w:rsidR="0097698F" w:rsidRPr="00E03700">
        <w:t xml:space="preserve"> </w:t>
      </w:r>
      <w:r w:rsidR="007F35A1" w:rsidRPr="00E03700">
        <w:t>Hence,</w:t>
      </w:r>
      <w:r w:rsidR="00DF717A" w:rsidRPr="00E03700">
        <w:t xml:space="preserve"> the current characterization protocol was developed.</w:t>
      </w:r>
      <w:r w:rsidR="007F35A1" w:rsidRPr="00E03700">
        <w:t xml:space="preserve"> </w:t>
      </w:r>
      <w:r w:rsidR="00DF717A" w:rsidRPr="00E03700">
        <w:t>The current practice did not identify the radioisotope</w:t>
      </w:r>
      <w:r w:rsidR="0097698F" w:rsidRPr="00E03700">
        <w:t xml:space="preserve"> as required by the regulation</w:t>
      </w:r>
      <w:r w:rsidR="00DF717A" w:rsidRPr="00E03700">
        <w:t xml:space="preserve"> </w:t>
      </w:r>
      <w:r w:rsidR="00C20E35" w:rsidRPr="00E03700">
        <w:t xml:space="preserve">but </w:t>
      </w:r>
      <w:r w:rsidR="007F35A1" w:rsidRPr="00E03700">
        <w:t xml:space="preserve">to justify </w:t>
      </w:r>
      <w:r w:rsidR="00C20E35" w:rsidRPr="00E03700">
        <w:t xml:space="preserve">it, </w:t>
      </w:r>
      <w:r w:rsidR="007F35A1" w:rsidRPr="00E03700">
        <w:t xml:space="preserve">a generalized </w:t>
      </w:r>
      <w:r w:rsidR="00D134DE" w:rsidRPr="00E03700">
        <w:t>worst-case</w:t>
      </w:r>
      <w:r w:rsidR="007F35A1" w:rsidRPr="00E03700">
        <w:t xml:space="preserve"> scenario is considered.</w:t>
      </w:r>
    </w:p>
    <w:p w14:paraId="15358211" w14:textId="40CB8F88" w:rsidR="003664F1" w:rsidRDefault="003664F1" w:rsidP="008B361B">
      <w:pPr>
        <w:pStyle w:val="BodyText"/>
        <w:ind w:firstLine="0"/>
      </w:pPr>
    </w:p>
    <w:p w14:paraId="243A78C9" w14:textId="77777777" w:rsidR="003664F1" w:rsidRPr="00E03700" w:rsidRDefault="003664F1" w:rsidP="003664F1">
      <w:pPr>
        <w:pStyle w:val="Caption"/>
        <w:keepNext/>
      </w:pPr>
      <w:r w:rsidRPr="00E03700">
        <w:t xml:space="preserve">TABLE </w:t>
      </w:r>
      <w:r w:rsidRPr="00E03700">
        <w:fldChar w:fldCharType="begin"/>
      </w:r>
      <w:r w:rsidRPr="00E03700">
        <w:instrText xml:space="preserve"> SEQ TABLE \* ARABIC </w:instrText>
      </w:r>
      <w:r w:rsidRPr="00E03700">
        <w:fldChar w:fldCharType="separate"/>
      </w:r>
      <w:r w:rsidRPr="00E03700">
        <w:rPr>
          <w:noProof/>
        </w:rPr>
        <w:t>3</w:t>
      </w:r>
      <w:r w:rsidRPr="00E03700">
        <w:fldChar w:fldCharType="end"/>
      </w:r>
      <w:r w:rsidRPr="00E03700">
        <w:t>.</w:t>
      </w:r>
      <w:r w:rsidRPr="00E03700">
        <w:tab/>
        <w:t>RADIOACTIVE WASTE CLEARANCE LEVEL AS STIPULATED IN THE REGULATION [1]</w:t>
      </w:r>
    </w:p>
    <w:p w14:paraId="7238895D" w14:textId="77777777" w:rsidR="003664F1" w:rsidRPr="00E03700" w:rsidRDefault="003664F1" w:rsidP="003664F1">
      <w:pPr>
        <w:rPr>
          <w:lang w:val="en-US"/>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7"/>
        <w:gridCol w:w="1419"/>
        <w:gridCol w:w="2694"/>
        <w:gridCol w:w="1417"/>
      </w:tblGrid>
      <w:tr w:rsidR="003664F1" w:rsidRPr="00E03700" w14:paraId="24908855" w14:textId="77777777" w:rsidTr="006B3D8B">
        <w:trPr>
          <w:jc w:val="center"/>
        </w:trPr>
        <w:tc>
          <w:tcPr>
            <w:tcW w:w="2267" w:type="dxa"/>
            <w:tcBorders>
              <w:top w:val="single" w:sz="4" w:space="0" w:color="auto"/>
              <w:bottom w:val="single" w:sz="4" w:space="0" w:color="auto"/>
            </w:tcBorders>
          </w:tcPr>
          <w:p w14:paraId="7DFAA686" w14:textId="77777777" w:rsidR="003664F1" w:rsidRPr="00E03700" w:rsidRDefault="003664F1" w:rsidP="006B3D8B">
            <w:pPr>
              <w:pStyle w:val="BodyText"/>
              <w:ind w:firstLine="0"/>
            </w:pPr>
            <w:r w:rsidRPr="00E03700">
              <w:t>Radionuclide</w:t>
            </w:r>
          </w:p>
        </w:tc>
        <w:tc>
          <w:tcPr>
            <w:tcW w:w="1419" w:type="dxa"/>
            <w:tcBorders>
              <w:top w:val="single" w:sz="4" w:space="0" w:color="auto"/>
              <w:bottom w:val="single" w:sz="4" w:space="0" w:color="auto"/>
            </w:tcBorders>
          </w:tcPr>
          <w:p w14:paraId="13D358B2" w14:textId="77777777" w:rsidR="003664F1" w:rsidRPr="00E03700" w:rsidRDefault="003664F1" w:rsidP="006B3D8B">
            <w:pPr>
              <w:pStyle w:val="BodyText"/>
              <w:ind w:firstLine="0"/>
              <w:jc w:val="center"/>
            </w:pPr>
            <w:r w:rsidRPr="00E03700">
              <w:t>Half-life</w:t>
            </w:r>
          </w:p>
        </w:tc>
        <w:tc>
          <w:tcPr>
            <w:tcW w:w="2694" w:type="dxa"/>
            <w:tcBorders>
              <w:top w:val="single" w:sz="4" w:space="0" w:color="auto"/>
              <w:bottom w:val="single" w:sz="4" w:space="0" w:color="auto"/>
            </w:tcBorders>
          </w:tcPr>
          <w:p w14:paraId="2DFE5B70" w14:textId="77777777" w:rsidR="003664F1" w:rsidRPr="00E03700" w:rsidRDefault="003664F1" w:rsidP="006B3D8B">
            <w:pPr>
              <w:pStyle w:val="BodyText"/>
              <w:ind w:firstLine="0"/>
              <w:jc w:val="center"/>
            </w:pPr>
            <w:r w:rsidRPr="00E03700">
              <w:t>Activity Concentration (</w:t>
            </w:r>
            <w:proofErr w:type="spellStart"/>
            <w:r w:rsidRPr="00E03700">
              <w:t>Bq</w:t>
            </w:r>
            <w:proofErr w:type="spellEnd"/>
            <w:r w:rsidRPr="00E03700">
              <w:t>/g)</w:t>
            </w:r>
          </w:p>
        </w:tc>
        <w:tc>
          <w:tcPr>
            <w:tcW w:w="1417" w:type="dxa"/>
            <w:tcBorders>
              <w:top w:val="single" w:sz="4" w:space="0" w:color="auto"/>
              <w:bottom w:val="single" w:sz="4" w:space="0" w:color="auto"/>
            </w:tcBorders>
          </w:tcPr>
          <w:p w14:paraId="1206A910" w14:textId="77777777" w:rsidR="003664F1" w:rsidRPr="00E03700" w:rsidRDefault="003664F1" w:rsidP="006B3D8B">
            <w:pPr>
              <w:pStyle w:val="BodyText"/>
              <w:ind w:firstLine="0"/>
              <w:jc w:val="center"/>
            </w:pPr>
            <w:r w:rsidRPr="00E03700">
              <w:t>Activity (</w:t>
            </w:r>
            <w:proofErr w:type="spellStart"/>
            <w:r w:rsidRPr="00E03700">
              <w:t>Bq</w:t>
            </w:r>
            <w:proofErr w:type="spellEnd"/>
            <w:r w:rsidRPr="00E03700">
              <w:t>)</w:t>
            </w:r>
          </w:p>
        </w:tc>
      </w:tr>
      <w:tr w:rsidR="003664F1" w:rsidRPr="00E03700" w14:paraId="59B23CF9" w14:textId="77777777" w:rsidTr="006B3D8B">
        <w:trPr>
          <w:jc w:val="center"/>
        </w:trPr>
        <w:tc>
          <w:tcPr>
            <w:tcW w:w="2267" w:type="dxa"/>
            <w:tcBorders>
              <w:top w:val="single" w:sz="4" w:space="0" w:color="auto"/>
            </w:tcBorders>
          </w:tcPr>
          <w:p w14:paraId="57CADD39" w14:textId="77777777" w:rsidR="003664F1" w:rsidRPr="00E03700" w:rsidRDefault="003664F1" w:rsidP="006B3D8B">
            <w:pPr>
              <w:pStyle w:val="BodyText"/>
              <w:ind w:firstLine="0"/>
            </w:pPr>
            <w:r w:rsidRPr="00E03700">
              <w:t>Tritium (</w:t>
            </w:r>
            <w:r w:rsidRPr="00E03700">
              <w:rPr>
                <w:vertAlign w:val="superscript"/>
              </w:rPr>
              <w:t>3</w:t>
            </w:r>
            <w:r w:rsidRPr="00E03700">
              <w:t>H)</w:t>
            </w:r>
          </w:p>
        </w:tc>
        <w:tc>
          <w:tcPr>
            <w:tcW w:w="1419" w:type="dxa"/>
            <w:tcBorders>
              <w:top w:val="single" w:sz="4" w:space="0" w:color="auto"/>
            </w:tcBorders>
          </w:tcPr>
          <w:p w14:paraId="1C95C454" w14:textId="77777777" w:rsidR="003664F1" w:rsidRPr="00E03700" w:rsidRDefault="003664F1" w:rsidP="006B3D8B">
            <w:pPr>
              <w:pStyle w:val="BodyText"/>
              <w:ind w:firstLine="0"/>
              <w:jc w:val="center"/>
            </w:pPr>
            <w:r w:rsidRPr="00E03700">
              <w:t>12.3 years</w:t>
            </w:r>
          </w:p>
        </w:tc>
        <w:tc>
          <w:tcPr>
            <w:tcW w:w="2694" w:type="dxa"/>
            <w:tcBorders>
              <w:top w:val="single" w:sz="4" w:space="0" w:color="auto"/>
            </w:tcBorders>
          </w:tcPr>
          <w:p w14:paraId="38997E38" w14:textId="77777777" w:rsidR="003664F1" w:rsidRPr="00E03700" w:rsidRDefault="003664F1" w:rsidP="006B3D8B">
            <w:pPr>
              <w:pStyle w:val="BodyText"/>
              <w:ind w:firstLine="0"/>
              <w:jc w:val="center"/>
              <w:rPr>
                <w:vertAlign w:val="superscript"/>
              </w:rPr>
            </w:pPr>
            <w:r w:rsidRPr="00E03700">
              <w:t>1 x 10</w:t>
            </w:r>
            <w:r w:rsidRPr="00E03700">
              <w:rPr>
                <w:vertAlign w:val="superscript"/>
              </w:rPr>
              <w:t>6</w:t>
            </w:r>
          </w:p>
        </w:tc>
        <w:tc>
          <w:tcPr>
            <w:tcW w:w="1417" w:type="dxa"/>
            <w:tcBorders>
              <w:top w:val="single" w:sz="4" w:space="0" w:color="auto"/>
            </w:tcBorders>
          </w:tcPr>
          <w:p w14:paraId="738BEA8E" w14:textId="77777777" w:rsidR="003664F1" w:rsidRPr="00E03700" w:rsidRDefault="003664F1" w:rsidP="006B3D8B">
            <w:pPr>
              <w:pStyle w:val="BodyText"/>
              <w:ind w:firstLine="0"/>
              <w:jc w:val="center"/>
              <w:rPr>
                <w:vertAlign w:val="superscript"/>
              </w:rPr>
            </w:pPr>
            <w:r w:rsidRPr="00E03700">
              <w:t>1 x 10</w:t>
            </w:r>
            <w:r w:rsidRPr="00E03700">
              <w:rPr>
                <w:vertAlign w:val="superscript"/>
              </w:rPr>
              <w:t>9</w:t>
            </w:r>
          </w:p>
        </w:tc>
      </w:tr>
      <w:tr w:rsidR="003664F1" w:rsidRPr="00E03700" w14:paraId="6A97EC02" w14:textId="77777777" w:rsidTr="006B3D8B">
        <w:trPr>
          <w:jc w:val="center"/>
        </w:trPr>
        <w:tc>
          <w:tcPr>
            <w:tcW w:w="2267" w:type="dxa"/>
          </w:tcPr>
          <w:p w14:paraId="25DA122C" w14:textId="77777777" w:rsidR="003664F1" w:rsidRPr="00E03700" w:rsidRDefault="003664F1" w:rsidP="006B3D8B">
            <w:pPr>
              <w:pStyle w:val="BodyText"/>
              <w:ind w:firstLine="0"/>
            </w:pPr>
            <w:r w:rsidRPr="00E03700">
              <w:t>Sodium-22 (</w:t>
            </w:r>
            <w:r w:rsidRPr="00E03700">
              <w:rPr>
                <w:vertAlign w:val="superscript"/>
              </w:rPr>
              <w:t>22</w:t>
            </w:r>
            <w:r w:rsidRPr="00E03700">
              <w:t>Na)</w:t>
            </w:r>
          </w:p>
        </w:tc>
        <w:tc>
          <w:tcPr>
            <w:tcW w:w="1419" w:type="dxa"/>
          </w:tcPr>
          <w:p w14:paraId="39F7E32C" w14:textId="77777777" w:rsidR="003664F1" w:rsidRPr="00E03700" w:rsidRDefault="003664F1" w:rsidP="006B3D8B">
            <w:pPr>
              <w:pStyle w:val="BodyText"/>
              <w:ind w:firstLine="0"/>
              <w:jc w:val="center"/>
            </w:pPr>
            <w:r w:rsidRPr="00E03700">
              <w:t>2.6 years</w:t>
            </w:r>
          </w:p>
        </w:tc>
        <w:tc>
          <w:tcPr>
            <w:tcW w:w="2694" w:type="dxa"/>
          </w:tcPr>
          <w:p w14:paraId="75D2E9DF" w14:textId="77777777" w:rsidR="003664F1" w:rsidRPr="00E03700" w:rsidRDefault="003664F1" w:rsidP="006B3D8B">
            <w:pPr>
              <w:pStyle w:val="BodyText"/>
              <w:ind w:firstLine="0"/>
              <w:jc w:val="center"/>
            </w:pPr>
            <w:r w:rsidRPr="00E03700">
              <w:t>1 x 10</w:t>
            </w:r>
            <w:r w:rsidRPr="00E03700">
              <w:rPr>
                <w:vertAlign w:val="superscript"/>
              </w:rPr>
              <w:t>1</w:t>
            </w:r>
          </w:p>
        </w:tc>
        <w:tc>
          <w:tcPr>
            <w:tcW w:w="1417" w:type="dxa"/>
          </w:tcPr>
          <w:p w14:paraId="3762F684" w14:textId="77777777" w:rsidR="003664F1" w:rsidRPr="00E03700" w:rsidRDefault="003664F1" w:rsidP="006B3D8B">
            <w:pPr>
              <w:pStyle w:val="BodyText"/>
              <w:ind w:firstLine="0"/>
              <w:jc w:val="center"/>
            </w:pPr>
            <w:r w:rsidRPr="00E03700">
              <w:t>1 x 10</w:t>
            </w:r>
            <w:r w:rsidRPr="00E03700">
              <w:rPr>
                <w:vertAlign w:val="superscript"/>
              </w:rPr>
              <w:t>6</w:t>
            </w:r>
          </w:p>
        </w:tc>
      </w:tr>
      <w:tr w:rsidR="003664F1" w:rsidRPr="00E03700" w14:paraId="6971D8A3" w14:textId="77777777" w:rsidTr="006B3D8B">
        <w:trPr>
          <w:jc w:val="center"/>
        </w:trPr>
        <w:tc>
          <w:tcPr>
            <w:tcW w:w="2267" w:type="dxa"/>
          </w:tcPr>
          <w:p w14:paraId="6146028F" w14:textId="77777777" w:rsidR="003664F1" w:rsidRPr="00E03700" w:rsidRDefault="003664F1" w:rsidP="006B3D8B">
            <w:pPr>
              <w:pStyle w:val="BodyText"/>
              <w:ind w:firstLine="0"/>
            </w:pPr>
            <w:r w:rsidRPr="00E03700">
              <w:t>Iodine-131 (</w:t>
            </w:r>
            <w:r w:rsidRPr="00E03700">
              <w:rPr>
                <w:vertAlign w:val="superscript"/>
              </w:rPr>
              <w:t>131</w:t>
            </w:r>
            <w:r w:rsidRPr="00E03700">
              <w:t>I)</w:t>
            </w:r>
          </w:p>
        </w:tc>
        <w:tc>
          <w:tcPr>
            <w:tcW w:w="1419" w:type="dxa"/>
          </w:tcPr>
          <w:p w14:paraId="55DD0F20" w14:textId="77777777" w:rsidR="003664F1" w:rsidRPr="00E03700" w:rsidRDefault="003664F1" w:rsidP="006B3D8B">
            <w:pPr>
              <w:pStyle w:val="BodyText"/>
              <w:ind w:firstLine="0"/>
              <w:jc w:val="center"/>
            </w:pPr>
            <w:r w:rsidRPr="00E03700">
              <w:t>8 days</w:t>
            </w:r>
          </w:p>
        </w:tc>
        <w:tc>
          <w:tcPr>
            <w:tcW w:w="2694" w:type="dxa"/>
          </w:tcPr>
          <w:p w14:paraId="1C9A1D0A" w14:textId="77777777" w:rsidR="003664F1" w:rsidRPr="00E03700" w:rsidRDefault="003664F1" w:rsidP="006B3D8B">
            <w:pPr>
              <w:pStyle w:val="BodyText"/>
              <w:ind w:firstLine="0"/>
              <w:jc w:val="center"/>
              <w:rPr>
                <w:vertAlign w:val="superscript"/>
              </w:rPr>
            </w:pPr>
            <w:r w:rsidRPr="00E03700">
              <w:t>1 x 10</w:t>
            </w:r>
            <w:r w:rsidRPr="00E03700">
              <w:rPr>
                <w:vertAlign w:val="superscript"/>
              </w:rPr>
              <w:t>2</w:t>
            </w:r>
          </w:p>
        </w:tc>
        <w:tc>
          <w:tcPr>
            <w:tcW w:w="1417" w:type="dxa"/>
          </w:tcPr>
          <w:p w14:paraId="5F58B703" w14:textId="77777777" w:rsidR="003664F1" w:rsidRPr="00E03700" w:rsidRDefault="003664F1" w:rsidP="006B3D8B">
            <w:pPr>
              <w:pStyle w:val="BodyText"/>
              <w:ind w:firstLine="0"/>
              <w:jc w:val="center"/>
              <w:rPr>
                <w:vertAlign w:val="superscript"/>
              </w:rPr>
            </w:pPr>
            <w:r w:rsidRPr="00E03700">
              <w:t>1 x 10</w:t>
            </w:r>
            <w:r w:rsidRPr="00E03700">
              <w:rPr>
                <w:vertAlign w:val="superscript"/>
              </w:rPr>
              <w:t>6</w:t>
            </w:r>
          </w:p>
        </w:tc>
      </w:tr>
      <w:tr w:rsidR="003664F1" w:rsidRPr="00E03700" w14:paraId="6D5D27FA" w14:textId="77777777" w:rsidTr="006B3D8B">
        <w:trPr>
          <w:jc w:val="center"/>
        </w:trPr>
        <w:tc>
          <w:tcPr>
            <w:tcW w:w="2267" w:type="dxa"/>
          </w:tcPr>
          <w:p w14:paraId="4F90CA4B" w14:textId="77777777" w:rsidR="003664F1" w:rsidRPr="00E03700" w:rsidRDefault="003664F1" w:rsidP="006B3D8B">
            <w:pPr>
              <w:pStyle w:val="BodyText"/>
              <w:ind w:firstLine="0"/>
            </w:pPr>
            <w:r w:rsidRPr="00E03700">
              <w:t>Iodine-125 (</w:t>
            </w:r>
            <w:r w:rsidRPr="00E03700">
              <w:rPr>
                <w:vertAlign w:val="superscript"/>
              </w:rPr>
              <w:t>125</w:t>
            </w:r>
            <w:r w:rsidRPr="00E03700">
              <w:t>I)</w:t>
            </w:r>
          </w:p>
        </w:tc>
        <w:tc>
          <w:tcPr>
            <w:tcW w:w="1419" w:type="dxa"/>
          </w:tcPr>
          <w:p w14:paraId="00AD7A5D" w14:textId="77777777" w:rsidR="003664F1" w:rsidRPr="00E03700" w:rsidRDefault="003664F1" w:rsidP="006B3D8B">
            <w:pPr>
              <w:pStyle w:val="BodyText"/>
              <w:ind w:firstLine="0"/>
              <w:jc w:val="center"/>
            </w:pPr>
            <w:r w:rsidRPr="00E03700">
              <w:t>60 days</w:t>
            </w:r>
          </w:p>
        </w:tc>
        <w:tc>
          <w:tcPr>
            <w:tcW w:w="2694" w:type="dxa"/>
          </w:tcPr>
          <w:p w14:paraId="1A3BF078" w14:textId="77777777" w:rsidR="003664F1" w:rsidRPr="00E03700" w:rsidRDefault="003664F1" w:rsidP="006B3D8B">
            <w:pPr>
              <w:pStyle w:val="BodyText"/>
              <w:ind w:firstLine="0"/>
              <w:jc w:val="center"/>
            </w:pPr>
            <w:r w:rsidRPr="00E03700">
              <w:t>1 x 10</w:t>
            </w:r>
            <w:r w:rsidRPr="00E03700">
              <w:rPr>
                <w:vertAlign w:val="superscript"/>
              </w:rPr>
              <w:t>3</w:t>
            </w:r>
          </w:p>
        </w:tc>
        <w:tc>
          <w:tcPr>
            <w:tcW w:w="1417" w:type="dxa"/>
          </w:tcPr>
          <w:p w14:paraId="0884E54B" w14:textId="77777777" w:rsidR="003664F1" w:rsidRPr="00E03700" w:rsidRDefault="003664F1" w:rsidP="006B3D8B">
            <w:pPr>
              <w:pStyle w:val="BodyText"/>
              <w:ind w:firstLine="0"/>
              <w:jc w:val="center"/>
            </w:pPr>
            <w:r w:rsidRPr="00E03700">
              <w:t>1 x 10</w:t>
            </w:r>
            <w:r w:rsidRPr="00E03700">
              <w:rPr>
                <w:vertAlign w:val="superscript"/>
              </w:rPr>
              <w:t>6</w:t>
            </w:r>
          </w:p>
        </w:tc>
      </w:tr>
      <w:tr w:rsidR="003664F1" w:rsidRPr="00E03700" w14:paraId="45170410" w14:textId="77777777" w:rsidTr="006B3D8B">
        <w:trPr>
          <w:jc w:val="center"/>
        </w:trPr>
        <w:tc>
          <w:tcPr>
            <w:tcW w:w="2267" w:type="dxa"/>
          </w:tcPr>
          <w:p w14:paraId="29D38D15" w14:textId="77777777" w:rsidR="003664F1" w:rsidRPr="00E03700" w:rsidRDefault="003664F1" w:rsidP="006B3D8B">
            <w:pPr>
              <w:pStyle w:val="BodyText"/>
              <w:ind w:firstLine="0"/>
            </w:pPr>
            <w:r w:rsidRPr="00E03700">
              <w:t>Phosphorus-32 (</w:t>
            </w:r>
            <w:r w:rsidRPr="00E03700">
              <w:rPr>
                <w:vertAlign w:val="superscript"/>
              </w:rPr>
              <w:t>32</w:t>
            </w:r>
            <w:r w:rsidRPr="00E03700">
              <w:t>P)</w:t>
            </w:r>
          </w:p>
        </w:tc>
        <w:tc>
          <w:tcPr>
            <w:tcW w:w="1419" w:type="dxa"/>
          </w:tcPr>
          <w:p w14:paraId="33D82609" w14:textId="77777777" w:rsidR="003664F1" w:rsidRPr="00E03700" w:rsidRDefault="003664F1" w:rsidP="006B3D8B">
            <w:pPr>
              <w:pStyle w:val="BodyText"/>
              <w:ind w:firstLine="0"/>
              <w:jc w:val="center"/>
            </w:pPr>
            <w:r w:rsidRPr="00E03700">
              <w:t>14.3 days</w:t>
            </w:r>
          </w:p>
        </w:tc>
        <w:tc>
          <w:tcPr>
            <w:tcW w:w="2694" w:type="dxa"/>
          </w:tcPr>
          <w:p w14:paraId="06380515" w14:textId="77777777" w:rsidR="003664F1" w:rsidRPr="00E03700" w:rsidRDefault="003664F1" w:rsidP="006B3D8B">
            <w:pPr>
              <w:pStyle w:val="BodyText"/>
              <w:ind w:firstLine="0"/>
              <w:jc w:val="center"/>
            </w:pPr>
            <w:r w:rsidRPr="00E03700">
              <w:t>1 x 10</w:t>
            </w:r>
            <w:r w:rsidRPr="00E03700">
              <w:rPr>
                <w:vertAlign w:val="superscript"/>
              </w:rPr>
              <w:t>3</w:t>
            </w:r>
          </w:p>
        </w:tc>
        <w:tc>
          <w:tcPr>
            <w:tcW w:w="1417" w:type="dxa"/>
          </w:tcPr>
          <w:p w14:paraId="2E27B9FE" w14:textId="77777777" w:rsidR="003664F1" w:rsidRPr="00E03700" w:rsidRDefault="003664F1" w:rsidP="006B3D8B">
            <w:pPr>
              <w:pStyle w:val="BodyText"/>
              <w:ind w:firstLine="0"/>
              <w:jc w:val="center"/>
              <w:rPr>
                <w:vertAlign w:val="superscript"/>
              </w:rPr>
            </w:pPr>
            <w:r w:rsidRPr="00E03700">
              <w:t>1 x 10</w:t>
            </w:r>
            <w:r w:rsidRPr="00E03700">
              <w:rPr>
                <w:vertAlign w:val="superscript"/>
              </w:rPr>
              <w:t>5</w:t>
            </w:r>
          </w:p>
        </w:tc>
      </w:tr>
      <w:tr w:rsidR="003664F1" w:rsidRPr="00E03700" w14:paraId="39219580" w14:textId="77777777" w:rsidTr="006B3D8B">
        <w:trPr>
          <w:jc w:val="center"/>
        </w:trPr>
        <w:tc>
          <w:tcPr>
            <w:tcW w:w="2267" w:type="dxa"/>
          </w:tcPr>
          <w:p w14:paraId="1F03BBE5" w14:textId="77777777" w:rsidR="003664F1" w:rsidRPr="00E03700" w:rsidRDefault="003664F1" w:rsidP="006B3D8B">
            <w:pPr>
              <w:pStyle w:val="BodyText"/>
              <w:ind w:firstLine="0"/>
            </w:pPr>
            <w:r w:rsidRPr="00E03700">
              <w:t>Samarium-151 (</w:t>
            </w:r>
            <w:r w:rsidRPr="00E03700">
              <w:rPr>
                <w:vertAlign w:val="superscript"/>
              </w:rPr>
              <w:t>151</w:t>
            </w:r>
            <w:r w:rsidRPr="00E03700">
              <w:t>Sm)</w:t>
            </w:r>
          </w:p>
        </w:tc>
        <w:tc>
          <w:tcPr>
            <w:tcW w:w="1419" w:type="dxa"/>
          </w:tcPr>
          <w:p w14:paraId="6D4C111D" w14:textId="77777777" w:rsidR="003664F1" w:rsidRPr="00E03700" w:rsidRDefault="003664F1" w:rsidP="006B3D8B">
            <w:pPr>
              <w:pStyle w:val="BodyText"/>
              <w:ind w:firstLine="0"/>
              <w:jc w:val="center"/>
            </w:pPr>
            <w:r w:rsidRPr="00E03700">
              <w:t>88.8 years</w:t>
            </w:r>
          </w:p>
        </w:tc>
        <w:tc>
          <w:tcPr>
            <w:tcW w:w="2694" w:type="dxa"/>
          </w:tcPr>
          <w:p w14:paraId="1A3965F8" w14:textId="77777777" w:rsidR="003664F1" w:rsidRPr="00E03700" w:rsidRDefault="003664F1" w:rsidP="006B3D8B">
            <w:pPr>
              <w:pStyle w:val="BodyText"/>
              <w:ind w:firstLine="0"/>
              <w:jc w:val="center"/>
              <w:rPr>
                <w:vertAlign w:val="superscript"/>
              </w:rPr>
            </w:pPr>
            <w:r w:rsidRPr="00E03700">
              <w:t>1 x 10</w:t>
            </w:r>
            <w:r w:rsidRPr="00E03700">
              <w:rPr>
                <w:vertAlign w:val="superscript"/>
              </w:rPr>
              <w:t>4</w:t>
            </w:r>
          </w:p>
        </w:tc>
        <w:tc>
          <w:tcPr>
            <w:tcW w:w="1417" w:type="dxa"/>
          </w:tcPr>
          <w:p w14:paraId="2709AC3E" w14:textId="77777777" w:rsidR="003664F1" w:rsidRPr="00E03700" w:rsidRDefault="003664F1" w:rsidP="006B3D8B">
            <w:pPr>
              <w:pStyle w:val="BodyText"/>
              <w:ind w:firstLine="0"/>
              <w:jc w:val="center"/>
              <w:rPr>
                <w:vertAlign w:val="superscript"/>
              </w:rPr>
            </w:pPr>
            <w:r w:rsidRPr="00E03700">
              <w:t>1 x 10</w:t>
            </w:r>
            <w:r w:rsidRPr="00E03700">
              <w:rPr>
                <w:vertAlign w:val="superscript"/>
              </w:rPr>
              <w:t>8</w:t>
            </w:r>
          </w:p>
        </w:tc>
      </w:tr>
      <w:tr w:rsidR="003664F1" w:rsidRPr="00E03700" w14:paraId="0D8BD1AC" w14:textId="77777777" w:rsidTr="006B3D8B">
        <w:trPr>
          <w:jc w:val="center"/>
        </w:trPr>
        <w:tc>
          <w:tcPr>
            <w:tcW w:w="2267" w:type="dxa"/>
          </w:tcPr>
          <w:p w14:paraId="58711435" w14:textId="77777777" w:rsidR="003664F1" w:rsidRPr="00E03700" w:rsidRDefault="003664F1" w:rsidP="006B3D8B">
            <w:pPr>
              <w:pStyle w:val="BodyText"/>
              <w:ind w:firstLine="0"/>
            </w:pPr>
            <w:r w:rsidRPr="00E03700">
              <w:t>Thorium-232 (</w:t>
            </w:r>
            <w:r w:rsidRPr="00E03700">
              <w:rPr>
                <w:vertAlign w:val="superscript"/>
              </w:rPr>
              <w:t>232</w:t>
            </w:r>
            <w:r w:rsidRPr="00E03700">
              <w:t>Th)</w:t>
            </w:r>
          </w:p>
        </w:tc>
        <w:tc>
          <w:tcPr>
            <w:tcW w:w="1419" w:type="dxa"/>
          </w:tcPr>
          <w:p w14:paraId="052124C0" w14:textId="77777777" w:rsidR="003664F1" w:rsidRPr="00E03700" w:rsidRDefault="003664F1" w:rsidP="006B3D8B">
            <w:pPr>
              <w:pStyle w:val="BodyText"/>
              <w:ind w:firstLine="0"/>
              <w:jc w:val="center"/>
            </w:pPr>
            <w:r w:rsidRPr="00E03700">
              <w:t>14 x 10</w:t>
            </w:r>
            <w:r w:rsidRPr="00E03700">
              <w:rPr>
                <w:vertAlign w:val="superscript"/>
              </w:rPr>
              <w:t xml:space="preserve">9 </w:t>
            </w:r>
            <w:r w:rsidRPr="00E03700">
              <w:t>years</w:t>
            </w:r>
          </w:p>
        </w:tc>
        <w:tc>
          <w:tcPr>
            <w:tcW w:w="2694" w:type="dxa"/>
          </w:tcPr>
          <w:p w14:paraId="638B9803" w14:textId="77777777" w:rsidR="003664F1" w:rsidRPr="00E03700" w:rsidRDefault="003664F1" w:rsidP="006B3D8B">
            <w:pPr>
              <w:pStyle w:val="BodyText"/>
              <w:ind w:firstLine="0"/>
              <w:jc w:val="center"/>
              <w:rPr>
                <w:vertAlign w:val="superscript"/>
              </w:rPr>
            </w:pPr>
            <w:r w:rsidRPr="00E03700">
              <w:t>1 x 10</w:t>
            </w:r>
            <w:r w:rsidRPr="00E03700">
              <w:rPr>
                <w:vertAlign w:val="superscript"/>
              </w:rPr>
              <w:t>0</w:t>
            </w:r>
          </w:p>
        </w:tc>
        <w:tc>
          <w:tcPr>
            <w:tcW w:w="1417" w:type="dxa"/>
          </w:tcPr>
          <w:p w14:paraId="7D53A91E" w14:textId="77777777" w:rsidR="003664F1" w:rsidRPr="00E03700" w:rsidRDefault="003664F1" w:rsidP="006B3D8B">
            <w:pPr>
              <w:pStyle w:val="BodyText"/>
              <w:ind w:firstLine="0"/>
              <w:jc w:val="center"/>
            </w:pPr>
            <w:r w:rsidRPr="00E03700">
              <w:t>1 x 10</w:t>
            </w:r>
            <w:r w:rsidRPr="00E03700">
              <w:rPr>
                <w:vertAlign w:val="superscript"/>
              </w:rPr>
              <w:t>3</w:t>
            </w:r>
          </w:p>
        </w:tc>
      </w:tr>
    </w:tbl>
    <w:p w14:paraId="6CE18F11" w14:textId="77777777" w:rsidR="003664F1" w:rsidRPr="00E03700" w:rsidRDefault="003664F1" w:rsidP="008B361B">
      <w:pPr>
        <w:pStyle w:val="BodyText"/>
        <w:ind w:firstLine="0"/>
      </w:pPr>
    </w:p>
    <w:p w14:paraId="05C36154" w14:textId="01152B65" w:rsidR="00D134DE" w:rsidRPr="00E03700" w:rsidRDefault="00D134DE" w:rsidP="008B361B">
      <w:pPr>
        <w:pStyle w:val="BodyText"/>
        <w:ind w:firstLine="0"/>
      </w:pPr>
      <w:r w:rsidRPr="00E03700">
        <w:tab/>
      </w:r>
      <w:r w:rsidR="00A931FB" w:rsidRPr="00E03700">
        <w:t xml:space="preserve">The worst-case scenario assumes that for each bottle, there could be two or more radioisotopes present but </w:t>
      </w:r>
      <w:r w:rsidR="001216D1" w:rsidRPr="00E03700">
        <w:t xml:space="preserve">only </w:t>
      </w:r>
      <w:r w:rsidR="00A931FB" w:rsidRPr="00E03700">
        <w:t xml:space="preserve">bound to the ones that has been found on labels. </w:t>
      </w:r>
      <w:r w:rsidRPr="00E03700">
        <w:t xml:space="preserve">Consider that among all waste bottles that are lower than 120 </w:t>
      </w:r>
      <w:proofErr w:type="spellStart"/>
      <w:r w:rsidRPr="00E03700">
        <w:t>cpm</w:t>
      </w:r>
      <w:proofErr w:type="spellEnd"/>
      <w:r w:rsidRPr="00E03700">
        <w:t xml:space="preserve"> threshold value</w:t>
      </w:r>
      <w:r w:rsidR="00A931FB" w:rsidRPr="00E03700">
        <w:t xml:space="preserve"> after segregation</w:t>
      </w:r>
      <w:r w:rsidRPr="00E03700">
        <w:t xml:space="preserve">, </w:t>
      </w:r>
      <w:r w:rsidRPr="00E03700">
        <w:rPr>
          <w:vertAlign w:val="superscript"/>
        </w:rPr>
        <w:t>3</w:t>
      </w:r>
      <w:r w:rsidRPr="00E03700">
        <w:t xml:space="preserve">H is the radioisotope with the longest half-life found. Also, the highest </w:t>
      </w:r>
      <w:r w:rsidR="00A931FB" w:rsidRPr="00E03700">
        <w:t xml:space="preserve">initial </w:t>
      </w:r>
      <w:r w:rsidRPr="00E03700">
        <w:t>activity</w:t>
      </w:r>
      <w:r w:rsidR="00A931FB" w:rsidRPr="00E03700">
        <w:t xml:space="preserve"> found and</w:t>
      </w:r>
      <w:r w:rsidRPr="00E03700">
        <w:t xml:space="preserve"> </w:t>
      </w:r>
      <w:r w:rsidR="00A931FB" w:rsidRPr="00E03700">
        <w:t>recorded</w:t>
      </w:r>
      <w:r w:rsidRPr="00E03700">
        <w:t xml:space="preserve"> among </w:t>
      </w:r>
      <w:r w:rsidR="00A931FB" w:rsidRPr="00E03700">
        <w:t xml:space="preserve">all </w:t>
      </w:r>
      <w:r w:rsidRPr="00E03700">
        <w:t xml:space="preserve">the cleared waste </w:t>
      </w:r>
      <w:r w:rsidR="00A931FB" w:rsidRPr="00E03700">
        <w:t xml:space="preserve">is 62 </w:t>
      </w:r>
      <w:proofErr w:type="spellStart"/>
      <w:r w:rsidR="00A931FB" w:rsidRPr="00E03700">
        <w:t>μCi</w:t>
      </w:r>
      <w:proofErr w:type="spellEnd"/>
      <w:r w:rsidR="00A931FB" w:rsidRPr="00E03700">
        <w:t xml:space="preserve"> (2.29 MBq). After a minimum of 2 decay cycles, the activity for </w:t>
      </w:r>
      <w:r w:rsidR="00A931FB" w:rsidRPr="00E03700">
        <w:rPr>
          <w:vertAlign w:val="superscript"/>
        </w:rPr>
        <w:t>3</w:t>
      </w:r>
      <w:r w:rsidR="00A931FB" w:rsidRPr="00E03700">
        <w:t xml:space="preserve">H has reduced to 0.57 MBq. The clearance level for </w:t>
      </w:r>
      <w:r w:rsidR="00A931FB" w:rsidRPr="00E03700">
        <w:rPr>
          <w:vertAlign w:val="superscript"/>
        </w:rPr>
        <w:t>3</w:t>
      </w:r>
      <w:r w:rsidR="00A931FB" w:rsidRPr="00E03700">
        <w:t>H disposal in Schedule 2 is</w:t>
      </w:r>
      <w:r w:rsidR="00C20E35" w:rsidRPr="00E03700">
        <w:t xml:space="preserve"> at</w:t>
      </w:r>
      <w:r w:rsidR="00A931FB" w:rsidRPr="00E03700">
        <w:t xml:space="preserve"> 1 </w:t>
      </w:r>
      <w:proofErr w:type="spellStart"/>
      <w:r w:rsidR="00A931FB" w:rsidRPr="00E03700">
        <w:t>TBq</w:t>
      </w:r>
      <w:proofErr w:type="spellEnd"/>
      <w:r w:rsidR="00A931FB" w:rsidRPr="00E03700">
        <w:t xml:space="preserve">. This justifies </w:t>
      </w:r>
      <w:r w:rsidR="001216D1" w:rsidRPr="00E03700">
        <w:t>the segregation methodology.</w:t>
      </w:r>
    </w:p>
    <w:p w14:paraId="433FE059" w14:textId="3711617B" w:rsidR="00F004EE" w:rsidRPr="00E03700" w:rsidRDefault="007F432A" w:rsidP="00537496">
      <w:pPr>
        <w:pStyle w:val="Heading2"/>
      </w:pPr>
      <w:r w:rsidRPr="00E03700">
        <w:tab/>
      </w:r>
      <w:r w:rsidR="00C20E35" w:rsidRPr="00E03700">
        <w:t>WAY FORWARD</w:t>
      </w:r>
    </w:p>
    <w:p w14:paraId="480B4594" w14:textId="43690E59" w:rsidR="00FA5053" w:rsidRPr="00E03700" w:rsidRDefault="00D445A4" w:rsidP="00537496">
      <w:pPr>
        <w:pStyle w:val="BodyText"/>
      </w:pPr>
      <w:r w:rsidRPr="00E03700">
        <w:t>The legacy mixed organic waste</w:t>
      </w:r>
      <w:r w:rsidR="00B53F4F" w:rsidRPr="00E03700">
        <w:t xml:space="preserve"> stored in the Malaysian Nuclear Agency</w:t>
      </w:r>
      <w:r w:rsidRPr="00E03700">
        <w:t xml:space="preserve"> was left unsolved for decades due</w:t>
      </w:r>
      <w:r w:rsidR="00BF37D0" w:rsidRPr="00E03700">
        <w:t xml:space="preserve"> lack of records </w:t>
      </w:r>
      <w:r w:rsidRPr="00E03700">
        <w:t>and proper storage system</w:t>
      </w:r>
      <w:r w:rsidR="00BF37D0" w:rsidRPr="00E03700">
        <w:t xml:space="preserve">. A record keeping system was probably not in place and even if they were, rudimentary record keeping do not last long. Records could be lost, </w:t>
      </w:r>
      <w:r w:rsidRPr="00E03700">
        <w:t>destroyed,</w:t>
      </w:r>
      <w:r w:rsidR="00BF37D0" w:rsidRPr="00E03700">
        <w:t xml:space="preserve"> or misplaced when the person in charge retires from service. </w:t>
      </w:r>
      <w:r w:rsidR="00B53F4F" w:rsidRPr="00E03700">
        <w:t>Developing from this issue, t</w:t>
      </w:r>
      <w:r w:rsidR="00C76556" w:rsidRPr="00E03700">
        <w:t xml:space="preserve">he Malaysian Nuclear Agency continues to improve the management practices pertaining radioactive waste especially in terms of record keeping and traceability of the inventory. </w:t>
      </w:r>
      <w:r w:rsidR="00B53F4F" w:rsidRPr="00E03700">
        <w:t xml:space="preserve">Adopting a digitized inventory system that has been </w:t>
      </w:r>
      <w:r w:rsidR="00CF5A80">
        <w:t>successful</w:t>
      </w:r>
      <w:r w:rsidR="00B53F4F" w:rsidRPr="00E03700">
        <w:t xml:space="preserve"> for the inventory of DSRS on mixed organic liquid waste </w:t>
      </w:r>
      <w:r w:rsidR="00BF37D0" w:rsidRPr="00E03700">
        <w:t xml:space="preserve">system needs to be in place to avoid the issue of legacy wastes from repeating. </w:t>
      </w:r>
      <w:r w:rsidRPr="00E03700">
        <w:t xml:space="preserve">It is also suggested that decay storage should be only applicable to the waste in which the half-life is in a foreseeable future. For longer lived radioisotopes, treatment and conditioning process should be taken shortly after receiving the waste. This could avoid the discovery of unidentified waste decades in the future. </w:t>
      </w:r>
    </w:p>
    <w:p w14:paraId="433FE05B" w14:textId="7314E1A8" w:rsidR="00E20E70" w:rsidRPr="00E03700" w:rsidRDefault="007F432A" w:rsidP="00537496">
      <w:pPr>
        <w:pStyle w:val="Heading2"/>
      </w:pPr>
      <w:r w:rsidRPr="00E03700">
        <w:tab/>
      </w:r>
      <w:r w:rsidR="0068559A" w:rsidRPr="00E03700">
        <w:t>CONCLUSION</w:t>
      </w:r>
    </w:p>
    <w:p w14:paraId="433FE05C" w14:textId="499D057C" w:rsidR="00F004EE" w:rsidRPr="00E03700" w:rsidRDefault="00296ED7" w:rsidP="00537496">
      <w:pPr>
        <w:pStyle w:val="BodyText"/>
      </w:pPr>
      <w:r w:rsidRPr="00E03700">
        <w:t>S</w:t>
      </w:r>
      <w:r w:rsidR="00B53F4F" w:rsidRPr="00E03700">
        <w:t>egregation of legacy mixed organic liquid waste was</w:t>
      </w:r>
      <w:r w:rsidR="00EF749F" w:rsidRPr="00E03700">
        <w:t xml:space="preserve"> performed</w:t>
      </w:r>
      <w:r w:rsidR="00B53F4F" w:rsidRPr="00E03700">
        <w:t xml:space="preserve"> successful</w:t>
      </w:r>
      <w:r w:rsidR="00EF749F" w:rsidRPr="00E03700">
        <w:t>ly</w:t>
      </w:r>
      <w:r w:rsidR="00C3518D" w:rsidRPr="00E03700">
        <w:t xml:space="preserve"> using </w:t>
      </w:r>
      <w:proofErr w:type="spellStart"/>
      <w:r w:rsidRPr="00E03700">
        <w:t>ThermoScientific</w:t>
      </w:r>
      <w:proofErr w:type="spellEnd"/>
      <w:r w:rsidRPr="00E03700">
        <w:t xml:space="preserve"> </w:t>
      </w:r>
      <w:proofErr w:type="spellStart"/>
      <w:r w:rsidRPr="00E03700">
        <w:t>RadEye</w:t>
      </w:r>
      <w:proofErr w:type="spellEnd"/>
      <w:r w:rsidRPr="00E03700">
        <w:t xml:space="preserve"> B20-ER </w:t>
      </w:r>
      <w:proofErr w:type="spellStart"/>
      <w:r w:rsidRPr="00E03700">
        <w:t>surveymeter</w:t>
      </w:r>
      <w:proofErr w:type="spellEnd"/>
      <w:r w:rsidRPr="00E03700">
        <w:t xml:space="preserve"> after its correlation with Geiger-Mueller Ludlum 185-8 has been established</w:t>
      </w:r>
      <w:r w:rsidR="00B53F4F" w:rsidRPr="00E03700">
        <w:t xml:space="preserve">. </w:t>
      </w:r>
      <w:r w:rsidR="00EF749F" w:rsidRPr="00E03700">
        <w:t>Disposal of radioactive waste must abide to the clearance limitations stipulated in the regulation</w:t>
      </w:r>
      <w:r w:rsidRPr="00E03700">
        <w:t xml:space="preserve"> while at the same time performed safely and quickly considering the</w:t>
      </w:r>
      <w:r w:rsidR="00EF749F" w:rsidRPr="00E03700">
        <w:t xml:space="preserve"> </w:t>
      </w:r>
      <w:r w:rsidR="00B53F4F" w:rsidRPr="00E03700">
        <w:t>derelict condition of the waste</w:t>
      </w:r>
      <w:r w:rsidRPr="00E03700">
        <w:t xml:space="preserve"> packages</w:t>
      </w:r>
      <w:r w:rsidR="00B53F4F" w:rsidRPr="00E03700">
        <w:t xml:space="preserve">, </w:t>
      </w:r>
      <w:r w:rsidR="00EF749F" w:rsidRPr="00E03700">
        <w:t xml:space="preserve">limited </w:t>
      </w:r>
      <w:r w:rsidR="00B53F4F" w:rsidRPr="00E03700">
        <w:t>availability of records,</w:t>
      </w:r>
      <w:r w:rsidR="00461DB5" w:rsidRPr="00E03700">
        <w:t xml:space="preserve"> </w:t>
      </w:r>
      <w:r w:rsidR="00EF749F" w:rsidRPr="00E03700">
        <w:t>and</w:t>
      </w:r>
      <w:r w:rsidR="00B020C4" w:rsidRPr="00E03700">
        <w:t xml:space="preserve"> </w:t>
      </w:r>
      <w:r w:rsidR="00461DB5" w:rsidRPr="00E03700">
        <w:t>hazard</w:t>
      </w:r>
      <w:r w:rsidR="00EF749F" w:rsidRPr="00E03700">
        <w:t>s</w:t>
      </w:r>
      <w:r w:rsidR="00461DB5" w:rsidRPr="00E03700">
        <w:t xml:space="preserve"> </w:t>
      </w:r>
      <w:r w:rsidRPr="00E03700">
        <w:t>in handling the waste.</w:t>
      </w:r>
    </w:p>
    <w:p w14:paraId="433FE095" w14:textId="77777777" w:rsidR="00285755" w:rsidRPr="00E03700" w:rsidRDefault="00285755" w:rsidP="00537496">
      <w:pPr>
        <w:pStyle w:val="Otherunnumberedheadings"/>
      </w:pPr>
      <w:r w:rsidRPr="00E03700">
        <w:t>ACKNOWLEDGEMENTS</w:t>
      </w:r>
    </w:p>
    <w:p w14:paraId="433FE096" w14:textId="38080AF3" w:rsidR="00D26ADA" w:rsidRPr="00E03700" w:rsidRDefault="0097698F" w:rsidP="00537496">
      <w:pPr>
        <w:pStyle w:val="BodyText"/>
      </w:pPr>
      <w:r w:rsidRPr="00E03700">
        <w:t>The author would like to thank all officers and staff of the Waste Technology Development Centre (</w:t>
      </w:r>
      <w:proofErr w:type="spellStart"/>
      <w:r w:rsidRPr="00E03700">
        <w:t>WasTeC</w:t>
      </w:r>
      <w:proofErr w:type="spellEnd"/>
      <w:r w:rsidRPr="00E03700">
        <w:t xml:space="preserve">) who </w:t>
      </w:r>
      <w:r w:rsidR="0068559A" w:rsidRPr="00E03700">
        <w:t>are</w:t>
      </w:r>
      <w:r w:rsidRPr="00E03700">
        <w:t xml:space="preserve"> willing to contribute their time and effort in this momentous and labour-intensive segregation exercise. Special appreciation goes to </w:t>
      </w:r>
      <w:proofErr w:type="spellStart"/>
      <w:r w:rsidRPr="00E03700">
        <w:t>Dr.</w:t>
      </w:r>
      <w:proofErr w:type="spellEnd"/>
      <w:r w:rsidRPr="00E03700">
        <w:t xml:space="preserve"> </w:t>
      </w:r>
      <w:proofErr w:type="spellStart"/>
      <w:r w:rsidRPr="00E03700">
        <w:t>Norasalwa</w:t>
      </w:r>
      <w:proofErr w:type="spellEnd"/>
      <w:r w:rsidRPr="00E03700">
        <w:t xml:space="preserve"> Zakaria, manager of </w:t>
      </w:r>
      <w:proofErr w:type="spellStart"/>
      <w:r w:rsidRPr="00E03700">
        <w:t>WasTeC</w:t>
      </w:r>
      <w:proofErr w:type="spellEnd"/>
      <w:r w:rsidRPr="00E03700">
        <w:t xml:space="preserve"> who are </w:t>
      </w:r>
      <w:r w:rsidR="00CF5A80">
        <w:t xml:space="preserve">very </w:t>
      </w:r>
      <w:r w:rsidR="00EF749F" w:rsidRPr="00E03700">
        <w:t>supportive</w:t>
      </w:r>
      <w:r w:rsidRPr="00E03700">
        <w:t xml:space="preserve"> to</w:t>
      </w:r>
      <w:r w:rsidR="0068559A" w:rsidRPr="00E03700">
        <w:t>wards</w:t>
      </w:r>
      <w:r w:rsidRPr="00E03700">
        <w:t xml:space="preserve"> suggestions and new ideas.</w:t>
      </w:r>
    </w:p>
    <w:p w14:paraId="433FE097" w14:textId="77777777" w:rsidR="00D26ADA" w:rsidRPr="00E03700" w:rsidRDefault="00D26ADA" w:rsidP="00537496">
      <w:pPr>
        <w:pStyle w:val="Otherunnumberedheadings"/>
      </w:pPr>
      <w:r w:rsidRPr="00E03700">
        <w:lastRenderedPageBreak/>
        <w:t>References</w:t>
      </w:r>
    </w:p>
    <w:p w14:paraId="7BC49EB9" w14:textId="6DD920AA" w:rsidR="00396760" w:rsidRPr="00E03700" w:rsidRDefault="00191D75" w:rsidP="00537496">
      <w:pPr>
        <w:pStyle w:val="Referencelist"/>
      </w:pPr>
      <w:r w:rsidRPr="00E03700">
        <w:t xml:space="preserve">ATOMIC ENERGY LICENSING BOARD, </w:t>
      </w:r>
      <w:r w:rsidR="00396760" w:rsidRPr="00E03700">
        <w:t xml:space="preserve">Atomic Energy Licensing (Radioactive Waste Management) Regulations 2011, Federal Government Gazette. </w:t>
      </w:r>
      <w:r w:rsidRPr="00E03700">
        <w:t xml:space="preserve">Malaysia </w:t>
      </w:r>
      <w:r w:rsidR="00396760" w:rsidRPr="00E03700">
        <w:t>(2011)</w:t>
      </w:r>
    </w:p>
    <w:p w14:paraId="29BAB8A7" w14:textId="7751BC52" w:rsidR="002C2CB0" w:rsidRPr="00E03700" w:rsidRDefault="002C2CB0" w:rsidP="00537496">
      <w:pPr>
        <w:pStyle w:val="Referencelist"/>
      </w:pPr>
      <w:r w:rsidRPr="00E03700">
        <w:t>INTERNATIONAL ATOMIC ENERGY AGENCY, Treatment and Conditioning of Radioactive Organic Liquids, IAEA, Vienna (</w:t>
      </w:r>
      <w:r w:rsidR="00250232" w:rsidRPr="00E03700">
        <w:t>1992)</w:t>
      </w:r>
    </w:p>
    <w:p w14:paraId="43E111EF" w14:textId="2686900C" w:rsidR="00250232" w:rsidRPr="00E03700" w:rsidRDefault="00250232" w:rsidP="00537496">
      <w:pPr>
        <w:pStyle w:val="Referencelist"/>
      </w:pPr>
      <w:r w:rsidRPr="00E03700">
        <w:t xml:space="preserve">MAIOROV, V.G., NIKOLAEV, A.I., ADKINA, O.P., MAZUNINA, G.B., Extraction of thorium with tributyl phosphate from chloride solutions, Radiochemistry </w:t>
      </w:r>
      <w:r w:rsidRPr="00E03700">
        <w:rPr>
          <w:b/>
          <w:bCs/>
        </w:rPr>
        <w:t>48</w:t>
      </w:r>
      <w:r w:rsidRPr="00E03700">
        <w:t xml:space="preserve"> (2006) 576-579.</w:t>
      </w:r>
    </w:p>
    <w:p w14:paraId="4D0C3F6E" w14:textId="55FD303A" w:rsidR="00250232" w:rsidRPr="00E03700" w:rsidRDefault="00250232" w:rsidP="00537496">
      <w:pPr>
        <w:pStyle w:val="Referencelist"/>
      </w:pPr>
      <w:r w:rsidRPr="00E03700">
        <w:t xml:space="preserve">TANABE, T., KONDO, Y., Solvent </w:t>
      </w:r>
      <w:r w:rsidR="00C21AFA" w:rsidRPr="00E03700">
        <w:t>e</w:t>
      </w:r>
      <w:r w:rsidRPr="00E03700">
        <w:t xml:space="preserve">xtraction of </w:t>
      </w:r>
      <w:r w:rsidR="00C21AFA" w:rsidRPr="00E03700">
        <w:t>t</w:t>
      </w:r>
      <w:r w:rsidRPr="00E03700">
        <w:t xml:space="preserve">horium </w:t>
      </w:r>
      <w:r w:rsidR="00C21AFA" w:rsidRPr="00E03700">
        <w:t>n</w:t>
      </w:r>
      <w:r w:rsidRPr="00E03700">
        <w:t xml:space="preserve">itrate and </w:t>
      </w:r>
      <w:r w:rsidR="00C21AFA" w:rsidRPr="00E03700">
        <w:t>n</w:t>
      </w:r>
      <w:r w:rsidRPr="00E03700">
        <w:t xml:space="preserve">itric </w:t>
      </w:r>
      <w:r w:rsidR="00C21AFA" w:rsidRPr="00E03700">
        <w:t>a</w:t>
      </w:r>
      <w:r w:rsidRPr="00E03700">
        <w:t xml:space="preserve">cid by </w:t>
      </w:r>
      <w:r w:rsidR="00C21AFA" w:rsidRPr="00E03700">
        <w:t>t</w:t>
      </w:r>
      <w:r w:rsidRPr="00E03700">
        <w:t>ributyl</w:t>
      </w:r>
      <w:r w:rsidR="00C21AFA" w:rsidRPr="00E03700">
        <w:t xml:space="preserve"> phosphate – carbon tetrachloride solution, Trans. </w:t>
      </w:r>
      <w:proofErr w:type="spellStart"/>
      <w:r w:rsidR="00C21AFA" w:rsidRPr="00E03700">
        <w:t>Jpn</w:t>
      </w:r>
      <w:proofErr w:type="spellEnd"/>
      <w:r w:rsidR="00C21AFA" w:rsidRPr="00E03700">
        <w:t xml:space="preserve">. Inst. Met. (Online) </w:t>
      </w:r>
      <w:r w:rsidR="00C21AFA" w:rsidRPr="00E03700">
        <w:rPr>
          <w:b/>
          <w:bCs/>
        </w:rPr>
        <w:t>17</w:t>
      </w:r>
      <w:r w:rsidR="00C21AFA" w:rsidRPr="00E03700">
        <w:t xml:space="preserve"> 6 (1976) 360-369</w:t>
      </w:r>
    </w:p>
    <w:p w14:paraId="7B337D90" w14:textId="5A0ED586" w:rsidR="00F90CAF" w:rsidRPr="00E03700" w:rsidRDefault="00F90CAF" w:rsidP="00537496">
      <w:pPr>
        <w:pStyle w:val="Referencelist"/>
      </w:pPr>
      <w:r w:rsidRPr="00E03700">
        <w:t xml:space="preserve">AZMI, S.A.N., KENOH, H., AB. MAJID, A., Evaluation on radiation protection aspect and radiological risk at Mukim </w:t>
      </w:r>
      <w:proofErr w:type="spellStart"/>
      <w:r w:rsidRPr="00E03700">
        <w:t>Belanja</w:t>
      </w:r>
      <w:proofErr w:type="spellEnd"/>
      <w:r w:rsidRPr="00E03700">
        <w:t xml:space="preserve"> repository, AIP Conference Proceedings </w:t>
      </w:r>
      <w:r w:rsidRPr="00E03700">
        <w:rPr>
          <w:b/>
          <w:bCs/>
        </w:rPr>
        <w:t xml:space="preserve">1704 </w:t>
      </w:r>
      <w:r w:rsidRPr="00E03700">
        <w:t>(2016)</w:t>
      </w:r>
    </w:p>
    <w:p w14:paraId="4FA9B00E" w14:textId="22C56F90" w:rsidR="00306322" w:rsidRPr="00E03700" w:rsidRDefault="00306322" w:rsidP="00537496">
      <w:pPr>
        <w:pStyle w:val="Referencelist"/>
      </w:pPr>
      <w:r w:rsidRPr="00E03700">
        <w:t xml:space="preserve">GREENHOUSE, N.A., “Practical instrumentation considerations when planning a radiation monitoring program for the field and the laboratory”, New Techniques for the Detection of Nuclear and Radioactive Agents, Springer, Dordrecht (2009) </w:t>
      </w:r>
    </w:p>
    <w:p w14:paraId="1515D7FA" w14:textId="6D4FDE83" w:rsidR="00BA3AA0" w:rsidRPr="00E03700" w:rsidRDefault="00BA3AA0" w:rsidP="00537496">
      <w:pPr>
        <w:pStyle w:val="Referencelist"/>
      </w:pPr>
      <w:r w:rsidRPr="00E03700">
        <w:t xml:space="preserve">MOBIUS, S., MOBIUS, T.L., Handbook of Liquid Scintillation Spectroscopy, </w:t>
      </w:r>
      <w:r w:rsidR="00191D75" w:rsidRPr="00E03700">
        <w:t>KIT, Karlsruhe (2012)</w:t>
      </w:r>
    </w:p>
    <w:p w14:paraId="5FA01216" w14:textId="49BA8F3C" w:rsidR="00534ADF" w:rsidRPr="00E03700" w:rsidRDefault="00534ADF" w:rsidP="00537496">
      <w:pPr>
        <w:pStyle w:val="Referencelist"/>
      </w:pPr>
      <w:r w:rsidRPr="00E03700">
        <w:t>EDLER, R., Cocktails for Liquid Scintillation Counting, PerkinElmer Product Note. (2015)</w:t>
      </w:r>
    </w:p>
    <w:p w14:paraId="191026FA" w14:textId="042EF0D5" w:rsidR="00534ADF" w:rsidRPr="00E03700" w:rsidRDefault="00191D75" w:rsidP="00537496">
      <w:pPr>
        <w:pStyle w:val="Referencelist"/>
      </w:pPr>
      <w:r w:rsidRPr="00E03700">
        <w:t xml:space="preserve">ZAKARIA, N., WAFA, S.A., YII, M.W., MAHAT, S., ASSADAR HUSAIN, M.A., Development of characterization protocol for mixed liquid radioactive waste classification, </w:t>
      </w:r>
      <w:proofErr w:type="spellStart"/>
      <w:r w:rsidRPr="00E03700">
        <w:t>Jurnal</w:t>
      </w:r>
      <w:proofErr w:type="spellEnd"/>
      <w:r w:rsidRPr="00E03700">
        <w:t xml:space="preserve"> Sains </w:t>
      </w:r>
      <w:proofErr w:type="spellStart"/>
      <w:r w:rsidRPr="00E03700">
        <w:t>Nuklear</w:t>
      </w:r>
      <w:proofErr w:type="spellEnd"/>
      <w:r w:rsidRPr="00E03700">
        <w:t xml:space="preserve"> Malaysia </w:t>
      </w:r>
      <w:r w:rsidRPr="00E03700">
        <w:rPr>
          <w:b/>
          <w:bCs/>
        </w:rPr>
        <w:t>29</w:t>
      </w:r>
      <w:r w:rsidRPr="00E03700">
        <w:t xml:space="preserve"> 1 (2017) 18-27</w:t>
      </w:r>
    </w:p>
    <w:p w14:paraId="433FE0B6" w14:textId="77777777" w:rsidR="00F45EEE" w:rsidRPr="00662532" w:rsidRDefault="00F45EEE" w:rsidP="00537496">
      <w:pPr>
        <w:pStyle w:val="BodyText"/>
        <w:ind w:firstLine="0"/>
        <w:jc w:val="left"/>
      </w:pPr>
    </w:p>
    <w:sectPr w:rsidR="00F45EEE" w:rsidRPr="00662532" w:rsidSect="0026525A">
      <w:headerReference w:type="even" r:id="rId18"/>
      <w:headerReference w:type="default" r:id="rId19"/>
      <w:footerReference w:type="even" r:id="rId20"/>
      <w:footerReference w:type="default" r:id="rId21"/>
      <w:headerReference w:type="first" r:id="rId22"/>
      <w:footerReference w:type="first" r:id="rId23"/>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4DDC80" w14:textId="77777777" w:rsidR="00202CD9" w:rsidRDefault="00202CD9">
      <w:r>
        <w:separator/>
      </w:r>
    </w:p>
  </w:endnote>
  <w:endnote w:type="continuationSeparator" w:id="0">
    <w:p w14:paraId="7610D219" w14:textId="77777777" w:rsidR="00202CD9" w:rsidRDefault="00202C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FE0C6" w14:textId="77777777" w:rsidR="00B020C4" w:rsidRDefault="00B020C4">
    <w:pPr>
      <w:pStyle w:val="zyxClassification1"/>
    </w:pPr>
    <w:r>
      <w:fldChar w:fldCharType="begin"/>
    </w:r>
    <w:r>
      <w:instrText xml:space="preserve"> DOCPROPERTY "IaeaClassification"  \* MERGEFORMAT </w:instrText>
    </w:r>
    <w:r>
      <w:fldChar w:fldCharType="end"/>
    </w:r>
  </w:p>
  <w:p w14:paraId="433FE0C7" w14:textId="77777777" w:rsidR="00B020C4" w:rsidRDefault="00B020C4">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FE0C8" w14:textId="77777777" w:rsidR="00B020C4" w:rsidRDefault="00B020C4">
    <w:pPr>
      <w:pStyle w:val="zyxClassification1"/>
    </w:pPr>
    <w:r>
      <w:fldChar w:fldCharType="begin"/>
    </w:r>
    <w:r>
      <w:instrText xml:space="preserve"> DOCPROPERTY "IaeaClassification"  \* MERGEFORMAT </w:instrText>
    </w:r>
    <w:r>
      <w:fldChar w:fldCharType="end"/>
    </w:r>
  </w:p>
  <w:p w14:paraId="433FE0C9" w14:textId="1A12A3B3" w:rsidR="00B020C4" w:rsidRPr="00037321" w:rsidRDefault="00B020C4">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Pr>
        <w:rFonts w:ascii="Times New Roman" w:hAnsi="Times New Roman" w:cs="Times New Roman"/>
        <w:noProof/>
        <w:sz w:val="20"/>
      </w:rPr>
      <w:t>1</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B020C4" w14:paraId="433FE0D8" w14:textId="77777777">
      <w:trPr>
        <w:cantSplit/>
      </w:trPr>
      <w:tc>
        <w:tcPr>
          <w:tcW w:w="4644" w:type="dxa"/>
        </w:tcPr>
        <w:p w14:paraId="433FE0D4" w14:textId="77777777" w:rsidR="00B020C4" w:rsidRDefault="00B020C4">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33FE0D5" w14:textId="77777777" w:rsidR="00B020C4" w:rsidRDefault="00B020C4">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4" w:name="DOC_bkmClassification2"/>
      <w:tc>
        <w:tcPr>
          <w:tcW w:w="5670" w:type="dxa"/>
          <w:tcMar>
            <w:right w:w="249" w:type="dxa"/>
          </w:tcMar>
        </w:tcPr>
        <w:p w14:paraId="433FE0D6" w14:textId="77777777" w:rsidR="00B020C4" w:rsidRDefault="00B020C4">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4"/>
        <w:p w14:paraId="433FE0D7" w14:textId="77777777" w:rsidR="00B020C4" w:rsidRDefault="00B020C4">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5" w:name="DOC_bkmFileName"/>
  <w:p w14:paraId="433FE0D9" w14:textId="77777777" w:rsidR="00B020C4" w:rsidRDefault="00B020C4">
    <w:r>
      <w:rPr>
        <w:sz w:val="16"/>
      </w:rPr>
      <w:fldChar w:fldCharType="begin"/>
    </w:r>
    <w:r>
      <w:rPr>
        <w:sz w:val="16"/>
      </w:rPr>
      <w:instrText xml:space="preserve"> FILENAME \* MERGEFORMAT </w:instrText>
    </w:r>
    <w:r>
      <w:rPr>
        <w:sz w:val="16"/>
      </w:rPr>
      <w:fldChar w:fldCharType="separate"/>
    </w:r>
    <w:r>
      <w:rPr>
        <w:noProof/>
        <w:sz w:val="16"/>
      </w:rPr>
      <w:t>Example paper.docx</w:t>
    </w:r>
    <w:r>
      <w:rPr>
        <w:sz w:val="16"/>
      </w:rPr>
      <w:fldChar w:fldCharType="end"/>
    </w:r>
    <w:bookmarkEnd w:id="5"/>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B72D61" w14:textId="77777777" w:rsidR="00202CD9" w:rsidRDefault="00202CD9">
      <w:r>
        <w:t>___________________________________________________________________________</w:t>
      </w:r>
    </w:p>
  </w:footnote>
  <w:footnote w:type="continuationSeparator" w:id="0">
    <w:p w14:paraId="7E75B751" w14:textId="77777777" w:rsidR="00202CD9" w:rsidRDefault="00202CD9">
      <w:r>
        <w:t>___________________________________________________________________________</w:t>
      </w:r>
    </w:p>
  </w:footnote>
  <w:footnote w:type="continuationNotice" w:id="1">
    <w:p w14:paraId="69709EB3" w14:textId="77777777" w:rsidR="00202CD9" w:rsidRDefault="00202CD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FE0C0" w14:textId="480CD3AC" w:rsidR="00B020C4" w:rsidRDefault="00B020C4" w:rsidP="00CF7AF3">
    <w:pPr>
      <w:pStyle w:val="Runninghead"/>
    </w:pPr>
    <w:r>
      <w:tab/>
      <w:t>IAEA-CN-294</w:t>
    </w:r>
  </w:p>
  <w:p w14:paraId="433FE0C1" w14:textId="77777777" w:rsidR="00B020C4" w:rsidRPr="009E1558" w:rsidRDefault="00B020C4" w:rsidP="00CF7AF3">
    <w:pPr>
      <w:jc w:val="center"/>
      <w:rPr>
        <w:color w:val="BFBFBF" w:themeColor="background1" w:themeShade="BF"/>
        <w:sz w:val="16"/>
        <w:szCs w:val="16"/>
      </w:rPr>
    </w:pPr>
    <w:r>
      <w:rPr>
        <w:color w:val="BFBFBF" w:themeColor="background1" w:themeShade="BF"/>
        <w:sz w:val="16"/>
        <w:szCs w:val="16"/>
      </w:rPr>
      <w:t>[Right</w:t>
    </w:r>
    <w:r w:rsidRPr="009E1558">
      <w:rPr>
        <w:color w:val="BFBFBF" w:themeColor="background1" w:themeShade="BF"/>
        <w:sz w:val="16"/>
        <w:szCs w:val="16"/>
      </w:rPr>
      <w:t xml:space="preserve"> hand page running head is</w:t>
    </w:r>
    <w:r>
      <w:rPr>
        <w:color w:val="BFBFBF" w:themeColor="background1" w:themeShade="BF"/>
        <w:sz w:val="16"/>
        <w:szCs w:val="16"/>
      </w:rPr>
      <w:t xml:space="preserve"> the</w:t>
    </w:r>
    <w:r w:rsidRPr="009E1558">
      <w:rPr>
        <w:color w:val="BFBFBF" w:themeColor="background1" w:themeShade="BF"/>
        <w:sz w:val="16"/>
        <w:szCs w:val="16"/>
      </w:rPr>
      <w:t xml:space="preserve"> </w:t>
    </w:r>
    <w:r>
      <w:rPr>
        <w:color w:val="BFBFBF" w:themeColor="background1" w:themeShade="BF"/>
        <w:sz w:val="16"/>
        <w:szCs w:val="16"/>
      </w:rPr>
      <w:t>paper number</w:t>
    </w:r>
    <w:r w:rsidRPr="009E1558">
      <w:rPr>
        <w:color w:val="BFBFBF" w:themeColor="background1" w:themeShade="BF"/>
        <w:sz w:val="16"/>
        <w:szCs w:val="16"/>
      </w:rPr>
      <w:t xml:space="preserve"> in Times New Roman 8 p</w:t>
    </w:r>
    <w:r>
      <w:rPr>
        <w:color w:val="BFBFBF" w:themeColor="background1" w:themeShade="BF"/>
        <w:sz w:val="16"/>
        <w:szCs w:val="16"/>
      </w:rPr>
      <w:t>oin</w:t>
    </w:r>
    <w:r w:rsidRPr="009E1558">
      <w:rPr>
        <w:color w:val="BFBFBF" w:themeColor="background1" w:themeShade="BF"/>
        <w:sz w:val="16"/>
        <w:szCs w:val="16"/>
      </w:rPr>
      <w:t>t bold capitals, centred</w:t>
    </w:r>
    <w:r w:rsidRPr="00AC5A3A">
      <w:rPr>
        <w:color w:val="BFBFBF" w:themeColor="background1" w:themeShade="BF"/>
        <w:sz w:val="16"/>
        <w:szCs w:val="16"/>
      </w:rPr>
      <w:t>]</w:t>
    </w:r>
  </w:p>
  <w:p w14:paraId="433FE0C2" w14:textId="77777777" w:rsidR="00B020C4" w:rsidRDefault="00B020C4" w:rsidP="00CF7AF3">
    <w:pPr>
      <w:pStyle w:val="zyxClassification1"/>
      <w:tabs>
        <w:tab w:val="left" w:pos="3956"/>
        <w:tab w:val="right" w:pos="9071"/>
      </w:tabs>
      <w:jc w:val="left"/>
    </w:pPr>
    <w:r>
      <w:tab/>
    </w:r>
    <w:r>
      <w:fldChar w:fldCharType="begin"/>
    </w:r>
    <w:r>
      <w:instrText xml:space="preserve"> DOCPROPERTY "IaeaClassification"  \* MERGEFORMAT </w:instrText>
    </w:r>
    <w:r>
      <w:fldChar w:fldCharType="end"/>
    </w:r>
  </w:p>
  <w:p w14:paraId="433FE0C3" w14:textId="77777777" w:rsidR="00B020C4" w:rsidRDefault="00B020C4">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FE0C4" w14:textId="462C758F" w:rsidR="00B020C4" w:rsidRDefault="00B020C4" w:rsidP="00B82FA5">
    <w:pPr>
      <w:pStyle w:val="Runninghead"/>
    </w:pPr>
    <w:r>
      <w:t>ZAHARI et al.</w:t>
    </w:r>
  </w:p>
  <w:p w14:paraId="433FE0C5" w14:textId="32A6BB27" w:rsidR="00B020C4" w:rsidRPr="009E1558" w:rsidRDefault="00B020C4" w:rsidP="00037321">
    <w:pPr>
      <w:jc w:val="center"/>
      <w:rPr>
        <w:color w:val="BFBFBF" w:themeColor="background1" w:themeShade="BF"/>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B020C4" w14:paraId="433FE0CE" w14:textId="77777777">
      <w:trPr>
        <w:cantSplit/>
        <w:trHeight w:val="716"/>
      </w:trPr>
      <w:tc>
        <w:tcPr>
          <w:tcW w:w="979" w:type="dxa"/>
          <w:vMerge w:val="restart"/>
        </w:tcPr>
        <w:p w14:paraId="433FE0CA" w14:textId="77777777" w:rsidR="00B020C4" w:rsidRDefault="00B020C4">
          <w:pPr>
            <w:spacing w:before="180"/>
            <w:ind w:left="17"/>
          </w:pPr>
        </w:p>
      </w:tc>
      <w:tc>
        <w:tcPr>
          <w:tcW w:w="3638" w:type="dxa"/>
          <w:vAlign w:val="bottom"/>
        </w:tcPr>
        <w:p w14:paraId="433FE0CB" w14:textId="77777777" w:rsidR="00B020C4" w:rsidRDefault="00B020C4">
          <w:pPr>
            <w:spacing w:after="20"/>
          </w:pPr>
        </w:p>
      </w:tc>
      <w:bookmarkStart w:id="3" w:name="DOC_bkmClassification1"/>
      <w:tc>
        <w:tcPr>
          <w:tcW w:w="5702" w:type="dxa"/>
          <w:vMerge w:val="restart"/>
          <w:tcMar>
            <w:right w:w="193" w:type="dxa"/>
          </w:tcMar>
        </w:tcPr>
        <w:p w14:paraId="433FE0CC" w14:textId="77777777" w:rsidR="00B020C4" w:rsidRDefault="00B020C4">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3"/>
        <w:p w14:paraId="433FE0CD" w14:textId="77777777" w:rsidR="00B020C4" w:rsidRDefault="00B020C4">
          <w:pPr>
            <w:pStyle w:val="zyxConfid2Red"/>
          </w:pPr>
          <w:r>
            <w:fldChar w:fldCharType="begin"/>
          </w:r>
          <w:r>
            <w:instrText>DOCPROPERTY "IaeaClassification2"  \* MERGEFORMAT</w:instrText>
          </w:r>
          <w:r>
            <w:fldChar w:fldCharType="end"/>
          </w:r>
        </w:p>
      </w:tc>
    </w:tr>
    <w:tr w:rsidR="00B020C4" w14:paraId="433FE0D2" w14:textId="77777777">
      <w:trPr>
        <w:cantSplit/>
        <w:trHeight w:val="167"/>
      </w:trPr>
      <w:tc>
        <w:tcPr>
          <w:tcW w:w="979" w:type="dxa"/>
          <w:vMerge/>
        </w:tcPr>
        <w:p w14:paraId="433FE0CF" w14:textId="77777777" w:rsidR="00B020C4" w:rsidRDefault="00B020C4">
          <w:pPr>
            <w:spacing w:before="57"/>
          </w:pPr>
        </w:p>
      </w:tc>
      <w:tc>
        <w:tcPr>
          <w:tcW w:w="3638" w:type="dxa"/>
          <w:vAlign w:val="bottom"/>
        </w:tcPr>
        <w:p w14:paraId="433FE0D0" w14:textId="77777777" w:rsidR="00B020C4" w:rsidRDefault="00B020C4">
          <w:pPr>
            <w:pStyle w:val="Heading9"/>
            <w:spacing w:before="0" w:after="10"/>
          </w:pPr>
        </w:p>
      </w:tc>
      <w:tc>
        <w:tcPr>
          <w:tcW w:w="5702" w:type="dxa"/>
          <w:vMerge/>
          <w:vAlign w:val="bottom"/>
        </w:tcPr>
        <w:p w14:paraId="433FE0D1" w14:textId="77777777" w:rsidR="00B020C4" w:rsidRDefault="00B020C4">
          <w:pPr>
            <w:pStyle w:val="Heading9"/>
            <w:spacing w:before="0" w:after="10"/>
          </w:pPr>
        </w:p>
      </w:tc>
    </w:tr>
  </w:tbl>
  <w:p w14:paraId="433FE0D3" w14:textId="77777777" w:rsidR="00B020C4" w:rsidRDefault="00B020C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88F6E7A"/>
    <w:multiLevelType w:val="hybridMultilevel"/>
    <w:tmpl w:val="ACD88988"/>
    <w:lvl w:ilvl="0" w:tplc="6CB03D8C">
      <w:start w:val="1"/>
      <w:numFmt w:val="decimal"/>
      <w:lvlText w:val="%1."/>
      <w:lvlJc w:val="left"/>
      <w:pPr>
        <w:ind w:left="927" w:hanging="360"/>
      </w:pPr>
      <w:rPr>
        <w:rFonts w:hint="default"/>
      </w:rPr>
    </w:lvl>
    <w:lvl w:ilvl="1" w:tplc="44090019" w:tentative="1">
      <w:start w:val="1"/>
      <w:numFmt w:val="lowerLetter"/>
      <w:lvlText w:val="%2."/>
      <w:lvlJc w:val="left"/>
      <w:pPr>
        <w:ind w:left="1647" w:hanging="360"/>
      </w:pPr>
    </w:lvl>
    <w:lvl w:ilvl="2" w:tplc="4409001B" w:tentative="1">
      <w:start w:val="1"/>
      <w:numFmt w:val="lowerRoman"/>
      <w:lvlText w:val="%3."/>
      <w:lvlJc w:val="right"/>
      <w:pPr>
        <w:ind w:left="2367" w:hanging="180"/>
      </w:pPr>
    </w:lvl>
    <w:lvl w:ilvl="3" w:tplc="4409000F" w:tentative="1">
      <w:start w:val="1"/>
      <w:numFmt w:val="decimal"/>
      <w:lvlText w:val="%4."/>
      <w:lvlJc w:val="left"/>
      <w:pPr>
        <w:ind w:left="3087" w:hanging="360"/>
      </w:pPr>
    </w:lvl>
    <w:lvl w:ilvl="4" w:tplc="44090019" w:tentative="1">
      <w:start w:val="1"/>
      <w:numFmt w:val="lowerLetter"/>
      <w:lvlText w:val="%5."/>
      <w:lvlJc w:val="left"/>
      <w:pPr>
        <w:ind w:left="3807" w:hanging="360"/>
      </w:pPr>
    </w:lvl>
    <w:lvl w:ilvl="5" w:tplc="4409001B" w:tentative="1">
      <w:start w:val="1"/>
      <w:numFmt w:val="lowerRoman"/>
      <w:lvlText w:val="%6."/>
      <w:lvlJc w:val="right"/>
      <w:pPr>
        <w:ind w:left="4527" w:hanging="180"/>
      </w:pPr>
    </w:lvl>
    <w:lvl w:ilvl="6" w:tplc="4409000F" w:tentative="1">
      <w:start w:val="1"/>
      <w:numFmt w:val="decimal"/>
      <w:lvlText w:val="%7."/>
      <w:lvlJc w:val="left"/>
      <w:pPr>
        <w:ind w:left="5247" w:hanging="360"/>
      </w:pPr>
    </w:lvl>
    <w:lvl w:ilvl="7" w:tplc="44090019" w:tentative="1">
      <w:start w:val="1"/>
      <w:numFmt w:val="lowerLetter"/>
      <w:lvlText w:val="%8."/>
      <w:lvlJc w:val="left"/>
      <w:pPr>
        <w:ind w:left="5967" w:hanging="360"/>
      </w:pPr>
    </w:lvl>
    <w:lvl w:ilvl="8" w:tplc="4409001B" w:tentative="1">
      <w:start w:val="1"/>
      <w:numFmt w:val="lowerRoman"/>
      <w:lvlText w:val="%9."/>
      <w:lvlJc w:val="right"/>
      <w:pPr>
        <w:ind w:left="6687" w:hanging="180"/>
      </w:pPr>
    </w:lvl>
  </w:abstractNum>
  <w:abstractNum w:abstractNumId="4"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7"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9" w15:restartNumberingAfterBreak="0">
    <w:nsid w:val="55475210"/>
    <w:multiLevelType w:val="hybridMultilevel"/>
    <w:tmpl w:val="EBF6FAC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0"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3"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8"/>
  </w:num>
  <w:num w:numId="2">
    <w:abstractNumId w:val="5"/>
  </w:num>
  <w:num w:numId="3">
    <w:abstractNumId w:val="12"/>
  </w:num>
  <w:num w:numId="4">
    <w:abstractNumId w:val="12"/>
  </w:num>
  <w:num w:numId="5">
    <w:abstractNumId w:val="12"/>
  </w:num>
  <w:num w:numId="6">
    <w:abstractNumId w:val="6"/>
  </w:num>
  <w:num w:numId="7">
    <w:abstractNumId w:val="10"/>
  </w:num>
  <w:num w:numId="8">
    <w:abstractNumId w:val="13"/>
  </w:num>
  <w:num w:numId="9">
    <w:abstractNumId w:val="1"/>
  </w:num>
  <w:num w:numId="10">
    <w:abstractNumId w:val="12"/>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2"/>
  </w:num>
  <w:num w:numId="12">
    <w:abstractNumId w:val="12"/>
  </w:num>
  <w:num w:numId="13">
    <w:abstractNumId w:val="12"/>
  </w:num>
  <w:num w:numId="14">
    <w:abstractNumId w:val="12"/>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suff w:val="space"/>
        <w:lvlText w:val="%1%2.%3."/>
        <w:lvlJc w:val="left"/>
        <w:pPr>
          <w:ind w:left="0" w:firstLine="0"/>
        </w:pPr>
        <w:rPr>
          <w:rFonts w:hint="default"/>
        </w:rPr>
      </w:lvl>
    </w:lvlOverride>
    <w:lvlOverride w:ilvl="3">
      <w:lvl w:ilvl="3">
        <w:start w:val="1"/>
        <w:numFmt w:val="decimal"/>
        <w:lvlRestart w:val="0"/>
        <w:pStyle w:val="Heading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2"/>
  </w:num>
  <w:num w:numId="16">
    <w:abstractNumId w:val="12"/>
  </w:num>
  <w:num w:numId="17">
    <w:abstractNumId w:val="12"/>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2"/>
  </w:num>
  <w:num w:numId="21">
    <w:abstractNumId w:val="12"/>
  </w:num>
  <w:num w:numId="22">
    <w:abstractNumId w:val="4"/>
  </w:num>
  <w:num w:numId="23">
    <w:abstractNumId w:val="0"/>
  </w:num>
  <w:num w:numId="24">
    <w:abstractNumId w:val="11"/>
  </w:num>
  <w:num w:numId="25">
    <w:abstractNumId w:val="12"/>
  </w:num>
  <w:num w:numId="26">
    <w:abstractNumId w:val="12"/>
  </w:num>
  <w:num w:numId="27">
    <w:abstractNumId w:val="12"/>
  </w:num>
  <w:num w:numId="28">
    <w:abstractNumId w:val="12"/>
  </w:num>
  <w:num w:numId="29">
    <w:abstractNumId w:val="12"/>
  </w:num>
  <w:num w:numId="30">
    <w:abstractNumId w:val="7"/>
  </w:num>
  <w:num w:numId="31">
    <w:abstractNumId w:val="7"/>
  </w:num>
  <w:num w:numId="32">
    <w:abstractNumId w:val="12"/>
  </w:num>
  <w:num w:numId="33">
    <w:abstractNumId w:val="9"/>
  </w:num>
  <w:num w:numId="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229AB"/>
    <w:rsid w:val="000234ED"/>
    <w:rsid w:val="0002569A"/>
    <w:rsid w:val="00037321"/>
    <w:rsid w:val="00060C9B"/>
    <w:rsid w:val="00072F31"/>
    <w:rsid w:val="00096ABB"/>
    <w:rsid w:val="000A0299"/>
    <w:rsid w:val="000A2990"/>
    <w:rsid w:val="000C0312"/>
    <w:rsid w:val="000E136C"/>
    <w:rsid w:val="000F7E94"/>
    <w:rsid w:val="001119D6"/>
    <w:rsid w:val="00114D12"/>
    <w:rsid w:val="001216D1"/>
    <w:rsid w:val="001308F2"/>
    <w:rsid w:val="001313E8"/>
    <w:rsid w:val="00136D3E"/>
    <w:rsid w:val="001400CC"/>
    <w:rsid w:val="0015355D"/>
    <w:rsid w:val="00154607"/>
    <w:rsid w:val="00183BC4"/>
    <w:rsid w:val="00185A51"/>
    <w:rsid w:val="00191D75"/>
    <w:rsid w:val="001C58F5"/>
    <w:rsid w:val="001D5CEE"/>
    <w:rsid w:val="001E02E8"/>
    <w:rsid w:val="00202CD9"/>
    <w:rsid w:val="00205786"/>
    <w:rsid w:val="002071D9"/>
    <w:rsid w:val="00210D98"/>
    <w:rsid w:val="00237231"/>
    <w:rsid w:val="00250232"/>
    <w:rsid w:val="00256822"/>
    <w:rsid w:val="0026525A"/>
    <w:rsid w:val="00274790"/>
    <w:rsid w:val="002807A4"/>
    <w:rsid w:val="00285755"/>
    <w:rsid w:val="00294B00"/>
    <w:rsid w:val="00296ED7"/>
    <w:rsid w:val="002A0D3F"/>
    <w:rsid w:val="002A1F9C"/>
    <w:rsid w:val="002B29C2"/>
    <w:rsid w:val="002B3EA4"/>
    <w:rsid w:val="002B64EE"/>
    <w:rsid w:val="002B7170"/>
    <w:rsid w:val="002C2CB0"/>
    <w:rsid w:val="002C3197"/>
    <w:rsid w:val="002C4208"/>
    <w:rsid w:val="002E17CD"/>
    <w:rsid w:val="00306322"/>
    <w:rsid w:val="003212DC"/>
    <w:rsid w:val="00330C2A"/>
    <w:rsid w:val="00352DE1"/>
    <w:rsid w:val="00354871"/>
    <w:rsid w:val="003664F1"/>
    <w:rsid w:val="00370E69"/>
    <w:rsid w:val="00372723"/>
    <w:rsid w:val="003728E6"/>
    <w:rsid w:val="00396760"/>
    <w:rsid w:val="003B5E0E"/>
    <w:rsid w:val="003D255A"/>
    <w:rsid w:val="003E242F"/>
    <w:rsid w:val="0040585E"/>
    <w:rsid w:val="00413F1E"/>
    <w:rsid w:val="00416949"/>
    <w:rsid w:val="00430AA0"/>
    <w:rsid w:val="004370D8"/>
    <w:rsid w:val="00452A4C"/>
    <w:rsid w:val="00461DB5"/>
    <w:rsid w:val="00466614"/>
    <w:rsid w:val="00472C43"/>
    <w:rsid w:val="004B2108"/>
    <w:rsid w:val="004B5BD6"/>
    <w:rsid w:val="004B62DF"/>
    <w:rsid w:val="00506555"/>
    <w:rsid w:val="00534ADF"/>
    <w:rsid w:val="00537496"/>
    <w:rsid w:val="00544ED3"/>
    <w:rsid w:val="00571ECF"/>
    <w:rsid w:val="0058477B"/>
    <w:rsid w:val="0058654F"/>
    <w:rsid w:val="005941B8"/>
    <w:rsid w:val="00596ACA"/>
    <w:rsid w:val="005B3924"/>
    <w:rsid w:val="005E39BC"/>
    <w:rsid w:val="005F00A0"/>
    <w:rsid w:val="005F4FE9"/>
    <w:rsid w:val="00600444"/>
    <w:rsid w:val="00615BA1"/>
    <w:rsid w:val="006211FC"/>
    <w:rsid w:val="0064332E"/>
    <w:rsid w:val="00645AC3"/>
    <w:rsid w:val="00647F33"/>
    <w:rsid w:val="00662532"/>
    <w:rsid w:val="0068559A"/>
    <w:rsid w:val="00692411"/>
    <w:rsid w:val="006A332B"/>
    <w:rsid w:val="006B2274"/>
    <w:rsid w:val="006F2641"/>
    <w:rsid w:val="00717C6F"/>
    <w:rsid w:val="00731073"/>
    <w:rsid w:val="007445DA"/>
    <w:rsid w:val="00750D47"/>
    <w:rsid w:val="00786856"/>
    <w:rsid w:val="007952CD"/>
    <w:rsid w:val="007A013E"/>
    <w:rsid w:val="007B2995"/>
    <w:rsid w:val="007B4FD1"/>
    <w:rsid w:val="007D326B"/>
    <w:rsid w:val="007D563B"/>
    <w:rsid w:val="007E4F51"/>
    <w:rsid w:val="007F35A1"/>
    <w:rsid w:val="007F3861"/>
    <w:rsid w:val="007F432A"/>
    <w:rsid w:val="00802381"/>
    <w:rsid w:val="00811F99"/>
    <w:rsid w:val="0082293C"/>
    <w:rsid w:val="00854A0C"/>
    <w:rsid w:val="00883848"/>
    <w:rsid w:val="00895BC4"/>
    <w:rsid w:val="00897ED5"/>
    <w:rsid w:val="008B361B"/>
    <w:rsid w:val="008B6BB9"/>
    <w:rsid w:val="008D507F"/>
    <w:rsid w:val="0090582C"/>
    <w:rsid w:val="00911543"/>
    <w:rsid w:val="0091202D"/>
    <w:rsid w:val="00951414"/>
    <w:rsid w:val="009519C9"/>
    <w:rsid w:val="00953AE3"/>
    <w:rsid w:val="0097698F"/>
    <w:rsid w:val="00982E74"/>
    <w:rsid w:val="00987E91"/>
    <w:rsid w:val="009A5715"/>
    <w:rsid w:val="009D0B86"/>
    <w:rsid w:val="009E0D5B"/>
    <w:rsid w:val="009E1558"/>
    <w:rsid w:val="009F7EDA"/>
    <w:rsid w:val="00A13239"/>
    <w:rsid w:val="00A42898"/>
    <w:rsid w:val="00A931FB"/>
    <w:rsid w:val="00AA772F"/>
    <w:rsid w:val="00AB6ACE"/>
    <w:rsid w:val="00AC5A3A"/>
    <w:rsid w:val="00AF6A25"/>
    <w:rsid w:val="00B020C4"/>
    <w:rsid w:val="00B07FB2"/>
    <w:rsid w:val="00B11F16"/>
    <w:rsid w:val="00B53F4F"/>
    <w:rsid w:val="00B82FA5"/>
    <w:rsid w:val="00BA3AA0"/>
    <w:rsid w:val="00BD1400"/>
    <w:rsid w:val="00BD605C"/>
    <w:rsid w:val="00BE2A76"/>
    <w:rsid w:val="00BF37D0"/>
    <w:rsid w:val="00C20E35"/>
    <w:rsid w:val="00C21AFA"/>
    <w:rsid w:val="00C3518D"/>
    <w:rsid w:val="00C37837"/>
    <w:rsid w:val="00C4614B"/>
    <w:rsid w:val="00C65E60"/>
    <w:rsid w:val="00C76556"/>
    <w:rsid w:val="00C80334"/>
    <w:rsid w:val="00C8155F"/>
    <w:rsid w:val="00C97373"/>
    <w:rsid w:val="00CB0373"/>
    <w:rsid w:val="00CB1F35"/>
    <w:rsid w:val="00CE5A52"/>
    <w:rsid w:val="00CF5A80"/>
    <w:rsid w:val="00CF7AF3"/>
    <w:rsid w:val="00D134DE"/>
    <w:rsid w:val="00D26ADA"/>
    <w:rsid w:val="00D35A78"/>
    <w:rsid w:val="00D445A4"/>
    <w:rsid w:val="00D4725A"/>
    <w:rsid w:val="00D555A1"/>
    <w:rsid w:val="00D638A0"/>
    <w:rsid w:val="00D64DC2"/>
    <w:rsid w:val="00DA46CA"/>
    <w:rsid w:val="00DF21EB"/>
    <w:rsid w:val="00DF717A"/>
    <w:rsid w:val="00E02DD1"/>
    <w:rsid w:val="00E03700"/>
    <w:rsid w:val="00E20E70"/>
    <w:rsid w:val="00E25B68"/>
    <w:rsid w:val="00E435A7"/>
    <w:rsid w:val="00E84003"/>
    <w:rsid w:val="00EB0F57"/>
    <w:rsid w:val="00EC10FC"/>
    <w:rsid w:val="00EC169F"/>
    <w:rsid w:val="00ED0A99"/>
    <w:rsid w:val="00EE0041"/>
    <w:rsid w:val="00EE29B9"/>
    <w:rsid w:val="00EF749F"/>
    <w:rsid w:val="00F004EE"/>
    <w:rsid w:val="00F15D7E"/>
    <w:rsid w:val="00F42E23"/>
    <w:rsid w:val="00F45EEE"/>
    <w:rsid w:val="00F51E9C"/>
    <w:rsid w:val="00F523CA"/>
    <w:rsid w:val="00F74A9D"/>
    <w:rsid w:val="00F84821"/>
    <w:rsid w:val="00F90CAF"/>
    <w:rsid w:val="00F931D2"/>
    <w:rsid w:val="00FA5053"/>
    <w:rsid w:val="00FA6FB8"/>
    <w:rsid w:val="00FA74B1"/>
    <w:rsid w:val="00FB0EDC"/>
    <w:rsid w:val="00FF0B2D"/>
    <w:rsid w:val="00FF0E58"/>
    <w:rsid w:val="00FF38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3FE039"/>
  <w15:docId w15:val="{11E613AA-FBCC-4207-88B2-F2EE58432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6">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897ED5"/>
    <w:pPr>
      <w:widowControl w:val="0"/>
      <w:numPr>
        <w:ilvl w:val="2"/>
        <w:numId w:val="12"/>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20"/>
      </w:numPr>
      <w:ind w:left="709"/>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9a0cca68-9885-4579-a121-0ff71e341cd0">4HWPYYT6XAN2-2121337104-10298</_dlc_DocId>
    <_dlc_DocIdUrl xmlns="9a0cca68-9885-4579-a121-0ff71e341cd0">
      <Url>https://nsns-new.sg.iaea.org/meetings/_layouts/15/DocIdRedir.aspx?ID=4HWPYYT6XAN2-2121337104-10298</Url>
      <Description>4HWPYYT6XAN2-2121337104-10298</Description>
    </_dlc_DocIdUrl>
    <_Version xmlns="http://schemas.microsoft.com/sharepoint/v3/fields" xsi:nil="true"/>
    <_dlc_DocIdPersistId xmlns="9a0cca68-9885-4579-a121-0ff71e341cd0" xsi:nil="true"/>
    <_DCDateCreated xmlns="http://schemas.microsoft.com/sharepoint/v3/fields"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D90D72D8323497419D0B0D490876AA9F" ma:contentTypeVersion="15" ma:contentTypeDescription="Create a new document." ma:contentTypeScope="" ma:versionID="3a24465035cb8b25a2285c02f74eba9b">
  <xsd:schema xmlns:xsd="http://www.w3.org/2001/XMLSchema" xmlns:xs="http://www.w3.org/2001/XMLSchema" xmlns:p="http://schemas.microsoft.com/office/2006/metadata/properties" xmlns:ns2="http://schemas.microsoft.com/sharepoint/v3/fields" xmlns:ns3="9a0cca68-9885-4579-a121-0ff71e341cd0" targetNamespace="http://schemas.microsoft.com/office/2006/metadata/properties" ma:root="true" ma:fieldsID="6df0075af1bdf4a1181bb0cd339a45ba" ns2:_="" ns3:_="">
    <xsd:import namespace="http://schemas.microsoft.com/sharepoint/v3/fields"/>
    <xsd:import namespace="9a0cca68-9885-4579-a121-0ff71e341cd0"/>
    <xsd:element name="properties">
      <xsd:complexType>
        <xsd:sequence>
          <xsd:element name="documentManagement">
            <xsd:complexType>
              <xsd:all>
                <xsd:element ref="ns2:_DCDateCreated" minOccurs="0"/>
                <xsd:element ref="ns2:_Version" minOccurs="0"/>
                <xsd:element ref="ns3:_dlc_DocId" minOccurs="0"/>
                <xsd:element ref="ns3:_dlc_DocIdUrl" minOccurs="0"/>
                <xsd:element ref="ns3: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2" nillable="true" ma:displayName="Date Created" ma:description="The date on which this resource was created" ma:format="DateTime" ma:internalName="_DCDateCreated" ma:readOnly="false">
      <xsd:simpleType>
        <xsd:restriction base="dms:DateTime"/>
      </xsd:simpleType>
    </xsd:element>
    <xsd:element name="_Version" ma:index="3" nillable="true" ma:displayName="Version" ma:internalName="_Vers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0cca68-9885-4579-a121-0ff71e341cd0" elementFormDefault="qualified">
    <xsd:import namespace="http://schemas.microsoft.com/office/2006/documentManagement/types"/>
    <xsd:import namespace="http://schemas.microsoft.com/office/infopath/2007/PartnerControls"/>
    <xsd:element name="_dlc_DocId" ma:index="7" nillable="true" ma:displayName="Document ID Value" ma:description="The value of the document ID assigned to this item." ma:internalName="_dlc_DocId" ma:readOnly="true">
      <xsd:simpleType>
        <xsd:restriction base="dms:Text"/>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ma:index="4"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 ds:uri="9a0cca68-9885-4579-a121-0ff71e341cd0"/>
    <ds:schemaRef ds:uri="http://schemas.microsoft.com/sharepoint/v3/fields"/>
  </ds:schemaRefs>
</ds:datastoreItem>
</file>

<file path=customXml/itemProps2.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3.xml><?xml version="1.0" encoding="utf-8"?>
<ds:datastoreItem xmlns:ds="http://schemas.openxmlformats.org/officeDocument/2006/customXml" ds:itemID="{1108C223-214B-47A8-9BCF-CB1A2D24D0A9}">
  <ds:schemaRefs>
    <ds:schemaRef ds:uri="http://schemas.openxmlformats.org/officeDocument/2006/bibliography"/>
  </ds:schemaRefs>
</ds:datastoreItem>
</file>

<file path=customXml/itemProps4.xml><?xml version="1.0" encoding="utf-8"?>
<ds:datastoreItem xmlns:ds="http://schemas.openxmlformats.org/officeDocument/2006/customXml" ds:itemID="{A1381A5A-286A-4FAC-93CF-722742C62A69}">
  <ds:schemaRefs>
    <ds:schemaRef ds:uri="http://schemas.microsoft.com/sharepoint/events"/>
  </ds:schemaRefs>
</ds:datastoreItem>
</file>

<file path=customXml/itemProps5.xml><?xml version="1.0" encoding="utf-8"?>
<ds:datastoreItem xmlns:ds="http://schemas.openxmlformats.org/officeDocument/2006/customXml" ds:itemID="{8DE80A72-AF42-44B0-977C-4B86DAC411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9a0cca68-9885-4579-a121-0ff71e341c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IAEA Blank (r01)</Template>
  <TotalTime>4900</TotalTime>
  <Pages>7</Pages>
  <Words>3255</Words>
  <Characters>18555</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21767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offce365_009</cp:lastModifiedBy>
  <cp:revision>39</cp:revision>
  <cp:lastPrinted>2015-12-01T10:27:00Z</cp:lastPrinted>
  <dcterms:created xsi:type="dcterms:W3CDTF">2021-07-15T06:52:00Z</dcterms:created>
  <dcterms:modified xsi:type="dcterms:W3CDTF">2021-07-19T07:25:00Z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0x010100D90D72D8323497419D0B0D490876AA9F</vt:lpwstr>
  </property>
  <property fmtid="{D5CDD505-2E9C-101B-9397-08002B2CF9AE}" pid="12" name="_dlc_DocIdItemGuid">
    <vt:lpwstr>624d8e63-e3f6-4681-83c2-57c583c02431</vt:lpwstr>
  </property>
</Properties>
</file>