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openxmlformats.org/officeDocument/2006/relationships/custom-properties" Target="docProps/custom.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3FE03C" w14:textId="5C83D207" w:rsidR="00E20E70" w:rsidRPr="003771DC" w:rsidRDefault="00A8521A" w:rsidP="002E3669">
      <w:pPr>
        <w:pStyle w:val="Titre1"/>
        <w:ind w:left="1134" w:right="1134"/>
        <w:jc w:val="both"/>
        <w:rPr>
          <w:rFonts w:ascii="Times New Roman" w:hAnsi="Times New Roman"/>
          <w:lang w:val="en-GB"/>
        </w:rPr>
      </w:pPr>
      <w:r w:rsidRPr="003771DC">
        <w:rPr>
          <w:rFonts w:ascii="Times New Roman" w:hAnsi="Times New Roman"/>
          <w:lang w:val="en-GB"/>
        </w:rPr>
        <w:t xml:space="preserve">FRENCH-JAPANESE EXPERIMENTAL COLABORATION ON FUEL-COOLANT INTERACTIONS in </w:t>
      </w:r>
      <w:r w:rsidR="003D31D8">
        <w:rPr>
          <w:rFonts w:ascii="Times New Roman" w:hAnsi="Times New Roman"/>
          <w:lang w:val="en-GB"/>
        </w:rPr>
        <w:br/>
      </w:r>
      <w:r w:rsidRPr="003771DC">
        <w:rPr>
          <w:rFonts w:ascii="Times New Roman" w:hAnsi="Times New Roman"/>
          <w:lang w:val="en-GB"/>
        </w:rPr>
        <w:t>SODIUM-COOLED FAST REACTORS</w:t>
      </w:r>
    </w:p>
    <w:p w14:paraId="433FE03F" w14:textId="77777777" w:rsidR="00802381" w:rsidRPr="003771DC" w:rsidRDefault="00802381" w:rsidP="006233B6">
      <w:pPr>
        <w:pStyle w:val="Authornameandaffiliation"/>
        <w:ind w:left="1134" w:right="1134"/>
        <w:rPr>
          <w:lang w:val="en-GB"/>
        </w:rPr>
      </w:pPr>
    </w:p>
    <w:p w14:paraId="7ACF58E6" w14:textId="77777777" w:rsidR="003D31D8" w:rsidRPr="003D31D8" w:rsidRDefault="003D31D8" w:rsidP="003D31D8">
      <w:pPr>
        <w:pStyle w:val="Authornameandaffiliation"/>
        <w:rPr>
          <w:lang w:val="fr-FR"/>
        </w:rPr>
      </w:pPr>
      <w:r w:rsidRPr="003D31D8">
        <w:rPr>
          <w:lang w:val="fr-FR"/>
        </w:rPr>
        <w:t>M. JOHNSON</w:t>
      </w:r>
      <w:r w:rsidRPr="003D31D8">
        <w:rPr>
          <w:vertAlign w:val="superscript"/>
          <w:lang w:val="fr-FR"/>
        </w:rPr>
        <w:t>1,2</w:t>
      </w:r>
      <w:r w:rsidRPr="003D31D8">
        <w:rPr>
          <w:lang w:val="fr-FR"/>
        </w:rPr>
        <w:t>, J. DELACROIX</w:t>
      </w:r>
      <w:r w:rsidRPr="003D31D8">
        <w:rPr>
          <w:vertAlign w:val="superscript"/>
          <w:lang w:val="fr-FR"/>
        </w:rPr>
        <w:t>1</w:t>
      </w:r>
      <w:r w:rsidRPr="003D31D8">
        <w:rPr>
          <w:lang w:val="fr-FR"/>
        </w:rPr>
        <w:t>, C. JOURNEAU</w:t>
      </w:r>
      <w:r w:rsidRPr="003D31D8">
        <w:rPr>
          <w:vertAlign w:val="superscript"/>
          <w:lang w:val="fr-FR"/>
        </w:rPr>
        <w:t>1</w:t>
      </w:r>
      <w:r w:rsidRPr="003D31D8">
        <w:rPr>
          <w:lang w:val="fr-FR"/>
        </w:rPr>
        <w:t>*, C. BRAYER</w:t>
      </w:r>
      <w:r w:rsidRPr="003D31D8">
        <w:rPr>
          <w:vertAlign w:val="superscript"/>
          <w:lang w:val="fr-FR"/>
        </w:rPr>
        <w:t>3</w:t>
      </w:r>
      <w:r w:rsidRPr="003D31D8">
        <w:rPr>
          <w:lang w:val="fr-FR"/>
        </w:rPr>
        <w:t>, R. CLAVIER</w:t>
      </w:r>
      <w:r w:rsidRPr="003D31D8">
        <w:rPr>
          <w:vertAlign w:val="superscript"/>
          <w:lang w:val="fr-FR"/>
        </w:rPr>
        <w:t>3</w:t>
      </w:r>
      <w:r w:rsidRPr="003D31D8">
        <w:rPr>
          <w:lang w:val="fr-FR"/>
        </w:rPr>
        <w:t>, A. MONTAZEL</w:t>
      </w:r>
      <w:r w:rsidRPr="003D31D8">
        <w:rPr>
          <w:vertAlign w:val="superscript"/>
          <w:lang w:val="fr-FR"/>
        </w:rPr>
        <w:t>3</w:t>
      </w:r>
      <w:r w:rsidRPr="003D31D8">
        <w:rPr>
          <w:lang w:val="fr-FR"/>
        </w:rPr>
        <w:t>, E. PLUYETTE</w:t>
      </w:r>
      <w:r w:rsidRPr="003D31D8">
        <w:rPr>
          <w:vertAlign w:val="superscript"/>
          <w:lang w:val="fr-FR"/>
        </w:rPr>
        <w:t>4</w:t>
      </w:r>
      <w:r w:rsidRPr="003D31D8">
        <w:rPr>
          <w:lang w:val="fr-FR"/>
        </w:rPr>
        <w:t>, K. MATSUBA</w:t>
      </w:r>
      <w:r w:rsidRPr="003D31D8">
        <w:rPr>
          <w:vertAlign w:val="superscript"/>
          <w:lang w:val="fr-FR"/>
        </w:rPr>
        <w:t>5</w:t>
      </w:r>
      <w:r w:rsidRPr="003D31D8">
        <w:rPr>
          <w:lang w:val="fr-FR"/>
        </w:rPr>
        <w:t>; Y. EMURA</w:t>
      </w:r>
      <w:r w:rsidRPr="003D31D8">
        <w:rPr>
          <w:vertAlign w:val="superscript"/>
          <w:lang w:val="fr-FR"/>
        </w:rPr>
        <w:t>5</w:t>
      </w:r>
      <w:r w:rsidRPr="003D31D8">
        <w:rPr>
          <w:lang w:val="fr-FR"/>
        </w:rPr>
        <w:t>; K. KAMIYAMA</w:t>
      </w:r>
      <w:r w:rsidRPr="003D31D8">
        <w:rPr>
          <w:vertAlign w:val="superscript"/>
          <w:lang w:val="fr-FR"/>
        </w:rPr>
        <w:t>5</w:t>
      </w:r>
    </w:p>
    <w:p w14:paraId="7F925EF8" w14:textId="77777777" w:rsidR="003D31D8" w:rsidRPr="003D31D8" w:rsidRDefault="003D31D8" w:rsidP="003D31D8">
      <w:pPr>
        <w:pStyle w:val="Authornameandaffiliation"/>
        <w:rPr>
          <w:vertAlign w:val="superscript"/>
          <w:lang w:val="fr-FR"/>
        </w:rPr>
      </w:pPr>
    </w:p>
    <w:p w14:paraId="2D525432" w14:textId="77777777" w:rsidR="003D31D8" w:rsidRPr="003D31D8" w:rsidRDefault="003D31D8" w:rsidP="003D31D8">
      <w:pPr>
        <w:pStyle w:val="Authornameandaffiliation"/>
        <w:rPr>
          <w:lang w:val="fr-FR"/>
        </w:rPr>
      </w:pPr>
    </w:p>
    <w:p w14:paraId="4A74BEA2" w14:textId="77777777" w:rsidR="003D31D8" w:rsidRPr="003D31D8" w:rsidRDefault="003D31D8" w:rsidP="003D31D8">
      <w:pPr>
        <w:pStyle w:val="Authornameandaffiliation"/>
        <w:rPr>
          <w:lang w:val="fr-FR"/>
        </w:rPr>
      </w:pPr>
      <w:r w:rsidRPr="003D31D8">
        <w:rPr>
          <w:vertAlign w:val="superscript"/>
          <w:lang w:val="fr-FR"/>
        </w:rPr>
        <w:t>1</w:t>
      </w:r>
      <w:r w:rsidRPr="003D31D8">
        <w:rPr>
          <w:lang w:val="fr-FR"/>
        </w:rPr>
        <w:t>CEA, DES, IRESNE, DTN, SMTA, Severe accident experimental laboratory, France</w:t>
      </w:r>
    </w:p>
    <w:p w14:paraId="7BC216BA" w14:textId="77777777" w:rsidR="003D31D8" w:rsidRPr="003D31D8" w:rsidRDefault="003D31D8" w:rsidP="003D31D8">
      <w:pPr>
        <w:pStyle w:val="Authornameandaffiliation"/>
        <w:rPr>
          <w:lang w:val="fr-FR"/>
        </w:rPr>
      </w:pPr>
      <w:r w:rsidRPr="003D31D8">
        <w:rPr>
          <w:vertAlign w:val="superscript"/>
          <w:lang w:val="fr-FR"/>
        </w:rPr>
        <w:t>2</w:t>
      </w:r>
      <w:r w:rsidRPr="003D31D8">
        <w:rPr>
          <w:lang w:val="fr-FR"/>
        </w:rPr>
        <w:t xml:space="preserve"> Scalian, LAB, France</w:t>
      </w:r>
    </w:p>
    <w:p w14:paraId="5FEEE184" w14:textId="77777777" w:rsidR="003D31D8" w:rsidRPr="003D31D8" w:rsidRDefault="003D31D8" w:rsidP="003D31D8">
      <w:pPr>
        <w:pStyle w:val="Authornameandaffiliation"/>
        <w:rPr>
          <w:lang w:val="fr-FR"/>
        </w:rPr>
      </w:pPr>
      <w:r w:rsidRPr="003D31D8">
        <w:rPr>
          <w:vertAlign w:val="superscript"/>
          <w:lang w:val="fr-FR"/>
        </w:rPr>
        <w:t>3</w:t>
      </w:r>
      <w:r w:rsidRPr="003D31D8">
        <w:rPr>
          <w:lang w:val="fr-FR"/>
        </w:rPr>
        <w:t>CEA, DES, IRESNE, DTN, SMTA, Severe accident modelling laboratory, France</w:t>
      </w:r>
    </w:p>
    <w:p w14:paraId="6A4E8035" w14:textId="77777777" w:rsidR="003D31D8" w:rsidRPr="003D31D8" w:rsidRDefault="003D31D8" w:rsidP="003D31D8">
      <w:pPr>
        <w:pStyle w:val="Authornameandaffiliation"/>
        <w:rPr>
          <w:lang w:val="en-GB"/>
        </w:rPr>
      </w:pPr>
      <w:r w:rsidRPr="003D31D8">
        <w:rPr>
          <w:vertAlign w:val="superscript"/>
        </w:rPr>
        <w:t>4</w:t>
      </w:r>
      <w:r w:rsidRPr="003D31D8">
        <w:t>CEA, DES, IRESNE, DTN, STCP, Technology, Process and Sodium risk Laboratory, France</w:t>
      </w:r>
    </w:p>
    <w:p w14:paraId="609969BD" w14:textId="77777777" w:rsidR="003D31D8" w:rsidRPr="003D31D8" w:rsidRDefault="003D31D8" w:rsidP="003D31D8">
      <w:pPr>
        <w:pStyle w:val="Authornameandaffiliation"/>
        <w:rPr>
          <w:lang w:val="en-GB"/>
        </w:rPr>
      </w:pPr>
      <w:r w:rsidRPr="003D31D8">
        <w:rPr>
          <w:vertAlign w:val="superscript"/>
          <w:lang w:val="en-GB"/>
        </w:rPr>
        <w:t>5</w:t>
      </w:r>
      <w:r w:rsidRPr="003D31D8">
        <w:rPr>
          <w:lang w:val="en-GB"/>
        </w:rPr>
        <w:t>JAEA, Oarai Research and Development Centre, Japan</w:t>
      </w:r>
    </w:p>
    <w:p w14:paraId="0152F747" w14:textId="77777777" w:rsidR="003C74EC" w:rsidRPr="003771DC" w:rsidRDefault="003C74EC" w:rsidP="001102B1">
      <w:pPr>
        <w:pStyle w:val="Authornameandaffiliation"/>
        <w:rPr>
          <w:lang w:val="en-GB"/>
        </w:rPr>
      </w:pPr>
    </w:p>
    <w:p w14:paraId="433FE049" w14:textId="77777777" w:rsidR="00647F33" w:rsidRPr="003771DC" w:rsidRDefault="00647F33" w:rsidP="00537496">
      <w:pPr>
        <w:pStyle w:val="Authornameandaffiliation"/>
        <w:rPr>
          <w:b/>
          <w:lang w:val="en-GB"/>
        </w:rPr>
      </w:pPr>
      <w:r w:rsidRPr="003771DC">
        <w:rPr>
          <w:b/>
          <w:lang w:val="en-GB"/>
        </w:rPr>
        <w:t>Abstract</w:t>
      </w:r>
    </w:p>
    <w:p w14:paraId="433FE04A" w14:textId="77777777" w:rsidR="00647F33" w:rsidRPr="003771DC" w:rsidRDefault="00647F33" w:rsidP="00537496">
      <w:pPr>
        <w:pStyle w:val="Authornameandaffiliation"/>
        <w:rPr>
          <w:lang w:val="en-GB"/>
        </w:rPr>
      </w:pPr>
    </w:p>
    <w:p w14:paraId="433FE04B" w14:textId="0A4E8A93" w:rsidR="00647F33" w:rsidRPr="003771DC" w:rsidRDefault="008476E2" w:rsidP="00D51FC7">
      <w:pPr>
        <w:pStyle w:val="Abstracttext"/>
        <w:jc w:val="both"/>
        <w:rPr>
          <w:lang w:val="en-GB"/>
        </w:rPr>
      </w:pPr>
      <w:r>
        <w:rPr>
          <w:lang w:val="en-GB"/>
        </w:rPr>
        <w:t xml:space="preserve">The propagation of fuel-coolant interactions in the event of molten fuel discharge to the lower plenum of a sodium cooled fast reactor is under investigation as part of a French-Japanese experimental collaboration on severe accidents. </w:t>
      </w:r>
      <w:r w:rsidR="00916FE7">
        <w:rPr>
          <w:lang w:val="en-GB"/>
        </w:rPr>
        <w:t xml:space="preserve">The MELT facility enables the X-ray visualisation of the quenching of molten fuel </w:t>
      </w:r>
      <w:r w:rsidR="00D5487E">
        <w:rPr>
          <w:lang w:val="en-GB"/>
        </w:rPr>
        <w:t>jets</w:t>
      </w:r>
      <w:r w:rsidR="00CA0C07">
        <w:rPr>
          <w:lang w:val="en-GB"/>
        </w:rPr>
        <w:t xml:space="preserve"> in sodium</w:t>
      </w:r>
      <w:r w:rsidR="00916FE7">
        <w:rPr>
          <w:lang w:val="en-GB"/>
        </w:rPr>
        <w:t xml:space="preserve"> at kilogram-scale. The FCINa-</w:t>
      </w:r>
      <w:r w:rsidR="00D51FC7">
        <w:rPr>
          <w:lang w:val="en-GB"/>
        </w:rPr>
        <w:t>3</w:t>
      </w:r>
      <w:r w:rsidR="00916FE7">
        <w:rPr>
          <w:lang w:val="en-GB"/>
        </w:rPr>
        <w:t xml:space="preserve">0-1 </w:t>
      </w:r>
      <w:r w:rsidR="00634F46">
        <w:rPr>
          <w:lang w:val="en-GB"/>
        </w:rPr>
        <w:t xml:space="preserve">experiment </w:t>
      </w:r>
      <w:r w:rsidR="00916FE7">
        <w:rPr>
          <w:lang w:val="en-GB"/>
        </w:rPr>
        <w:t xml:space="preserve">presents the </w:t>
      </w:r>
      <w:r w:rsidR="00CA0C07">
        <w:rPr>
          <w:lang w:val="en-GB"/>
        </w:rPr>
        <w:t>interaction</w:t>
      </w:r>
      <w:r w:rsidR="00916FE7">
        <w:rPr>
          <w:lang w:val="en-GB"/>
        </w:rPr>
        <w:t xml:space="preserve"> of </w:t>
      </w:r>
      <w:r w:rsidR="00CA0C07">
        <w:rPr>
          <w:lang w:val="en-GB"/>
        </w:rPr>
        <w:t xml:space="preserve">a </w:t>
      </w:r>
      <w:r w:rsidR="00916FE7">
        <w:rPr>
          <w:lang w:val="en-GB"/>
        </w:rPr>
        <w:t>molten stainless steel</w:t>
      </w:r>
      <w:r w:rsidR="00CA0C07">
        <w:rPr>
          <w:lang w:val="en-GB"/>
        </w:rPr>
        <w:t xml:space="preserve"> </w:t>
      </w:r>
      <w:r w:rsidR="00C46522">
        <w:rPr>
          <w:lang w:val="en-GB"/>
        </w:rPr>
        <w:t xml:space="preserve">jet </w:t>
      </w:r>
      <w:r w:rsidR="00CA0C07">
        <w:rPr>
          <w:lang w:val="en-GB"/>
        </w:rPr>
        <w:t>with sodium</w:t>
      </w:r>
      <w:r w:rsidR="00634F46">
        <w:rPr>
          <w:lang w:val="en-GB"/>
        </w:rPr>
        <w:t>,</w:t>
      </w:r>
      <w:r w:rsidR="00916FE7">
        <w:rPr>
          <w:lang w:val="en-GB"/>
        </w:rPr>
        <w:t xml:space="preserve"> demonstrating the formation of a solid outer crust at the melt-coolant interface </w:t>
      </w:r>
      <w:r w:rsidR="00D51FC7">
        <w:rPr>
          <w:lang w:val="en-GB"/>
        </w:rPr>
        <w:t>which subsequently undergoes</w:t>
      </w:r>
      <w:r w:rsidR="00916FE7">
        <w:rPr>
          <w:lang w:val="en-GB"/>
        </w:rPr>
        <w:t xml:space="preserve"> spontaneous thermal fragmentation.</w:t>
      </w:r>
      <w:r w:rsidR="00D51FC7">
        <w:rPr>
          <w:lang w:val="en-GB"/>
        </w:rPr>
        <w:t xml:space="preserve"> Planned upgrades to the MELT facility and X-ray imaging system are detailed to observe the expansion of vapour clouds, produced in the immediate aftermath of the crust fragmentation, on a larger scale.</w:t>
      </w:r>
      <w:r w:rsidR="00D5487E">
        <w:rPr>
          <w:lang w:val="en-GB"/>
        </w:rPr>
        <w:t xml:space="preserve"> The large thermal effusivity of sodium </w:t>
      </w:r>
      <w:r w:rsidR="00EB5405">
        <w:rPr>
          <w:lang w:val="en-GB"/>
        </w:rPr>
        <w:t>necessitates</w:t>
      </w:r>
      <w:r w:rsidR="00D5487E">
        <w:rPr>
          <w:lang w:val="en-GB"/>
        </w:rPr>
        <w:t xml:space="preserve"> extremely high melt temperatures to avoid crust formation and to observe violent boiling at the melt-coolant interface during these kilogram-scale experiments. The SERUA facility, currently under </w:t>
      </w:r>
      <w:r w:rsidR="00B10B35">
        <w:rPr>
          <w:lang w:val="en-GB"/>
        </w:rPr>
        <w:t>preparation</w:t>
      </w:r>
      <w:r w:rsidR="00D5487E">
        <w:rPr>
          <w:lang w:val="en-GB"/>
        </w:rPr>
        <w:t>, is presented for the investigation of boiling heat transfer at elevated melt-coolant interface</w:t>
      </w:r>
      <w:r w:rsidR="00EB5405">
        <w:rPr>
          <w:lang w:val="en-GB"/>
        </w:rPr>
        <w:t xml:space="preserve"> temperature</w:t>
      </w:r>
      <w:r w:rsidR="00D5487E">
        <w:rPr>
          <w:lang w:val="en-GB"/>
        </w:rPr>
        <w:t>s</w:t>
      </w:r>
      <w:r w:rsidR="00EB5405">
        <w:rPr>
          <w:lang w:val="en-GB"/>
        </w:rPr>
        <w:t xml:space="preserve">. An induction furnace is used to </w:t>
      </w:r>
      <w:r w:rsidR="00D5487E">
        <w:rPr>
          <w:lang w:val="en-GB"/>
        </w:rPr>
        <w:t xml:space="preserve">heat a tantalum sphere </w:t>
      </w:r>
      <w:r w:rsidR="00EB5405">
        <w:rPr>
          <w:lang w:val="en-GB"/>
        </w:rPr>
        <w:t xml:space="preserve">to surface temperatures in the order of 2400°C </w:t>
      </w:r>
      <w:r w:rsidR="00D5487E">
        <w:rPr>
          <w:lang w:val="en-GB"/>
        </w:rPr>
        <w:t xml:space="preserve">prior to </w:t>
      </w:r>
      <w:r w:rsidR="00CA0C07">
        <w:rPr>
          <w:lang w:val="en-GB"/>
        </w:rPr>
        <w:t>its submersion</w:t>
      </w:r>
      <w:r w:rsidR="00D5487E">
        <w:rPr>
          <w:lang w:val="en-GB"/>
        </w:rPr>
        <w:t xml:space="preserve"> in liquid sodium. The installation</w:t>
      </w:r>
      <w:r w:rsidR="0014630B">
        <w:rPr>
          <w:lang w:val="en-GB"/>
        </w:rPr>
        <w:t xml:space="preserve"> is being designed with a narrow support rod, to avoid undesired flow perturbations, small sphere dimensions and the possibility of inducing forced convection in order to </w:t>
      </w:r>
      <w:r w:rsidR="00EB5405">
        <w:rPr>
          <w:lang w:val="en-GB"/>
        </w:rPr>
        <w:t>provide</w:t>
      </w:r>
      <w:r w:rsidR="0014630B">
        <w:rPr>
          <w:lang w:val="en-GB"/>
        </w:rPr>
        <w:t xml:space="preserve"> boiling heat transfer characterisation </w:t>
      </w:r>
      <w:r w:rsidR="00EB5405">
        <w:rPr>
          <w:lang w:val="en-GB"/>
        </w:rPr>
        <w:t xml:space="preserve">consistent with </w:t>
      </w:r>
      <w:r w:rsidR="0014630B">
        <w:rPr>
          <w:lang w:val="en-GB"/>
        </w:rPr>
        <w:t xml:space="preserve">the demands </w:t>
      </w:r>
      <w:r w:rsidR="00EB5405">
        <w:rPr>
          <w:lang w:val="en-GB"/>
        </w:rPr>
        <w:t>of the SCONE</w:t>
      </w:r>
      <w:r w:rsidR="0014630B">
        <w:rPr>
          <w:lang w:val="en-GB"/>
        </w:rPr>
        <w:t xml:space="preserve"> severe accident </w:t>
      </w:r>
      <w:r w:rsidR="00EB5405">
        <w:rPr>
          <w:lang w:val="en-GB"/>
        </w:rPr>
        <w:t>code for SFR designs</w:t>
      </w:r>
      <w:r w:rsidR="0014630B">
        <w:rPr>
          <w:lang w:val="en-GB"/>
        </w:rPr>
        <w:t>.</w:t>
      </w:r>
    </w:p>
    <w:p w14:paraId="433FE04C" w14:textId="77777777" w:rsidR="00647F33" w:rsidRPr="003771DC" w:rsidRDefault="00F523CA" w:rsidP="00537496">
      <w:pPr>
        <w:pStyle w:val="Titre2"/>
        <w:numPr>
          <w:ilvl w:val="1"/>
          <w:numId w:val="10"/>
        </w:numPr>
      </w:pPr>
      <w:r w:rsidRPr="003771DC">
        <w:t>INTRODUCTION</w:t>
      </w:r>
    </w:p>
    <w:p w14:paraId="44623069" w14:textId="309FCE05" w:rsidR="00E40C46" w:rsidRDefault="00A73DB8" w:rsidP="00537496">
      <w:pPr>
        <w:pStyle w:val="Corpsdetexte"/>
      </w:pPr>
      <w:r w:rsidRPr="003771DC">
        <w:t>In the aftermath of a core disruptive accident in a sodium-cooled fast reactor (SFR), molten core material (corium) may be discharged</w:t>
      </w:r>
      <w:r w:rsidR="009272E1" w:rsidRPr="003771DC">
        <w:t xml:space="preserve"> as a coherent jet</w:t>
      </w:r>
      <w:r w:rsidRPr="003771DC">
        <w:t xml:space="preserve"> to the lower plenum via corium discharge tubes, designed to reduce the core reactivity</w:t>
      </w:r>
      <w:r w:rsidR="00895517" w:rsidRPr="003771DC">
        <w:t xml:space="preserve"> and mitigate the possibility of subsequent </w:t>
      </w:r>
      <w:r w:rsidR="009272E1" w:rsidRPr="003771DC">
        <w:t>re-</w:t>
      </w:r>
      <w:r w:rsidR="00895517" w:rsidRPr="003771DC">
        <w:t>criticality</w:t>
      </w:r>
      <w:r w:rsidR="003D31D8">
        <w:t xml:space="preserve"> </w:t>
      </w:r>
      <w:r w:rsidR="003230F2">
        <w:t>[1]</w:t>
      </w:r>
      <w:r w:rsidRPr="003771DC">
        <w:t>.</w:t>
      </w:r>
      <w:r w:rsidR="00726701">
        <w:t xml:space="preserve"> The progression of the subsequent fuel-coolant interaction (FCI) is under investigation as part of a </w:t>
      </w:r>
      <w:r w:rsidR="00726701" w:rsidRPr="003771DC">
        <w:t>French-Japanese experimental collaboration on severe accidents in SFRs</w:t>
      </w:r>
      <w:r w:rsidR="003D31D8">
        <w:t xml:space="preserve"> </w:t>
      </w:r>
      <w:r w:rsidR="003230F2">
        <w:t>[2]</w:t>
      </w:r>
      <w:r w:rsidR="00726701" w:rsidRPr="003771DC">
        <w:t>.</w:t>
      </w:r>
      <w:r w:rsidR="009272E1" w:rsidRPr="003771DC">
        <w:t xml:space="preserve"> The </w:t>
      </w:r>
      <w:r w:rsidR="00DA7F98">
        <w:t>nature</w:t>
      </w:r>
      <w:r w:rsidR="009272E1" w:rsidRPr="003771DC">
        <w:t xml:space="preserve"> of th</w:t>
      </w:r>
      <w:r w:rsidR="00726701">
        <w:t xml:space="preserve">e </w:t>
      </w:r>
      <w:r w:rsidRPr="003771DC">
        <w:t>FCI</w:t>
      </w:r>
      <w:r w:rsidR="00E40C46">
        <w:t xml:space="preserve"> is</w:t>
      </w:r>
      <w:r w:rsidR="00726701">
        <w:t xml:space="preserve"> </w:t>
      </w:r>
      <w:r w:rsidR="00F02002">
        <w:t>determined in large part</w:t>
      </w:r>
      <w:r w:rsidR="00E40C46">
        <w:t xml:space="preserve"> </w:t>
      </w:r>
      <w:r w:rsidR="00F02002">
        <w:t xml:space="preserve">by </w:t>
      </w:r>
      <w:r w:rsidR="00E40C46">
        <w:t>the magnitude of the fuel-coolant interface temperature</w:t>
      </w:r>
      <w:r w:rsidR="00F02002">
        <w:t>,</w:t>
      </w:r>
      <w:r w:rsidR="00E40C46">
        <w:t xml:space="preserve"> </w:t>
      </w:r>
      <w:r w:rsidR="00A374EF">
        <w:t xml:space="preserve">which dictates </w:t>
      </w:r>
      <w:r w:rsidR="007653AB">
        <w:t xml:space="preserve">the </w:t>
      </w:r>
      <w:r w:rsidR="00A374EF">
        <w:t xml:space="preserve">coolant boiling regime </w:t>
      </w:r>
      <w:r w:rsidR="004755F3">
        <w:t>or</w:t>
      </w:r>
      <w:r w:rsidR="00F02002">
        <w:t>, alternatively,</w:t>
      </w:r>
      <w:r w:rsidR="00A374EF">
        <w:t xml:space="preserve"> </w:t>
      </w:r>
      <w:r w:rsidR="00F02002">
        <w:t>potential crust</w:t>
      </w:r>
      <w:r w:rsidR="00CD511E">
        <w:t xml:space="preserve"> for</w:t>
      </w:r>
      <w:r w:rsidR="00F02002">
        <w:t>mation at the outer jet layer</w:t>
      </w:r>
      <w:r w:rsidR="003D31D8">
        <w:t xml:space="preserve"> </w:t>
      </w:r>
      <w:r w:rsidR="003230F2">
        <w:t>[3]</w:t>
      </w:r>
      <w:r w:rsidR="00F02002">
        <w:t>,</w:t>
      </w:r>
      <w:r w:rsidR="007653AB">
        <w:t xml:space="preserve"> and thus determines the </w:t>
      </w:r>
      <w:r w:rsidR="00F02002">
        <w:t>contact model</w:t>
      </w:r>
      <w:r w:rsidR="007653AB">
        <w:t xml:space="preserve"> between </w:t>
      </w:r>
      <w:r w:rsidR="00F02002">
        <w:t>melt and coolant</w:t>
      </w:r>
      <w:r w:rsidR="00A374EF">
        <w:t>.</w:t>
      </w:r>
      <w:r w:rsidR="007653AB">
        <w:t xml:space="preserve"> Interface temperatures below the freezing point of the melt tend to resist hydrodynamic fragmentation and have been shown to exhibit thermal fragmentation of the melt crust, characterised by a complex </w:t>
      </w:r>
      <w:r w:rsidR="004755F3">
        <w:t>jagged</w:t>
      </w:r>
      <w:r w:rsidR="007653AB">
        <w:t xml:space="preserve"> debris morphology</w:t>
      </w:r>
      <w:r w:rsidR="003D31D8">
        <w:t xml:space="preserve"> </w:t>
      </w:r>
      <w:r w:rsidR="003230F2">
        <w:t>[4,5]</w:t>
      </w:r>
      <w:r w:rsidR="007653AB">
        <w:t xml:space="preserve">. </w:t>
      </w:r>
      <w:r w:rsidR="009E6388">
        <w:t xml:space="preserve">Many factors may contribute to the </w:t>
      </w:r>
      <w:r w:rsidR="004755F3">
        <w:t xml:space="preserve">spontaneous </w:t>
      </w:r>
      <w:r w:rsidR="009E6388">
        <w:t xml:space="preserve">destabilisation of a molten jet with a frozen crust layer. The severe temperature gradient across the crust imparts a significant thermal stress and local </w:t>
      </w:r>
      <w:r w:rsidR="003D31D8">
        <w:t>pressurization [</w:t>
      </w:r>
      <w:r w:rsidR="003230F2">
        <w:t>6]</w:t>
      </w:r>
      <w:r w:rsidR="009E6388">
        <w:t xml:space="preserve">, while the densification of the outer jet layer on freezing can lead to thermal shrinkage </w:t>
      </w:r>
      <w:r w:rsidR="003D31D8">
        <w:t>cracking [</w:t>
      </w:r>
      <w:r w:rsidR="003230F2">
        <w:t>7]</w:t>
      </w:r>
      <w:r w:rsidR="009E6388">
        <w:t xml:space="preserve">. </w:t>
      </w:r>
      <w:r w:rsidR="00A30520">
        <w:t>L</w:t>
      </w:r>
      <w:r w:rsidR="009E6388">
        <w:t xml:space="preserve">ocal volatilisation of sodium entrained within the melt jet may </w:t>
      </w:r>
      <w:r w:rsidR="004755F3">
        <w:t xml:space="preserve">also </w:t>
      </w:r>
      <w:r w:rsidR="009E6388">
        <w:t xml:space="preserve">contribute to the </w:t>
      </w:r>
      <w:r w:rsidR="00F02002">
        <w:t>fractur</w:t>
      </w:r>
      <w:r w:rsidR="00DA7F98">
        <w:t>ing</w:t>
      </w:r>
      <w:r w:rsidR="00F02002">
        <w:t xml:space="preserve"> of the </w:t>
      </w:r>
      <w:r w:rsidR="003D31D8">
        <w:t>crust [</w:t>
      </w:r>
      <w:r w:rsidR="003230F2">
        <w:t>5]</w:t>
      </w:r>
      <w:r w:rsidR="009E6388">
        <w:t xml:space="preserve">. Elevated melt-coolant interface temperatures associated with </w:t>
      </w:r>
      <w:r w:rsidR="00F02002">
        <w:t>a molten</w:t>
      </w:r>
      <w:r w:rsidR="00772E80">
        <w:t xml:space="preserve"> outer</w:t>
      </w:r>
      <w:r w:rsidR="00F02002">
        <w:t xml:space="preserve"> jet</w:t>
      </w:r>
      <w:r w:rsidR="00772E80">
        <w:t xml:space="preserve"> layer</w:t>
      </w:r>
      <w:r w:rsidR="00F02002">
        <w:t xml:space="preserve"> </w:t>
      </w:r>
      <w:r w:rsidR="008B18B3">
        <w:t>are more likely to exhibit</w:t>
      </w:r>
      <w:r w:rsidR="00556F48">
        <w:t xml:space="preserve"> hydrodynamic</w:t>
      </w:r>
      <w:r w:rsidR="009E6388">
        <w:t xml:space="preserve"> fragmentation</w:t>
      </w:r>
      <w:r w:rsidR="00772E80">
        <w:t xml:space="preserve">. The violent growth and </w:t>
      </w:r>
      <w:r w:rsidR="00A30520">
        <w:t xml:space="preserve">spontaneous </w:t>
      </w:r>
      <w:r w:rsidR="00772E80">
        <w:t>collapse of vapour pockets during</w:t>
      </w:r>
      <w:r w:rsidR="00AE1666">
        <w:t xml:space="preserve"> nucleate or</w:t>
      </w:r>
      <w:r w:rsidR="00772E80">
        <w:t xml:space="preserve"> transition boiling </w:t>
      </w:r>
      <w:r w:rsidR="00A30520">
        <w:t xml:space="preserve">may be a predominant driver of molten fuel fragmentation at these elevated interface </w:t>
      </w:r>
      <w:r w:rsidR="003D31D8">
        <w:t>temperatures [</w:t>
      </w:r>
      <w:r w:rsidR="003230F2">
        <w:t>7,8]</w:t>
      </w:r>
      <w:r w:rsidR="00A30520">
        <w:t>.</w:t>
      </w:r>
    </w:p>
    <w:p w14:paraId="11A5880C" w14:textId="1660E2E5" w:rsidR="009E6388" w:rsidRDefault="009E6388" w:rsidP="00537496">
      <w:pPr>
        <w:pStyle w:val="Corpsdetexte"/>
      </w:pPr>
    </w:p>
    <w:p w14:paraId="4971737F" w14:textId="0021CDBE" w:rsidR="0078695D" w:rsidRDefault="00BE43E5" w:rsidP="000A2990">
      <w:pPr>
        <w:pStyle w:val="Corpsdetexte"/>
      </w:pPr>
      <w:r>
        <w:t xml:space="preserve">Kilogram-scale FCI experiments </w:t>
      </w:r>
      <w:r w:rsidR="00D95BEE">
        <w:t xml:space="preserve">between sodium and </w:t>
      </w:r>
      <w:r w:rsidR="00A87EB7">
        <w:t>various molten fuel analogues</w:t>
      </w:r>
      <w:r w:rsidR="00DD1E04">
        <w:t xml:space="preserve"> </w:t>
      </w:r>
      <w:r>
        <w:t xml:space="preserve">are being undertaken at the </w:t>
      </w:r>
      <w:r w:rsidR="00A30520">
        <w:t xml:space="preserve">JAEA’s </w:t>
      </w:r>
      <w:r>
        <w:t>MELT facility</w:t>
      </w:r>
      <w:r w:rsidR="003D31D8">
        <w:t xml:space="preserve"> </w:t>
      </w:r>
      <w:r w:rsidR="003230F2">
        <w:t>[5,9]</w:t>
      </w:r>
      <w:r w:rsidR="00A87EB7">
        <w:t>, using</w:t>
      </w:r>
      <w:r w:rsidR="00DD1E04">
        <w:t xml:space="preserve"> high-speed</w:t>
      </w:r>
      <w:r w:rsidR="00A87EB7">
        <w:t xml:space="preserve"> X-ray video imaging to visualise the interaction</w:t>
      </w:r>
      <w:r>
        <w:t xml:space="preserve">. </w:t>
      </w:r>
      <w:r w:rsidR="00A87EB7">
        <w:t>T</w:t>
      </w:r>
      <w:r w:rsidR="00DA7F98">
        <w:t xml:space="preserve">he first FCI experiment performed under this </w:t>
      </w:r>
      <w:r w:rsidR="00E4534B">
        <w:t xml:space="preserve">French-Japanese </w:t>
      </w:r>
      <w:r w:rsidR="00DA7F98">
        <w:t>collaboration</w:t>
      </w:r>
      <w:r w:rsidR="00E4534B">
        <w:t xml:space="preserve"> </w:t>
      </w:r>
      <w:r w:rsidR="00A87EB7">
        <w:t>between a jet of stainless steel and sodium</w:t>
      </w:r>
      <w:r w:rsidR="00E4534B">
        <w:t xml:space="preserve"> (FCINa-30-1) </w:t>
      </w:r>
      <w:r w:rsidR="00A87EB7">
        <w:t xml:space="preserve"> was </w:t>
      </w:r>
      <w:r w:rsidR="00DD1E04">
        <w:t>introduced</w:t>
      </w:r>
      <w:r w:rsidR="00A87EB7">
        <w:t xml:space="preserve"> in Johnson </w:t>
      </w:r>
      <w:r w:rsidR="00A87EB7" w:rsidRPr="00DD1E04">
        <w:rPr>
          <w:i/>
          <w:iCs/>
        </w:rPr>
        <w:t>et al.</w:t>
      </w:r>
      <w:r w:rsidR="00A87EB7">
        <w:t xml:space="preserve"> 2021</w:t>
      </w:r>
      <w:r w:rsidR="003230F2">
        <w:t>[5]</w:t>
      </w:r>
      <w:r w:rsidR="00DD1E04">
        <w:t xml:space="preserve">, presenting a novel routine of image analysis techniques </w:t>
      </w:r>
      <w:r w:rsidR="00DD1E04">
        <w:lastRenderedPageBreak/>
        <w:t>for the characterisation of frozen jet fragments</w:t>
      </w:r>
      <w:r w:rsidR="009E4B9B">
        <w:t xml:space="preserve"> using the CEA’s SPECTRA (Software for Phase Extraction and Corium Tracking Analysis) software</w:t>
      </w:r>
      <w:r w:rsidR="00DD1E04">
        <w:t xml:space="preserve">. </w:t>
      </w:r>
      <w:r w:rsidR="009E4B9B">
        <w:t>This study will</w:t>
      </w:r>
      <w:r w:rsidR="00DD1E04">
        <w:t xml:space="preserve"> take a second look at these </w:t>
      </w:r>
      <w:r w:rsidR="009E4B9B">
        <w:t xml:space="preserve">X-ray </w:t>
      </w:r>
      <w:r w:rsidR="00DD1E04">
        <w:t>image</w:t>
      </w:r>
      <w:r w:rsidR="009E4B9B">
        <w:t xml:space="preserve">s to consider which improvements can be made to the MELT facility to better demonstrate the thermal fragmentation phenomenon in future experiments. </w:t>
      </w:r>
    </w:p>
    <w:p w14:paraId="4FE16D48" w14:textId="77777777" w:rsidR="0078695D" w:rsidRDefault="0078695D" w:rsidP="000A2990">
      <w:pPr>
        <w:pStyle w:val="Corpsdetexte"/>
      </w:pPr>
    </w:p>
    <w:p w14:paraId="3FB8F759" w14:textId="7ABA1E09" w:rsidR="00FF0E7A" w:rsidRDefault="00BE43E5" w:rsidP="0078695D">
      <w:pPr>
        <w:pStyle w:val="Corpsdetexte"/>
      </w:pPr>
      <w:r>
        <w:t xml:space="preserve">In </w:t>
      </w:r>
      <w:r w:rsidR="003D20F9">
        <w:t>conjunction</w:t>
      </w:r>
      <w:r>
        <w:t xml:space="preserve"> with the MELT experiments, </w:t>
      </w:r>
      <w:r w:rsidR="004755F3">
        <w:t xml:space="preserve">sodium film boiling experiments are planned at the CEA’s </w:t>
      </w:r>
      <w:r w:rsidR="00556F48">
        <w:t xml:space="preserve">proposed </w:t>
      </w:r>
      <w:r w:rsidR="004755F3">
        <w:t>SERUA (</w:t>
      </w:r>
      <w:r w:rsidR="00CB46A5" w:rsidRPr="00C9188E">
        <w:rPr>
          <w:shd w:val="clear" w:color="auto" w:fill="FFFFFF"/>
        </w:rPr>
        <w:t>Sodium boiling Experimental Rig for Understanding of fuel-coolant interAction</w:t>
      </w:r>
      <w:r w:rsidR="004755F3">
        <w:t>) facility</w:t>
      </w:r>
      <w:r w:rsidR="00D95BEE">
        <w:t>. This facility, inspired by the Farahat experiments</w:t>
      </w:r>
      <w:r w:rsidR="003D31D8">
        <w:t xml:space="preserve"> </w:t>
      </w:r>
      <w:r w:rsidR="003230F2">
        <w:t>[10]</w:t>
      </w:r>
      <w:r w:rsidR="00D95BEE">
        <w:t xml:space="preserve">, whereby a high-temperature tantalum sphere is </w:t>
      </w:r>
      <w:r w:rsidR="005638B3">
        <w:t>submerged into</w:t>
      </w:r>
      <w:r w:rsidR="00D95BEE">
        <w:t xml:space="preserve"> a pool of liquid sodium, </w:t>
      </w:r>
      <w:r w:rsidR="00621713">
        <w:t>is</w:t>
      </w:r>
      <w:r w:rsidR="00D95BEE">
        <w:t xml:space="preserve"> aimed at</w:t>
      </w:r>
      <w:r w:rsidR="008B18B3">
        <w:t xml:space="preserve"> improv</w:t>
      </w:r>
      <w:r w:rsidR="00D95BEE">
        <w:t>ing</w:t>
      </w:r>
      <w:r w:rsidR="008B18B3">
        <w:t xml:space="preserve"> understanding of film boiling heat transfer in sodium, which is essential for the modelling of vapour production and pressure </w:t>
      </w:r>
      <w:r w:rsidR="0078695D">
        <w:t>build-</w:t>
      </w:r>
      <w:r w:rsidR="008B18B3">
        <w:t xml:space="preserve">up during </w:t>
      </w:r>
      <w:r w:rsidR="00D95BEE">
        <w:t xml:space="preserve">boiling </w:t>
      </w:r>
      <w:r w:rsidR="0078695D">
        <w:t xml:space="preserve">and for the modelling of the droplet </w:t>
      </w:r>
      <w:r w:rsidR="00D95BEE">
        <w:t>fragmentation</w:t>
      </w:r>
      <w:r w:rsidR="0078695D">
        <w:t xml:space="preserve"> process</w:t>
      </w:r>
      <w:r w:rsidR="00556F48">
        <w:t>.</w:t>
      </w:r>
      <w:r w:rsidR="00621713">
        <w:t xml:space="preserve"> In addition to the refinement of the Farahat experimental procedure, to meet the </w:t>
      </w:r>
      <w:r w:rsidR="00061585">
        <w:t>demands</w:t>
      </w:r>
      <w:r w:rsidR="00621713">
        <w:t xml:space="preserve"> of contemporary severe accident models,</w:t>
      </w:r>
      <w:r w:rsidR="00061585">
        <w:t xml:space="preserve"> SERUA should enable more extensive exploration of film boiling in forced convection environments and for smaller ‘melt’ particles.</w:t>
      </w:r>
      <w:r w:rsidR="0050227C">
        <w:t xml:space="preserve"> This experimental program</w:t>
      </w:r>
      <w:r w:rsidR="002C06C1">
        <w:t xml:space="preserve"> will provide crucial data for the validation of SCONE</w:t>
      </w:r>
      <w:r w:rsidR="003D31D8">
        <w:t xml:space="preserve"> </w:t>
      </w:r>
      <w:r w:rsidR="003230F2">
        <w:t>[11]</w:t>
      </w:r>
      <w:r w:rsidR="002C06C1">
        <w:t xml:space="preserve"> (Software for COrium-Na interaction Evaluation), the CEA’s fuel-coolant interaction code for SFR configurations. </w:t>
      </w:r>
    </w:p>
    <w:p w14:paraId="7225B90A" w14:textId="77777777" w:rsidR="009E4B9B" w:rsidRDefault="009E4B9B" w:rsidP="000A2990">
      <w:pPr>
        <w:pStyle w:val="Corpsdetexte"/>
      </w:pPr>
    </w:p>
    <w:p w14:paraId="433FE053" w14:textId="25275498" w:rsidR="00EE0041" w:rsidRPr="003771DC" w:rsidRDefault="00FF0E7A" w:rsidP="0026525A">
      <w:pPr>
        <w:pStyle w:val="Titre2"/>
        <w:numPr>
          <w:ilvl w:val="1"/>
          <w:numId w:val="10"/>
        </w:numPr>
      </w:pPr>
      <w:r w:rsidRPr="003771DC">
        <w:t>Materials and methods</w:t>
      </w:r>
    </w:p>
    <w:p w14:paraId="01B45690" w14:textId="572C85EF" w:rsidR="00ED0E7F" w:rsidRDefault="00F17A6A" w:rsidP="00ED0E7F">
      <w:pPr>
        <w:pStyle w:val="Corpsdetexte"/>
      </w:pPr>
      <w:r w:rsidRPr="003771DC">
        <w:t xml:space="preserve">The MELT facility at the JAEA Oarai Institute consists of an induction furnace </w:t>
      </w:r>
      <w:r w:rsidR="00FA4BD8" w:rsidRPr="003771DC">
        <w:t xml:space="preserve">installed above a </w:t>
      </w:r>
      <w:r w:rsidR="00BB160B">
        <w:t>tip tray and a funnel</w:t>
      </w:r>
      <w:r w:rsidR="00ED0E7F">
        <w:t xml:space="preserve">, used </w:t>
      </w:r>
      <w:r w:rsidR="00BB160B">
        <w:t xml:space="preserve">to discharge a coherent jet of molten nuclear fuel analogue to </w:t>
      </w:r>
      <w:r w:rsidR="005638B3">
        <w:t xml:space="preserve">a </w:t>
      </w:r>
      <w:r w:rsidR="00FA4BD8" w:rsidRPr="003771DC">
        <w:t>sodium pool</w:t>
      </w:r>
      <w:r w:rsidR="00BB160B">
        <w:t>.</w:t>
      </w:r>
      <w:r w:rsidR="00BA4498" w:rsidRPr="003771DC">
        <w:t xml:space="preserve"> </w:t>
      </w:r>
      <w:r w:rsidR="00ED0E7F" w:rsidRPr="003771DC">
        <w:t>A debris catcher within the test section is used to recover solid melt debris following experimentation</w:t>
      </w:r>
      <w:r w:rsidR="00ED0E7F">
        <w:t xml:space="preserve">. </w:t>
      </w:r>
      <w:r w:rsidR="00BB160B">
        <w:t>The initial phase of research investigates kilogram-scale discharges of molten stainless steel 316</w:t>
      </w:r>
      <w:r w:rsidR="00BA4498" w:rsidRPr="003771DC">
        <w:t xml:space="preserve"> </w:t>
      </w:r>
      <w:r w:rsidR="00BB160B" w:rsidRPr="003771DC">
        <w:t>(SS-316)</w:t>
      </w:r>
      <w:r w:rsidR="00BB160B">
        <w:t>, a common cladding and structural material in SFR designs.</w:t>
      </w:r>
      <w:r w:rsidR="00FC0853">
        <w:t xml:space="preserve"> SS-316 is thus a good analogue for the metallic component of corium but is notably lower in melting point (</w:t>
      </w:r>
      <m:oMath>
        <m:sSub>
          <m:sSubPr>
            <m:ctrlPr>
              <w:rPr>
                <w:rFonts w:ascii="Cambria Math" w:hAnsi="Cambria Math"/>
                <w:i/>
              </w:rPr>
            </m:ctrlPr>
          </m:sSubPr>
          <m:e>
            <m:r>
              <w:rPr>
                <w:rFonts w:ascii="Cambria Math" w:hAnsi="Cambria Math"/>
              </w:rPr>
              <m:t>T</m:t>
            </m:r>
          </m:e>
          <m:sub>
            <m:r>
              <w:rPr>
                <w:rFonts w:ascii="Cambria Math" w:hAnsi="Cambria Math"/>
              </w:rPr>
              <m:t>mp</m:t>
            </m:r>
          </m:sub>
        </m:sSub>
        <m:r>
          <w:rPr>
            <w:rFonts w:ascii="Cambria Math" w:hAnsi="Cambria Math"/>
          </w:rPr>
          <m:t>≈1427</m:t>
        </m:r>
        <m:r>
          <m:rPr>
            <m:sty m:val="p"/>
          </m:rPr>
          <w:rPr>
            <w:rFonts w:ascii="Cambria Math" w:hAnsi="Cambria Math"/>
          </w:rPr>
          <m:t>°C</m:t>
        </m:r>
      </m:oMath>
      <w:r w:rsidR="00FC0853">
        <w:t>) than the oxidic fuel and cladding materials.</w:t>
      </w:r>
      <w:r w:rsidR="00A20EB1">
        <w:t xml:space="preserve"> A schematic of the MELT facility</w:t>
      </w:r>
      <w:r w:rsidR="00BA4498" w:rsidRPr="003771DC">
        <w:t xml:space="preserve"> </w:t>
      </w:r>
      <w:r w:rsidR="00A20EB1">
        <w:t xml:space="preserve">as configured for the </w:t>
      </w:r>
      <w:r w:rsidR="00ED0E7F">
        <w:t>first experiment under this JAEA-CEA collaboration (</w:t>
      </w:r>
      <w:r w:rsidR="00A20EB1">
        <w:t>FCINa-30-1</w:t>
      </w:r>
      <w:r w:rsidR="00ED0E7F">
        <w:t>)</w:t>
      </w:r>
      <w:r w:rsidR="00A20EB1">
        <w:t xml:space="preserve"> is presented in </w:t>
      </w:r>
      <w:r w:rsidR="003230F2">
        <w:fldChar w:fldCharType="begin"/>
      </w:r>
      <w:r w:rsidR="003230F2">
        <w:instrText xml:space="preserve"> REF _Ref97823586 \h </w:instrText>
      </w:r>
      <w:r w:rsidR="003230F2">
        <w:fldChar w:fldCharType="separate"/>
      </w:r>
      <w:r w:rsidR="003230F2">
        <w:t xml:space="preserve">Fig.  </w:t>
      </w:r>
      <w:r w:rsidR="003230F2">
        <w:rPr>
          <w:noProof/>
        </w:rPr>
        <w:t>1</w:t>
      </w:r>
      <w:r w:rsidR="003230F2">
        <w:fldChar w:fldCharType="end"/>
      </w:r>
      <w:r w:rsidR="00A20EB1">
        <w:t>a</w:t>
      </w:r>
      <w:r w:rsidR="00ED0E7F">
        <w:t xml:space="preserve"> (adapted from Johnson </w:t>
      </w:r>
      <w:r w:rsidR="00ED0E7F" w:rsidRPr="00C9188E">
        <w:rPr>
          <w:i/>
          <w:iCs/>
        </w:rPr>
        <w:t>et al.</w:t>
      </w:r>
      <w:r w:rsidR="00ED0E7F">
        <w:t xml:space="preserve"> 2021</w:t>
      </w:r>
      <w:r w:rsidR="003230F2">
        <w:t>[5]</w:t>
      </w:r>
      <w:r w:rsidR="00ED0E7F">
        <w:t>)</w:t>
      </w:r>
      <w:r w:rsidR="00A20EB1">
        <w:t xml:space="preserve">. The molten SS-316 is </w:t>
      </w:r>
      <w:r w:rsidR="009E4B9B">
        <w:t>dis</w:t>
      </w:r>
      <w:r w:rsidR="00A20EB1">
        <w:t xml:space="preserve">charged at </w:t>
      </w:r>
      <w:r w:rsidR="00A20EB1" w:rsidRPr="003771DC">
        <w:t>1700ºC</w:t>
      </w:r>
      <w:r w:rsidR="00A20EB1">
        <w:t xml:space="preserve"> through a 28 mm nozzle to a 300</w:t>
      </w:r>
      <w:r w:rsidR="00A20EB1" w:rsidRPr="003771DC">
        <w:t>ºC</w:t>
      </w:r>
      <w:r w:rsidR="00A20EB1">
        <w:t xml:space="preserve"> sodium pool. The interaction is visualised using a 1.8 kW rated X-ray source, image intensifier and high-speed CMOS camera to capture images at a frame rate of 1000 fps.</w:t>
      </w:r>
      <w:r w:rsidR="00ED0E7F">
        <w:t xml:space="preserve"> X-ray image processing and analysis is performed using SPECTRA</w:t>
      </w:r>
      <w:r w:rsidR="003D31D8">
        <w:t xml:space="preserve"> </w:t>
      </w:r>
      <w:r w:rsidR="003230F2">
        <w:t>[5]</w:t>
      </w:r>
      <w:r w:rsidR="00ED0E7F">
        <w:t xml:space="preserve">, </w:t>
      </w:r>
      <w:r w:rsidR="009E4B9B">
        <w:t xml:space="preserve">a CEA software </w:t>
      </w:r>
      <w:r w:rsidR="00ED0E7F">
        <w:t>developed in Matlab 2021a</w:t>
      </w:r>
      <w:r w:rsidR="003230F2">
        <w:t xml:space="preserve"> (Mathworks, USA)</w:t>
      </w:r>
      <w:r w:rsidR="00ED0E7F">
        <w:t>.</w:t>
      </w:r>
    </w:p>
    <w:p w14:paraId="7C3982E4" w14:textId="16BD2368" w:rsidR="009E4775" w:rsidRDefault="009E4775" w:rsidP="009E4775">
      <w:pPr>
        <w:pStyle w:val="Corpsdetexte"/>
        <w:ind w:firstLine="0"/>
      </w:pPr>
    </w:p>
    <w:p w14:paraId="5B809AF5" w14:textId="1B860E33" w:rsidR="00D8116F" w:rsidRPr="003771DC" w:rsidRDefault="00D8116F" w:rsidP="00D8116F">
      <w:pPr>
        <w:pStyle w:val="Corpsdetexte"/>
        <w:ind w:firstLine="0"/>
      </w:pPr>
      <w:r>
        <w:tab/>
        <w:t>A schematic of the proposed SERUA facility is presented in</w:t>
      </w:r>
      <w:r w:rsidR="00D3683E">
        <w:t xml:space="preserve"> </w:t>
      </w:r>
      <w:r w:rsidR="00D3683E">
        <w:fldChar w:fldCharType="begin"/>
      </w:r>
      <w:r w:rsidR="00D3683E">
        <w:instrText xml:space="preserve"> REF _Ref97823586 \h </w:instrText>
      </w:r>
      <w:r w:rsidR="00D3683E">
        <w:fldChar w:fldCharType="separate"/>
      </w:r>
      <w:r w:rsidR="00D3683E">
        <w:t xml:space="preserve">Fig.  </w:t>
      </w:r>
      <w:r w:rsidR="00D3683E">
        <w:rPr>
          <w:noProof/>
        </w:rPr>
        <w:t>1</w:t>
      </w:r>
      <w:r w:rsidR="00D3683E">
        <w:fldChar w:fldCharType="end"/>
      </w:r>
      <w:r w:rsidR="00D3683E">
        <w:t>b</w:t>
      </w:r>
      <w:r>
        <w:t>. A tantalum sphere is suspended from a retractable support rod with thermocouples installed at its core and at the periphery. A remotely controlled drive mechanism lowers the sphere through the argon-filled ullage to the induction furnace and subsequently to the sodium pool. SERUA is targeting a more favourable ratio between the diameters of the support rod and sphere diameter of no greater than 0.06</w:t>
      </w:r>
      <w:r w:rsidR="00F22D28">
        <w:t>[12]</w:t>
      </w:r>
      <w:r>
        <w:fldChar w:fldCharType="begin" w:fldLock="1"/>
      </w:r>
      <w:r>
        <w:instrText>ADDIN CSL_CITATION {"citationItems":[{"id":"ITEM-1","itemData":{"DOI":"10.2172/764210","author":[{"dropping-particle":"","family":"Liu","given":"C.","non-dropping-particle":"","parse-names":false,"suffix":""},{"dropping-particle":"","family":"Theofanous","given":"T.G.","non-dropping-particle":"","parse-names":false,"suffix":""}],"id":"ITEM-1","issued":{"date-parts":[["1996"]]},"title":"Film boiling on spheres in single- and two- phase flows","type":"report"},"uris":["http://www.mendeley.com/documents/?uuid=c41627b7-41db-43a8-ae66-2aa51e19b595"]}],"mendeley":{"formattedCitation":"&lt;sup&gt;12&lt;/sup&gt;","plainTextFormattedCitation":"12","previouslyFormattedCitation":"&lt;sup&gt;11&lt;/sup&gt;"},"properties":{"noteIndex":0},"schema":"https://github.com/citation-style-language/schema/raw/master/csl-citation.json"}</w:instrText>
      </w:r>
      <w:r>
        <w:fldChar w:fldCharType="end"/>
      </w:r>
      <w:r>
        <w:t xml:space="preserve"> in order to reduce flow perturbation around the sphere. Preparatory induction heating experiments to investigate the temperature distribution across a 25 mm tantalum sphere have been undertaken using the CEA’s VITI facility, employed for the high-temperature characterisation of solid and liquid samples</w:t>
      </w:r>
      <w:r w:rsidR="00F22D28">
        <w:t>[13]</w:t>
      </w:r>
      <w:r>
        <w:t>. Two bi-chromatic video pyrometers, a type-C thermocouple and an infrared thermal camera are employed to monitor the temperature distribution across the surface of the sphere and adjacent equipment.</w:t>
      </w:r>
    </w:p>
    <w:p w14:paraId="71041CBA" w14:textId="77777777" w:rsidR="00D8116F" w:rsidRPr="003771DC" w:rsidRDefault="00D8116F" w:rsidP="009E4775">
      <w:pPr>
        <w:pStyle w:val="Corpsdetexte"/>
        <w:ind w:firstLine="0"/>
      </w:pPr>
    </w:p>
    <w:p w14:paraId="4CD62A2E" w14:textId="77777777" w:rsidR="00D3683E" w:rsidRDefault="009E4775" w:rsidP="00D3683E">
      <w:pPr>
        <w:keepNext/>
        <w:overflowPunct/>
        <w:autoSpaceDE/>
        <w:autoSpaceDN/>
        <w:adjustRightInd/>
        <w:textAlignment w:val="auto"/>
      </w:pPr>
      <w:r w:rsidRPr="003771DC">
        <w:rPr>
          <w:noProof/>
          <w:sz w:val="18"/>
          <w:szCs w:val="18"/>
          <w:lang w:val="fr-FR" w:eastAsia="fr-FR"/>
        </w:rPr>
        <mc:AlternateContent>
          <mc:Choice Requires="wpc">
            <w:drawing>
              <wp:inline distT="0" distB="0" distL="0" distR="0" wp14:anchorId="04B88F79" wp14:editId="338AC2B0">
                <wp:extent cx="5838825" cy="3240405"/>
                <wp:effectExtent l="0" t="0" r="9525" b="0"/>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37" name="Text Box 2"/>
                        <wps:cNvSpPr txBox="1">
                          <a:spLocks noChangeArrowheads="1"/>
                        </wps:cNvSpPr>
                        <wps:spPr bwMode="auto">
                          <a:xfrm>
                            <a:off x="1307760" y="2979420"/>
                            <a:ext cx="381000" cy="260985"/>
                          </a:xfrm>
                          <a:prstGeom prst="rect">
                            <a:avLst/>
                          </a:prstGeom>
                          <a:noFill/>
                          <a:ln w="9525">
                            <a:noFill/>
                            <a:miter lim="800000"/>
                            <a:headEnd/>
                            <a:tailEnd/>
                          </a:ln>
                        </wps:spPr>
                        <wps:txbx>
                          <w:txbxContent>
                            <w:p w14:paraId="28BD0754" w14:textId="77777777" w:rsidR="003230F2" w:rsidRDefault="003230F2" w:rsidP="00726701">
                              <w:pPr>
                                <w:rPr>
                                  <w:szCs w:val="22"/>
                                </w:rPr>
                              </w:pPr>
                              <w:r>
                                <w:rPr>
                                  <w:szCs w:val="22"/>
                                </w:rPr>
                                <w:t>(a)</w:t>
                              </w:r>
                            </w:p>
                          </w:txbxContent>
                        </wps:txbx>
                        <wps:bodyPr rot="0" vert="horz" wrap="square" lIns="91440" tIns="45720" rIns="91440" bIns="45720" anchor="t" anchorCtr="0">
                          <a:spAutoFit/>
                        </wps:bodyPr>
                      </wps:wsp>
                      <wps:wsp>
                        <wps:cNvPr id="38" name="Text Box 2"/>
                        <wps:cNvSpPr txBox="1">
                          <a:spLocks noChangeArrowheads="1"/>
                        </wps:cNvSpPr>
                        <wps:spPr bwMode="auto">
                          <a:xfrm>
                            <a:off x="3913800" y="2968920"/>
                            <a:ext cx="381000" cy="260985"/>
                          </a:xfrm>
                          <a:prstGeom prst="rect">
                            <a:avLst/>
                          </a:prstGeom>
                          <a:noFill/>
                          <a:ln w="9525">
                            <a:noFill/>
                            <a:miter lim="800000"/>
                            <a:headEnd/>
                            <a:tailEnd/>
                          </a:ln>
                        </wps:spPr>
                        <wps:txbx>
                          <w:txbxContent>
                            <w:p w14:paraId="18B4359B" w14:textId="752B2235" w:rsidR="003230F2" w:rsidRDefault="003230F2" w:rsidP="00726701">
                              <w:pPr>
                                <w:rPr>
                                  <w:szCs w:val="22"/>
                                </w:rPr>
                              </w:pPr>
                              <w:r>
                                <w:rPr>
                                  <w:szCs w:val="22"/>
                                </w:rPr>
                                <w:t>(b)</w:t>
                              </w:r>
                            </w:p>
                          </w:txbxContent>
                        </wps:txbx>
                        <wps:bodyPr rot="0" vert="horz" wrap="square" lIns="91440" tIns="45720" rIns="91440" bIns="45720" anchor="t" anchorCtr="0">
                          <a:spAutoFit/>
                        </wps:bodyPr>
                      </wps:wsp>
                      <wpg:wgp>
                        <wpg:cNvPr id="39" name="Group 39">
                          <a:extLst>
                            <a:ext uri="{FF2B5EF4-FFF2-40B4-BE49-F238E27FC236}">
                              <a16:creationId xmlns:a16="http://schemas.microsoft.com/office/drawing/2014/main" id="{C92340F0-6EE9-4258-B80D-240850121767}"/>
                            </a:ext>
                          </a:extLst>
                        </wpg:cNvPr>
                        <wpg:cNvGrpSpPr/>
                        <wpg:grpSpPr>
                          <a:xfrm>
                            <a:off x="3253739" y="32386"/>
                            <a:ext cx="2295525" cy="2979420"/>
                            <a:chOff x="0" y="0"/>
                            <a:chExt cx="4903940" cy="6858000"/>
                          </a:xfrm>
                        </wpg:grpSpPr>
                        <pic:pic xmlns:pic="http://schemas.openxmlformats.org/drawingml/2006/picture">
                          <pic:nvPicPr>
                            <pic:cNvPr id="40" name="Picture 40">
                              <a:extLst>
                                <a:ext uri="{FF2B5EF4-FFF2-40B4-BE49-F238E27FC236}">
                                  <a16:creationId xmlns:a16="http://schemas.microsoft.com/office/drawing/2014/main" id="{5507809B-69DA-48E8-A067-A51F069252BE}"/>
                                </a:ext>
                              </a:extLst>
                            </pic:cNvPr>
                            <pic:cNvPicPr>
                              <a:picLocks noChangeAspect="1"/>
                            </pic:cNvPicPr>
                          </pic:nvPicPr>
                          <pic:blipFill>
                            <a:blip r:embed="rId11"/>
                            <a:stretch>
                              <a:fillRect/>
                            </a:stretch>
                          </pic:blipFill>
                          <pic:spPr>
                            <a:xfrm>
                              <a:off x="0" y="0"/>
                              <a:ext cx="4903940" cy="6858000"/>
                            </a:xfrm>
                            <a:prstGeom prst="rect">
                              <a:avLst/>
                            </a:prstGeom>
                          </pic:spPr>
                        </pic:pic>
                        <wps:wsp>
                          <wps:cNvPr id="41" name="Straight Arrow Connector 41">
                            <a:extLst>
                              <a:ext uri="{FF2B5EF4-FFF2-40B4-BE49-F238E27FC236}">
                                <a16:creationId xmlns:a16="http://schemas.microsoft.com/office/drawing/2014/main" id="{46BF7F01-8B76-48AD-AC64-1D3E008AECED}"/>
                              </a:ext>
                            </a:extLst>
                          </wps:cNvPr>
                          <wps:cNvCnPr/>
                          <wps:spPr>
                            <a:xfrm flipH="1">
                              <a:off x="1815035" y="440739"/>
                              <a:ext cx="376529" cy="0"/>
                            </a:xfrm>
                            <a:prstGeom prst="straightConnector1">
                              <a:avLst/>
                            </a:prstGeom>
                            <a:ln w="12700">
                              <a:solidFill>
                                <a:schemeClr val="tx1"/>
                              </a:solidFill>
                              <a:headEnd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 name="Straight Arrow Connector 42">
                            <a:extLst>
                              <a:ext uri="{FF2B5EF4-FFF2-40B4-BE49-F238E27FC236}">
                                <a16:creationId xmlns:a16="http://schemas.microsoft.com/office/drawing/2014/main" id="{03A89AD1-3AE5-4B2C-83A7-B29441BB9B2D}"/>
                              </a:ext>
                            </a:extLst>
                          </wps:cNvPr>
                          <wps:cNvCnPr/>
                          <wps:spPr>
                            <a:xfrm flipH="1">
                              <a:off x="1985545" y="2446165"/>
                              <a:ext cx="976622" cy="0"/>
                            </a:xfrm>
                            <a:prstGeom prst="straightConnector1">
                              <a:avLst/>
                            </a:prstGeom>
                            <a:ln w="12700">
                              <a:solidFill>
                                <a:schemeClr val="tx1"/>
                              </a:solidFill>
                              <a:headEnd w="lg" len="lg"/>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 name="Straight Arrow Connector 43">
                            <a:extLst>
                              <a:ext uri="{FF2B5EF4-FFF2-40B4-BE49-F238E27FC236}">
                                <a16:creationId xmlns:a16="http://schemas.microsoft.com/office/drawing/2014/main" id="{085F7582-0BDF-4CA9-8C55-80F3CCE5BE2C}"/>
                              </a:ext>
                            </a:extLst>
                          </wps:cNvPr>
                          <wps:cNvCnPr/>
                          <wps:spPr>
                            <a:xfrm flipH="1">
                              <a:off x="1749689" y="3384610"/>
                              <a:ext cx="1181714" cy="0"/>
                            </a:xfrm>
                            <a:prstGeom prst="straightConnector1">
                              <a:avLst/>
                            </a:prstGeom>
                            <a:ln w="12700">
                              <a:solidFill>
                                <a:schemeClr val="tx1"/>
                              </a:solidFill>
                              <a:headEnd w="lg" len="lg"/>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 name="Straight Arrow Connector 44">
                            <a:extLst>
                              <a:ext uri="{FF2B5EF4-FFF2-40B4-BE49-F238E27FC236}">
                                <a16:creationId xmlns:a16="http://schemas.microsoft.com/office/drawing/2014/main" id="{806CD017-BFA0-469F-A1C2-9E5503CE08E8}"/>
                              </a:ext>
                            </a:extLst>
                          </wps:cNvPr>
                          <wps:cNvCnPr/>
                          <wps:spPr>
                            <a:xfrm flipH="1">
                              <a:off x="1640396" y="4224753"/>
                              <a:ext cx="1299886" cy="0"/>
                            </a:xfrm>
                            <a:prstGeom prst="straightConnector1">
                              <a:avLst/>
                            </a:prstGeom>
                            <a:ln w="12700">
                              <a:solidFill>
                                <a:schemeClr val="tx1"/>
                              </a:solidFill>
                              <a:headEnd w="lg" len="lg"/>
                              <a:tailEnd type="triangle" w="med" len="med"/>
                            </a:ln>
                          </wps:spPr>
                          <wps:style>
                            <a:lnRef idx="1">
                              <a:schemeClr val="accent1"/>
                            </a:lnRef>
                            <a:fillRef idx="0">
                              <a:schemeClr val="accent1"/>
                            </a:fillRef>
                            <a:effectRef idx="0">
                              <a:schemeClr val="accent1"/>
                            </a:effectRef>
                            <a:fontRef idx="minor">
                              <a:schemeClr val="tx1"/>
                            </a:fontRef>
                          </wps:style>
                          <wps:bodyPr/>
                        </wps:wsp>
                      </wpg:wgp>
                      <pic:pic xmlns:pic="http://schemas.openxmlformats.org/drawingml/2006/picture">
                        <pic:nvPicPr>
                          <pic:cNvPr id="19" name="Picture 19"/>
                          <pic:cNvPicPr>
                            <a:picLocks noChangeAspect="1"/>
                          </pic:cNvPicPr>
                        </pic:nvPicPr>
                        <pic:blipFill>
                          <a:blip r:embed="rId12"/>
                          <a:stretch>
                            <a:fillRect/>
                          </a:stretch>
                        </pic:blipFill>
                        <pic:spPr>
                          <a:xfrm>
                            <a:off x="259080" y="1"/>
                            <a:ext cx="2522482" cy="3048000"/>
                          </a:xfrm>
                          <a:prstGeom prst="rect">
                            <a:avLst/>
                          </a:prstGeom>
                        </pic:spPr>
                      </pic:pic>
                    </wpc:wpc>
                  </a:graphicData>
                </a:graphic>
              </wp:inline>
            </w:drawing>
          </mc:Choice>
          <mc:Fallback>
            <w:pict>
              <v:group w14:anchorId="04B88F79" id="Canvas 1" o:spid="_x0000_s1026" editas="canvas" style="width:459.75pt;height:255.15pt;mso-position-horizontal-relative:char;mso-position-vertical-relative:line" coordsize="58388,32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388;height:32404;visibility:visible;mso-wrap-style:square" filled="t">
                  <v:fill o:detectmouseclick="t"/>
                  <v:path o:connecttype="none"/>
                </v:shape>
                <v:shapetype id="_x0000_t202" coordsize="21600,21600" o:spt="202" path="m,l,21600r21600,l21600,xe">
                  <v:stroke joinstyle="miter"/>
                  <v:path gradientshapeok="t" o:connecttype="rect"/>
                </v:shapetype>
                <v:shape id="Text Box 2" o:spid="_x0000_s1028" type="#_x0000_t202" style="position:absolute;left:13077;top:29794;width:3810;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" filled="f" stroked="f">
                  <v:textbox style="mso-fit-shape-to-text:t">
                    <w:txbxContent>
                      <w:p w14:paraId="28BD0754" w14:textId="77777777" w:rsidR="003230F2" w:rsidRDefault="003230F2" w:rsidP="00726701">
                        <w:pPr>
                          <w:rPr>
                            <w:szCs w:val="22"/>
                          </w:rPr>
                        </w:pPr>
                        <w:r>
                          <w:rPr>
                            <w:szCs w:val="22"/>
                          </w:rPr>
                          <w:t>(a)</w:t>
                        </w:r>
                      </w:p>
                    </w:txbxContent>
                  </v:textbox>
                </v:shape>
                <v:shape id="Text Box 2" o:spid="_x0000_s1029" type="#_x0000_t202" style="position:absolute;left:39138;top:29689;width:3810;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" filled="f" stroked="f">
                  <v:textbox style="mso-fit-shape-to-text:t">
                    <w:txbxContent>
                      <w:p w14:paraId="18B4359B" w14:textId="752B2235" w:rsidR="003230F2" w:rsidRDefault="003230F2" w:rsidP="00726701">
                        <w:pPr>
                          <w:rPr>
                            <w:szCs w:val="22"/>
                          </w:rPr>
                        </w:pPr>
                        <w:r>
                          <w:rPr>
                            <w:szCs w:val="22"/>
                          </w:rPr>
                          <w:t>(b)</w:t>
                        </w:r>
                      </w:p>
                    </w:txbxContent>
                  </v:textbox>
                </v:shape>
                <v:group id="Group 39" o:spid="_x0000_s1030" style="position:absolute;left:32537;top:323;width:22955;height:29795" coordsize="49039,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Picture 40" o:spid="_x0000_s1031" type="#_x0000_t75" style="position:absolute;width:49039;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">
                    <v:imagedata r:id="rId13" o:title=""/>
                    <v:path arrowok="t"/>
                  </v:shape>
                  <v:shapetype id="_x0000_t32" coordsize="21600,21600" o:spt="32" o:oned="t" path="m,l21600,21600e" filled="f">
                    <v:path arrowok="t" fillok="f" o:connecttype="none"/>
                    <o:lock v:ext="edit" shapetype="t"/>
                  </v:shapetype>
                  <v:shape id="Straight Arrow Connector 41" o:spid="_x0000_s1032" type="#_x0000_t32" style="position:absolute;left:18150;top:4407;width:376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" strokecolor="black [3213]" strokeweight="1pt">
                    <v:stroke endarrow="block"/>
                  </v:shape>
                  <v:shape id="Straight Arrow Connector 42" o:spid="_x0000_s1033" type="#_x0000_t32" style="position:absolute;left:19855;top:24461;width:976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" strokecolor="black [3213]" strokeweight="1pt">
                    <v:stroke startarrowwidth="wide" startarrowlength="long" endarrow="block"/>
                  </v:shape>
                  <v:shape id="Straight Arrow Connector 43" o:spid="_x0000_s1034" type="#_x0000_t32" style="position:absolute;left:17496;top:33846;width:1181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" strokecolor="black [3213]" strokeweight="1pt">
                    <v:stroke startarrowwidth="wide" startarrowlength="long" endarrow="block"/>
                  </v:shape>
                  <v:shape id="Straight Arrow Connector 44" o:spid="_x0000_s1035" type="#_x0000_t32" style="position:absolute;left:16403;top:42247;width:1299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" strokecolor="black [3213]" strokeweight="1pt">
                    <v:stroke startarrowwidth="wide" startarrowlength="long" endarrow="block"/>
                  </v:shape>
                </v:group>
                <v:shape id="Picture 19" o:spid="_x0000_s1036" type="#_x0000_t75" style="position:absolute;left:2590;width:25225;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">
                  <v:imagedata r:id="rId14" o:title=""/>
                  <v:path arrowok="t"/>
                </v:shape>
                <w10:anchorlock/>
              </v:group>
            </w:pict>
          </mc:Fallback>
        </mc:AlternateContent>
      </w:r>
    </w:p>
    <w:p w14:paraId="776EB8C1" w14:textId="6F1F6675" w:rsidR="009E4775" w:rsidRPr="003771DC" w:rsidRDefault="00D3683E" w:rsidP="00D3683E">
      <w:pPr>
        <w:pStyle w:val="Lgende"/>
      </w:pPr>
      <w:bookmarkStart w:id="0" w:name="_Ref97823586"/>
      <w:r>
        <w:t xml:space="preserve">Fig.  </w:t>
      </w:r>
      <w:r>
        <w:fldChar w:fldCharType="begin"/>
      </w:r>
      <w:r>
        <w:instrText xml:space="preserve"> SEQ Fig._ \* ARABIC </w:instrText>
      </w:r>
      <w:r>
        <w:fldChar w:fldCharType="separate"/>
      </w:r>
      <w:r>
        <w:rPr>
          <w:noProof/>
        </w:rPr>
        <w:t>1</w:t>
      </w:r>
      <w:r>
        <w:fldChar w:fldCharType="end"/>
      </w:r>
      <w:bookmarkEnd w:id="0"/>
      <w:r>
        <w:t xml:space="preserve">: </w:t>
      </w:r>
      <w:r w:rsidRPr="00B13C23">
        <w:t xml:space="preserve">Schematics of (a) the MELT facility as configured for the FCINa-30-1 experiment (adapted from Johnson et al. </w:t>
      </w:r>
      <w:r w:rsidR="00F22D28">
        <w:t>[</w:t>
      </w:r>
      <w:r w:rsidRPr="00B13C23">
        <w:t>5</w:t>
      </w:r>
      <w:r w:rsidR="00F22D28">
        <w:t>]</w:t>
      </w:r>
      <w:r w:rsidRPr="00B13C23">
        <w:t>) and (b) the proposed SERUA facility.</w:t>
      </w:r>
    </w:p>
    <w:p w14:paraId="2BA30901" w14:textId="4C21D38E" w:rsidR="00BA7B11" w:rsidRDefault="00BA7B11" w:rsidP="00BA7B11">
      <w:pPr>
        <w:pStyle w:val="Titre2"/>
        <w:numPr>
          <w:ilvl w:val="1"/>
          <w:numId w:val="10"/>
        </w:numPr>
      </w:pPr>
      <w:r w:rsidRPr="003771DC">
        <w:t>Results and discussion</w:t>
      </w:r>
    </w:p>
    <w:p w14:paraId="48BDCFC5" w14:textId="5A74465A" w:rsidR="00286BDF" w:rsidRDefault="00286BDF" w:rsidP="00286BDF">
      <w:pPr>
        <w:pStyle w:val="Titre3"/>
      </w:pPr>
      <w:r>
        <w:t>Fuel-coolant interaction experimentation at the MELT facility</w:t>
      </w:r>
    </w:p>
    <w:p w14:paraId="220A5910" w14:textId="1A7D84ED" w:rsidR="000B4792" w:rsidRDefault="003C147A" w:rsidP="001668EE">
      <w:pPr>
        <w:pStyle w:val="Corpsdetexte"/>
      </w:pPr>
      <w:r>
        <w:t xml:space="preserve">An </w:t>
      </w:r>
      <w:r w:rsidR="00705E66">
        <w:t xml:space="preserve">example </w:t>
      </w:r>
      <w:r>
        <w:t xml:space="preserve">X-ray image </w:t>
      </w:r>
      <w:r w:rsidR="00705E66">
        <w:t xml:space="preserve">from </w:t>
      </w:r>
      <w:r>
        <w:t>the FCIN</w:t>
      </w:r>
      <w:r w:rsidR="00521019">
        <w:t>a</w:t>
      </w:r>
      <w:r>
        <w:t>-</w:t>
      </w:r>
      <w:r w:rsidR="00521019">
        <w:t>3</w:t>
      </w:r>
      <w:r>
        <w:t xml:space="preserve">0-1 experiment is presented in </w:t>
      </w:r>
      <w:r w:rsidR="003230F2">
        <w:fldChar w:fldCharType="begin"/>
      </w:r>
      <w:r w:rsidR="003230F2">
        <w:instrText xml:space="preserve"> REF _Ref97825194 \h </w:instrText>
      </w:r>
      <w:r w:rsidR="003230F2">
        <w:fldChar w:fldCharType="separate"/>
      </w:r>
      <w:r w:rsidR="003230F2">
        <w:t xml:space="preserve">Fig.  </w:t>
      </w:r>
      <w:r w:rsidR="003230F2">
        <w:rPr>
          <w:noProof/>
        </w:rPr>
        <w:t>2</w:t>
      </w:r>
      <w:r w:rsidR="003230F2">
        <w:fldChar w:fldCharType="end"/>
      </w:r>
      <w:r>
        <w:t>a. The image</w:t>
      </w:r>
      <w:r w:rsidR="00521019">
        <w:t>s</w:t>
      </w:r>
      <w:r>
        <w:t xml:space="preserve"> exhibit a number of artefacts </w:t>
      </w:r>
      <w:r w:rsidR="00705E66">
        <w:t>common</w:t>
      </w:r>
      <w:r>
        <w:t xml:space="preserve"> to X-ray </w:t>
      </w:r>
      <w:r w:rsidR="00705E66">
        <w:t>image acquisition</w:t>
      </w:r>
      <w:r>
        <w:t>. There is a loss of intensity towards the border</w:t>
      </w:r>
      <w:r w:rsidR="00E04CD0">
        <w:t xml:space="preserve"> of the circular field of view, or vignetting artefact, </w:t>
      </w:r>
      <w:r w:rsidR="00705E66">
        <w:t xml:space="preserve">some </w:t>
      </w:r>
      <w:r w:rsidR="00E04CD0">
        <w:t xml:space="preserve">mild pincushion distortion resulting in a slight magnification </w:t>
      </w:r>
      <w:r w:rsidR="00705E66">
        <w:t>towards</w:t>
      </w:r>
      <w:r w:rsidR="00E04CD0">
        <w:t xml:space="preserve"> the periphery</w:t>
      </w:r>
      <w:r w:rsidR="00705E66">
        <w:t>,</w:t>
      </w:r>
      <w:r w:rsidR="00E04CD0">
        <w:t xml:space="preserve"> and considerable additive white noise. A number of pre-processing steps </w:t>
      </w:r>
      <w:r w:rsidR="00FC49B9">
        <w:t>have been</w:t>
      </w:r>
      <w:r w:rsidR="00E04CD0">
        <w:t xml:space="preserve"> performed to generate the </w:t>
      </w:r>
      <w:r w:rsidR="00E04CD0" w:rsidRPr="00EE3A2F">
        <w:rPr>
          <w:i/>
          <w:iCs/>
        </w:rPr>
        <w:t>clean</w:t>
      </w:r>
      <w:r w:rsidR="00705E66">
        <w:t>, normalised</w:t>
      </w:r>
      <w:r w:rsidR="00E04CD0">
        <w:t xml:space="preserve"> </w:t>
      </w:r>
      <w:r w:rsidR="00EE3A2F">
        <w:t xml:space="preserve">and cropped </w:t>
      </w:r>
      <w:r w:rsidR="00E04CD0">
        <w:t xml:space="preserve">image in </w:t>
      </w:r>
      <w:r w:rsidR="003230F2">
        <w:fldChar w:fldCharType="begin"/>
      </w:r>
      <w:r w:rsidR="003230F2">
        <w:instrText xml:space="preserve"> REF _Ref97825194 \h </w:instrText>
      </w:r>
      <w:r w:rsidR="003230F2">
        <w:fldChar w:fldCharType="separate"/>
      </w:r>
      <w:r w:rsidR="003230F2">
        <w:t xml:space="preserve">Fig.  </w:t>
      </w:r>
      <w:r w:rsidR="003230F2">
        <w:rPr>
          <w:noProof/>
        </w:rPr>
        <w:t>2</w:t>
      </w:r>
      <w:r w:rsidR="003230F2">
        <w:fldChar w:fldCharType="end"/>
      </w:r>
      <w:r w:rsidR="00E04CD0">
        <w:t xml:space="preserve">b. </w:t>
      </w:r>
      <w:r w:rsidR="00FC49B9">
        <w:t xml:space="preserve">Subsequent to the image analysis in Johnson </w:t>
      </w:r>
      <w:r w:rsidR="00FC49B9" w:rsidRPr="005018E8">
        <w:rPr>
          <w:i/>
          <w:iCs/>
        </w:rPr>
        <w:t>et al</w:t>
      </w:r>
      <w:r w:rsidR="00FC49B9">
        <w:t>. 2021</w:t>
      </w:r>
      <w:r w:rsidR="00F22D28">
        <w:t>[5]</w:t>
      </w:r>
      <w:r w:rsidR="00FC49B9">
        <w:t xml:space="preserve">, </w:t>
      </w:r>
      <w:r w:rsidR="005018E8">
        <w:t>improved denoising performance has been achieved using a combination of v</w:t>
      </w:r>
      <w:r w:rsidR="00E04CD0">
        <w:t xml:space="preserve">ideo block matching and 3D </w:t>
      </w:r>
      <w:r w:rsidR="00286BDF">
        <w:t>filtering</w:t>
      </w:r>
      <w:r w:rsidR="003D31D8">
        <w:t xml:space="preserve"> </w:t>
      </w:r>
      <w:r w:rsidR="00F22D28">
        <w:t>[14]</w:t>
      </w:r>
      <w:r w:rsidR="00E04CD0">
        <w:t xml:space="preserve"> (V-BM3D) </w:t>
      </w:r>
      <w:r w:rsidR="00286BDF">
        <w:t>and non-local means</w:t>
      </w:r>
      <w:r w:rsidR="00F22D28">
        <w:t>[15]</w:t>
      </w:r>
      <w:r w:rsidR="00286BDF">
        <w:t xml:space="preserve"> (NLM) filters. A checkerboard phantom was used to</w:t>
      </w:r>
      <w:r w:rsidR="005018E8">
        <w:t xml:space="preserve"> more precisely</w:t>
      </w:r>
      <w:r w:rsidR="00286BDF">
        <w:t xml:space="preserve"> determine a transform </w:t>
      </w:r>
      <w:r w:rsidR="005638B3">
        <w:t xml:space="preserve">matrix </w:t>
      </w:r>
      <w:r w:rsidR="00E11237">
        <w:t>to correct for pincushion distortion and</w:t>
      </w:r>
      <w:r w:rsidR="00286BDF">
        <w:t xml:space="preserve"> </w:t>
      </w:r>
      <w:r w:rsidR="00B0523B">
        <w:t>ensure</w:t>
      </w:r>
      <w:r w:rsidR="00286BDF">
        <w:t xml:space="preserve"> a homogeneous pixel resolution </w:t>
      </w:r>
      <w:r w:rsidR="00CC4B39">
        <w:t xml:space="preserve">of 116 µm </w:t>
      </w:r>
      <w:r w:rsidR="00286BDF">
        <w:t xml:space="preserve">across the image. A ‘flat field’ image was obtained from the initial frames of the sodium pool at rest, prior to melt </w:t>
      </w:r>
      <w:r w:rsidR="00CA0C07">
        <w:t>arrival</w:t>
      </w:r>
      <w:r w:rsidR="00286BDF">
        <w:t>, and a ‘dark current’ image</w:t>
      </w:r>
      <w:r w:rsidR="00B0523B">
        <w:t>,</w:t>
      </w:r>
      <w:r w:rsidR="00286BDF">
        <w:t xml:space="preserve"> acquired without X-ray illumination</w:t>
      </w:r>
      <w:r w:rsidR="00B0523B">
        <w:t>,</w:t>
      </w:r>
      <w:r w:rsidR="00286BDF">
        <w:t xml:space="preserve"> were used to normalis</w:t>
      </w:r>
      <w:r w:rsidR="00B0523B">
        <w:t xml:space="preserve">e </w:t>
      </w:r>
      <w:r w:rsidR="00E11237">
        <w:t xml:space="preserve">and offset </w:t>
      </w:r>
      <w:r w:rsidR="00B0523B">
        <w:t>the image</w:t>
      </w:r>
      <w:r w:rsidR="00F22D28">
        <w:t>[16]</w:t>
      </w:r>
      <w:r w:rsidR="00E11237">
        <w:t xml:space="preserve"> in order to </w:t>
      </w:r>
      <w:r w:rsidR="00286BDF">
        <w:t xml:space="preserve">correct for the </w:t>
      </w:r>
      <w:r w:rsidR="00B0523B">
        <w:t>vignetting</w:t>
      </w:r>
      <w:r w:rsidR="00E11237">
        <w:t xml:space="preserve"> and the pattern noise of the camera dark current</w:t>
      </w:r>
      <w:r w:rsidR="00286BDF">
        <w:t>.</w:t>
      </w:r>
      <w:r w:rsidR="001668EE">
        <w:t xml:space="preserve"> Finally, the image was cropped to a region of interest </w:t>
      </w:r>
      <w:r w:rsidR="00CC4B39">
        <w:t>between the boundaries</w:t>
      </w:r>
      <w:r w:rsidR="00575DAD">
        <w:t xml:space="preserve"> of the</w:t>
      </w:r>
      <w:r w:rsidR="00E11237">
        <w:t xml:space="preserve"> thermal insulation cylinder</w:t>
      </w:r>
      <w:r w:rsidR="00CC4B39">
        <w:t xml:space="preserve"> and the thermocouple support rod</w:t>
      </w:r>
      <w:r w:rsidR="00E11237">
        <w:t xml:space="preserve"> </w:t>
      </w:r>
      <w:r w:rsidR="001668EE">
        <w:t>below the original sodium line.</w:t>
      </w:r>
      <w:r w:rsidR="00A843A7">
        <w:t xml:space="preserve"> A segmented image of the detected melt fragments, overlaid with</w:t>
      </w:r>
      <w:r w:rsidR="005018E8">
        <w:t xml:space="preserve"> a</w:t>
      </w:r>
      <w:r w:rsidR="00A843A7">
        <w:t xml:space="preserve"> white outline of the </w:t>
      </w:r>
      <w:r w:rsidR="005018E8">
        <w:t xml:space="preserve">sodium </w:t>
      </w:r>
      <w:r w:rsidR="00A843A7">
        <w:t xml:space="preserve">vapour cloud, is presented in </w:t>
      </w:r>
      <w:r w:rsidR="003230F2">
        <w:fldChar w:fldCharType="begin"/>
      </w:r>
      <w:r w:rsidR="003230F2">
        <w:instrText xml:space="preserve"> REF _Ref97825194 \h </w:instrText>
      </w:r>
      <w:r w:rsidR="003230F2">
        <w:fldChar w:fldCharType="separate"/>
      </w:r>
      <w:r w:rsidR="003230F2">
        <w:t xml:space="preserve">Fig.  </w:t>
      </w:r>
      <w:r w:rsidR="003230F2">
        <w:rPr>
          <w:noProof/>
        </w:rPr>
        <w:t>2</w:t>
      </w:r>
      <w:r w:rsidR="003230F2">
        <w:fldChar w:fldCharType="end"/>
      </w:r>
      <w:r w:rsidR="00A843A7">
        <w:t>c.</w:t>
      </w:r>
    </w:p>
    <w:p w14:paraId="1F9DBE5D" w14:textId="77777777" w:rsidR="00E04CD0" w:rsidRPr="000B4792" w:rsidRDefault="00E04CD0" w:rsidP="000B4792">
      <w:pPr>
        <w:pStyle w:val="Corpsdetexte"/>
      </w:pPr>
    </w:p>
    <w:p w14:paraId="7DCBA93F" w14:textId="77777777" w:rsidR="00D3683E" w:rsidRDefault="0036745F" w:rsidP="00D3683E">
      <w:pPr>
        <w:pStyle w:val="Corpsdetexte"/>
        <w:keepNext/>
        <w:ind w:firstLine="0"/>
      </w:pPr>
      <w:r>
        <w:rPr>
          <w:noProof/>
          <w:lang w:val="fr-FR" w:eastAsia="fr-FR"/>
        </w:rPr>
        <mc:AlternateContent>
          <mc:Choice Requires="wpc">
            <w:drawing>
              <wp:inline distT="0" distB="0" distL="0" distR="0" wp14:anchorId="299F8C45" wp14:editId="632C62D2">
                <wp:extent cx="5753100" cy="2558219"/>
                <wp:effectExtent l="0" t="0" r="0" b="0"/>
                <wp:docPr id="2"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0" name="Text Box 2"/>
                        <wps:cNvSpPr txBox="1">
                          <a:spLocks noChangeArrowheads="1"/>
                        </wps:cNvSpPr>
                        <wps:spPr bwMode="auto">
                          <a:xfrm>
                            <a:off x="985124" y="2261235"/>
                            <a:ext cx="381000" cy="260985"/>
                          </a:xfrm>
                          <a:prstGeom prst="rect">
                            <a:avLst/>
                          </a:prstGeom>
                          <a:noFill/>
                          <a:ln w="9525">
                            <a:noFill/>
                            <a:miter lim="800000"/>
                            <a:headEnd/>
                            <a:tailEnd/>
                          </a:ln>
                        </wps:spPr>
                        <wps:txbx>
                          <w:txbxContent>
                            <w:p w14:paraId="14061358" w14:textId="0CF12630" w:rsidR="003230F2" w:rsidRDefault="003230F2" w:rsidP="000B4792">
                              <w:pPr>
                                <w:rPr>
                                  <w:szCs w:val="22"/>
                                </w:rPr>
                              </w:pPr>
                              <w:r>
                                <w:rPr>
                                  <w:szCs w:val="22"/>
                                </w:rPr>
                                <w:t>(a)</w:t>
                              </w:r>
                            </w:p>
                          </w:txbxContent>
                        </wps:txbx>
                        <wps:bodyPr rot="0" vert="horz" wrap="square" lIns="91440" tIns="45720" rIns="91440" bIns="45720" anchor="t" anchorCtr="0">
                          <a:spAutoFit/>
                        </wps:bodyPr>
                      </wps:wsp>
                      <wps:wsp>
                        <wps:cNvPr id="11" name="Text Box 2"/>
                        <wps:cNvSpPr txBox="1">
                          <a:spLocks noChangeArrowheads="1"/>
                        </wps:cNvSpPr>
                        <wps:spPr bwMode="auto">
                          <a:xfrm>
                            <a:off x="3073004" y="2238375"/>
                            <a:ext cx="381000" cy="260985"/>
                          </a:xfrm>
                          <a:prstGeom prst="rect">
                            <a:avLst/>
                          </a:prstGeom>
                          <a:noFill/>
                          <a:ln w="9525">
                            <a:noFill/>
                            <a:miter lim="800000"/>
                            <a:headEnd/>
                            <a:tailEnd/>
                          </a:ln>
                        </wps:spPr>
                        <wps:txbx>
                          <w:txbxContent>
                            <w:p w14:paraId="03948D06" w14:textId="03A649E5" w:rsidR="003230F2" w:rsidRDefault="003230F2" w:rsidP="000B4792">
                              <w:pPr>
                                <w:rPr>
                                  <w:szCs w:val="22"/>
                                </w:rPr>
                              </w:pPr>
                              <w:r>
                                <w:rPr>
                                  <w:szCs w:val="22"/>
                                </w:rPr>
                                <w:t>(b)</w:t>
                              </w:r>
                            </w:p>
                          </w:txbxContent>
                        </wps:txbx>
                        <wps:bodyPr rot="0" vert="horz" wrap="square" lIns="91440" tIns="45720" rIns="91440" bIns="45720" anchor="t" anchorCtr="0">
                          <a:spAutoFit/>
                        </wps:bodyPr>
                      </wps:wsp>
                      <pic:pic xmlns:pic="http://schemas.openxmlformats.org/drawingml/2006/picture">
                        <pic:nvPicPr>
                          <pic:cNvPr id="20" name="Picture 20"/>
                          <pic:cNvPicPr>
                            <a:picLocks noChangeAspect="1"/>
                          </pic:cNvPicPr>
                        </pic:nvPicPr>
                        <pic:blipFill rotWithShape="1">
                          <a:blip r:embed="rId15"/>
                          <a:srcRect l="16769" t="13140" r="16801" b="19822"/>
                          <a:stretch/>
                        </pic:blipFill>
                        <pic:spPr>
                          <a:xfrm>
                            <a:off x="4155044" y="0"/>
                            <a:ext cx="1598055" cy="2335020"/>
                          </a:xfrm>
                          <a:prstGeom prst="rect">
                            <a:avLst/>
                          </a:prstGeom>
                        </pic:spPr>
                      </pic:pic>
                      <pic:pic xmlns:pic="http://schemas.openxmlformats.org/drawingml/2006/picture">
                        <pic:nvPicPr>
                          <pic:cNvPr id="21" name="Picture 21"/>
                          <pic:cNvPicPr>
                            <a:picLocks noChangeAspect="1"/>
                          </pic:cNvPicPr>
                        </pic:nvPicPr>
                        <pic:blipFill rotWithShape="1">
                          <a:blip r:embed="rId16"/>
                          <a:srcRect l="9213" t="7572" r="9507" b="13363"/>
                          <a:stretch/>
                        </pic:blipFill>
                        <pic:spPr>
                          <a:xfrm>
                            <a:off x="7620" y="25660"/>
                            <a:ext cx="2546711" cy="2277286"/>
                          </a:xfrm>
                          <a:prstGeom prst="rect">
                            <a:avLst/>
                          </a:prstGeom>
                        </pic:spPr>
                      </pic:pic>
                      <pic:pic xmlns:pic="http://schemas.openxmlformats.org/drawingml/2006/picture">
                        <pic:nvPicPr>
                          <pic:cNvPr id="23" name="Picture 23"/>
                          <pic:cNvPicPr>
                            <a:picLocks noChangeAspect="1"/>
                          </pic:cNvPicPr>
                        </pic:nvPicPr>
                        <pic:blipFill rotWithShape="1">
                          <a:blip r:embed="rId17"/>
                          <a:srcRect l="17078" t="13077" r="16095" b="20257"/>
                          <a:stretch/>
                        </pic:blipFill>
                        <pic:spPr>
                          <a:xfrm>
                            <a:off x="2604273" y="0"/>
                            <a:ext cx="1594347" cy="2302946"/>
                          </a:xfrm>
                          <a:prstGeom prst="rect">
                            <a:avLst/>
                          </a:prstGeom>
                        </pic:spPr>
                      </pic:pic>
                      <wps:wsp>
                        <wps:cNvPr id="196" name="Text Box 2"/>
                        <wps:cNvSpPr txBox="1">
                          <a:spLocks noChangeArrowheads="1"/>
                        </wps:cNvSpPr>
                        <wps:spPr bwMode="auto">
                          <a:xfrm>
                            <a:off x="4668180" y="2238375"/>
                            <a:ext cx="381000" cy="260985"/>
                          </a:xfrm>
                          <a:prstGeom prst="rect">
                            <a:avLst/>
                          </a:prstGeom>
                          <a:noFill/>
                          <a:ln w="9525">
                            <a:noFill/>
                            <a:miter lim="800000"/>
                            <a:headEnd/>
                            <a:tailEnd/>
                          </a:ln>
                        </wps:spPr>
                        <wps:txbx>
                          <w:txbxContent>
                            <w:p w14:paraId="7623E5D1" w14:textId="49ED273C" w:rsidR="003230F2" w:rsidRDefault="003230F2" w:rsidP="00FC49B9">
                              <w:pPr>
                                <w:rPr>
                                  <w:szCs w:val="22"/>
                                </w:rPr>
                              </w:pPr>
                              <w:r>
                                <w:rPr>
                                  <w:szCs w:val="22"/>
                                </w:rPr>
                                <w:t>(c)</w:t>
                              </w:r>
                            </w:p>
                          </w:txbxContent>
                        </wps:txbx>
                        <wps:bodyPr rot="0" vert="horz" wrap="square" lIns="91440" tIns="45720" rIns="91440" bIns="45720" anchor="t" anchorCtr="0">
                          <a:spAutoFit/>
                        </wps:bodyPr>
                      </wps:wsp>
                    </wpc:wpc>
                  </a:graphicData>
                </a:graphic>
              </wp:inline>
            </w:drawing>
          </mc:Choice>
          <mc:Fallback>
            <w:pict>
              <v:group w14:anchorId="299F8C45" id="Canvas 2" o:spid="_x0000_s1037" editas="canvas" style="width:453pt;height:201.45pt;mso-position-horizontal-relative:char;mso-position-vertical-relative:line" coordsize="57531,255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">
                <v:shape id="_x0000_s1038" type="#_x0000_t75" style="position:absolute;width:57531;height:25577;visibility:visible;mso-wrap-style:square" filled="t">
                  <v:fill o:detectmouseclick="t"/>
                  <v:path o:connecttype="none"/>
                </v:shape>
                <v:shape id="Text Box 2" o:spid="_x0000_s1039" type="#_x0000_t202" style="position:absolute;left:9851;top:22612;width:3810;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" filled="f" stroked="f">
                  <v:textbox style="mso-fit-shape-to-text:t">
                    <w:txbxContent>
                      <w:p w14:paraId="14061358" w14:textId="0CF12630" w:rsidR="003230F2" w:rsidRDefault="003230F2" w:rsidP="000B4792">
                        <w:pPr>
                          <w:rPr>
                            <w:szCs w:val="22"/>
                          </w:rPr>
                        </w:pPr>
                        <w:r>
                          <w:rPr>
                            <w:szCs w:val="22"/>
                          </w:rPr>
                          <w:t>(a)</w:t>
                        </w:r>
                      </w:p>
                    </w:txbxContent>
                  </v:textbox>
                </v:shape>
                <v:shape id="Text Box 2" o:spid="_x0000_s1040" type="#_x0000_t202" style="position:absolute;left:30730;top:22383;width:3810;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" filled="f" stroked="f">
                  <v:textbox style="mso-fit-shape-to-text:t">
                    <w:txbxContent>
                      <w:p w14:paraId="03948D06" w14:textId="03A649E5" w:rsidR="003230F2" w:rsidRDefault="003230F2" w:rsidP="000B4792">
                        <w:pPr>
                          <w:rPr>
                            <w:szCs w:val="22"/>
                          </w:rPr>
                        </w:pPr>
                        <w:r>
                          <w:rPr>
                            <w:szCs w:val="22"/>
                          </w:rPr>
                          <w:t>(b)</w:t>
                        </w:r>
                      </w:p>
                    </w:txbxContent>
                  </v:textbox>
                </v:shape>
                <v:shape id="Picture 20" o:spid="_x0000_s1041" type="#_x0000_t75" style="position:absolute;left:41550;width:15980;height:23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">
                  <v:imagedata r:id="rId18" o:title="" croptop="8611f" cropbottom="12991f" cropleft="10990f" cropright="11011f"/>
                  <v:path arrowok="t"/>
                </v:shape>
                <v:shape id="Picture 21" o:spid="_x0000_s1042" type="#_x0000_t75" style="position:absolute;left:76;top:256;width:25467;height:22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">
                  <v:imagedata r:id="rId19" o:title="" croptop="4962f" cropbottom="8758f" cropleft="6038f" cropright="6231f"/>
                  <v:path arrowok="t"/>
                </v:shape>
                <v:shape id="Picture 23" o:spid="_x0000_s1043" type="#_x0000_t75" style="position:absolute;left:26042;width:15944;height:23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">
                  <v:imagedata r:id="rId20" o:title="" croptop="8570f" cropbottom="13276f" cropleft="11192f" cropright="10548f"/>
                  <v:path arrowok="t"/>
                </v:shape>
                <v:shape id="Text Box 2" o:spid="_x0000_s1044" type="#_x0000_t202" style="position:absolute;left:46681;top:22383;width:3810;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" filled="f" stroked="f">
                  <v:textbox style="mso-fit-shape-to-text:t">
                    <w:txbxContent>
                      <w:p w14:paraId="7623E5D1" w14:textId="49ED273C" w:rsidR="003230F2" w:rsidRDefault="003230F2" w:rsidP="00FC49B9">
                        <w:pPr>
                          <w:rPr>
                            <w:szCs w:val="22"/>
                          </w:rPr>
                        </w:pPr>
                        <w:r>
                          <w:rPr>
                            <w:szCs w:val="22"/>
                          </w:rPr>
                          <w:t>(c)</w:t>
                        </w:r>
                      </w:p>
                    </w:txbxContent>
                  </v:textbox>
                </v:shape>
                <w10:anchorlock/>
              </v:group>
            </w:pict>
          </mc:Fallback>
        </mc:AlternateContent>
      </w:r>
    </w:p>
    <w:p w14:paraId="3F2D512F" w14:textId="65011BE5" w:rsidR="001640A4" w:rsidRDefault="00D3683E" w:rsidP="00D3683E">
      <w:pPr>
        <w:pStyle w:val="Lgende"/>
        <w:jc w:val="both"/>
      </w:pPr>
      <w:bookmarkStart w:id="1" w:name="_Ref97825194"/>
      <w:r>
        <w:t xml:space="preserve">Fig.  </w:t>
      </w:r>
      <w:r>
        <w:fldChar w:fldCharType="begin"/>
      </w:r>
      <w:r>
        <w:instrText xml:space="preserve"> SEQ Fig._ \* ARABIC </w:instrText>
      </w:r>
      <w:r>
        <w:fldChar w:fldCharType="separate"/>
      </w:r>
      <w:r>
        <w:rPr>
          <w:noProof/>
        </w:rPr>
        <w:t>2</w:t>
      </w:r>
      <w:r>
        <w:fldChar w:fldCharType="end"/>
      </w:r>
      <w:bookmarkEnd w:id="1"/>
      <w:r>
        <w:t xml:space="preserve">: </w:t>
      </w:r>
      <w:r w:rsidRPr="00FD734E">
        <w:t>(a) An example X-ray image from the FCINa-30-1 experiment, (b) a pre-processed image which has been denoised, flat field normalised and cropped to a region of interest, and (c) a segmented image showing the melt fragments overlaid with a white outline</w:t>
      </w:r>
      <w:r>
        <w:t xml:space="preserve"> of the vapour clouds.</w:t>
      </w:r>
    </w:p>
    <w:p w14:paraId="40377440" w14:textId="6C065513" w:rsidR="00521019" w:rsidRDefault="00521019" w:rsidP="00521019">
      <w:pPr>
        <w:pStyle w:val="Corpsdetexte"/>
      </w:pPr>
      <w:r>
        <w:t xml:space="preserve">The melt jet </w:t>
      </w:r>
      <w:r w:rsidR="00FC74AD">
        <w:t>arrive</w:t>
      </w:r>
      <w:r w:rsidR="00E11237">
        <w:t>d</w:t>
      </w:r>
      <w:r w:rsidR="00FC74AD">
        <w:t xml:space="preserve"> at the surface of the sodium pool</w:t>
      </w:r>
      <w:r>
        <w:t xml:space="preserve"> with a diameter in the order of ≈</w:t>
      </w:r>
      <w:r w:rsidR="00FC74AD">
        <w:t>21</w:t>
      </w:r>
      <w:r>
        <w:t xml:space="preserve"> mm and an initial velocity of ≈</w:t>
      </w:r>
      <w:r w:rsidR="00FC74AD">
        <w:t>2.3</w:t>
      </w:r>
      <w:r w:rsidRPr="00C560FC">
        <w:t xml:space="preserve"> m s</w:t>
      </w:r>
      <w:r w:rsidRPr="00C560FC">
        <w:rPr>
          <w:vertAlign w:val="superscript"/>
        </w:rPr>
        <w:t>-1</w:t>
      </w:r>
      <w:r>
        <w:t>.</w:t>
      </w:r>
      <w:r w:rsidR="00FC74AD">
        <w:t xml:space="preserve"> </w:t>
      </w:r>
      <w:r>
        <w:t xml:space="preserve">Minimal hydrodynamic fragmentation </w:t>
      </w:r>
      <w:r w:rsidR="00E11237">
        <w:t>wa</w:t>
      </w:r>
      <w:r>
        <w:t xml:space="preserve">s observed within the imaging window due to </w:t>
      </w:r>
      <w:r w:rsidR="00E11237">
        <w:t>rapid</w:t>
      </w:r>
      <w:r>
        <w:t xml:space="preserve"> solidification at the melt-coolant interface on contact. </w:t>
      </w:r>
      <w:r w:rsidR="009A207D">
        <w:t>Analysis of the</w:t>
      </w:r>
      <w:r w:rsidR="005638B3">
        <w:t xml:space="preserve"> characteristic</w:t>
      </w:r>
      <w:r w:rsidR="009A207D">
        <w:t xml:space="preserve"> initial interface temperature</w:t>
      </w:r>
      <w:r w:rsidR="003D31D8">
        <w:t xml:space="preserve"> </w:t>
      </w:r>
      <w:r w:rsidR="00F22D28">
        <w:t>[4]</w:t>
      </w:r>
      <w:r w:rsidR="009A207D">
        <w:t xml:space="preserve"> (accounting for the latent heat of fusion below the freezing point) as a function of melt and coolant temperatures is presented in </w:t>
      </w:r>
      <w:r w:rsidR="003230F2">
        <w:fldChar w:fldCharType="begin"/>
      </w:r>
      <w:r w:rsidR="003230F2">
        <w:instrText xml:space="preserve"> REF _Ref97825258 \h </w:instrText>
      </w:r>
      <w:r w:rsidR="003230F2">
        <w:fldChar w:fldCharType="separate"/>
      </w:r>
      <w:r w:rsidR="003230F2">
        <w:t xml:space="preserve">Fig.  </w:t>
      </w:r>
      <w:r w:rsidR="003230F2">
        <w:rPr>
          <w:noProof/>
        </w:rPr>
        <w:t>3</w:t>
      </w:r>
      <w:r w:rsidR="003230F2">
        <w:fldChar w:fldCharType="end"/>
      </w:r>
      <w:r w:rsidR="009A207D">
        <w:t xml:space="preserve">. </w:t>
      </w:r>
      <w:r w:rsidR="00BF3DE6">
        <w:t xml:space="preserve">The </w:t>
      </w:r>
      <w:r w:rsidR="00BF3DE6" w:rsidRPr="003771DC">
        <w:t>large thermal effusivity (</w:t>
      </w:r>
      <m:oMath>
        <m:rad>
          <m:radPr>
            <m:degHide m:val="1"/>
            <m:ctrlPr>
              <w:rPr>
                <w:rFonts w:ascii="Cambria Math" w:hAnsi="Cambria Math"/>
                <w:i/>
              </w:rPr>
            </m:ctrlPr>
          </m:radPr>
          <m:deg/>
          <m:e>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ρλ</m:t>
            </m:r>
          </m:e>
        </m:rad>
        <m:r>
          <w:rPr>
            <w:rFonts w:ascii="Cambria Math" w:hAnsi="Cambria Math"/>
          </w:rPr>
          <m:t xml:space="preserve"> </m:t>
        </m:r>
      </m:oMath>
      <w:r w:rsidR="00BF3DE6" w:rsidRPr="003771DC">
        <w:t xml:space="preserve">) of liquid sodium biases the fuel-coolant interface temperature </w:t>
      </w:r>
      <w:r w:rsidR="00BF3DE6">
        <w:t>closer to</w:t>
      </w:r>
      <w:r w:rsidR="00BF3DE6" w:rsidRPr="003771DC">
        <w:t xml:space="preserve"> that of the coolant</w:t>
      </w:r>
      <w:r w:rsidR="003D31D8">
        <w:t xml:space="preserve"> </w:t>
      </w:r>
      <w:r w:rsidR="00F22D28">
        <w:t>[4]</w:t>
      </w:r>
      <w:r w:rsidR="00BF3DE6">
        <w:t xml:space="preserve"> than for interactions with water coolant. </w:t>
      </w:r>
      <w:r>
        <w:t>A melt temperature of 1700</w:t>
      </w:r>
      <w:r w:rsidRPr="003771DC">
        <w:t>ºC</w:t>
      </w:r>
      <w:r>
        <w:t xml:space="preserve"> and sodium temperature of 300</w:t>
      </w:r>
      <w:r w:rsidRPr="003771DC">
        <w:t>ºC</w:t>
      </w:r>
      <w:r>
        <w:t xml:space="preserve"> correspond to an estimated initial interface </w:t>
      </w:r>
      <w:r w:rsidR="009A207D">
        <w:t xml:space="preserve">temperature </w:t>
      </w:r>
      <w:r>
        <w:t>of 1212</w:t>
      </w:r>
      <w:r w:rsidRPr="003771DC">
        <w:t>ºC</w:t>
      </w:r>
      <w:r w:rsidR="003262A3">
        <w:t xml:space="preserve">. </w:t>
      </w:r>
      <w:r w:rsidR="009A207D">
        <w:t>T</w:t>
      </w:r>
      <w:r>
        <w:t>he bulk temperature</w:t>
      </w:r>
      <w:r w:rsidR="003262A3">
        <w:t xml:space="preserve"> of the molten steel</w:t>
      </w:r>
      <w:r>
        <w:t xml:space="preserve"> on arrival at the sodium pool </w:t>
      </w:r>
      <w:r w:rsidR="009A207D">
        <w:t xml:space="preserve">will realistically </w:t>
      </w:r>
      <w:r>
        <w:t>be lower than the 1700</w:t>
      </w:r>
      <w:r w:rsidRPr="003771DC">
        <w:t>ºC</w:t>
      </w:r>
      <w:r>
        <w:t xml:space="preserve"> temperature in the crucible due to heat loss on contact with the tip tray and delivery nozzle and so the initial interface temperature is conservatively estimated in the 1102-1212</w:t>
      </w:r>
      <w:r w:rsidRPr="003771DC">
        <w:t>ºC</w:t>
      </w:r>
      <w:r>
        <w:t xml:space="preserve"> range, with the lower estimate corresponding to bulk melt temperature marginally above the melting point.</w:t>
      </w:r>
      <w:r w:rsidR="003262A3">
        <w:t xml:space="preserve"> </w:t>
      </w:r>
      <w:r w:rsidR="003230F2">
        <w:fldChar w:fldCharType="begin"/>
      </w:r>
      <w:r w:rsidR="003230F2">
        <w:instrText xml:space="preserve"> REF _Ref97825258 \h </w:instrText>
      </w:r>
      <w:r w:rsidR="003230F2">
        <w:fldChar w:fldCharType="separate"/>
      </w:r>
      <w:r w:rsidR="003230F2">
        <w:t xml:space="preserve">Fig.  </w:t>
      </w:r>
      <w:r w:rsidR="003230F2">
        <w:rPr>
          <w:noProof/>
        </w:rPr>
        <w:t>3</w:t>
      </w:r>
      <w:r w:rsidR="003230F2">
        <w:fldChar w:fldCharType="end"/>
      </w:r>
      <w:r w:rsidR="00D37DDA">
        <w:t xml:space="preserve"> demonstrates the significant margin from the interface temperature to </w:t>
      </w:r>
      <w:r w:rsidR="003262A3">
        <w:t>the freezing temperature of SS-316 of 1427</w:t>
      </w:r>
      <w:r w:rsidR="003262A3" w:rsidRPr="003771DC">
        <w:t>ºC</w:t>
      </w:r>
      <w:r w:rsidR="00D37DDA">
        <w:t>,</w:t>
      </w:r>
      <w:r w:rsidR="003262A3">
        <w:t xml:space="preserve"> </w:t>
      </w:r>
      <w:r w:rsidR="00D37DDA">
        <w:t>which explains the</w:t>
      </w:r>
      <w:r w:rsidR="003262A3">
        <w:t xml:space="preserve"> formation of a solid outer </w:t>
      </w:r>
      <w:r w:rsidR="00D37DDA">
        <w:t xml:space="preserve">jet </w:t>
      </w:r>
      <w:r w:rsidR="003262A3">
        <w:t>shell on contact with the sodium.</w:t>
      </w:r>
      <w:r w:rsidR="00D37DDA">
        <w:t xml:space="preserve"> Given the order of melt temperatures required to achieve interface temperatures above the freezing point (</w:t>
      </w:r>
      <m:oMath>
        <m:sSub>
          <m:sSubPr>
            <m:ctrlPr>
              <w:rPr>
                <w:rFonts w:ascii="Cambria Math" w:hAnsi="Cambria Math"/>
                <w:i/>
              </w:rPr>
            </m:ctrlPr>
          </m:sSubPr>
          <m:e>
            <m:r>
              <w:rPr>
                <w:rFonts w:ascii="Cambria Math" w:hAnsi="Cambria Math"/>
              </w:rPr>
              <m:t>T</m:t>
            </m:r>
          </m:e>
          <m:sub>
            <m:r>
              <w:rPr>
                <w:rFonts w:ascii="Cambria Math" w:hAnsi="Cambria Math"/>
              </w:rPr>
              <m:t>SS</m:t>
            </m:r>
          </m:sub>
        </m:sSub>
        <m:r>
          <w:rPr>
            <w:rFonts w:ascii="Cambria Math" w:hAnsi="Cambria Math"/>
          </w:rPr>
          <m:t>&gt;2300°</m:t>
        </m:r>
        <m:r>
          <m:rPr>
            <m:sty m:val="p"/>
          </m:rPr>
          <w:rPr>
            <w:rFonts w:ascii="Cambria Math" w:hAnsi="Cambria Math"/>
          </w:rPr>
          <m:t>C</m:t>
        </m:r>
      </m:oMath>
      <w:r w:rsidR="00D37DDA">
        <w:t xml:space="preserve">), experimental investigation of FCIs between SS-316 and sodium are likely to pertain to </w:t>
      </w:r>
      <w:r w:rsidR="005638B3">
        <w:t xml:space="preserve">this </w:t>
      </w:r>
      <w:r w:rsidR="00D37DDA">
        <w:t>thermal fragmentation regime.</w:t>
      </w:r>
    </w:p>
    <w:p w14:paraId="25101FFC" w14:textId="77777777" w:rsidR="00D3683E" w:rsidRDefault="00CC4B39" w:rsidP="00D3683E">
      <w:pPr>
        <w:pStyle w:val="Corpsdetexte"/>
        <w:keepNext/>
        <w:ind w:firstLine="0"/>
      </w:pPr>
      <w:r>
        <w:rPr>
          <w:noProof/>
          <w:lang w:val="fr-FR" w:eastAsia="fr-FR"/>
        </w:rPr>
        <mc:AlternateContent>
          <mc:Choice Requires="wpc">
            <w:drawing>
              <wp:inline distT="0" distB="0" distL="0" distR="0" wp14:anchorId="475BDB86" wp14:editId="0AB26063">
                <wp:extent cx="5524500" cy="2292340"/>
                <wp:effectExtent l="0" t="0" r="0" b="0"/>
                <wp:docPr id="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 name="Picture 6"/>
                          <pic:cNvPicPr>
                            <a:picLocks noChangeAspect="1"/>
                          </pic:cNvPicPr>
                        </pic:nvPicPr>
                        <pic:blipFill>
                          <a:blip r:embed="rId21"/>
                          <a:stretch>
                            <a:fillRect/>
                          </a:stretch>
                        </pic:blipFill>
                        <pic:spPr>
                          <a:xfrm>
                            <a:off x="1045030" y="0"/>
                            <a:ext cx="3663042" cy="2256805"/>
                          </a:xfrm>
                          <a:prstGeom prst="rect">
                            <a:avLst/>
                          </a:prstGeom>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FBFE70" id="Canvas 4" o:spid="_x0000_s1026" editas="canvas" style="width:435pt;height:180.5pt;mso-position-horizontal-relative:char;mso-position-vertical-relative:line" coordsize="55245,229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">
                <v:shape id="_x0000_s1027" type="#_x0000_t75" style="position:absolute;width:55245;height:22917;visibility:visible;mso-wrap-style:square" filled="t">
                  <v:fill o:detectmouseclick="t"/>
                  <v:path o:connecttype="none"/>
                </v:shape>
                <v:shape id="Picture 6" o:spid="_x0000_s1028" type="#_x0000_t75" style="position:absolute;left:10450;width:36630;height:22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">
                  <v:imagedata r:id="rId22" o:title=""/>
                </v:shape>
                <w10:anchorlock/>
              </v:group>
            </w:pict>
          </mc:Fallback>
        </mc:AlternateContent>
      </w:r>
    </w:p>
    <w:p w14:paraId="720C7EE0" w14:textId="16EDC117" w:rsidR="009A207D" w:rsidRDefault="00D3683E" w:rsidP="00D3683E">
      <w:pPr>
        <w:pStyle w:val="Lgende"/>
        <w:jc w:val="both"/>
      </w:pPr>
      <w:bookmarkStart w:id="2" w:name="_Ref97825258"/>
      <w:r>
        <w:t xml:space="preserve">Fig.  </w:t>
      </w:r>
      <w:r>
        <w:fldChar w:fldCharType="begin"/>
      </w:r>
      <w:r>
        <w:instrText xml:space="preserve"> SEQ Fig._ \* ARABIC </w:instrText>
      </w:r>
      <w:r>
        <w:fldChar w:fldCharType="separate"/>
      </w:r>
      <w:r>
        <w:rPr>
          <w:noProof/>
        </w:rPr>
        <w:t>3</w:t>
      </w:r>
      <w:r>
        <w:fldChar w:fldCharType="end"/>
      </w:r>
      <w:bookmarkEnd w:id="2"/>
      <w:r>
        <w:t xml:space="preserve">: </w:t>
      </w:r>
      <w:r w:rsidRPr="00877F80">
        <w:t>Analysis of melt-coolant interface temperatures for interactions between stainless-steel and sodium. A crude indication of the anticipated nucleate boiling regime of sodium</w:t>
      </w:r>
      <w:r w:rsidR="003D31D8">
        <w:t xml:space="preserve"> </w:t>
      </w:r>
      <w:bookmarkStart w:id="3" w:name="_GoBack"/>
      <w:bookmarkEnd w:id="3"/>
      <w:r w:rsidR="00A214C5">
        <w:t>[</w:t>
      </w:r>
      <w:r w:rsidRPr="00877F80">
        <w:t>7,10</w:t>
      </w:r>
      <w:r w:rsidR="00A214C5">
        <w:t>]</w:t>
      </w:r>
      <w:r w:rsidRPr="00877F80">
        <w:t xml:space="preserve"> is shaded in grey for reference.</w:t>
      </w:r>
    </w:p>
    <w:p w14:paraId="5D173901" w14:textId="7D5408AB" w:rsidR="00E377ED" w:rsidRDefault="00E377ED" w:rsidP="00A931BE">
      <w:pPr>
        <w:pStyle w:val="Corpsdetexte"/>
      </w:pPr>
      <w:r>
        <w:t xml:space="preserve">Minimal sodium vapour production </w:t>
      </w:r>
      <w:r w:rsidR="00C90105">
        <w:t xml:space="preserve">is observed </w:t>
      </w:r>
      <w:r w:rsidR="008A4123">
        <w:t xml:space="preserve">at the melt-coolant interface </w:t>
      </w:r>
      <w:r w:rsidR="00C90105">
        <w:t xml:space="preserve">during the initial </w:t>
      </w:r>
      <w:r w:rsidR="008A4123">
        <w:t>stages of the interaction since the contact temperature is close to</w:t>
      </w:r>
      <w:r w:rsidR="00E927DC">
        <w:t>, or possibly marginally below,</w:t>
      </w:r>
      <w:r w:rsidR="008A4123">
        <w:t xml:space="preserve"> the onset of nucleate boiling temperature</w:t>
      </w:r>
      <w:r w:rsidR="00F22D28">
        <w:t>[7,10]</w:t>
      </w:r>
      <w:r w:rsidR="00A931BE">
        <w:t xml:space="preserve"> (see the shaded area of </w:t>
      </w:r>
      <w:r w:rsidR="003230F2">
        <w:fldChar w:fldCharType="begin"/>
      </w:r>
      <w:r w:rsidR="003230F2">
        <w:instrText xml:space="preserve"> REF _Ref97825258 \h </w:instrText>
      </w:r>
      <w:r w:rsidR="003230F2">
        <w:fldChar w:fldCharType="separate"/>
      </w:r>
      <w:r w:rsidR="003230F2">
        <w:t xml:space="preserve">Fig.  </w:t>
      </w:r>
      <w:r w:rsidR="003230F2">
        <w:rPr>
          <w:noProof/>
        </w:rPr>
        <w:t>3</w:t>
      </w:r>
      <w:r w:rsidR="003230F2">
        <w:fldChar w:fldCharType="end"/>
      </w:r>
      <w:r w:rsidR="00A931BE">
        <w:t>)</w:t>
      </w:r>
      <w:r w:rsidR="00CD6985">
        <w:t>, although small quantities of argon are entrained from the ullage in the wake of the melt jet</w:t>
      </w:r>
      <w:r w:rsidR="00C90105">
        <w:t>.</w:t>
      </w:r>
      <w:r w:rsidR="00575DAD">
        <w:t xml:space="preserve"> Vapour generation is only observed in the aftermath of a series of mild and spontaneous thermal fragmentation events which fracture the frozen outer shell of the jet. The most significant of these thermal fragmentation events occurs between the images presented in </w:t>
      </w:r>
      <w:r w:rsidR="003230F2">
        <w:fldChar w:fldCharType="begin"/>
      </w:r>
      <w:r w:rsidR="003230F2">
        <w:instrText xml:space="preserve"> REF _Ref97825308 \h </w:instrText>
      </w:r>
      <w:r w:rsidR="003230F2">
        <w:fldChar w:fldCharType="separate"/>
      </w:r>
      <w:r w:rsidR="003230F2">
        <w:t xml:space="preserve">Fig.  </w:t>
      </w:r>
      <w:r w:rsidR="003230F2">
        <w:rPr>
          <w:noProof/>
        </w:rPr>
        <w:t>4</w:t>
      </w:r>
      <w:r w:rsidR="003230F2">
        <w:fldChar w:fldCharType="end"/>
      </w:r>
      <w:r w:rsidR="00575DAD">
        <w:t>a and b. The fragmentation event originates from a locus of diminished density within the melt jet</w:t>
      </w:r>
      <w:r w:rsidR="00CD6985">
        <w:t>,</w:t>
      </w:r>
      <w:r w:rsidR="00575DAD">
        <w:t xml:space="preserve"> which initially spans the length of the imaging window</w:t>
      </w:r>
      <w:r w:rsidR="00D902C9">
        <w:t>, indicating</w:t>
      </w:r>
      <w:r w:rsidR="00575DAD">
        <w:t xml:space="preserve"> that sodium entrainment within the jet prior to crust formation and local</w:t>
      </w:r>
      <w:r w:rsidR="005638B3">
        <w:t>ised sodium</w:t>
      </w:r>
      <w:r w:rsidR="00575DAD">
        <w:t xml:space="preserve"> vaporisation </w:t>
      </w:r>
      <w:r w:rsidR="005638B3">
        <w:t xml:space="preserve">is likely to </w:t>
      </w:r>
      <w:r w:rsidR="00575DAD">
        <w:t>a role in the fragmentation mechanism.</w:t>
      </w:r>
      <w:r w:rsidR="00D902C9">
        <w:t xml:space="preserve"> </w:t>
      </w:r>
      <w:r w:rsidR="00575DAD">
        <w:t>The subsequent expansion of the vapour cloud is restricted to the bounds of the thermal insulation cylinder</w:t>
      </w:r>
      <w:r w:rsidR="00A931BE">
        <w:t xml:space="preserve"> and the</w:t>
      </w:r>
      <w:r w:rsidR="00575DAD">
        <w:t xml:space="preserve"> visible portion of the vapour cloud within the field of view is estimated to correspond to a volume no greater than 0.15 L</w:t>
      </w:r>
      <w:r w:rsidR="00A931BE">
        <w:t>. T</w:t>
      </w:r>
      <w:r w:rsidR="00CD6985">
        <w:t xml:space="preserve">he stress imparted by the fragmentation event </w:t>
      </w:r>
      <w:r w:rsidR="00A931BE">
        <w:t>wa</w:t>
      </w:r>
      <w:r w:rsidR="00CD6985">
        <w:t xml:space="preserve">s insufficient to cause </w:t>
      </w:r>
      <w:r w:rsidR="00A931BE">
        <w:t>internal components of the test section</w:t>
      </w:r>
      <w:r w:rsidR="00CD6985">
        <w:t xml:space="preserve"> to oscillate</w:t>
      </w:r>
      <w:r w:rsidR="005638B3">
        <w:t xml:space="preserve"> in this instance</w:t>
      </w:r>
      <w:r w:rsidR="00A931BE">
        <w:t xml:space="preserve">. </w:t>
      </w:r>
      <w:r w:rsidR="004B2174">
        <w:t xml:space="preserve">Initial </w:t>
      </w:r>
      <w:r w:rsidR="00A931BE">
        <w:t>evidence suggests that t</w:t>
      </w:r>
      <w:r w:rsidR="00CD6985">
        <w:t>hese</w:t>
      </w:r>
      <w:r w:rsidR="00575DAD">
        <w:t xml:space="preserve"> spontaneous thermal fragmentation events occur with high frequency and probability</w:t>
      </w:r>
      <w:r w:rsidR="00CD6985">
        <w:t xml:space="preserve"> for at melt-coolant interface temperatures below the freezing point of the </w:t>
      </w:r>
      <w:r w:rsidR="004B2174">
        <w:t>fuel</w:t>
      </w:r>
      <w:r w:rsidR="00575DAD">
        <w:t xml:space="preserve">. However, </w:t>
      </w:r>
      <w:r w:rsidR="00CD6985">
        <w:t>this investigation does not appear to</w:t>
      </w:r>
      <w:r w:rsidR="00575DAD">
        <w:t xml:space="preserve"> demonstrate</w:t>
      </w:r>
      <w:r w:rsidR="00CD6985">
        <w:t xml:space="preserve"> an</w:t>
      </w:r>
      <w:r w:rsidR="00575DAD">
        <w:t xml:space="preserve"> energetic</w:t>
      </w:r>
      <w:r w:rsidR="00CD6985">
        <w:t xml:space="preserve"> </w:t>
      </w:r>
      <w:r w:rsidR="00575DAD">
        <w:t>interaction, as postulated for the violent boiling, fine melt fragmentation and vapour film destabilisation fragmentation mechanism associated with significantly higher melt-coolant interface temperatures.</w:t>
      </w:r>
    </w:p>
    <w:p w14:paraId="7333A611" w14:textId="77777777" w:rsidR="00D3683E" w:rsidRDefault="00132492" w:rsidP="00D3683E">
      <w:pPr>
        <w:pStyle w:val="Corpsdetexte"/>
        <w:keepNext/>
        <w:ind w:firstLine="0"/>
      </w:pPr>
      <w:r>
        <w:rPr>
          <w:noProof/>
          <w:lang w:val="fr-FR" w:eastAsia="fr-FR"/>
        </w:rPr>
        <mc:AlternateContent>
          <mc:Choice Requires="wpc">
            <w:drawing>
              <wp:inline distT="0" distB="0" distL="0" distR="0" wp14:anchorId="29632D87" wp14:editId="17F837A4">
                <wp:extent cx="5732145" cy="2131695"/>
                <wp:effectExtent l="0" t="0" r="1905" b="1905"/>
                <wp:docPr id="15" name="Canvas 1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2" name="Text Box 2"/>
                        <wps:cNvSpPr txBox="1">
                          <a:spLocks noChangeArrowheads="1"/>
                        </wps:cNvSpPr>
                        <wps:spPr bwMode="auto">
                          <a:xfrm>
                            <a:off x="751500" y="1835125"/>
                            <a:ext cx="381000" cy="260985"/>
                          </a:xfrm>
                          <a:prstGeom prst="rect">
                            <a:avLst/>
                          </a:prstGeom>
                          <a:noFill/>
                          <a:ln w="9525">
                            <a:noFill/>
                            <a:miter lim="800000"/>
                            <a:headEnd/>
                            <a:tailEnd/>
                          </a:ln>
                        </wps:spPr>
                        <wps:txbx>
                          <w:txbxContent>
                            <w:p w14:paraId="06DA1E5C" w14:textId="77777777" w:rsidR="003230F2" w:rsidRDefault="003230F2" w:rsidP="00132492">
                              <w:pPr>
                                <w:rPr>
                                  <w:szCs w:val="22"/>
                                </w:rPr>
                              </w:pPr>
                              <w:r>
                                <w:rPr>
                                  <w:szCs w:val="22"/>
                                </w:rPr>
                                <w:t>(a)</w:t>
                              </w:r>
                            </w:p>
                          </w:txbxContent>
                        </wps:txbx>
                        <wps:bodyPr rot="0" vert="horz" wrap="square" lIns="91440" tIns="45720" rIns="91440" bIns="45720" anchor="t" anchorCtr="0">
                          <a:spAutoFit/>
                        </wps:bodyPr>
                      </wps:wsp>
                      <wps:wsp>
                        <wps:cNvPr id="13" name="Text Box 2"/>
                        <wps:cNvSpPr txBox="1">
                          <a:spLocks noChangeArrowheads="1"/>
                        </wps:cNvSpPr>
                        <wps:spPr bwMode="auto">
                          <a:xfrm>
                            <a:off x="2725080" y="1827505"/>
                            <a:ext cx="381000" cy="260985"/>
                          </a:xfrm>
                          <a:prstGeom prst="rect">
                            <a:avLst/>
                          </a:prstGeom>
                          <a:noFill/>
                          <a:ln w="9525">
                            <a:noFill/>
                            <a:miter lim="800000"/>
                            <a:headEnd/>
                            <a:tailEnd/>
                          </a:ln>
                        </wps:spPr>
                        <wps:txbx>
                          <w:txbxContent>
                            <w:p w14:paraId="2C50723B" w14:textId="77777777" w:rsidR="003230F2" w:rsidRDefault="003230F2" w:rsidP="00132492">
                              <w:pPr>
                                <w:rPr>
                                  <w:szCs w:val="22"/>
                                </w:rPr>
                              </w:pPr>
                              <w:r>
                                <w:rPr>
                                  <w:szCs w:val="22"/>
                                </w:rPr>
                                <w:t>(b)</w:t>
                              </w:r>
                            </w:p>
                          </w:txbxContent>
                        </wps:txbx>
                        <wps:bodyPr rot="0" vert="horz" wrap="square" lIns="91440" tIns="45720" rIns="91440" bIns="45720" anchor="t" anchorCtr="0">
                          <a:spAutoFit/>
                        </wps:bodyPr>
                      </wps:wsp>
                      <pic:pic xmlns:pic="http://schemas.openxmlformats.org/drawingml/2006/picture">
                        <pic:nvPicPr>
                          <pic:cNvPr id="7" name="Picture 7"/>
                          <pic:cNvPicPr>
                            <a:picLocks noChangeAspect="1"/>
                          </pic:cNvPicPr>
                        </pic:nvPicPr>
                        <pic:blipFill rotWithShape="1">
                          <a:blip r:embed="rId23"/>
                          <a:srcRect l="8517" t="7163" r="18316" b="12397"/>
                          <a:stretch/>
                        </pic:blipFill>
                        <pic:spPr>
                          <a:xfrm>
                            <a:off x="1935606" y="0"/>
                            <a:ext cx="1897254" cy="1917450"/>
                          </a:xfrm>
                          <a:prstGeom prst="rect">
                            <a:avLst/>
                          </a:prstGeom>
                        </pic:spPr>
                      </pic:pic>
                      <pic:pic xmlns:pic="http://schemas.openxmlformats.org/drawingml/2006/picture">
                        <pic:nvPicPr>
                          <pic:cNvPr id="8" name="Picture 8"/>
                          <pic:cNvPicPr>
                            <a:picLocks noChangeAspect="1"/>
                          </pic:cNvPicPr>
                        </pic:nvPicPr>
                        <pic:blipFill rotWithShape="1">
                          <a:blip r:embed="rId24"/>
                          <a:srcRect l="8864" t="8305" r="18959" b="13498"/>
                          <a:stretch/>
                        </pic:blipFill>
                        <pic:spPr>
                          <a:xfrm>
                            <a:off x="38101" y="30480"/>
                            <a:ext cx="1866899" cy="1859280"/>
                          </a:xfrm>
                          <a:prstGeom prst="rect">
                            <a:avLst/>
                          </a:prstGeom>
                        </pic:spPr>
                      </pic:pic>
                      <pic:pic xmlns:pic="http://schemas.openxmlformats.org/drawingml/2006/picture">
                        <pic:nvPicPr>
                          <pic:cNvPr id="14" name="Picture 14"/>
                          <pic:cNvPicPr>
                            <a:picLocks noChangeAspect="1"/>
                          </pic:cNvPicPr>
                        </pic:nvPicPr>
                        <pic:blipFill rotWithShape="1">
                          <a:blip r:embed="rId25"/>
                          <a:srcRect l="8357" t="7163" r="18511" b="10744"/>
                          <a:stretch/>
                        </pic:blipFill>
                        <pic:spPr>
                          <a:xfrm>
                            <a:off x="3832860" y="0"/>
                            <a:ext cx="1899285" cy="1959877"/>
                          </a:xfrm>
                          <a:prstGeom prst="rect">
                            <a:avLst/>
                          </a:prstGeom>
                        </pic:spPr>
                      </pic:pic>
                      <wps:wsp>
                        <wps:cNvPr id="32" name="Text Box 2"/>
                        <wps:cNvSpPr txBox="1">
                          <a:spLocks noChangeArrowheads="1"/>
                        </wps:cNvSpPr>
                        <wps:spPr bwMode="auto">
                          <a:xfrm>
                            <a:off x="4630080" y="1818300"/>
                            <a:ext cx="381000" cy="260985"/>
                          </a:xfrm>
                          <a:prstGeom prst="rect">
                            <a:avLst/>
                          </a:prstGeom>
                          <a:noFill/>
                          <a:ln w="9525">
                            <a:noFill/>
                            <a:miter lim="800000"/>
                            <a:headEnd/>
                            <a:tailEnd/>
                          </a:ln>
                        </wps:spPr>
                        <wps:txbx>
                          <w:txbxContent>
                            <w:p w14:paraId="6E1DD625" w14:textId="0367B9AA" w:rsidR="003230F2" w:rsidRDefault="003230F2" w:rsidP="00741407">
                              <w:pPr>
                                <w:rPr>
                                  <w:szCs w:val="22"/>
                                </w:rPr>
                              </w:pPr>
                              <w:r>
                                <w:rPr>
                                  <w:szCs w:val="22"/>
                                </w:rPr>
                                <w:t>(c)</w:t>
                              </w:r>
                            </w:p>
                          </w:txbxContent>
                        </wps:txbx>
                        <wps:bodyPr rot="0" vert="horz" wrap="square" lIns="91440" tIns="45720" rIns="91440" bIns="45720" anchor="t" anchorCtr="0">
                          <a:spAutoFit/>
                        </wps:bodyPr>
                      </wps:wsp>
                    </wpc:wpc>
                  </a:graphicData>
                </a:graphic>
              </wp:inline>
            </w:drawing>
          </mc:Choice>
          <mc:Fallback>
            <w:pict>
              <v:group w14:anchorId="29632D87" id="Canvas 15" o:spid="_x0000_s1045" editas="canvas" style="width:451.35pt;height:167.85pt;mso-position-horizontal-relative:char;mso-position-vertical-relative:line" coordsize="57321,213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">
                <v:shape id="_x0000_s1046" type="#_x0000_t75" style="position:absolute;width:57321;height:21316;visibility:visible;mso-wrap-style:square" filled="t">
                  <v:fill o:detectmouseclick="t"/>
                  <v:path o:connecttype="none"/>
                </v:shape>
                <v:shape id="Text Box 2" o:spid="_x0000_s1047" type="#_x0000_t202" style="position:absolute;left:7515;top:18351;width:3810;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" filled="f" stroked="f">
                  <v:textbox style="mso-fit-shape-to-text:t">
                    <w:txbxContent>
                      <w:p w14:paraId="06DA1E5C" w14:textId="77777777" w:rsidR="003230F2" w:rsidRDefault="003230F2" w:rsidP="00132492">
                        <w:pPr>
                          <w:rPr>
                            <w:szCs w:val="22"/>
                          </w:rPr>
                        </w:pPr>
                        <w:r>
                          <w:rPr>
                            <w:szCs w:val="22"/>
                          </w:rPr>
                          <w:t>(a)</w:t>
                        </w:r>
                      </w:p>
                    </w:txbxContent>
                  </v:textbox>
                </v:shape>
                <v:shape id="Text Box 2" o:spid="_x0000_s1048" type="#_x0000_t202" style="position:absolute;left:27250;top:18275;width:381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flPvwAAANsAAAAPAAAAZHJzL2Rvd25yZXYueG1sRE9La8JA&#10;EL4X/A/LCN7qxkp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A6UflPvwAAANsAAAAPAAAAAAAA&#10;AAAAAAAAAAcCAABkcnMvZG93bnJldi54bWxQSwUGAAAAAAMAAwC3AAAA8wIAAAAA&#10;" filled="f" stroked="f">
                  <v:textbox style="mso-fit-shape-to-text:t">
                    <w:txbxContent>
                      <w:p w14:paraId="2C50723B" w14:textId="77777777" w:rsidR="003230F2" w:rsidRDefault="003230F2" w:rsidP="00132492">
                        <w:pPr>
                          <w:rPr>
                            <w:szCs w:val="22"/>
                          </w:rPr>
                        </w:pPr>
                        <w:r>
                          <w:rPr>
                            <w:szCs w:val="22"/>
                          </w:rPr>
                          <w:t>(b)</w:t>
                        </w:r>
                      </w:p>
                    </w:txbxContent>
                  </v:textbox>
                </v:shape>
                <v:shape id="Picture 7" o:spid="_x0000_s1049" type="#_x0000_t75" style="position:absolute;left:19356;width:18972;height:1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">
                  <v:imagedata r:id="rId26" o:title="" croptop="4694f" cropbottom="8124f" cropleft="5582f" cropright="12004f"/>
                  <v:path arrowok="t"/>
                </v:shape>
                <v:shape id="Picture 8" o:spid="_x0000_s1050" type="#_x0000_t75" style="position:absolute;left:381;top:304;width:18669;height:18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">
                  <v:imagedata r:id="rId27" o:title="" croptop="5443f" cropbottom="8846f" cropleft="5809f" cropright="12425f"/>
                  <v:path arrowok="t"/>
                </v:shape>
                <v:shape id="Picture 14" o:spid="_x0000_s1051" type="#_x0000_t75" style="position:absolute;left:38328;width:18993;height:1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">
                  <v:imagedata r:id="rId28" o:title="" croptop="4694f" cropbottom="7041f" cropleft="5477f" cropright="12131f"/>
                  <v:path arrowok="t"/>
                </v:shape>
                <v:shape id="Text Box 2" o:spid="_x0000_s1052" type="#_x0000_t202" style="position:absolute;left:46300;top:18183;width:381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AC0wgAAANsAAAAPAAAAZHJzL2Rvd25yZXYueG1sRI9Pa8JA&#10;FMTvBb/D8gq91Y2W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AeqAC0wgAAANsAAAAPAAAA&#10;AAAAAAAAAAAAAAcCAABkcnMvZG93bnJldi54bWxQSwUGAAAAAAMAAwC3AAAA9gIAAAAA&#10;" filled="f" stroked="f">
                  <v:textbox style="mso-fit-shape-to-text:t">
                    <w:txbxContent>
                      <w:p w14:paraId="6E1DD625" w14:textId="0367B9AA" w:rsidR="003230F2" w:rsidRDefault="003230F2" w:rsidP="00741407">
                        <w:pPr>
                          <w:rPr>
                            <w:szCs w:val="22"/>
                          </w:rPr>
                        </w:pPr>
                        <w:r>
                          <w:rPr>
                            <w:szCs w:val="22"/>
                          </w:rPr>
                          <w:t>(c)</w:t>
                        </w:r>
                      </w:p>
                    </w:txbxContent>
                  </v:textbox>
                </v:shape>
                <w10:anchorlock/>
              </v:group>
            </w:pict>
          </mc:Fallback>
        </mc:AlternateContent>
      </w:r>
    </w:p>
    <w:p w14:paraId="4A8F6980" w14:textId="2EFE3A66" w:rsidR="004A2BFC" w:rsidRDefault="00D3683E" w:rsidP="00D3683E">
      <w:pPr>
        <w:pStyle w:val="Lgende"/>
        <w:jc w:val="both"/>
      </w:pPr>
      <w:bookmarkStart w:id="4" w:name="_Ref97825308"/>
      <w:r>
        <w:t xml:space="preserve">Fig.  </w:t>
      </w:r>
      <w:r>
        <w:fldChar w:fldCharType="begin"/>
      </w:r>
      <w:r>
        <w:instrText xml:space="preserve"> SEQ Fig._ \* ARABIC </w:instrText>
      </w:r>
      <w:r>
        <w:fldChar w:fldCharType="separate"/>
      </w:r>
      <w:r>
        <w:rPr>
          <w:noProof/>
        </w:rPr>
        <w:t>4</w:t>
      </w:r>
      <w:r>
        <w:fldChar w:fldCharType="end"/>
      </w:r>
      <w:bookmarkEnd w:id="4"/>
      <w:r>
        <w:t xml:space="preserve">: </w:t>
      </w:r>
      <w:r w:rsidRPr="002F62D6">
        <w:t>X-ray images of FCINA-30-1 (a) immediately preceding the fragmentation event, (b) shortly after fragmentation and (c) once the vapour cloud expands to fill the thermal insulation cylinder.</w:t>
      </w:r>
    </w:p>
    <w:p w14:paraId="4166BCF4" w14:textId="4D9F16D6" w:rsidR="00CD6985" w:rsidRPr="003771DC" w:rsidRDefault="00A931BE" w:rsidP="00CD6985">
      <w:pPr>
        <w:pStyle w:val="Corpsdetexte"/>
      </w:pPr>
      <w:r>
        <w:t xml:space="preserve">Given that the scale of vapour cloud expansion and melt fragment propulsion is </w:t>
      </w:r>
      <w:r w:rsidR="003E75B3">
        <w:t>contained to</w:t>
      </w:r>
      <w:r>
        <w:t xml:space="preserve"> the dimensions of the thermal insulation cylinder, u</w:t>
      </w:r>
      <w:r w:rsidR="00CD6985">
        <w:t xml:space="preserve">pgrades to the MELT facility are planned for the three components indicated in bold italics in </w:t>
      </w:r>
      <w:r w:rsidR="003230F2">
        <w:fldChar w:fldCharType="begin"/>
      </w:r>
      <w:r w:rsidR="003230F2">
        <w:instrText xml:space="preserve"> REF _Ref97823586 \h </w:instrText>
      </w:r>
      <w:r w:rsidR="003230F2">
        <w:fldChar w:fldCharType="separate"/>
      </w:r>
      <w:r w:rsidR="003230F2">
        <w:t xml:space="preserve">Fig.  </w:t>
      </w:r>
      <w:r w:rsidR="003230F2">
        <w:rPr>
          <w:noProof/>
        </w:rPr>
        <w:t>1</w:t>
      </w:r>
      <w:r w:rsidR="003230F2">
        <w:fldChar w:fldCharType="end"/>
      </w:r>
      <w:r w:rsidR="00CD6985">
        <w:t>a</w:t>
      </w:r>
      <w:r w:rsidR="003E75B3">
        <w:t xml:space="preserve"> ahead of future experiments</w:t>
      </w:r>
      <w:r w:rsidR="00CD6985">
        <w:t xml:space="preserve">. The test section </w:t>
      </w:r>
      <w:r w:rsidR="00E4534B">
        <w:t xml:space="preserve">has since been </w:t>
      </w:r>
      <w:r w:rsidR="00CD6985">
        <w:t xml:space="preserve">replaced by a larger diameter vessel, increasing the capacity of the sodium pool to 60 kg. The larger thermal mass of coolant will offer a greater margin to temperature limit of the equipment, allowing for a greater tolerance in the </w:t>
      </w:r>
      <w:r w:rsidR="003E75B3">
        <w:t xml:space="preserve">thermal </w:t>
      </w:r>
      <w:r w:rsidR="00CD6985">
        <w:t xml:space="preserve">mass of melt discharged to the pool </w:t>
      </w:r>
      <w:r w:rsidR="003E75B3">
        <w:t>to offer</w:t>
      </w:r>
      <w:r w:rsidR="00CD6985">
        <w:t xml:space="preserve"> greater flexibility in experiment</w:t>
      </w:r>
      <w:r w:rsidR="004B2174">
        <w:t>al</w:t>
      </w:r>
      <w:r w:rsidR="00CD6985">
        <w:t xml:space="preserve"> design. </w:t>
      </w:r>
      <w:r w:rsidR="003E75B3">
        <w:t>The increased thermal mass of coolant</w:t>
      </w:r>
      <w:r w:rsidR="00CD6985">
        <w:t xml:space="preserve"> in turn enables the removal of the thermal insulation layer used to protect the existing vessel, facilitating vapour cloud expansion on a larger scale. Subsequently, the image intensifier may be replaced to increase the dimension of the field of view projected onto the camera.</w:t>
      </w:r>
      <w:r w:rsidR="003E75B3">
        <w:t xml:space="preserve"> Enabling vapour cloud expansion on a larger scale however will increase the extent of liquid sodium displacement from the field of view in the aftermath of a fragmentation event, diminishing attenuation and increasing the incident photon flux at the scintillator. </w:t>
      </w:r>
      <w:r w:rsidR="009E7294">
        <w:t>Given the potentially broader range of photon fluxes incident on the camera, ca</w:t>
      </w:r>
      <w:r w:rsidR="003E75B3">
        <w:t>re will have to be taken in optimising the X-ray energetics to maintain good contrast between melt and coolant while avoiding over-exposure of the camera.</w:t>
      </w:r>
    </w:p>
    <w:p w14:paraId="654DD29A" w14:textId="0A05A9F4" w:rsidR="00132492" w:rsidRDefault="00132492" w:rsidP="00132492">
      <w:pPr>
        <w:pStyle w:val="Corpsdetexte"/>
        <w:ind w:firstLine="0"/>
      </w:pPr>
    </w:p>
    <w:p w14:paraId="7D8738B6" w14:textId="7441589A" w:rsidR="00912A2D" w:rsidRDefault="005B4A3C" w:rsidP="00E968C8">
      <w:pPr>
        <w:pStyle w:val="Titre3"/>
      </w:pPr>
      <w:r>
        <w:t xml:space="preserve">Preparation of the </w:t>
      </w:r>
      <w:r w:rsidR="00912A2D">
        <w:t>SERUA</w:t>
      </w:r>
      <w:r>
        <w:t xml:space="preserve"> facility for boiling heat transfer characterisation</w:t>
      </w:r>
    </w:p>
    <w:p w14:paraId="5A85A014" w14:textId="5E335088" w:rsidR="0078695D" w:rsidRDefault="00C46522" w:rsidP="00C46522">
      <w:pPr>
        <w:pStyle w:val="Corpsdetexte"/>
      </w:pPr>
      <w:r>
        <w:t>K</w:t>
      </w:r>
      <w:r w:rsidR="005B4A3C">
        <w:t xml:space="preserve">ey </w:t>
      </w:r>
      <w:r>
        <w:t>considerations for</w:t>
      </w:r>
      <w:r w:rsidR="005B4A3C">
        <w:t xml:space="preserve"> the characterisation of boiling heat transfer at the surface of a tantalum sphere concern the precision to which the surface temperature </w:t>
      </w:r>
      <w:r w:rsidR="0078695D">
        <w:t xml:space="preserve">and heat flux </w:t>
      </w:r>
      <w:r w:rsidR="005B4A3C">
        <w:t xml:space="preserve">can be </w:t>
      </w:r>
      <w:r w:rsidR="0078695D">
        <w:t xml:space="preserve">determined from measurements and </w:t>
      </w:r>
      <w:r w:rsidR="004A4A7B">
        <w:t xml:space="preserve">achieving a </w:t>
      </w:r>
      <w:r>
        <w:t xml:space="preserve">comprehensive </w:t>
      </w:r>
      <w:r w:rsidR="0078695D">
        <w:t>understanding of the thermal behaviour of the sphere</w:t>
      </w:r>
      <w:r w:rsidR="001640A4">
        <w:t xml:space="preserve">. </w:t>
      </w:r>
      <w:r w:rsidR="0078695D">
        <w:t xml:space="preserve">Another important </w:t>
      </w:r>
      <w:r w:rsidR="004A4A7B">
        <w:t xml:space="preserve">design consideration in </w:t>
      </w:r>
      <w:r w:rsidR="0078695D">
        <w:t xml:space="preserve">the preparation of the SERUA experiments </w:t>
      </w:r>
      <w:r w:rsidR="004A4A7B">
        <w:t>concerns the extent of cooling</w:t>
      </w:r>
      <w:r w:rsidR="0078695D">
        <w:t xml:space="preserve"> of the sphere between the end of the heating phase and its </w:t>
      </w:r>
      <w:r w:rsidR="004A4A7B">
        <w:t xml:space="preserve">submersion </w:t>
      </w:r>
      <w:r w:rsidR="0078695D">
        <w:t xml:space="preserve">into the liquid sodium. To address </w:t>
      </w:r>
      <w:r w:rsidR="00344C96">
        <w:t xml:space="preserve">these </w:t>
      </w:r>
      <w:r w:rsidR="0078695D">
        <w:t>issues, dedicated experiments have been conducted at the VITI facility</w:t>
      </w:r>
      <w:r w:rsidR="00344C96">
        <w:t xml:space="preserve"> for the validation of</w:t>
      </w:r>
      <w:r w:rsidR="0078695D">
        <w:t xml:space="preserve"> magneto-thermal simulations </w:t>
      </w:r>
      <w:r w:rsidR="00344C96">
        <w:t>used in the development of</w:t>
      </w:r>
      <w:r w:rsidR="0078695D">
        <w:t xml:space="preserve"> </w:t>
      </w:r>
      <w:r w:rsidR="00344C96">
        <w:t xml:space="preserve">the </w:t>
      </w:r>
      <w:r w:rsidR="0078695D">
        <w:t>SERUA</w:t>
      </w:r>
      <w:r w:rsidR="00344C96">
        <w:t xml:space="preserve"> design</w:t>
      </w:r>
      <w:r w:rsidR="0078695D">
        <w:t>.</w:t>
      </w:r>
    </w:p>
    <w:p w14:paraId="3E7DF041" w14:textId="77777777" w:rsidR="0078695D" w:rsidRDefault="0078695D" w:rsidP="00C46522">
      <w:pPr>
        <w:pStyle w:val="Corpsdetexte"/>
      </w:pPr>
    </w:p>
    <w:p w14:paraId="66BF90E3" w14:textId="459FFC98" w:rsidR="00D164E3" w:rsidRDefault="0078695D" w:rsidP="00C46522">
      <w:pPr>
        <w:pStyle w:val="Corpsdetexte"/>
      </w:pPr>
      <w:r>
        <w:t>T</w:t>
      </w:r>
      <w:r w:rsidR="001640A4">
        <w:t xml:space="preserve">he temperature distribution across the surface of </w:t>
      </w:r>
      <w:r w:rsidR="004A03CD">
        <w:t>a 25 mm</w:t>
      </w:r>
      <w:r w:rsidR="001640A4">
        <w:t xml:space="preserve"> </w:t>
      </w:r>
      <w:r w:rsidR="00FF636A">
        <w:t xml:space="preserve">solid tantalum </w:t>
      </w:r>
      <w:r w:rsidR="001640A4">
        <w:t xml:space="preserve">sphere was investigated through </w:t>
      </w:r>
      <w:r w:rsidR="002F341C">
        <w:t xml:space="preserve">bichromatic pyrometry and </w:t>
      </w:r>
      <w:r w:rsidR="001640A4">
        <w:t>infrared thermal imaging during induction heating. An image of the sphere within the induction furnace and the observed</w:t>
      </w:r>
      <w:r w:rsidR="009E0EC9">
        <w:t xml:space="preserve"> blackbody</w:t>
      </w:r>
      <w:r w:rsidR="001640A4">
        <w:t xml:space="preserve"> surface temperature distribution are presented in </w:t>
      </w:r>
      <w:r w:rsidR="00F22D28">
        <w:fldChar w:fldCharType="begin"/>
      </w:r>
      <w:r w:rsidR="00F22D28">
        <w:instrText xml:space="preserve"> REF _Ref97825371 \h </w:instrText>
      </w:r>
      <w:r w:rsidR="00F22D28">
        <w:fldChar w:fldCharType="separate"/>
      </w:r>
      <w:r w:rsidR="00F22D28">
        <w:t xml:space="preserve">Fig.  </w:t>
      </w:r>
      <w:r w:rsidR="00F22D28">
        <w:rPr>
          <w:noProof/>
        </w:rPr>
        <w:t>5</w:t>
      </w:r>
      <w:r w:rsidR="00F22D28">
        <w:fldChar w:fldCharType="end"/>
      </w:r>
      <w:r w:rsidR="001640A4">
        <w:t>.</w:t>
      </w:r>
      <w:r w:rsidR="00344C96">
        <w:t xml:space="preserve"> </w:t>
      </w:r>
      <w:r w:rsidR="002F341C">
        <w:t xml:space="preserve">Validating the induction heating of tantalum to </w:t>
      </w:r>
      <w:r w:rsidR="00344C96">
        <w:t xml:space="preserve">blackbody </w:t>
      </w:r>
      <w:r w:rsidR="002F341C">
        <w:t xml:space="preserve">surface temperatures </w:t>
      </w:r>
      <w:r w:rsidR="00344C96">
        <w:t>in the order of 2200 K</w:t>
      </w:r>
      <w:r w:rsidR="002F341C">
        <w:t xml:space="preserve"> represents an important milestone in the development of SERUA.</w:t>
      </w:r>
    </w:p>
    <w:p w14:paraId="66C1F184" w14:textId="77777777" w:rsidR="00D3683E" w:rsidRDefault="00D3683E" w:rsidP="00D3683E">
      <w:pPr>
        <w:pStyle w:val="Corpsdetexte"/>
        <w:keepNext/>
        <w:ind w:firstLine="0"/>
      </w:pPr>
      <w:r>
        <w:rPr>
          <w:noProof/>
          <w:lang w:val="fr-FR" w:eastAsia="fr-FR"/>
        </w:rPr>
        <mc:AlternateContent>
          <mc:Choice Requires="wpc">
            <w:drawing>
              <wp:inline distT="0" distB="0" distL="0" distR="0" wp14:anchorId="68C7EF6A" wp14:editId="7B7CB8AC">
                <wp:extent cx="5772150" cy="2336179"/>
                <wp:effectExtent l="0" t="0" r="0" b="0"/>
                <wp:docPr id="5" name="Zone de dessin 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3" name="Image 33"/>
                          <pic:cNvPicPr/>
                        </pic:nvPicPr>
                        <pic:blipFill>
                          <a:blip r:embed="rId29">
                            <a:extLst>
                              <a:ext uri="{28A0092B-C50C-407E-A947-70E740481C1C}">
                                <a14:useLocalDpi xmlns:a14="http://schemas.microsoft.com/office/drawing/2010/main" val="0"/>
                              </a:ext>
                            </a:extLst>
                          </a:blip>
                          <a:srcRect/>
                          <a:stretch>
                            <a:fillRect/>
                          </a:stretch>
                        </pic:blipFill>
                        <pic:spPr bwMode="auto">
                          <a:xfrm>
                            <a:off x="2504100" y="180000"/>
                            <a:ext cx="2832100" cy="1811020"/>
                          </a:xfrm>
                          <a:prstGeom prst="rect">
                            <a:avLst/>
                          </a:prstGeom>
                          <a:noFill/>
                          <a:ln>
                            <a:noFill/>
                          </a:ln>
                        </pic:spPr>
                      </pic:pic>
                      <wps:wsp>
                        <wps:cNvPr id="34" name="Zone de texte 24"/>
                        <wps:cNvSpPr txBox="1"/>
                        <wps:spPr>
                          <a:xfrm>
                            <a:off x="4267201" y="27600"/>
                            <a:ext cx="1038224" cy="248920"/>
                          </a:xfrm>
                          <a:prstGeom prst="rect">
                            <a:avLst/>
                          </a:prstGeom>
                          <a:noFill/>
                          <a:ln w="6350">
                            <a:noFill/>
                          </a:ln>
                        </wps:spPr>
                        <wps:txbx>
                          <w:txbxContent>
                            <w:p w14:paraId="10684CEF" w14:textId="6E2C5403" w:rsidR="003230F2" w:rsidRDefault="003230F2" w:rsidP="00D3683E">
                              <w:pPr>
                                <w:pStyle w:val="NormalWeb"/>
                              </w:pPr>
                              <w:r>
                                <w:rPr>
                                  <w:sz w:val="18"/>
                                  <w:szCs w:val="18"/>
                                </w:rPr>
                                <w:t>Temperature (K)</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 name="Image 35"/>
                          <pic:cNvPicPr/>
                        </pic:nvPicPr>
                        <pic:blipFill>
                          <a:blip r:embed="rId30" cstate="print">
                            <a:extLst>
                              <a:ext uri="{28A0092B-C50C-407E-A947-70E740481C1C}">
                                <a14:useLocalDpi xmlns:a14="http://schemas.microsoft.com/office/drawing/2010/main" val="0"/>
                              </a:ext>
                            </a:extLst>
                          </a:blip>
                          <a:stretch/>
                        </pic:blipFill>
                        <pic:spPr bwMode="auto">
                          <a:xfrm>
                            <a:off x="532425" y="132375"/>
                            <a:ext cx="1350010" cy="1799590"/>
                          </a:xfrm>
                          <a:prstGeom prst="rect">
                            <a:avLst/>
                          </a:prstGeom>
                        </pic:spPr>
                      </pic:pic>
                      <wps:wsp>
                        <wps:cNvPr id="36" name="Text Box 2"/>
                        <wps:cNvSpPr txBox="1">
                          <a:spLocks noChangeArrowheads="1"/>
                        </wps:cNvSpPr>
                        <wps:spPr bwMode="auto">
                          <a:xfrm>
                            <a:off x="1065825" y="2067220"/>
                            <a:ext cx="381000" cy="260985"/>
                          </a:xfrm>
                          <a:prstGeom prst="rect">
                            <a:avLst/>
                          </a:prstGeom>
                          <a:noFill/>
                          <a:ln w="9525">
                            <a:noFill/>
                            <a:miter lim="800000"/>
                            <a:headEnd/>
                            <a:tailEnd/>
                          </a:ln>
                        </wps:spPr>
                        <wps:txbx>
                          <w:txbxContent>
                            <w:p w14:paraId="72A56D5B" w14:textId="77777777" w:rsidR="003230F2" w:rsidRDefault="003230F2" w:rsidP="00D3683E">
                              <w:pPr>
                                <w:pStyle w:val="NormalWeb"/>
                              </w:pPr>
                              <w:r>
                                <w:rPr>
                                  <w:sz w:val="22"/>
                                  <w:szCs w:val="22"/>
                                </w:rPr>
                                <w:t>(a)</w:t>
                              </w:r>
                            </w:p>
                          </w:txbxContent>
                        </wps:txbx>
                        <wps:bodyPr rot="0" vert="horz" wrap="square" lIns="91440" tIns="45720" rIns="91440" bIns="45720" anchor="t" anchorCtr="0">
                          <a:spAutoFit/>
                        </wps:bodyPr>
                      </wps:wsp>
                      <wps:wsp>
                        <wps:cNvPr id="45" name="Text Box 2"/>
                        <wps:cNvSpPr txBox="1">
                          <a:spLocks noChangeArrowheads="1"/>
                        </wps:cNvSpPr>
                        <wps:spPr bwMode="auto">
                          <a:xfrm>
                            <a:off x="3805215" y="2046900"/>
                            <a:ext cx="381000" cy="260985"/>
                          </a:xfrm>
                          <a:prstGeom prst="rect">
                            <a:avLst/>
                          </a:prstGeom>
                          <a:noFill/>
                          <a:ln w="9525">
                            <a:noFill/>
                            <a:miter lim="800000"/>
                            <a:headEnd/>
                            <a:tailEnd/>
                          </a:ln>
                        </wps:spPr>
                        <wps:txbx>
                          <w:txbxContent>
                            <w:p w14:paraId="5392CECD" w14:textId="77777777" w:rsidR="003230F2" w:rsidRDefault="003230F2" w:rsidP="00D3683E">
                              <w:pPr>
                                <w:pStyle w:val="NormalWeb"/>
                              </w:pPr>
                              <w:r>
                                <w:rPr>
                                  <w:sz w:val="22"/>
                                  <w:szCs w:val="22"/>
                                </w:rPr>
                                <w:t>(b)</w:t>
                              </w:r>
                            </w:p>
                          </w:txbxContent>
                        </wps:txbx>
                        <wps:bodyPr rot="0" vert="horz" wrap="square" lIns="91440" tIns="45720" rIns="91440" bIns="45720" anchor="t" anchorCtr="0">
                          <a:spAutoFit/>
                        </wps:bodyPr>
                      </wps:wsp>
                    </wpc:wpc>
                  </a:graphicData>
                </a:graphic>
              </wp:inline>
            </w:drawing>
          </mc:Choice>
          <mc:Fallback>
            <w:pict>
              <v:group w14:anchorId="68C7EF6A" id="Zone de dessin 5" o:spid="_x0000_s1053" editas="canvas" style="width:454.5pt;height:183.95pt;mso-position-horizontal-relative:char;mso-position-vertical-relative:line" coordsize="57721,2336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">
                <v:shape id="_x0000_s1054" type="#_x0000_t75" style="position:absolute;width:57721;height:23361;visibility:visible;mso-wrap-style:square">
                  <v:fill o:detectmouseclick="t"/>
                  <v:path o:connecttype="none"/>
                </v:shape>
                <v:shape id="Image 33" o:spid="_x0000_s1055" type="#_x0000_t75" style="position:absolute;left:25041;top:1800;width:28321;height:18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">
                  <v:imagedata r:id="rId31" o:title=""/>
                </v:shape>
                <v:shape id="Zone de texte 24" o:spid="_x0000_s1056" type="#_x0000_t202" style="position:absolute;left:42672;top:276;width:10382;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" filled="f" stroked="f" strokeweight=".5pt">
                  <v:textbox>
                    <w:txbxContent>
                      <w:p w14:paraId="10684CEF" w14:textId="6E2C5403" w:rsidR="003230F2" w:rsidRDefault="003230F2" w:rsidP="00D3683E">
                        <w:pPr>
                          <w:pStyle w:val="NormalWeb"/>
                        </w:pPr>
                        <w:r>
                          <w:rPr>
                            <w:sz w:val="18"/>
                            <w:szCs w:val="18"/>
                          </w:rPr>
                          <w:t>Temperature (K)</w:t>
                        </w:r>
                      </w:p>
                    </w:txbxContent>
                  </v:textbox>
                </v:shape>
                <v:shape id="Image 35" o:spid="_x0000_s1057" type="#_x0000_t75" style="position:absolute;left:5324;top:1323;width:1350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">
                  <v:imagedata r:id="rId32" o:title=""/>
                </v:shape>
                <v:shape id="Text Box 2" o:spid="_x0000_s1058" type="#_x0000_t202" style="position:absolute;left:10658;top:20672;width:3810;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a3wgAAANsAAAAPAAAAZHJzL2Rvd25yZXYueG1sRI/NasMw&#10;EITvhb6D2EBujZyW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Bhkwa3wgAAANsAAAAPAAAA&#10;AAAAAAAAAAAAAAcCAABkcnMvZG93bnJldi54bWxQSwUGAAAAAAMAAwC3AAAA9gIAAAAA&#10;" filled="f" stroked="f">
                  <v:textbox style="mso-fit-shape-to-text:t">
                    <w:txbxContent>
                      <w:p w14:paraId="72A56D5B" w14:textId="77777777" w:rsidR="003230F2" w:rsidRDefault="003230F2" w:rsidP="00D3683E">
                        <w:pPr>
                          <w:pStyle w:val="NormalWeb"/>
                        </w:pPr>
                        <w:r>
                          <w:rPr>
                            <w:sz w:val="22"/>
                            <w:szCs w:val="22"/>
                          </w:rPr>
                          <w:t>(a)</w:t>
                        </w:r>
                      </w:p>
                    </w:txbxContent>
                  </v:textbox>
                </v:shape>
                <v:shape id="Text Box 2" o:spid="_x0000_s1059" type="#_x0000_t202" style="position:absolute;left:38052;top:20469;width:381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9wQAAANsAAAAPAAAAZHJzL2Rvd25yZXYueG1sRI9Ba8JA&#10;FITvBf/D8gq91Y2i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MlH673BAAAA2wAAAA8AAAAA&#10;AAAAAAAAAAAABwIAAGRycy9kb3ducmV2LnhtbFBLBQYAAAAAAwADALcAAAD1AgAAAAA=&#10;" filled="f" stroked="f">
                  <v:textbox style="mso-fit-shape-to-text:t">
                    <w:txbxContent>
                      <w:p w14:paraId="5392CECD" w14:textId="77777777" w:rsidR="003230F2" w:rsidRDefault="003230F2" w:rsidP="00D3683E">
                        <w:pPr>
                          <w:pStyle w:val="NormalWeb"/>
                        </w:pPr>
                        <w:r>
                          <w:rPr>
                            <w:sz w:val="22"/>
                            <w:szCs w:val="22"/>
                          </w:rPr>
                          <w:t>(b)</w:t>
                        </w:r>
                      </w:p>
                    </w:txbxContent>
                  </v:textbox>
                </v:shape>
                <w10:anchorlock/>
              </v:group>
            </w:pict>
          </mc:Fallback>
        </mc:AlternateContent>
      </w:r>
    </w:p>
    <w:p w14:paraId="26A07048" w14:textId="66D32669" w:rsidR="00D3683E" w:rsidRPr="00D164E3" w:rsidRDefault="00D3683E" w:rsidP="00D3683E">
      <w:pPr>
        <w:pStyle w:val="Lgende"/>
        <w:jc w:val="both"/>
      </w:pPr>
      <w:bookmarkStart w:id="5" w:name="_Ref97825371"/>
      <w:r>
        <w:t xml:space="preserve">Fig.  </w:t>
      </w:r>
      <w:r>
        <w:fldChar w:fldCharType="begin"/>
      </w:r>
      <w:r>
        <w:instrText xml:space="preserve"> SEQ Fig._ \* ARABIC </w:instrText>
      </w:r>
      <w:r>
        <w:fldChar w:fldCharType="separate"/>
      </w:r>
      <w:r>
        <w:rPr>
          <w:noProof/>
        </w:rPr>
        <w:t>5</w:t>
      </w:r>
      <w:r>
        <w:fldChar w:fldCharType="end"/>
      </w:r>
      <w:bookmarkEnd w:id="5"/>
      <w:r>
        <w:t xml:space="preserve">: </w:t>
      </w:r>
      <w:r w:rsidRPr="003337F1">
        <w:t>(a) An image of the 25 mm tantalum sphere in the VITI furnace and (b) the distribution of blackbody (ϵ=1) surface temperature (in kelvin) across the tantalum sphere during induction heating</w:t>
      </w:r>
      <w:r>
        <w:t>.</w:t>
      </w:r>
    </w:p>
    <w:p w14:paraId="374BE788" w14:textId="5A899A57" w:rsidR="005B4A3C" w:rsidRDefault="00F13FCC" w:rsidP="00344C96">
      <w:pPr>
        <w:pStyle w:val="Corpsdetexte"/>
      </w:pPr>
      <w:r>
        <w:t>The</w:t>
      </w:r>
      <w:r w:rsidR="009E0EC9">
        <w:t xml:space="preserve"> blackbody surface</w:t>
      </w:r>
      <w:r>
        <w:t xml:space="preserve"> temperature distribution</w:t>
      </w:r>
      <w:r w:rsidR="004A03CD">
        <w:t xml:space="preserve"> in </w:t>
      </w:r>
      <w:r w:rsidR="003230F2">
        <w:fldChar w:fldCharType="begin"/>
      </w:r>
      <w:r w:rsidR="003230F2">
        <w:instrText xml:space="preserve"> REF _Ref97825371 \h </w:instrText>
      </w:r>
      <w:r w:rsidR="003230F2">
        <w:fldChar w:fldCharType="separate"/>
      </w:r>
      <w:r w:rsidR="003230F2">
        <w:t xml:space="preserve">Fig.  </w:t>
      </w:r>
      <w:r w:rsidR="003230F2">
        <w:rPr>
          <w:noProof/>
        </w:rPr>
        <w:t>5</w:t>
      </w:r>
      <w:r w:rsidR="003230F2">
        <w:fldChar w:fldCharType="end"/>
      </w:r>
      <w:r w:rsidR="004A03CD">
        <w:t xml:space="preserve">b </w:t>
      </w:r>
      <w:r>
        <w:t xml:space="preserve">corresponds to </w:t>
      </w:r>
      <w:r w:rsidR="00294AD2">
        <w:t xml:space="preserve">an </w:t>
      </w:r>
      <w:r w:rsidR="004A03CD">
        <w:t>emissivity of unity</w:t>
      </w:r>
      <w:r w:rsidR="0004054D">
        <w:t xml:space="preserve"> and thus under-represent</w:t>
      </w:r>
      <w:r w:rsidR="0050227C">
        <w:t>s</w:t>
      </w:r>
      <w:r w:rsidR="0004054D">
        <w:t xml:space="preserve"> the true surface temperature</w:t>
      </w:r>
      <w:r w:rsidR="004A03CD">
        <w:t>.</w:t>
      </w:r>
      <w:r w:rsidR="0023096F">
        <w:t xml:space="preserve"> All</w:t>
      </w:r>
      <w:r w:rsidR="009E0EC9">
        <w:t>e</w:t>
      </w:r>
      <w:r w:rsidR="0023096F">
        <w:t>n, Glazier and Jordan</w:t>
      </w:r>
      <w:r w:rsidR="00F22D28">
        <w:t>[17]</w:t>
      </w:r>
      <w:r w:rsidR="0023096F">
        <w:t xml:space="preserve"> determined emissivity values of 0.288-0.324 for </w:t>
      </w:r>
      <w:r w:rsidR="002F341C">
        <w:t xml:space="preserve">polished </w:t>
      </w:r>
      <w:r w:rsidR="0023096F">
        <w:t xml:space="preserve">tantalum </w:t>
      </w:r>
      <w:r w:rsidR="002F341C">
        <w:t xml:space="preserve">surfaces </w:t>
      </w:r>
      <w:r w:rsidR="00CB46A5">
        <w:t>in the</w:t>
      </w:r>
      <w:r w:rsidR="0023096F">
        <w:t xml:space="preserve"> 2300</w:t>
      </w:r>
      <w:r w:rsidR="00CB46A5">
        <w:t>-3300</w:t>
      </w:r>
      <w:r w:rsidR="0023096F">
        <w:t xml:space="preserve"> K</w:t>
      </w:r>
      <w:r w:rsidR="00CB46A5">
        <w:t xml:space="preserve"> range</w:t>
      </w:r>
      <w:r w:rsidR="0023096F">
        <w:t>, increasing with temperature.</w:t>
      </w:r>
      <w:r w:rsidR="002F341C" w:rsidRPr="002F341C">
        <w:t xml:space="preserve"> </w:t>
      </w:r>
      <w:r w:rsidR="002F341C">
        <w:t xml:space="preserve">However, more precise characterisation of the emissivity of the spheres under investigation is required </w:t>
      </w:r>
      <w:r w:rsidR="00344C96">
        <w:t>due to the significance of the</w:t>
      </w:r>
      <w:r w:rsidR="002F341C">
        <w:t xml:space="preserve"> surface condition </w:t>
      </w:r>
      <w:r w:rsidR="00344C96">
        <w:t>in dictating emissivity, which can vary considerably</w:t>
      </w:r>
      <w:r w:rsidR="002F341C">
        <w:t xml:space="preserve">. </w:t>
      </w:r>
      <w:r w:rsidR="00294AD2">
        <w:t>To this end,</w:t>
      </w:r>
      <w:r w:rsidR="002F341C">
        <w:t xml:space="preserve"> a </w:t>
      </w:r>
      <w:r w:rsidR="00294AD2">
        <w:t>dedicated</w:t>
      </w:r>
      <w:r w:rsidR="002F341C">
        <w:t xml:space="preserve"> methodology is under development </w:t>
      </w:r>
      <w:r w:rsidR="00294AD2">
        <w:t>for the characterisation of</w:t>
      </w:r>
      <w:r w:rsidR="002F341C">
        <w:t xml:space="preserve"> emissivity</w:t>
      </w:r>
      <w:r w:rsidR="00294AD2">
        <w:t>. This methodology is</w:t>
      </w:r>
      <w:r w:rsidR="002F341C">
        <w:t xml:space="preserve"> summarized in </w:t>
      </w:r>
      <w:r w:rsidR="003230F2">
        <w:fldChar w:fldCharType="begin"/>
      </w:r>
      <w:r w:rsidR="003230F2">
        <w:instrText xml:space="preserve"> REF _Ref97825399 \h </w:instrText>
      </w:r>
      <w:r w:rsidR="003230F2">
        <w:fldChar w:fldCharType="separate"/>
      </w:r>
      <w:r w:rsidR="003230F2">
        <w:t xml:space="preserve">Fig.  </w:t>
      </w:r>
      <w:r w:rsidR="003230F2">
        <w:rPr>
          <w:noProof/>
        </w:rPr>
        <w:t>6</w:t>
      </w:r>
      <w:r w:rsidR="003230F2">
        <w:fldChar w:fldCharType="end"/>
      </w:r>
      <w:r w:rsidR="003230F2">
        <w:t xml:space="preserve"> </w:t>
      </w:r>
      <w:r w:rsidR="002F341C">
        <w:t xml:space="preserve">and may be divided into two main steps: </w:t>
      </w:r>
      <w:r w:rsidR="00F22D28">
        <w:t>(</w:t>
      </w:r>
      <w:r w:rsidR="002F341C">
        <w:t xml:space="preserve">i) experimental data </w:t>
      </w:r>
      <w:r w:rsidR="00294AD2">
        <w:t>processing</w:t>
      </w:r>
      <w:r w:rsidR="002F341C">
        <w:t xml:space="preserve"> and </w:t>
      </w:r>
      <w:r w:rsidR="00F22D28">
        <w:t>(</w:t>
      </w:r>
      <w:r w:rsidR="002F341C">
        <w:t xml:space="preserve">ii) </w:t>
      </w:r>
      <w:r w:rsidR="00294AD2">
        <w:t xml:space="preserve">adjustment of the </w:t>
      </w:r>
      <w:r w:rsidR="002F341C">
        <w:t>numerical model.</w:t>
      </w:r>
    </w:p>
    <w:p w14:paraId="5672CA7E" w14:textId="77777777" w:rsidR="007E5E4F" w:rsidRDefault="007E5E4F" w:rsidP="007E5E4F">
      <w:pPr>
        <w:pStyle w:val="Corpsdetexte"/>
      </w:pPr>
    </w:p>
    <w:p w14:paraId="13778A47" w14:textId="77777777" w:rsidR="00D3683E" w:rsidRDefault="007E5E4F" w:rsidP="00D3683E">
      <w:pPr>
        <w:pStyle w:val="Figurecaption"/>
        <w:keepNext/>
      </w:pPr>
      <w:r>
        <w:rPr>
          <w:noProof/>
          <w:lang w:val="fr-FR" w:eastAsia="fr-FR"/>
        </w:rPr>
        <w:drawing>
          <wp:inline distT="0" distB="0" distL="0" distR="0" wp14:anchorId="25970CB4" wp14:editId="2ECF20B2">
            <wp:extent cx="5724000" cy="2987928"/>
            <wp:effectExtent l="0" t="0" r="0" b="317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4000" cy="2987928"/>
                    </a:xfrm>
                    <a:prstGeom prst="rect">
                      <a:avLst/>
                    </a:prstGeom>
                    <a:noFill/>
                  </pic:spPr>
                </pic:pic>
              </a:graphicData>
            </a:graphic>
          </wp:inline>
        </w:drawing>
      </w:r>
    </w:p>
    <w:p w14:paraId="394D0C3D" w14:textId="35B3DA5E" w:rsidR="007E5E4F" w:rsidRDefault="00D3683E" w:rsidP="00D3683E">
      <w:pPr>
        <w:pStyle w:val="Lgende"/>
      </w:pPr>
      <w:bookmarkStart w:id="6" w:name="_Ref97825399"/>
      <w:r>
        <w:t xml:space="preserve">Fig.  </w:t>
      </w:r>
      <w:r>
        <w:fldChar w:fldCharType="begin"/>
      </w:r>
      <w:r>
        <w:instrText xml:space="preserve"> SEQ Fig._ \* ARABIC </w:instrText>
      </w:r>
      <w:r>
        <w:fldChar w:fldCharType="separate"/>
      </w:r>
      <w:r>
        <w:rPr>
          <w:noProof/>
        </w:rPr>
        <w:t>6</w:t>
      </w:r>
      <w:r>
        <w:fldChar w:fldCharType="end"/>
      </w:r>
      <w:bookmarkEnd w:id="6"/>
      <w:r>
        <w:t xml:space="preserve">: </w:t>
      </w:r>
      <w:r w:rsidRPr="002A6729">
        <w:t>General description of the methodology developed to produce a validated model for the VITI-SERUA experiments</w:t>
      </w:r>
      <w:r>
        <w:t>.</w:t>
      </w:r>
    </w:p>
    <w:p w14:paraId="5BDB629E" w14:textId="5EB1C502" w:rsidR="007E5E4F" w:rsidRDefault="007E5E4F" w:rsidP="007E5E4F">
      <w:pPr>
        <w:pStyle w:val="Corpsdetexte"/>
      </w:pPr>
      <w:r>
        <w:t xml:space="preserve">The experimental data </w:t>
      </w:r>
      <w:r w:rsidR="006310B4">
        <w:t>processing</w:t>
      </w:r>
      <w:r>
        <w:t xml:space="preserve"> </w:t>
      </w:r>
      <w:r w:rsidR="006310B4">
        <w:t>begins with</w:t>
      </w:r>
      <w:r>
        <w:t xml:space="preserve"> the bichromatic pyrometer</w:t>
      </w:r>
      <w:r w:rsidR="006310B4">
        <w:t xml:space="preserve"> measurements</w:t>
      </w:r>
      <w:r>
        <w:t xml:space="preserve">, which </w:t>
      </w:r>
      <w:r w:rsidR="006310B4">
        <w:t>monitors</w:t>
      </w:r>
      <w:r>
        <w:t xml:space="preserve"> the colour temperature </w:t>
      </w:r>
      <m:oMath>
        <m:sSub>
          <m:sSubPr>
            <m:ctrlPr>
              <w:rPr>
                <w:rFonts w:ascii="Cambria Math" w:hAnsi="Cambria Math"/>
                <w:i/>
              </w:rPr>
            </m:ctrlPr>
          </m:sSubPr>
          <m:e>
            <m:r>
              <w:rPr>
                <w:rFonts w:ascii="Cambria Math" w:hAnsi="Cambria Math"/>
              </w:rPr>
              <m:t>T</m:t>
            </m:r>
          </m:e>
          <m:sub>
            <m:r>
              <w:rPr>
                <w:rFonts w:ascii="Cambria Math" w:hAnsi="Cambria Math"/>
              </w:rPr>
              <m:t>C</m:t>
            </m:r>
          </m:sub>
        </m:sSub>
      </m:oMath>
      <w:r>
        <w:t xml:space="preserve"> and two luminance temperatures </w:t>
      </w:r>
      <m:oMath>
        <m:sSub>
          <m:sSubPr>
            <m:ctrlPr>
              <w:rPr>
                <w:rFonts w:ascii="Cambria Math" w:hAnsi="Cambria Math"/>
                <w:i/>
              </w:rPr>
            </m:ctrlPr>
          </m:sSubPr>
          <m:e>
            <m:r>
              <w:rPr>
                <w:rFonts w:ascii="Cambria Math" w:hAnsi="Cambria Math"/>
              </w:rPr>
              <m:t>T</m:t>
            </m:r>
          </m:e>
          <m:sub>
            <m:sSub>
              <m:sSubPr>
                <m:ctrlPr>
                  <w:rPr>
                    <w:rFonts w:ascii="Cambria Math" w:hAnsi="Cambria Math"/>
                    <w:i/>
                  </w:rPr>
                </m:ctrlPr>
              </m:sSubPr>
              <m:e>
                <m:r>
                  <w:rPr>
                    <w:rFonts w:ascii="Cambria Math" w:hAnsi="Cambria Math"/>
                  </w:rPr>
                  <m:t>λ</m:t>
                </m:r>
              </m:e>
              <m:sub>
                <m:r>
                  <w:rPr>
                    <w:rFonts w:ascii="Cambria Math" w:hAnsi="Cambria Math"/>
                  </w:rPr>
                  <m:t>1</m:t>
                </m:r>
              </m:sub>
            </m:sSub>
          </m:sub>
        </m:sSub>
      </m:oMath>
      <w:r>
        <w:t xml:space="preserve"> and </w:t>
      </w:r>
      <m:oMath>
        <m:sSub>
          <m:sSubPr>
            <m:ctrlPr>
              <w:rPr>
                <w:rFonts w:ascii="Cambria Math" w:hAnsi="Cambria Math"/>
                <w:i/>
              </w:rPr>
            </m:ctrlPr>
          </m:sSubPr>
          <m:e>
            <m:r>
              <w:rPr>
                <w:rFonts w:ascii="Cambria Math" w:hAnsi="Cambria Math"/>
              </w:rPr>
              <m:t>T</m:t>
            </m:r>
          </m:e>
          <m:sub>
            <m:sSub>
              <m:sSubPr>
                <m:ctrlPr>
                  <w:rPr>
                    <w:rFonts w:ascii="Cambria Math" w:hAnsi="Cambria Math"/>
                    <w:i/>
                  </w:rPr>
                </m:ctrlPr>
              </m:sSubPr>
              <m:e>
                <m:r>
                  <w:rPr>
                    <w:rFonts w:ascii="Cambria Math" w:hAnsi="Cambria Math"/>
                  </w:rPr>
                  <m:t>λ</m:t>
                </m:r>
              </m:e>
              <m:sub>
                <m:r>
                  <w:rPr>
                    <w:rFonts w:ascii="Cambria Math" w:hAnsi="Cambria Math"/>
                  </w:rPr>
                  <m:t>2</m:t>
                </m:r>
              </m:sub>
            </m:sSub>
          </m:sub>
        </m:sSub>
      </m:oMath>
      <w:r>
        <w:t xml:space="preserve"> </w:t>
      </w:r>
      <w:r w:rsidR="006310B4">
        <w:t>at corresponding</w:t>
      </w:r>
      <w:r>
        <w:t xml:space="preserve"> wavelengths </w:t>
      </w:r>
      <m:oMath>
        <m:sSub>
          <m:sSubPr>
            <m:ctrlPr>
              <w:rPr>
                <w:rFonts w:ascii="Cambria Math" w:hAnsi="Cambria Math"/>
                <w:i/>
              </w:rPr>
            </m:ctrlPr>
          </m:sSubPr>
          <m:e>
            <m:r>
              <w:rPr>
                <w:rFonts w:ascii="Cambria Math" w:hAnsi="Cambria Math"/>
              </w:rPr>
              <m:t>λ</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λ</m:t>
            </m:r>
          </m:e>
          <m:sub>
            <m:r>
              <w:rPr>
                <w:rFonts w:ascii="Cambria Math" w:hAnsi="Cambria Math"/>
              </w:rPr>
              <m:t>2</m:t>
            </m:r>
          </m:sub>
        </m:sSub>
      </m:oMath>
      <w:r w:rsidR="006310B4" w:rsidRPr="006310B4">
        <w:t xml:space="preserve"> </w:t>
      </w:r>
      <w:r w:rsidR="006310B4">
        <w:t>at a particular location on the sphere equator</w:t>
      </w:r>
      <w:r>
        <w:t xml:space="preserve">. </w:t>
      </w:r>
      <w:r w:rsidR="006310B4">
        <w:t>If</w:t>
      </w:r>
      <w:r>
        <w:t xml:space="preserve"> the spectral emissivity </w:t>
      </w:r>
      <m:oMath>
        <m:r>
          <w:rPr>
            <w:rFonts w:ascii="Cambria Math" w:hAnsi="Cambria Math"/>
          </w:rPr>
          <m:t>ε</m:t>
        </m:r>
      </m:oMath>
      <w:r>
        <w:t xml:space="preserve"> </w:t>
      </w:r>
      <w:r w:rsidR="006310B4">
        <w:t xml:space="preserve">is known </w:t>
      </w:r>
      <w:r>
        <w:t>at</w:t>
      </w:r>
      <w:r w:rsidR="006310B4">
        <w:t xml:space="preserve"> the</w:t>
      </w:r>
      <w:r>
        <w:t xml:space="preserve"> wavelengths </w:t>
      </w:r>
      <m:oMath>
        <m:sSub>
          <m:sSubPr>
            <m:ctrlPr>
              <w:rPr>
                <w:rFonts w:ascii="Cambria Math" w:hAnsi="Cambria Math"/>
                <w:i/>
              </w:rPr>
            </m:ctrlPr>
          </m:sSubPr>
          <m:e>
            <m:r>
              <w:rPr>
                <w:rFonts w:ascii="Cambria Math" w:hAnsi="Cambria Math"/>
              </w:rPr>
              <m:t>λ</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λ</m:t>
            </m:r>
          </m:e>
          <m:sub>
            <m:r>
              <w:rPr>
                <w:rFonts w:ascii="Cambria Math" w:hAnsi="Cambria Math"/>
              </w:rPr>
              <m:t>2</m:t>
            </m:r>
          </m:sub>
        </m:sSub>
      </m:oMath>
      <w:r>
        <w:t xml:space="preserve">, </w:t>
      </w:r>
      <w:r w:rsidR="006310B4">
        <w:t xml:space="preserve">the </w:t>
      </w:r>
      <w:r>
        <w:t xml:space="preserve">temperatures </w:t>
      </w:r>
      <m:oMath>
        <m:sSub>
          <m:sSubPr>
            <m:ctrlPr>
              <w:rPr>
                <w:rFonts w:ascii="Cambria Math" w:hAnsi="Cambria Math"/>
                <w:i/>
              </w:rPr>
            </m:ctrlPr>
          </m:sSubPr>
          <m:e>
            <m:r>
              <w:rPr>
                <w:rFonts w:ascii="Cambria Math" w:hAnsi="Cambria Math"/>
              </w:rPr>
              <m:t>T</m:t>
            </m:r>
          </m:e>
          <m:sub>
            <m:r>
              <w:rPr>
                <w:rFonts w:ascii="Cambria Math" w:hAnsi="Cambria Math"/>
              </w:rPr>
              <m:t>C</m:t>
            </m:r>
          </m:sub>
        </m:sSub>
      </m:oMath>
      <w:r>
        <w:t xml:space="preserve">, </w:t>
      </w:r>
      <m:oMath>
        <m:sSub>
          <m:sSubPr>
            <m:ctrlPr>
              <w:rPr>
                <w:rFonts w:ascii="Cambria Math" w:hAnsi="Cambria Math"/>
                <w:i/>
              </w:rPr>
            </m:ctrlPr>
          </m:sSubPr>
          <m:e>
            <m:r>
              <w:rPr>
                <w:rFonts w:ascii="Cambria Math" w:hAnsi="Cambria Math"/>
              </w:rPr>
              <m:t>T</m:t>
            </m:r>
          </m:e>
          <m:sub>
            <m:sSub>
              <m:sSubPr>
                <m:ctrlPr>
                  <w:rPr>
                    <w:rFonts w:ascii="Cambria Math" w:hAnsi="Cambria Math"/>
                    <w:i/>
                  </w:rPr>
                </m:ctrlPr>
              </m:sSubPr>
              <m:e>
                <m:r>
                  <w:rPr>
                    <w:rFonts w:ascii="Cambria Math" w:hAnsi="Cambria Math"/>
                  </w:rPr>
                  <m:t>λ</m:t>
                </m:r>
              </m:e>
              <m:sub>
                <m:r>
                  <w:rPr>
                    <w:rFonts w:ascii="Cambria Math" w:hAnsi="Cambria Math"/>
                  </w:rPr>
                  <m:t>1</m:t>
                </m:r>
              </m:sub>
            </m:sSub>
          </m:sub>
        </m:sSub>
      </m:oMath>
      <w:r>
        <w:t xml:space="preserve"> or </w:t>
      </w:r>
      <m:oMath>
        <m:sSub>
          <m:sSubPr>
            <m:ctrlPr>
              <w:rPr>
                <w:rFonts w:ascii="Cambria Math" w:hAnsi="Cambria Math"/>
                <w:i/>
              </w:rPr>
            </m:ctrlPr>
          </m:sSubPr>
          <m:e>
            <m:r>
              <w:rPr>
                <w:rFonts w:ascii="Cambria Math" w:hAnsi="Cambria Math"/>
              </w:rPr>
              <m:t>T</m:t>
            </m:r>
          </m:e>
          <m:sub>
            <m:sSub>
              <m:sSubPr>
                <m:ctrlPr>
                  <w:rPr>
                    <w:rFonts w:ascii="Cambria Math" w:hAnsi="Cambria Math"/>
                    <w:i/>
                  </w:rPr>
                </m:ctrlPr>
              </m:sSubPr>
              <m:e>
                <m:r>
                  <w:rPr>
                    <w:rFonts w:ascii="Cambria Math" w:hAnsi="Cambria Math"/>
                  </w:rPr>
                  <m:t>λ</m:t>
                </m:r>
              </m:e>
              <m:sub>
                <m:r>
                  <w:rPr>
                    <w:rFonts w:ascii="Cambria Math" w:hAnsi="Cambria Math"/>
                  </w:rPr>
                  <m:t>2</m:t>
                </m:r>
              </m:sub>
            </m:sSub>
          </m:sub>
        </m:sSub>
      </m:oMath>
      <w:r>
        <w:t xml:space="preserve"> may be </w:t>
      </w:r>
      <w:r w:rsidR="006310B4">
        <w:t>calibrated to</w:t>
      </w:r>
      <w:r>
        <w:t xml:space="preserve"> the effective temperature </w:t>
      </w:r>
      <m:oMath>
        <m:r>
          <w:rPr>
            <w:rFonts w:ascii="Cambria Math" w:hAnsi="Cambria Math"/>
          </w:rPr>
          <m:t>T</m:t>
        </m:r>
      </m:oMath>
      <w:r>
        <w:t xml:space="preserve">. </w:t>
      </w:r>
      <w:r w:rsidR="006310B4">
        <w:t>For instances</w:t>
      </w:r>
      <w:r>
        <w:t xml:space="preserve"> where </w:t>
      </w:r>
      <m:oMath>
        <m:r>
          <w:rPr>
            <w:rFonts w:ascii="Cambria Math" w:hAnsi="Cambria Math"/>
          </w:rPr>
          <m:t>ε</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1</m:t>
                </m:r>
              </m:sub>
            </m:sSub>
          </m:e>
        </m:d>
      </m:oMath>
      <w:r>
        <w:t xml:space="preserve"> and </w:t>
      </w:r>
      <m:oMath>
        <m:r>
          <w:rPr>
            <w:rFonts w:ascii="Cambria Math" w:hAnsi="Cambria Math"/>
          </w:rPr>
          <m:t>ε</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2</m:t>
                </m:r>
              </m:sub>
            </m:sSub>
          </m:e>
        </m:d>
      </m:oMath>
      <w:r>
        <w:t xml:space="preserve"> are unknown, </w:t>
      </w:r>
      <w:r w:rsidR="006047E6">
        <w:t>using the assumption</w:t>
      </w:r>
      <w:r w:rsidR="006310B4">
        <w:t xml:space="preserve"> that</w:t>
      </w:r>
      <w:r>
        <w:t xml:space="preserve"> </w:t>
      </w:r>
      <m:oMath>
        <m:sSub>
          <m:sSubPr>
            <m:ctrlPr>
              <w:rPr>
                <w:rFonts w:ascii="Cambria Math" w:hAnsi="Cambria Math"/>
                <w:i/>
              </w:rPr>
            </m:ctrlPr>
          </m:sSubPr>
          <m:e>
            <m:r>
              <w:rPr>
                <w:rFonts w:ascii="Cambria Math" w:hAnsi="Cambria Math"/>
              </w:rPr>
              <m:t>T</m:t>
            </m:r>
          </m:e>
          <m:sub>
            <m:r>
              <w:rPr>
                <w:rFonts w:ascii="Cambria Math" w:hAnsi="Cambria Math"/>
              </w:rPr>
              <m:t>C</m:t>
            </m:r>
          </m:sub>
        </m:sSub>
      </m:oMath>
      <w:r>
        <w:t xml:space="preserve">, </w:t>
      </w:r>
      <m:oMath>
        <m:sSub>
          <m:sSubPr>
            <m:ctrlPr>
              <w:rPr>
                <w:rFonts w:ascii="Cambria Math" w:hAnsi="Cambria Math"/>
                <w:i/>
              </w:rPr>
            </m:ctrlPr>
          </m:sSubPr>
          <m:e>
            <m:r>
              <w:rPr>
                <w:rFonts w:ascii="Cambria Math" w:hAnsi="Cambria Math"/>
              </w:rPr>
              <m:t>T</m:t>
            </m:r>
          </m:e>
          <m:sub>
            <m:sSub>
              <m:sSubPr>
                <m:ctrlPr>
                  <w:rPr>
                    <w:rFonts w:ascii="Cambria Math" w:hAnsi="Cambria Math"/>
                    <w:i/>
                  </w:rPr>
                </m:ctrlPr>
              </m:sSubPr>
              <m:e>
                <m:r>
                  <w:rPr>
                    <w:rFonts w:ascii="Cambria Math" w:hAnsi="Cambria Math"/>
                  </w:rPr>
                  <m:t>λ</m:t>
                </m:r>
              </m:e>
              <m:sub>
                <m:r>
                  <w:rPr>
                    <w:rFonts w:ascii="Cambria Math" w:hAnsi="Cambria Math"/>
                  </w:rPr>
                  <m:t>1</m:t>
                </m:r>
              </m:sub>
            </m:sSub>
          </m:sub>
        </m:sSub>
      </m:oMath>
      <w:r>
        <w:t xml:space="preserve"> and </w:t>
      </w:r>
      <m:oMath>
        <m:sSub>
          <m:sSubPr>
            <m:ctrlPr>
              <w:rPr>
                <w:rFonts w:ascii="Cambria Math" w:hAnsi="Cambria Math"/>
                <w:i/>
              </w:rPr>
            </m:ctrlPr>
          </m:sSubPr>
          <m:e>
            <m:r>
              <w:rPr>
                <w:rFonts w:ascii="Cambria Math" w:hAnsi="Cambria Math"/>
              </w:rPr>
              <m:t>T</m:t>
            </m:r>
          </m:e>
          <m:sub>
            <m:sSub>
              <m:sSubPr>
                <m:ctrlPr>
                  <w:rPr>
                    <w:rFonts w:ascii="Cambria Math" w:hAnsi="Cambria Math"/>
                    <w:i/>
                  </w:rPr>
                </m:ctrlPr>
              </m:sSubPr>
              <m:e>
                <m:r>
                  <w:rPr>
                    <w:rFonts w:ascii="Cambria Math" w:hAnsi="Cambria Math"/>
                  </w:rPr>
                  <m:t>λ</m:t>
                </m:r>
              </m:e>
              <m:sub>
                <m:r>
                  <w:rPr>
                    <w:rFonts w:ascii="Cambria Math" w:hAnsi="Cambria Math"/>
                  </w:rPr>
                  <m:t>2</m:t>
                </m:r>
              </m:sub>
            </m:sSub>
          </m:sub>
        </m:sSub>
      </m:oMath>
      <w:r>
        <w:t xml:space="preserve"> </w:t>
      </w:r>
      <w:r w:rsidR="006310B4">
        <w:t>each</w:t>
      </w:r>
      <w:r>
        <w:t xml:space="preserve"> correspond to the same effective</w:t>
      </w:r>
      <w:r w:rsidR="00E4534B">
        <w:t xml:space="preserve"> local</w:t>
      </w:r>
      <w:r>
        <w:t xml:space="preserve"> temperature </w:t>
      </w:r>
      <m:oMath>
        <m:r>
          <w:rPr>
            <w:rFonts w:ascii="Cambria Math" w:hAnsi="Cambria Math"/>
          </w:rPr>
          <m:t>T</m:t>
        </m:r>
      </m:oMath>
      <w:r>
        <w:t xml:space="preserve">, </w:t>
      </w:r>
      <w:r w:rsidR="006310B4">
        <w:t xml:space="preserve">the values </w:t>
      </w:r>
      <w:r>
        <w:t xml:space="preserve">of </w:t>
      </w:r>
      <m:oMath>
        <m:r>
          <w:rPr>
            <w:rFonts w:ascii="Cambria Math" w:hAnsi="Cambria Math"/>
          </w:rPr>
          <m:t>ε</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1</m:t>
                </m:r>
              </m:sub>
            </m:sSub>
          </m:e>
        </m:d>
      </m:oMath>
      <w:r>
        <w:t xml:space="preserve"> and </w:t>
      </w:r>
      <m:oMath>
        <m:r>
          <w:rPr>
            <w:rFonts w:ascii="Cambria Math" w:hAnsi="Cambria Math"/>
          </w:rPr>
          <m:t>ε</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2</m:t>
                </m:r>
              </m:sub>
            </m:sSub>
          </m:e>
        </m:d>
      </m:oMath>
      <w:r>
        <w:t xml:space="preserve"> </w:t>
      </w:r>
      <w:r w:rsidR="006310B4">
        <w:t xml:space="preserve">can be </w:t>
      </w:r>
      <w:r w:rsidR="006A11A4">
        <w:t>determined</w:t>
      </w:r>
      <w:r w:rsidR="006310B4">
        <w:t xml:space="preserve"> </w:t>
      </w:r>
      <w:r w:rsidR="006047E6">
        <w:t>on the basis that</w:t>
      </w:r>
      <w:r w:rsidR="006310B4">
        <w:t xml:space="preserve"> the corrected temperatures converge to the same value</w:t>
      </w:r>
      <w:r>
        <w:t xml:space="preserve">. This constitutes a non-linear inverse problem </w:t>
      </w:r>
      <w:r w:rsidR="006310B4">
        <w:t>which can be solved</w:t>
      </w:r>
      <w:r>
        <w:t xml:space="preserve"> iteratively. By repeating this procedure for several heating power plateaus, the</w:t>
      </w:r>
      <w:r w:rsidR="00241A2B">
        <w:t xml:space="preserve"> local</w:t>
      </w:r>
      <w:r>
        <w:t xml:space="preserve"> effective temperature </w:t>
      </w:r>
      <w:r w:rsidR="00241A2B">
        <w:t>can be calibrated for the corresponding</w:t>
      </w:r>
      <w:r>
        <w:t xml:space="preserve"> values of </w:t>
      </w:r>
      <m:oMath>
        <m:r>
          <w:rPr>
            <w:rFonts w:ascii="Cambria Math" w:hAnsi="Cambria Math"/>
          </w:rPr>
          <m:t>ε</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1</m:t>
                </m:r>
              </m:sub>
            </m:sSub>
          </m:e>
        </m:d>
      </m:oMath>
      <w:r>
        <w:t xml:space="preserve"> and </w:t>
      </w:r>
      <m:oMath>
        <m:r>
          <w:rPr>
            <w:rFonts w:ascii="Cambria Math" w:hAnsi="Cambria Math"/>
          </w:rPr>
          <m:t>ε</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2</m:t>
                </m:r>
              </m:sub>
            </m:sSub>
          </m:e>
        </m:d>
      </m:oMath>
      <w:r w:rsidR="00241A2B">
        <w:t xml:space="preserve"> providing an</w:t>
      </w:r>
      <w:r>
        <w:t xml:space="preserve"> empirical law for the spectral emissivity of the tantalum sphere as a function of temperature and wavelength </w:t>
      </w:r>
      <m:oMath>
        <m:sSub>
          <m:sSubPr>
            <m:ctrlPr>
              <w:rPr>
                <w:rFonts w:ascii="Cambria Math" w:hAnsi="Cambria Math"/>
                <w:i/>
              </w:rPr>
            </m:ctrlPr>
          </m:sSubPr>
          <m:e>
            <m:r>
              <w:rPr>
                <w:rFonts w:ascii="Cambria Math" w:hAnsi="Cambria Math"/>
              </w:rPr>
              <m:t>ε</m:t>
            </m:r>
          </m:e>
          <m:sub>
            <m:r>
              <w:rPr>
                <w:rFonts w:ascii="Cambria Math" w:hAnsi="Cambria Math"/>
              </w:rPr>
              <m:t>Ta</m:t>
            </m:r>
          </m:sub>
        </m:sSub>
        <m:d>
          <m:dPr>
            <m:ctrlPr>
              <w:rPr>
                <w:rFonts w:ascii="Cambria Math" w:hAnsi="Cambria Math"/>
                <w:i/>
              </w:rPr>
            </m:ctrlPr>
          </m:dPr>
          <m:e>
            <m:r>
              <w:rPr>
                <w:rFonts w:ascii="Cambria Math" w:hAnsi="Cambria Math"/>
              </w:rPr>
              <m:t>λ, T</m:t>
            </m:r>
          </m:e>
        </m:d>
      </m:oMath>
      <w:r>
        <w:t xml:space="preserve">. This law is </w:t>
      </w:r>
      <w:r w:rsidR="00241A2B">
        <w:t>deployed</w:t>
      </w:r>
      <w:r>
        <w:t xml:space="preserve"> in the second step of the experimental data </w:t>
      </w:r>
      <w:r w:rsidR="00241A2B">
        <w:t>processing</w:t>
      </w:r>
      <w:r>
        <w:t xml:space="preserve"> to determine the effective surface temperature</w:t>
      </w:r>
      <w:r w:rsidR="00A00EE0">
        <w:t>s</w:t>
      </w:r>
      <w:r>
        <w:t xml:space="preserve"> observed by the therm</w:t>
      </w:r>
      <w:r w:rsidR="00241A2B">
        <w:t>al</w:t>
      </w:r>
      <w:r>
        <w:t xml:space="preserve"> camera, </w:t>
      </w:r>
      <m:oMath>
        <m:r>
          <w:rPr>
            <w:rFonts w:ascii="Cambria Math" w:hAnsi="Cambria Math"/>
          </w:rPr>
          <m:t>T</m:t>
        </m:r>
        <m:d>
          <m:dPr>
            <m:ctrlPr>
              <w:rPr>
                <w:rFonts w:ascii="Cambria Math" w:hAnsi="Cambria Math"/>
                <w:i/>
              </w:rPr>
            </m:ctrlPr>
          </m:dPr>
          <m:e>
            <m:r>
              <w:rPr>
                <w:rFonts w:ascii="Cambria Math" w:hAnsi="Cambria Math"/>
              </w:rPr>
              <m:t>θ,ψ</m:t>
            </m:r>
          </m:e>
        </m:d>
      </m:oMath>
      <w:r>
        <w:t>,</w:t>
      </w:r>
      <w:r w:rsidR="006047E6">
        <w:t xml:space="preserve"> where </w:t>
      </w:r>
      <m:oMath>
        <m:r>
          <w:rPr>
            <w:rFonts w:ascii="Cambria Math" w:hAnsi="Cambria Math"/>
          </w:rPr>
          <m:t xml:space="preserve"> θ</m:t>
        </m:r>
      </m:oMath>
      <w:r w:rsidR="006047E6">
        <w:t xml:space="preserve"> and </w:t>
      </w:r>
      <m:oMath>
        <m:r>
          <w:rPr>
            <w:rFonts w:ascii="Cambria Math" w:hAnsi="Cambria Math"/>
          </w:rPr>
          <m:t>ψ</m:t>
        </m:r>
      </m:oMath>
      <w:r w:rsidR="006047E6">
        <w:t xml:space="preserve"> are the azimuthal and polar coordinates on the sphere surface,</w:t>
      </w:r>
      <w:r>
        <w:t xml:space="preserve"> which </w:t>
      </w:r>
      <w:r w:rsidR="00241A2B">
        <w:t>provides</w:t>
      </w:r>
      <w:r>
        <w:t xml:space="preserve"> reference data for the validation of the numerical simulations.</w:t>
      </w:r>
    </w:p>
    <w:p w14:paraId="0A632044" w14:textId="77777777" w:rsidR="007E5E4F" w:rsidRDefault="007E5E4F" w:rsidP="007E5E4F">
      <w:pPr>
        <w:pStyle w:val="Corpsdetexte"/>
      </w:pPr>
    </w:p>
    <w:p w14:paraId="127B7729" w14:textId="13B1D698" w:rsidR="007E5E4F" w:rsidRDefault="007E5E4F" w:rsidP="00C4230F">
      <w:pPr>
        <w:pStyle w:val="Corpsdetexte"/>
      </w:pPr>
      <w:r>
        <w:t xml:space="preserve">The numerical model of the experiment requires the total hemispherical emissivity of the tantalum sphere as a function of the </w:t>
      </w:r>
      <w:r w:rsidR="00007EBE">
        <w:t>temperature</w:t>
      </w:r>
      <m:oMath>
        <m:r>
          <w:rPr>
            <w:rFonts w:ascii="Cambria Math" w:hAnsi="Cambria Math"/>
          </w:rPr>
          <m:t xml:space="preserve"> </m:t>
        </m:r>
        <m:sSub>
          <m:sSubPr>
            <m:ctrlPr>
              <w:rPr>
                <w:rFonts w:ascii="Cambria Math" w:hAnsi="Cambria Math"/>
                <w:i/>
              </w:rPr>
            </m:ctrlPr>
          </m:sSubPr>
          <m:e>
            <m:r>
              <w:rPr>
                <w:rFonts w:ascii="Cambria Math" w:hAnsi="Cambria Math"/>
              </w:rPr>
              <m:t>ε</m:t>
            </m:r>
          </m:e>
          <m:sub>
            <m:r>
              <w:rPr>
                <w:rFonts w:ascii="Cambria Math" w:hAnsi="Cambria Math"/>
              </w:rPr>
              <m:t>∩</m:t>
            </m:r>
          </m:sub>
        </m:sSub>
        <m:d>
          <m:dPr>
            <m:ctrlPr>
              <w:rPr>
                <w:rFonts w:ascii="Cambria Math" w:hAnsi="Cambria Math"/>
                <w:i/>
              </w:rPr>
            </m:ctrlPr>
          </m:dPr>
          <m:e>
            <m:r>
              <w:rPr>
                <w:rFonts w:ascii="Cambria Math" w:hAnsi="Cambria Math"/>
              </w:rPr>
              <m:t>T</m:t>
            </m:r>
          </m:e>
        </m:d>
      </m:oMath>
      <w:r>
        <w:t xml:space="preserve">. The empirical law for the </w:t>
      </w:r>
      <w:r w:rsidR="00BD1CB7">
        <w:t xml:space="preserve">local </w:t>
      </w:r>
      <w:r>
        <w:t xml:space="preserve">spectral </w:t>
      </w:r>
      <w:r w:rsidR="00BD1CB7">
        <w:t>emissivity cannot be employed directly at this stage</w:t>
      </w:r>
      <w:r>
        <w:t xml:space="preserve"> and</w:t>
      </w:r>
      <w:r w:rsidR="00BD1CB7">
        <w:t xml:space="preserve"> so</w:t>
      </w:r>
      <w:r>
        <w:t xml:space="preserve"> </w:t>
      </w:r>
      <m:oMath>
        <m:sSub>
          <m:sSubPr>
            <m:ctrlPr>
              <w:rPr>
                <w:rFonts w:ascii="Cambria Math" w:hAnsi="Cambria Math"/>
                <w:i/>
              </w:rPr>
            </m:ctrlPr>
          </m:sSubPr>
          <m:e>
            <m:r>
              <w:rPr>
                <w:rFonts w:ascii="Cambria Math" w:hAnsi="Cambria Math"/>
              </w:rPr>
              <m:t>ε</m:t>
            </m:r>
          </m:e>
          <m:sub>
            <m:r>
              <w:rPr>
                <w:rFonts w:ascii="Cambria Math" w:hAnsi="Cambria Math"/>
              </w:rPr>
              <m:t>∩</m:t>
            </m:r>
          </m:sub>
        </m:sSub>
        <m:d>
          <m:dPr>
            <m:ctrlPr>
              <w:rPr>
                <w:rFonts w:ascii="Cambria Math" w:hAnsi="Cambria Math"/>
                <w:i/>
              </w:rPr>
            </m:ctrlPr>
          </m:dPr>
          <m:e>
            <m:r>
              <w:rPr>
                <w:rFonts w:ascii="Cambria Math" w:hAnsi="Cambria Math"/>
              </w:rPr>
              <m:t>T</m:t>
            </m:r>
          </m:e>
        </m:d>
      </m:oMath>
      <w:r>
        <w:t xml:space="preserve"> must be determined iteratively for each heating power plateau by </w:t>
      </w:r>
      <w:r w:rsidR="00BD1CB7">
        <w:t>expanding</w:t>
      </w:r>
      <w:r>
        <w:t xml:space="preserve"> the model predictions </w:t>
      </w:r>
      <w:r w:rsidR="00BD1CB7">
        <w:t>to</w:t>
      </w:r>
      <w:r>
        <w:t xml:space="preserve"> the effective temperature fields.</w:t>
      </w:r>
      <w:r w:rsidR="00BD1CB7">
        <w:t xml:space="preserve"> Ul</w:t>
      </w:r>
      <w:r w:rsidR="00007EBE">
        <w:t>t</w:t>
      </w:r>
      <w:r w:rsidR="00BD1CB7">
        <w:t>imately, i</w:t>
      </w:r>
      <w:r>
        <w:t xml:space="preserve">ntroducing the obtained law </w:t>
      </w:r>
      <m:oMath>
        <m:sSub>
          <m:sSubPr>
            <m:ctrlPr>
              <w:rPr>
                <w:rFonts w:ascii="Cambria Math" w:hAnsi="Cambria Math"/>
                <w:i/>
              </w:rPr>
            </m:ctrlPr>
          </m:sSubPr>
          <m:e>
            <m:r>
              <w:rPr>
                <w:rFonts w:ascii="Cambria Math" w:hAnsi="Cambria Math"/>
              </w:rPr>
              <m:t>ε</m:t>
            </m:r>
          </m:e>
          <m:sub>
            <m:r>
              <w:rPr>
                <w:rFonts w:ascii="Cambria Math" w:hAnsi="Cambria Math"/>
              </w:rPr>
              <m:t>∩</m:t>
            </m:r>
          </m:sub>
        </m:sSub>
        <m:d>
          <m:dPr>
            <m:ctrlPr>
              <w:rPr>
                <w:rFonts w:ascii="Cambria Math" w:hAnsi="Cambria Math"/>
                <w:i/>
              </w:rPr>
            </m:ctrlPr>
          </m:dPr>
          <m:e>
            <m:r>
              <w:rPr>
                <w:rFonts w:ascii="Cambria Math" w:hAnsi="Cambria Math"/>
              </w:rPr>
              <m:t>T</m:t>
            </m:r>
          </m:e>
        </m:d>
      </m:oMath>
      <w:r>
        <w:t xml:space="preserve"> in</w:t>
      </w:r>
      <w:r w:rsidR="00BD1CB7">
        <w:t>to</w:t>
      </w:r>
      <w:r>
        <w:t xml:space="preserve"> the </w:t>
      </w:r>
      <w:r w:rsidR="00BD1CB7">
        <w:t xml:space="preserve">numerical </w:t>
      </w:r>
      <w:r>
        <w:t xml:space="preserve">model </w:t>
      </w:r>
      <w:r w:rsidR="00BD1CB7">
        <w:t>enables</w:t>
      </w:r>
      <w:r>
        <w:t xml:space="preserve"> predictive modelling of the transient thermal behaviour of the tantalum sphere in the SERUA furnace.</w:t>
      </w:r>
      <w:r w:rsidR="00C4230F">
        <w:t xml:space="preserve"> P</w:t>
      </w:r>
      <w:r>
        <w:t xml:space="preserve">rediction of the cooling rate of the sphere </w:t>
      </w:r>
      <w:r w:rsidR="00007EBE">
        <w:t>following</w:t>
      </w:r>
      <w:r>
        <w:t xml:space="preserve"> </w:t>
      </w:r>
      <w:r w:rsidR="006047E6">
        <w:t>the termination of induction heating</w:t>
      </w:r>
      <w:r>
        <w:t xml:space="preserve"> </w:t>
      </w:r>
      <w:r w:rsidR="00007EBE">
        <w:t>remains an important step in</w:t>
      </w:r>
      <w:r>
        <w:t xml:space="preserve"> the </w:t>
      </w:r>
      <w:r w:rsidR="00241A2B">
        <w:t>design</w:t>
      </w:r>
      <w:r>
        <w:t xml:space="preserve"> of the SERUA facility and </w:t>
      </w:r>
      <w:r w:rsidR="00007EBE">
        <w:t>the development of experimental</w:t>
      </w:r>
      <w:r>
        <w:t xml:space="preserve"> procedure</w:t>
      </w:r>
      <w:r w:rsidR="00007EBE">
        <w:t>s</w:t>
      </w:r>
      <w:r>
        <w:t>.</w:t>
      </w:r>
    </w:p>
    <w:p w14:paraId="33ABAAE1" w14:textId="77777777" w:rsidR="007E5E4F" w:rsidRDefault="007E5E4F" w:rsidP="002F341C">
      <w:pPr>
        <w:pStyle w:val="Corpsdetexte"/>
        <w:ind w:firstLine="0"/>
      </w:pPr>
    </w:p>
    <w:p w14:paraId="1D1E180B" w14:textId="53F874A1" w:rsidR="001A2FA2" w:rsidRDefault="001A2FA2" w:rsidP="00BA7B11">
      <w:pPr>
        <w:pStyle w:val="Titre2"/>
        <w:numPr>
          <w:ilvl w:val="1"/>
          <w:numId w:val="10"/>
        </w:numPr>
      </w:pPr>
      <w:r w:rsidRPr="003771DC">
        <w:t>Conclusions</w:t>
      </w:r>
    </w:p>
    <w:p w14:paraId="68FAC05F" w14:textId="6E2314E7" w:rsidR="00110342" w:rsidRDefault="00971698" w:rsidP="004C3E4E">
      <w:pPr>
        <w:pStyle w:val="Corpsdetexte"/>
      </w:pPr>
      <w:r>
        <w:t xml:space="preserve">Recent experimentation at the MELT facility has enabled the X-ray visualisation of </w:t>
      </w:r>
      <w:r w:rsidR="00F24990">
        <w:t>a</w:t>
      </w:r>
      <w:r>
        <w:t xml:space="preserve"> kilogram-scale interaction between</w:t>
      </w:r>
      <w:r w:rsidR="00F24990">
        <w:t xml:space="preserve"> a</w:t>
      </w:r>
      <w:r>
        <w:t xml:space="preserve"> molten jet of stainless steel and liquid sodium. </w:t>
      </w:r>
      <w:r w:rsidR="00110342">
        <w:t xml:space="preserve">The melt-coolant interface temperature below </w:t>
      </w:r>
      <w:r w:rsidR="007676D7">
        <w:t>the freezing temperature of stainless steel is observed to instigate solidification of the outer jet layer. The thermal gradient across the solid layer, combined with vaporisation of entrained sodium</w:t>
      </w:r>
      <w:r w:rsidR="00D51FC7">
        <w:t xml:space="preserve"> within the jet,</w:t>
      </w:r>
      <w:r w:rsidR="007676D7">
        <w:t xml:space="preserve"> drives a series of mild spontaneous thermal fragmentation events which fracture the jet shell and result in the expansion of sodium vapour clouds. The fragmentation event does not appear to be energetic in nature, producing vapour clouds in the order of 0.15 L in volume, however the extent of </w:t>
      </w:r>
      <w:r w:rsidR="00007EBE">
        <w:t xml:space="preserve">observed </w:t>
      </w:r>
      <w:r w:rsidR="007676D7">
        <w:t>vapour expansion is curtailed by the dimensions of current MELT test section</w:t>
      </w:r>
      <w:r w:rsidR="00B33F6D">
        <w:t xml:space="preserve"> and internal components</w:t>
      </w:r>
      <w:r w:rsidR="007676D7">
        <w:t xml:space="preserve">. A series of upgrades to the MELT facility are detailed for improved visualisation of the interaction </w:t>
      </w:r>
      <w:r w:rsidR="00B33F6D">
        <w:t>during the remainder of the experimental program. The melt-coolant interface temperatures appear to be consistent with the lower end of the sodium nucleate boiling regime and so parallel experiments are planned for the investigation of boiling heat transfer in sodium at elevated surface temperatures. The plans for a new SERUA facility are presented whereby a tantalum sphere will be heated to surface temperatures in the order of 2400°C in an induction furnace prior to submersion in a liquid sodium pool. These experiments are designed to provide high-precision boiling heat transfer characterisation consistent with the demands of the SCONE fuel-coolant interaction code.</w:t>
      </w:r>
    </w:p>
    <w:p w14:paraId="433FE095" w14:textId="77777777" w:rsidR="00285755" w:rsidRPr="003771DC" w:rsidRDefault="00285755" w:rsidP="00537496">
      <w:pPr>
        <w:pStyle w:val="Otherunnumberedheadings"/>
        <w:rPr>
          <w:rFonts w:ascii="Times New Roman" w:hAnsi="Times New Roman"/>
        </w:rPr>
      </w:pPr>
      <w:r w:rsidRPr="003771DC">
        <w:rPr>
          <w:rFonts w:ascii="Times New Roman" w:hAnsi="Times New Roman"/>
        </w:rPr>
        <w:t>ACKNOWLEDGEMENTS</w:t>
      </w:r>
    </w:p>
    <w:p w14:paraId="096FFFFB" w14:textId="6E96784F" w:rsidR="00D51FC7" w:rsidRDefault="00363A2A" w:rsidP="00FC0853">
      <w:pPr>
        <w:pStyle w:val="Corpsdetexte"/>
        <w:rPr>
          <w:b/>
          <w:caps/>
        </w:rPr>
      </w:pPr>
      <w:r>
        <w:t>The authors wish to thank the MELT and SERUA teams for their work at these in</w:t>
      </w:r>
      <w:r w:rsidR="0055671E">
        <w:t>s</w:t>
      </w:r>
      <w:r>
        <w:t xml:space="preserve">tallations as well as </w:t>
      </w:r>
      <w:r w:rsidRPr="00363A2A">
        <w:t>Hidemasa Yamano, Shigenobu Kubo, Frédéric Serre and Frédéric Payot</w:t>
      </w:r>
      <w:r>
        <w:t xml:space="preserve"> for their management of this CEA</w:t>
      </w:r>
      <w:r w:rsidR="0004054D">
        <w:t>-</w:t>
      </w:r>
      <w:r>
        <w:t>JAEA experimental collaboration.</w:t>
      </w:r>
    </w:p>
    <w:p w14:paraId="433FE097" w14:textId="408A01B3" w:rsidR="00D26ADA" w:rsidRPr="004C3E4E" w:rsidRDefault="00D26ADA" w:rsidP="00537496">
      <w:pPr>
        <w:pStyle w:val="Otherunnumberedheadings"/>
        <w:rPr>
          <w:rFonts w:ascii="Times New Roman" w:hAnsi="Times New Roman"/>
          <w:lang w:val="fr-FR"/>
        </w:rPr>
      </w:pPr>
      <w:r w:rsidRPr="004C3E4E">
        <w:rPr>
          <w:rFonts w:ascii="Times New Roman" w:hAnsi="Times New Roman"/>
          <w:lang w:val="fr-FR"/>
        </w:rPr>
        <w:t>References</w:t>
      </w:r>
    </w:p>
    <w:p w14:paraId="0D3C0A29" w14:textId="68B94251" w:rsidR="003230F2" w:rsidRDefault="00A214C5" w:rsidP="00A214C5">
      <w:pPr>
        <w:pStyle w:val="Corpsdetexte"/>
        <w:ind w:firstLine="340"/>
      </w:pPr>
      <w:r w:rsidRPr="00A6511F">
        <w:rPr>
          <w:lang w:val="fr-FR"/>
        </w:rPr>
        <w:t xml:space="preserve">1. </w:t>
      </w:r>
      <w:r w:rsidR="003230F2" w:rsidRPr="00A6511F">
        <w:rPr>
          <w:lang w:val="fr-FR"/>
        </w:rPr>
        <w:t xml:space="preserve">Bertrand, F. et al. </w:t>
      </w:r>
      <w:r w:rsidR="003230F2">
        <w:t>Status of severe accident studies at the end of the conceptual design of ASTRID: Feedback on mitigation features. Nucl. Eng. Des. 326, 55–64 (2018).</w:t>
      </w:r>
    </w:p>
    <w:p w14:paraId="535E7C51" w14:textId="6BCFB959" w:rsidR="003230F2" w:rsidRDefault="003230F2" w:rsidP="00A214C5">
      <w:pPr>
        <w:pStyle w:val="Corpsdetexte"/>
        <w:ind w:firstLine="340"/>
      </w:pPr>
      <w:r>
        <w:t>2.</w:t>
      </w:r>
      <w:r w:rsidR="00A214C5">
        <w:t xml:space="preserve"> </w:t>
      </w:r>
      <w:r>
        <w:t>Kubo, S. et al. France-Japan collaboration on the SFR severe accident studies, outcomes and future work program. in International Conference on Fast Reactors and Related Fuel Cycles: Sustainable Clean Energy for the Future (FR22) (2022).</w:t>
      </w:r>
    </w:p>
    <w:p w14:paraId="6AD41CD2" w14:textId="622CFAA8" w:rsidR="003230F2" w:rsidRDefault="003230F2" w:rsidP="00A214C5">
      <w:pPr>
        <w:pStyle w:val="Corpsdetexte"/>
        <w:ind w:firstLine="340"/>
      </w:pPr>
      <w:r>
        <w:t>3.</w:t>
      </w:r>
      <w:r w:rsidR="00A214C5">
        <w:t xml:space="preserve"> </w:t>
      </w:r>
      <w:r>
        <w:t>Nishimura, S., Kinoshita, I., Ichiro Sugiyama, K. &amp; Ueda, N. Thermal fragmentation of a molten metal jet dropped into a sodium pool at interface temperatures below its freezing point. J. Nucl. Sci. Technol. 39, 752–758 (2002).</w:t>
      </w:r>
    </w:p>
    <w:p w14:paraId="6662859E" w14:textId="6FCFB1A2" w:rsidR="003230F2" w:rsidRDefault="003230F2" w:rsidP="00A214C5">
      <w:pPr>
        <w:pStyle w:val="Corpsdetexte"/>
        <w:ind w:firstLine="340"/>
      </w:pPr>
      <w:r>
        <w:t>4.</w:t>
      </w:r>
      <w:r w:rsidR="00A214C5">
        <w:t xml:space="preserve"> </w:t>
      </w:r>
      <w:r>
        <w:t>Hu, L. et al. Fragmentation characteristics of molten materials jet dropped into liquid sodium pool. Nucl. Eng. Des. 355, 110348 (2019).</w:t>
      </w:r>
    </w:p>
    <w:p w14:paraId="6CACFCCD" w14:textId="2E3076DA" w:rsidR="003230F2" w:rsidRDefault="003230F2" w:rsidP="00A214C5">
      <w:pPr>
        <w:pStyle w:val="Corpsdetexte"/>
        <w:ind w:firstLine="340"/>
      </w:pPr>
      <w:r>
        <w:t>5.</w:t>
      </w:r>
      <w:r w:rsidR="00A214C5">
        <w:t xml:space="preserve"> </w:t>
      </w:r>
      <w:r>
        <w:t>Johnson, M., Journeau, C., Matsuba, K., Emura, Y. &amp; Kamiyama, K. Characterization of high-temperature nuclear fuel-coolant interactions through X-ray visualization and image processing. Ann. Nucl. Energy 151, 107881 (2021).</w:t>
      </w:r>
    </w:p>
    <w:p w14:paraId="436B2EB9" w14:textId="50860D31" w:rsidR="003230F2" w:rsidRDefault="003230F2" w:rsidP="00A214C5">
      <w:pPr>
        <w:pStyle w:val="Corpsdetexte"/>
        <w:ind w:firstLine="340"/>
      </w:pPr>
      <w:r>
        <w:t>6.</w:t>
      </w:r>
      <w:r w:rsidR="00A214C5">
        <w:t xml:space="preserve"> </w:t>
      </w:r>
      <w:r>
        <w:t>Benz, R. &amp; Schins, H. Boiling fragmentation of molten stainless steel and copper in sodium. Nucl. Eng. Des. 72, 429–437 (1982).</w:t>
      </w:r>
    </w:p>
    <w:p w14:paraId="01EC3891" w14:textId="77777777" w:rsidR="003230F2" w:rsidRDefault="003230F2" w:rsidP="00A214C5">
      <w:pPr>
        <w:pStyle w:val="Corpsdetexte"/>
        <w:ind w:firstLine="340"/>
      </w:pPr>
      <w:r>
        <w:t>7.</w:t>
      </w:r>
      <w:r>
        <w:tab/>
        <w:t>Schins, H. &amp; Gunnerson, F. S. Boiling and fragmentation behaviour during fuel-sodium interactions. Nucl. Eng. Des. 91, 221–235 (1986).</w:t>
      </w:r>
    </w:p>
    <w:p w14:paraId="5E42BF7B" w14:textId="5F548F89" w:rsidR="003230F2" w:rsidRDefault="003230F2" w:rsidP="00A214C5">
      <w:pPr>
        <w:pStyle w:val="Corpsdetexte"/>
        <w:ind w:firstLine="340"/>
      </w:pPr>
      <w:r>
        <w:t>8.</w:t>
      </w:r>
      <w:r w:rsidR="00A214C5">
        <w:t xml:space="preserve"> </w:t>
      </w:r>
      <w:r>
        <w:t>Cronenburg, A. W. &amp; Grolmes, M. A. A review of fragmentation models relative to molten UO</w:t>
      </w:r>
      <w:r w:rsidRPr="00B92958">
        <w:rPr>
          <w:vertAlign w:val="subscript"/>
        </w:rPr>
        <w:t>2</w:t>
      </w:r>
      <w:r>
        <w:t xml:space="preserve"> breakup when quenched in sodium coolant. in Third specialists meeting on sodium-fuel interactions in fast reactors</w:t>
      </w:r>
      <w:r w:rsidR="00B92958">
        <w:t>. Tokyo, Japan, Mar 22-26</w:t>
      </w:r>
      <w:r>
        <w:t xml:space="preserve"> (1976).</w:t>
      </w:r>
    </w:p>
    <w:p w14:paraId="41B8C35A" w14:textId="3F2B837A" w:rsidR="003230F2" w:rsidRDefault="003230F2" w:rsidP="00A214C5">
      <w:pPr>
        <w:pStyle w:val="Corpsdetexte"/>
        <w:ind w:firstLine="340"/>
      </w:pPr>
      <w:r>
        <w:t>9.</w:t>
      </w:r>
      <w:r w:rsidR="00A214C5">
        <w:t xml:space="preserve"> </w:t>
      </w:r>
      <w:r>
        <w:t>Matsuba, K. I., Isozaki, M., Kamiyama, K. &amp; Tobita, Y. Distance for fragmentation of a simulated molten-core material discharged into a sodium pool. J. Nucl. Sci. Technol. 53, 707–712 (2016).</w:t>
      </w:r>
    </w:p>
    <w:p w14:paraId="682B333A" w14:textId="6E4410D4" w:rsidR="003230F2" w:rsidRDefault="003230F2" w:rsidP="00A214C5">
      <w:pPr>
        <w:pStyle w:val="Corpsdetexte"/>
        <w:ind w:firstLine="340"/>
      </w:pPr>
      <w:r>
        <w:t>10.</w:t>
      </w:r>
      <w:r w:rsidR="00A214C5">
        <w:t xml:space="preserve"> </w:t>
      </w:r>
      <w:r>
        <w:t xml:space="preserve">Farahat, M. M. K. Transient-boiling heat transfer from spheres to sodium. (1972). </w:t>
      </w:r>
      <w:r w:rsidR="00FC0853">
        <w:t>PhD thesis. Graduate School of Northwestern University, USA</w:t>
      </w:r>
      <w:r w:rsidR="00B92958">
        <w:t xml:space="preserve"> </w:t>
      </w:r>
      <w:r w:rsidR="00FC0853">
        <w:t>(</w:t>
      </w:r>
      <w:r w:rsidR="00B92958">
        <w:t xml:space="preserve">available at </w:t>
      </w:r>
      <w:r>
        <w:t>doi:10.2172/4636327</w:t>
      </w:r>
      <w:r w:rsidR="00FC0853">
        <w:t>)</w:t>
      </w:r>
      <w:r>
        <w:t>.</w:t>
      </w:r>
    </w:p>
    <w:p w14:paraId="5C59289C" w14:textId="58635C0D" w:rsidR="003230F2" w:rsidRDefault="003230F2" w:rsidP="00A214C5">
      <w:pPr>
        <w:pStyle w:val="Corpsdetexte"/>
        <w:ind w:firstLine="340"/>
      </w:pPr>
      <w:r>
        <w:t>11.</w:t>
      </w:r>
      <w:r w:rsidR="00A214C5">
        <w:t xml:space="preserve"> </w:t>
      </w:r>
      <w:r>
        <w:t>Zabiégo, M. &amp; Fochesato, C. The SCONE Software for Corium-Sodium Interaction. in 26th International Conference on Nuclear Energy for New Europe (NENE) 404.1–10</w:t>
      </w:r>
      <w:r w:rsidR="00B92958">
        <w:t>. Bled, Slovenia. September 11-14</w:t>
      </w:r>
      <w:r>
        <w:t xml:space="preserve"> (2017).</w:t>
      </w:r>
    </w:p>
    <w:p w14:paraId="6377E221" w14:textId="4FF0AA97" w:rsidR="003230F2" w:rsidRDefault="003230F2" w:rsidP="00A214C5">
      <w:pPr>
        <w:pStyle w:val="Corpsdetexte"/>
        <w:ind w:firstLine="340"/>
      </w:pPr>
      <w:r>
        <w:t>12.</w:t>
      </w:r>
      <w:r w:rsidR="00A214C5">
        <w:t xml:space="preserve"> </w:t>
      </w:r>
      <w:r>
        <w:t xml:space="preserve">Liu, C. &amp; Theofanous, T. G. Film boiling on spheres </w:t>
      </w:r>
      <w:r w:rsidR="00B92958">
        <w:t>in single- and two- phase flows (1996)</w:t>
      </w:r>
      <w:r>
        <w:t xml:space="preserve"> </w:t>
      </w:r>
      <w:r w:rsidR="00FC0853">
        <w:t>US DoE technical report DOE/ER/12933-3 (a</w:t>
      </w:r>
      <w:r w:rsidR="00B92958">
        <w:t>vailable at</w:t>
      </w:r>
      <w:r>
        <w:t xml:space="preserve">  doi:10.2172/764210</w:t>
      </w:r>
      <w:r w:rsidR="00FC0853">
        <w:t>)</w:t>
      </w:r>
      <w:r>
        <w:t>.</w:t>
      </w:r>
    </w:p>
    <w:p w14:paraId="092AF6B1" w14:textId="1C1FF58D" w:rsidR="003230F2" w:rsidRDefault="00A214C5" w:rsidP="00A214C5">
      <w:pPr>
        <w:pStyle w:val="Corpsdetexte"/>
        <w:ind w:firstLine="340"/>
      </w:pPr>
      <w:r>
        <w:t xml:space="preserve">13. </w:t>
      </w:r>
      <w:r w:rsidR="003230F2">
        <w:t>Chikhi, N., Fouquart, P., Delacroix, J. &amp; Piluso, P. Measurement of Type 304L Stainless Steel and 16MND5 Ferritic Steel Density and Surface Tension: Possible Impact for Stratified Molten Pool. Nucl. Technol. 205, 200–212 (2019).</w:t>
      </w:r>
    </w:p>
    <w:p w14:paraId="50468A97" w14:textId="77E157A8" w:rsidR="003230F2" w:rsidRDefault="003230F2" w:rsidP="00A214C5">
      <w:pPr>
        <w:pStyle w:val="Corpsdetexte"/>
        <w:ind w:firstLine="340"/>
      </w:pPr>
      <w:r>
        <w:t>14.</w:t>
      </w:r>
      <w:r w:rsidR="00A214C5">
        <w:t xml:space="preserve"> </w:t>
      </w:r>
      <w:r>
        <w:t>Maggioni, M., Sánchez-Monge, E. &amp; Foi, A. Joint removal of random and fixed-pattern noise through spatiotemporal video filtering. IEEE Trans. Image Process. 23, 4282–4296 (2014).</w:t>
      </w:r>
    </w:p>
    <w:p w14:paraId="3D3F95BA" w14:textId="08E67D92" w:rsidR="003230F2" w:rsidRDefault="003230F2" w:rsidP="00A214C5">
      <w:pPr>
        <w:pStyle w:val="Corpsdetexte"/>
        <w:ind w:firstLine="340"/>
      </w:pPr>
      <w:r>
        <w:t>15.</w:t>
      </w:r>
      <w:r w:rsidR="00A214C5">
        <w:t xml:space="preserve"> </w:t>
      </w:r>
      <w:r>
        <w:t xml:space="preserve">Buades, A., Coll, B. &amp; Morel, J. M. A </w:t>
      </w:r>
      <w:r w:rsidR="00FC0853">
        <w:t>r</w:t>
      </w:r>
      <w:r>
        <w:t xml:space="preserve">eview of </w:t>
      </w:r>
      <w:r w:rsidR="00FC0853">
        <w:t>i</w:t>
      </w:r>
      <w:r>
        <w:t xml:space="preserve">mage </w:t>
      </w:r>
      <w:r w:rsidR="00FC0853">
        <w:t>d</w:t>
      </w:r>
      <w:r>
        <w:t xml:space="preserve">enoising </w:t>
      </w:r>
      <w:r w:rsidR="00FC0853">
        <w:t>a</w:t>
      </w:r>
      <w:r>
        <w:t xml:space="preserve">lgorithms, with a </w:t>
      </w:r>
      <w:r w:rsidR="00FC0853">
        <w:t>n</w:t>
      </w:r>
      <w:r>
        <w:t xml:space="preserve">ew </w:t>
      </w:r>
      <w:r w:rsidR="00FC0853">
        <w:t>o</w:t>
      </w:r>
      <w:r>
        <w:t>ne. Multiscale Model. Simul. 4, 490–530 (2005).</w:t>
      </w:r>
    </w:p>
    <w:p w14:paraId="4B5FD65D" w14:textId="7435B44D" w:rsidR="003230F2" w:rsidRDefault="003230F2" w:rsidP="00A214C5">
      <w:pPr>
        <w:pStyle w:val="Corpsdetexte"/>
        <w:ind w:firstLine="340"/>
      </w:pPr>
      <w:r w:rsidRPr="00A6511F">
        <w:t>16.</w:t>
      </w:r>
      <w:r w:rsidR="00A214C5" w:rsidRPr="00A6511F">
        <w:t xml:space="preserve"> </w:t>
      </w:r>
      <w:r w:rsidRPr="00A6511F">
        <w:t xml:space="preserve">Van Nieuwenhove, V. et al. </w:t>
      </w:r>
      <w:r>
        <w:t>Dynamic intensity normalization using eigen flat fields in X-ray imaging. Opt. Express 23, 27975 (2015).</w:t>
      </w:r>
    </w:p>
    <w:p w14:paraId="36AF86CD" w14:textId="12519B7C" w:rsidR="003230F2" w:rsidRDefault="003230F2" w:rsidP="00A214C5">
      <w:pPr>
        <w:pStyle w:val="Corpsdetexte"/>
        <w:ind w:firstLine="340"/>
      </w:pPr>
      <w:r>
        <w:t>17.</w:t>
      </w:r>
      <w:r w:rsidR="00A214C5">
        <w:t xml:space="preserve"> </w:t>
      </w:r>
      <w:r>
        <w:t>Allen, R. D., Glasier, L. F. &amp; Jordan, P. L. Spectral emissivity, total emissivity, and thermal conductivity of molybdenum, tantalum, and tungsten above 2300</w:t>
      </w:r>
      <w:r w:rsidR="00FC0853">
        <w:t xml:space="preserve"> K</w:t>
      </w:r>
      <w:r>
        <w:t>. J. Appl. Phys. 31, 1382–1387 (1960).</w:t>
      </w:r>
    </w:p>
    <w:p w14:paraId="1CB27BCF" w14:textId="77777777" w:rsidR="003230F2" w:rsidRPr="003771DC" w:rsidRDefault="003230F2" w:rsidP="003230F2">
      <w:pPr>
        <w:pStyle w:val="Corpsdetexte"/>
        <w:ind w:firstLine="0"/>
      </w:pPr>
    </w:p>
    <w:sectPr w:rsidR="003230F2" w:rsidRPr="003771DC" w:rsidSect="0026525A">
      <w:headerReference w:type="even" r:id="rId34"/>
      <w:headerReference w:type="default" r:id="rId35"/>
      <w:footerReference w:type="even" r:id="rId36"/>
      <w:footerReference w:type="default" r:id="rId37"/>
      <w:headerReference w:type="first" r:id="rId38"/>
      <w:footerReference w:type="first" r:id="rId39"/>
      <w:type w:val="oddPage"/>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8D1EE5" w14:textId="77777777" w:rsidR="00381EBF" w:rsidRDefault="00381EBF">
      <w:r>
        <w:separator/>
      </w:r>
    </w:p>
  </w:endnote>
  <w:endnote w:type="continuationSeparator" w:id="0">
    <w:p w14:paraId="18F62616" w14:textId="77777777" w:rsidR="00381EBF" w:rsidRDefault="00381E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ld">
    <w:altName w:val="Dutch801 XBd BT"/>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3FE0C6" w14:textId="361E9567" w:rsidR="003230F2" w:rsidRDefault="003230F2">
    <w:pPr>
      <w:pStyle w:val="zyxClassification1"/>
    </w:pPr>
    <w:r>
      <w:fldChar w:fldCharType="begin"/>
    </w:r>
    <w:r>
      <w:instrText xml:space="preserve"> DOCPROPERTY "IaeaClassification"  \* MERGEFORMAT </w:instrText>
    </w:r>
    <w:r>
      <w:fldChar w:fldCharType="end"/>
    </w:r>
  </w:p>
  <w:p w14:paraId="433FE0C7" w14:textId="64DB1046" w:rsidR="003230F2" w:rsidRDefault="003230F2">
    <w:pPr>
      <w:pStyle w:val="zyxClassification2"/>
    </w:pPr>
    <w:r>
      <w:fldChar w:fldCharType="begin"/>
    </w:r>
    <w:r>
      <w:instrText>DOCPROPERTY "IaeaClassification2"  \* MERGEFORMAT</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3FE0C8" w14:textId="4944BA72" w:rsidR="003230F2" w:rsidRDefault="003230F2">
    <w:pPr>
      <w:pStyle w:val="zyxClassification1"/>
    </w:pPr>
    <w:r>
      <w:fldChar w:fldCharType="begin"/>
    </w:r>
    <w:r>
      <w:instrText xml:space="preserve"> DOCPROPERTY "IaeaClassification"  \* MERGEFORMAT </w:instrText>
    </w:r>
    <w:r>
      <w:fldChar w:fldCharType="end"/>
    </w:r>
  </w:p>
  <w:p w14:paraId="433FE0C9" w14:textId="45F7D6E2" w:rsidR="003230F2" w:rsidRPr="00037321" w:rsidRDefault="003230F2">
    <w:pPr>
      <w:pStyle w:val="zyxClassification2"/>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sidR="00381EBF">
      <w:rPr>
        <w:rFonts w:ascii="Times New Roman" w:hAnsi="Times New Roman" w:cs="Times New Roman"/>
        <w:noProof/>
        <w:sz w:val="20"/>
      </w:rPr>
      <w:t>1</w:t>
    </w:r>
    <w:r w:rsidRPr="00037321">
      <w:rPr>
        <w:rFonts w:ascii="Times New Roman" w:hAnsi="Times New Roman" w:cs="Times New Roman"/>
        <w:sz w:val="20"/>
      </w:rPr>
      <w:fldChar w:fldCharType="end"/>
    </w:r>
    <w:r w:rsidRPr="00037321">
      <w:rPr>
        <w:rFonts w:ascii="Times New Roman" w:hAnsi="Times New Roman" w:cs="Times New Roman"/>
        <w:sz w:val="20"/>
      </w:rPr>
      <w:fldChar w:fldCharType="begin"/>
    </w:r>
    <w:r w:rsidRPr="00037321">
      <w:rPr>
        <w:rFonts w:ascii="Times New Roman" w:hAnsi="Times New Roman" w:cs="Times New Roman"/>
        <w:sz w:val="20"/>
      </w:rPr>
      <w:instrText>DOCPROPERTY "IaeaClassification2"  \* MERGEFORMAT</w:instrText>
    </w:r>
    <w:r w:rsidRPr="00037321">
      <w:rPr>
        <w:rFonts w:ascii="Times New Roman" w:hAnsi="Times New Roman" w:cs="Times New Roman"/>
        <w:sz w:val="20"/>
      </w:rPr>
      <w:fldChar w:fldCharType="end"/>
    </w:r>
  </w:p>
  <w:p w14:paraId="2402135E" w14:textId="77777777" w:rsidR="003230F2" w:rsidRDefault="003230F2"/>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page" w:tblpX="1390" w:tblpY="15707"/>
      <w:tblOverlap w:val="never"/>
      <w:tblW w:w="10314" w:type="dxa"/>
      <w:tblLook w:val="0000" w:firstRow="0" w:lastRow="0" w:firstColumn="0" w:lastColumn="0" w:noHBand="0" w:noVBand="0"/>
    </w:tblPr>
    <w:tblGrid>
      <w:gridCol w:w="4644"/>
      <w:gridCol w:w="5670"/>
    </w:tblGrid>
    <w:tr w:rsidR="003230F2" w14:paraId="433FE0D8" w14:textId="77777777">
      <w:trPr>
        <w:cantSplit/>
      </w:trPr>
      <w:tc>
        <w:tcPr>
          <w:tcW w:w="4644" w:type="dxa"/>
        </w:tcPr>
        <w:p w14:paraId="433FE0D4" w14:textId="050B28D8" w:rsidR="003230F2" w:rsidRDefault="003230F2">
          <w:pPr>
            <w:pStyle w:val="zyxDistribution"/>
            <w:framePr w:wrap="auto" w:vAnchor="margin" w:hAnchor="text" w:xAlign="left" w:yAlign="inline"/>
            <w:suppressOverlap w:val="0"/>
          </w:pPr>
          <w:r>
            <w:fldChar w:fldCharType="begin"/>
          </w:r>
          <w:r>
            <w:instrText xml:space="preserve"> DOCPROPERTY "IaeaDistribution"  \* MERGEFORMAT </w:instrText>
          </w:r>
          <w:r>
            <w:fldChar w:fldCharType="end"/>
          </w:r>
        </w:p>
        <w:p w14:paraId="433FE0D5" w14:textId="354F6B5D" w:rsidR="003230F2" w:rsidRDefault="003230F2">
          <w:pPr>
            <w:pStyle w:val="zyxSensitivity"/>
            <w:framePr w:wrap="auto" w:vAnchor="margin" w:hAnchor="text" w:xAlign="left" w:yAlign="inline"/>
            <w:suppressOverlap w:val="0"/>
          </w:pPr>
          <w:r>
            <w:fldChar w:fldCharType="begin"/>
          </w:r>
          <w:r>
            <w:instrText xml:space="preserve"> DOCPROPERTY "IaeaSensitivity"  \* MERGEFORMAT </w:instrText>
          </w:r>
          <w:r>
            <w:fldChar w:fldCharType="end"/>
          </w:r>
        </w:p>
      </w:tc>
      <w:bookmarkStart w:id="8" w:name="DOC_bkmClassification2"/>
      <w:tc>
        <w:tcPr>
          <w:tcW w:w="5670" w:type="dxa"/>
          <w:tcMar>
            <w:right w:w="249" w:type="dxa"/>
          </w:tcMar>
        </w:tcPr>
        <w:p w14:paraId="433FE0D6" w14:textId="3DF36C1C" w:rsidR="003230F2" w:rsidRDefault="003230F2">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8"/>
        <w:p w14:paraId="433FE0D7" w14:textId="30BBEEEE" w:rsidR="003230F2" w:rsidRDefault="003230F2">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9" w:name="DOC_bkmFileName"/>
  <w:p w14:paraId="433FE0D9" w14:textId="288243EF" w:rsidR="003230F2" w:rsidRDefault="003230F2">
    <w:r>
      <w:rPr>
        <w:sz w:val="16"/>
      </w:rPr>
      <w:fldChar w:fldCharType="begin"/>
    </w:r>
    <w:r>
      <w:rPr>
        <w:sz w:val="16"/>
      </w:rPr>
      <w:instrText xml:space="preserve"> FILENAME \* MERGEFORMAT </w:instrText>
    </w:r>
    <w:r>
      <w:rPr>
        <w:sz w:val="16"/>
      </w:rPr>
      <w:fldChar w:fldCharType="separate"/>
    </w:r>
    <w:r>
      <w:rPr>
        <w:noProof/>
        <w:sz w:val="16"/>
      </w:rPr>
      <w:t>FR22_article_v5</w:t>
    </w:r>
    <w:r>
      <w:rPr>
        <w:sz w:val="16"/>
      </w:rPr>
      <w:fldChar w:fldCharType="end"/>
    </w:r>
    <w:bookmarkEnd w:id="9"/>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5E1EE1" w14:textId="77777777" w:rsidR="00381EBF" w:rsidRDefault="00381EBF">
      <w:r>
        <w:t>___________________________________________________________________________</w:t>
      </w:r>
    </w:p>
  </w:footnote>
  <w:footnote w:type="continuationSeparator" w:id="0">
    <w:p w14:paraId="4E65BD06" w14:textId="77777777" w:rsidR="00381EBF" w:rsidRDefault="00381EBF">
      <w:r>
        <w:t>___________________________________________________________________________</w:t>
      </w:r>
    </w:p>
  </w:footnote>
  <w:footnote w:type="continuationNotice" w:id="1">
    <w:p w14:paraId="27BFED70" w14:textId="77777777" w:rsidR="00381EBF" w:rsidRDefault="00381EBF"/>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25E627" w14:textId="1F9850B8" w:rsidR="003230F2" w:rsidRPr="00456F0F" w:rsidRDefault="003230F2" w:rsidP="004040E4">
    <w:pPr>
      <w:pStyle w:val="Runninghead"/>
      <w:rPr>
        <w:lang w:val="fr-FR"/>
      </w:rPr>
    </w:pPr>
    <w:r w:rsidRPr="00456F0F">
      <w:rPr>
        <w:lang w:val="fr-FR"/>
      </w:rPr>
      <w:t xml:space="preserve">Johnson </w:t>
    </w:r>
    <w:r w:rsidRPr="00456F0F">
      <w:rPr>
        <w:i/>
        <w:lang w:val="fr-FR"/>
      </w:rPr>
      <w:t>et al.</w:t>
    </w:r>
    <w:r w:rsidRPr="00456F0F">
      <w:rPr>
        <w:lang w:val="fr-FR"/>
      </w:rPr>
      <w:tab/>
    </w:r>
  </w:p>
  <w:p w14:paraId="433FE0C3" w14:textId="4401A1B9" w:rsidR="003230F2" w:rsidRPr="00456F0F" w:rsidRDefault="003230F2" w:rsidP="004040E4">
    <w:pPr>
      <w:pStyle w:val="Runninghead"/>
      <w:rPr>
        <w:lang w:val="fr-FR"/>
      </w:rPr>
    </w:pPr>
    <w:r w:rsidRPr="00456F0F">
      <w:rPr>
        <w:lang w:val="fr-FR"/>
      </w:rPr>
      <w:t>FR22: IAEA-CN-291/</w:t>
    </w:r>
    <w:r w:rsidRPr="00456F0F">
      <w:rPr>
        <w:lang w:val="fr-FR" w:eastAsia="en-GB"/>
      </w:rPr>
      <w:t>302</w:t>
    </w:r>
    <w:r>
      <w:fldChar w:fldCharType="begin"/>
    </w:r>
    <w:r w:rsidRPr="00456F0F">
      <w:rPr>
        <w:lang w:val="fr-FR"/>
      </w:rPr>
      <w:instrText xml:space="preserve"> DOCPROPERTY "IaeaClassification"  \* MERGEFORMAT </w:instrText>
    </w:r>
    <w:r>
      <w:fldChar w:fldCharType="end"/>
    </w:r>
    <w:r>
      <w:fldChar w:fldCharType="begin"/>
    </w:r>
    <w:r w:rsidRPr="00456F0F">
      <w:rPr>
        <w:lang w:val="fr-FR"/>
      </w:rPr>
      <w:instrText>DOCPROPERTY "IaeaClassification2"  \* MERGEFORMAT</w:instrTex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3FE0C5" w14:textId="67C2A35F" w:rsidR="003230F2" w:rsidRPr="004040E4" w:rsidRDefault="003230F2" w:rsidP="004040E4">
    <w:pPr>
      <w:pStyle w:val="Runninghead"/>
      <w:jc w:val="lef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page" w:tblpX="1333" w:tblpY="228"/>
      <w:tblOverlap w:val="never"/>
      <w:tblW w:w="10319" w:type="dxa"/>
      <w:tblLayout w:type="fixed"/>
      <w:tblLook w:val="0000" w:firstRow="0" w:lastRow="0" w:firstColumn="0" w:lastColumn="0" w:noHBand="0" w:noVBand="0"/>
    </w:tblPr>
    <w:tblGrid>
      <w:gridCol w:w="979"/>
      <w:gridCol w:w="3638"/>
      <w:gridCol w:w="5702"/>
    </w:tblGrid>
    <w:tr w:rsidR="003230F2" w14:paraId="433FE0CE" w14:textId="77777777">
      <w:trPr>
        <w:cantSplit/>
        <w:trHeight w:val="716"/>
      </w:trPr>
      <w:tc>
        <w:tcPr>
          <w:tcW w:w="979" w:type="dxa"/>
          <w:vMerge w:val="restart"/>
        </w:tcPr>
        <w:p w14:paraId="433FE0CA" w14:textId="77777777" w:rsidR="003230F2" w:rsidRDefault="003230F2">
          <w:pPr>
            <w:spacing w:before="180"/>
            <w:ind w:left="17"/>
          </w:pPr>
        </w:p>
      </w:tc>
      <w:tc>
        <w:tcPr>
          <w:tcW w:w="3638" w:type="dxa"/>
          <w:vAlign w:val="bottom"/>
        </w:tcPr>
        <w:p w14:paraId="433FE0CB" w14:textId="77777777" w:rsidR="003230F2" w:rsidRDefault="003230F2">
          <w:pPr>
            <w:spacing w:after="20"/>
          </w:pPr>
        </w:p>
      </w:tc>
      <w:bookmarkStart w:id="7" w:name="DOC_bkmClassification1"/>
      <w:tc>
        <w:tcPr>
          <w:tcW w:w="5702" w:type="dxa"/>
          <w:vMerge w:val="restart"/>
          <w:tcMar>
            <w:right w:w="193" w:type="dxa"/>
          </w:tcMar>
        </w:tcPr>
        <w:p w14:paraId="433FE0CC" w14:textId="5B51A362" w:rsidR="003230F2" w:rsidRDefault="003230F2">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7"/>
        <w:p w14:paraId="433FE0CD" w14:textId="1A3B341A" w:rsidR="003230F2" w:rsidRDefault="003230F2">
          <w:pPr>
            <w:pStyle w:val="zyxConfid2Red"/>
          </w:pPr>
          <w:r>
            <w:fldChar w:fldCharType="begin"/>
          </w:r>
          <w:r>
            <w:instrText>DOCPROPERTY "IaeaClassification2"  \* MERGEFORMAT</w:instrText>
          </w:r>
          <w:r>
            <w:fldChar w:fldCharType="end"/>
          </w:r>
        </w:p>
      </w:tc>
    </w:tr>
    <w:tr w:rsidR="003230F2" w14:paraId="433FE0D2" w14:textId="77777777">
      <w:trPr>
        <w:cantSplit/>
        <w:trHeight w:val="167"/>
      </w:trPr>
      <w:tc>
        <w:tcPr>
          <w:tcW w:w="979" w:type="dxa"/>
          <w:vMerge/>
        </w:tcPr>
        <w:p w14:paraId="433FE0CF" w14:textId="77777777" w:rsidR="003230F2" w:rsidRDefault="003230F2">
          <w:pPr>
            <w:spacing w:before="57"/>
          </w:pPr>
        </w:p>
      </w:tc>
      <w:tc>
        <w:tcPr>
          <w:tcW w:w="3638" w:type="dxa"/>
          <w:vAlign w:val="bottom"/>
        </w:tcPr>
        <w:p w14:paraId="433FE0D0" w14:textId="77777777" w:rsidR="003230F2" w:rsidRDefault="003230F2">
          <w:pPr>
            <w:pStyle w:val="Titre9"/>
            <w:spacing w:before="0" w:after="10"/>
          </w:pPr>
        </w:p>
      </w:tc>
      <w:tc>
        <w:tcPr>
          <w:tcW w:w="5702" w:type="dxa"/>
          <w:vMerge/>
          <w:vAlign w:val="bottom"/>
        </w:tcPr>
        <w:p w14:paraId="433FE0D1" w14:textId="77777777" w:rsidR="003230F2" w:rsidRDefault="003230F2">
          <w:pPr>
            <w:pStyle w:val="Titre9"/>
            <w:spacing w:before="0" w:after="10"/>
          </w:pPr>
        </w:p>
      </w:tc>
    </w:tr>
  </w:tbl>
  <w:p w14:paraId="433FE0D3" w14:textId="77777777" w:rsidR="003230F2" w:rsidRDefault="003230F2"/>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271E86"/>
    <w:multiLevelType w:val="multilevel"/>
    <w:tmpl w:val="A08A77C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2" w15:restartNumberingAfterBreak="0">
    <w:nsid w:val="179F5671"/>
    <w:multiLevelType w:val="hybridMultilevel"/>
    <w:tmpl w:val="67246400"/>
    <w:name w:val="HeadingTemplate2"/>
    <w:lvl w:ilvl="0" w:tplc="EDCE82DC">
      <w:start w:val="1"/>
      <w:numFmt w:val="bullet"/>
      <w:pStyle w:val="ListEmdash"/>
      <w:lvlText w:val="—"/>
      <w:lvlJc w:val="left"/>
      <w:pPr>
        <w:ind w:left="1287"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 w15:restartNumberingAfterBreak="0">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6" w15:restartNumberingAfterBreak="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8" w15:restartNumberingAfterBreak="0">
    <w:nsid w:val="59EA217A"/>
    <w:multiLevelType w:val="hybridMultilevel"/>
    <w:tmpl w:val="7DCEBCBE"/>
    <w:lvl w:ilvl="0" w:tplc="C1DCCBEE">
      <w:start w:val="1"/>
      <w:numFmt w:val="bullet"/>
      <w:lvlText w:val="-"/>
      <w:lvlJc w:val="left"/>
      <w:pPr>
        <w:tabs>
          <w:tab w:val="num" w:pos="919"/>
        </w:tabs>
        <w:ind w:left="919" w:hanging="4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6E8252C9"/>
    <w:multiLevelType w:val="hybridMultilevel"/>
    <w:tmpl w:val="B43A93BA"/>
    <w:lvl w:ilvl="0" w:tplc="CFBE2F4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FD51093"/>
    <w:multiLevelType w:val="multilevel"/>
    <w:tmpl w:val="D8FA943C"/>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pStyle w:val="Titre2"/>
      <w:suff w:val="space"/>
      <w:lvlText w:val="%1%2."/>
      <w:lvlJc w:val="left"/>
      <w:pPr>
        <w:ind w:left="0" w:firstLine="0"/>
      </w:pPr>
      <w:rPr>
        <w:rFonts w:hint="default"/>
        <w:color w:val="auto"/>
      </w:rPr>
    </w:lvl>
    <w:lvl w:ilvl="2">
      <w:start w:val="1"/>
      <w:numFmt w:val="decimal"/>
      <w:lvlRestart w:val="0"/>
      <w:pStyle w:val="Titre3"/>
      <w:lvlText w:val="%1%2.%3."/>
      <w:lvlJc w:val="left"/>
      <w:pPr>
        <w:ind w:left="0" w:firstLine="0"/>
      </w:pPr>
      <w:rPr>
        <w:rFonts w:hint="default"/>
      </w:rPr>
    </w:lvl>
    <w:lvl w:ilvl="3">
      <w:start w:val="1"/>
      <w:numFmt w:val="decimal"/>
      <w:lvlRestart w:val="0"/>
      <w:pStyle w:val="Titre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abstractNum w:abstractNumId="11" w15:restartNumberingAfterBreak="0">
    <w:nsid w:val="7665634F"/>
    <w:multiLevelType w:val="hybridMultilevel"/>
    <w:tmpl w:val="34482B46"/>
    <w:lvl w:ilvl="0" w:tplc="4A587E7C">
      <w:start w:val="1"/>
      <w:numFmt w:val="decimal"/>
      <w:lvlText w:val="%1."/>
      <w:lvlJc w:val="left"/>
      <w:pPr>
        <w:tabs>
          <w:tab w:val="num" w:pos="919"/>
        </w:tabs>
        <w:ind w:left="919" w:hanging="460"/>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abstractNumId w:val="7"/>
  </w:num>
  <w:num w:numId="2">
    <w:abstractNumId w:val="4"/>
  </w:num>
  <w:num w:numId="3">
    <w:abstractNumId w:val="10"/>
  </w:num>
  <w:num w:numId="4">
    <w:abstractNumId w:val="10"/>
  </w:num>
  <w:num w:numId="5">
    <w:abstractNumId w:val="10"/>
  </w:num>
  <w:num w:numId="6">
    <w:abstractNumId w:val="5"/>
  </w:num>
  <w:num w:numId="7">
    <w:abstractNumId w:val="8"/>
  </w:num>
  <w:num w:numId="8">
    <w:abstractNumId w:val="11"/>
  </w:num>
  <w:num w:numId="9">
    <w:abstractNumId w:val="1"/>
  </w:num>
  <w:num w:numId="10">
    <w:abstractNumId w:val="10"/>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Titre2"/>
        <w:lvlText w:val="%1%2."/>
        <w:lvlJc w:val="left"/>
        <w:pPr>
          <w:ind w:left="0" w:firstLine="0"/>
        </w:pPr>
        <w:rPr>
          <w:rFonts w:hint="default"/>
          <w:color w:val="auto"/>
        </w:rPr>
      </w:lvl>
    </w:lvlOverride>
    <w:lvlOverride w:ilvl="2">
      <w:lvl w:ilvl="2">
        <w:start w:val="1"/>
        <w:numFmt w:val="decimal"/>
        <w:lvlRestart w:val="0"/>
        <w:pStyle w:val="Titre3"/>
        <w:lvlText w:val="%1%2.%3."/>
        <w:lvlJc w:val="left"/>
        <w:pPr>
          <w:ind w:left="0" w:firstLine="0"/>
        </w:pPr>
        <w:rPr>
          <w:rFonts w:hint="default"/>
        </w:rPr>
      </w:lvl>
    </w:lvlOverride>
    <w:lvlOverride w:ilvl="3">
      <w:lvl w:ilvl="3">
        <w:start w:val="1"/>
        <w:numFmt w:val="none"/>
        <w:lvlRestart w:val="0"/>
        <w:pStyle w:val="Titre4"/>
        <w:lvlText w:val=""/>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1">
    <w:abstractNumId w:val="10"/>
  </w:num>
  <w:num w:numId="12">
    <w:abstractNumId w:val="10"/>
  </w:num>
  <w:num w:numId="13">
    <w:abstractNumId w:val="10"/>
  </w:num>
  <w:num w:numId="14">
    <w:abstractNumId w:val="10"/>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Titre2"/>
        <w:suff w:val="space"/>
        <w:lvlText w:val="%1%2."/>
        <w:lvlJc w:val="left"/>
        <w:pPr>
          <w:ind w:left="0" w:firstLine="0"/>
        </w:pPr>
        <w:rPr>
          <w:rFonts w:hint="default"/>
          <w:color w:val="auto"/>
        </w:rPr>
      </w:lvl>
    </w:lvlOverride>
    <w:lvlOverride w:ilvl="2">
      <w:lvl w:ilvl="2">
        <w:start w:val="1"/>
        <w:numFmt w:val="decimal"/>
        <w:lvlRestart w:val="0"/>
        <w:pStyle w:val="Titre3"/>
        <w:suff w:val="space"/>
        <w:lvlText w:val="%1%2.%3."/>
        <w:lvlJc w:val="left"/>
        <w:pPr>
          <w:ind w:left="0" w:firstLine="0"/>
        </w:pPr>
        <w:rPr>
          <w:rFonts w:hint="default"/>
        </w:rPr>
      </w:lvl>
    </w:lvlOverride>
    <w:lvlOverride w:ilvl="3">
      <w:lvl w:ilvl="3">
        <w:start w:val="1"/>
        <w:numFmt w:val="decimal"/>
        <w:lvlRestart w:val="0"/>
        <w:pStyle w:val="Titre4"/>
        <w:lvlText w:val="%2.%3.%4"/>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5">
    <w:abstractNumId w:val="10"/>
  </w:num>
  <w:num w:numId="16">
    <w:abstractNumId w:val="10"/>
  </w:num>
  <w:num w:numId="17">
    <w:abstractNumId w:val="10"/>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num>
  <w:num w:numId="20">
    <w:abstractNumId w:val="2"/>
  </w:num>
  <w:num w:numId="21">
    <w:abstractNumId w:val="10"/>
  </w:num>
  <w:num w:numId="22">
    <w:abstractNumId w:val="3"/>
  </w:num>
  <w:num w:numId="23">
    <w:abstractNumId w:val="0"/>
  </w:num>
  <w:num w:numId="24">
    <w:abstractNumId w:val="9"/>
  </w:num>
  <w:num w:numId="25">
    <w:abstractNumId w:val="10"/>
  </w:num>
  <w:num w:numId="26">
    <w:abstractNumId w:val="10"/>
  </w:num>
  <w:num w:numId="27">
    <w:abstractNumId w:val="10"/>
  </w:num>
  <w:num w:numId="28">
    <w:abstractNumId w:val="10"/>
  </w:num>
  <w:num w:numId="29">
    <w:abstractNumId w:val="10"/>
  </w:num>
  <w:num w:numId="30">
    <w:abstractNumId w:val="6"/>
  </w:num>
  <w:num w:numId="31">
    <w:abstractNumId w:val="6"/>
  </w:num>
  <w:num w:numId="3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en-GB" w:vendorID="64" w:dllVersion="131078" w:nlCheck="1" w:checkStyle="1"/>
  <w:activeWritingStyle w:appName="MSWord" w:lang="fr-FR" w:vendorID="64" w:dllVersion="131078" w:nlCheck="1" w:checkStyle="0"/>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evenAndOddHeaders/>
  <w:drawingGridHorizontalSpacing w:val="120"/>
  <w:drawingGridVerticalSpacing w:val="120"/>
  <w:displayVerticalDrawingGridEvery w:val="0"/>
  <w:doNotUseMarginsForDrawingGridOrigin/>
  <w:noPunctuationKerning/>
  <w:characterSpacingControl w:val="doNotCompress"/>
  <w:savePreviewPicture/>
  <w:hdrShapeDefaults>
    <o:shapedefaults v:ext="edit" spidmax="2049"/>
  </w:hdrShapeDefaults>
  <w:footnotePr>
    <w:footnote w:id="-1"/>
    <w:footnote w:id="0"/>
    <w:footnote w:id="1"/>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07EBE"/>
    <w:rsid w:val="00014264"/>
    <w:rsid w:val="00016491"/>
    <w:rsid w:val="000229AB"/>
    <w:rsid w:val="0002377B"/>
    <w:rsid w:val="0002569A"/>
    <w:rsid w:val="00037321"/>
    <w:rsid w:val="0004054D"/>
    <w:rsid w:val="0005303B"/>
    <w:rsid w:val="00061585"/>
    <w:rsid w:val="00061948"/>
    <w:rsid w:val="0008162F"/>
    <w:rsid w:val="00093A64"/>
    <w:rsid w:val="000A0299"/>
    <w:rsid w:val="000A2990"/>
    <w:rsid w:val="000B4792"/>
    <w:rsid w:val="000C30F6"/>
    <w:rsid w:val="000C4332"/>
    <w:rsid w:val="000F36B1"/>
    <w:rsid w:val="000F7E94"/>
    <w:rsid w:val="001102B1"/>
    <w:rsid w:val="00110342"/>
    <w:rsid w:val="001119D6"/>
    <w:rsid w:val="00120C11"/>
    <w:rsid w:val="001308F2"/>
    <w:rsid w:val="001313E8"/>
    <w:rsid w:val="00132492"/>
    <w:rsid w:val="00135BFD"/>
    <w:rsid w:val="0014630B"/>
    <w:rsid w:val="001640A4"/>
    <w:rsid w:val="001668EE"/>
    <w:rsid w:val="001740AA"/>
    <w:rsid w:val="001745AB"/>
    <w:rsid w:val="00183BC4"/>
    <w:rsid w:val="001856A2"/>
    <w:rsid w:val="00191A97"/>
    <w:rsid w:val="001A2FA2"/>
    <w:rsid w:val="001A36BB"/>
    <w:rsid w:val="001A5237"/>
    <w:rsid w:val="001B668C"/>
    <w:rsid w:val="001C58F5"/>
    <w:rsid w:val="001D5CEE"/>
    <w:rsid w:val="002071D9"/>
    <w:rsid w:val="0023096F"/>
    <w:rsid w:val="00241A2B"/>
    <w:rsid w:val="002432E9"/>
    <w:rsid w:val="00256822"/>
    <w:rsid w:val="0026525A"/>
    <w:rsid w:val="00274790"/>
    <w:rsid w:val="00285755"/>
    <w:rsid w:val="00286BDF"/>
    <w:rsid w:val="0028712A"/>
    <w:rsid w:val="00294AD2"/>
    <w:rsid w:val="00295151"/>
    <w:rsid w:val="002A1F9C"/>
    <w:rsid w:val="002B29C2"/>
    <w:rsid w:val="002C06C1"/>
    <w:rsid w:val="002C29DB"/>
    <w:rsid w:val="002C4208"/>
    <w:rsid w:val="002E3669"/>
    <w:rsid w:val="002F341C"/>
    <w:rsid w:val="00315815"/>
    <w:rsid w:val="003230F2"/>
    <w:rsid w:val="003262A3"/>
    <w:rsid w:val="00341379"/>
    <w:rsid w:val="00344C96"/>
    <w:rsid w:val="00347800"/>
    <w:rsid w:val="00352DE1"/>
    <w:rsid w:val="003533AA"/>
    <w:rsid w:val="00363A2A"/>
    <w:rsid w:val="0036745F"/>
    <w:rsid w:val="003728E6"/>
    <w:rsid w:val="003771DC"/>
    <w:rsid w:val="00381EBF"/>
    <w:rsid w:val="00392AB2"/>
    <w:rsid w:val="003B4D54"/>
    <w:rsid w:val="003B5E0E"/>
    <w:rsid w:val="003C147A"/>
    <w:rsid w:val="003C292D"/>
    <w:rsid w:val="003C74EC"/>
    <w:rsid w:val="003D20F9"/>
    <w:rsid w:val="003D255A"/>
    <w:rsid w:val="003D31D8"/>
    <w:rsid w:val="003E75B3"/>
    <w:rsid w:val="0040209B"/>
    <w:rsid w:val="004040E4"/>
    <w:rsid w:val="0041542E"/>
    <w:rsid w:val="00416949"/>
    <w:rsid w:val="00426666"/>
    <w:rsid w:val="004370D8"/>
    <w:rsid w:val="004529E0"/>
    <w:rsid w:val="00455749"/>
    <w:rsid w:val="00456F0F"/>
    <w:rsid w:val="00460A77"/>
    <w:rsid w:val="00463487"/>
    <w:rsid w:val="00472C43"/>
    <w:rsid w:val="00474A56"/>
    <w:rsid w:val="004755F3"/>
    <w:rsid w:val="00475EFB"/>
    <w:rsid w:val="00497806"/>
    <w:rsid w:val="004A03CD"/>
    <w:rsid w:val="004A2BFC"/>
    <w:rsid w:val="004A4A7B"/>
    <w:rsid w:val="004A6C6E"/>
    <w:rsid w:val="004B17B4"/>
    <w:rsid w:val="004B2174"/>
    <w:rsid w:val="004C3E4E"/>
    <w:rsid w:val="004C6C22"/>
    <w:rsid w:val="004E2CD2"/>
    <w:rsid w:val="005018E8"/>
    <w:rsid w:val="0050227C"/>
    <w:rsid w:val="00502368"/>
    <w:rsid w:val="00504D2B"/>
    <w:rsid w:val="00505189"/>
    <w:rsid w:val="0050763A"/>
    <w:rsid w:val="0051306B"/>
    <w:rsid w:val="00513FD5"/>
    <w:rsid w:val="00521019"/>
    <w:rsid w:val="00523131"/>
    <w:rsid w:val="00537496"/>
    <w:rsid w:val="0054196B"/>
    <w:rsid w:val="00544ED3"/>
    <w:rsid w:val="0055304F"/>
    <w:rsid w:val="0055671E"/>
    <w:rsid w:val="00556F48"/>
    <w:rsid w:val="005638B3"/>
    <w:rsid w:val="00572BD9"/>
    <w:rsid w:val="00575DAD"/>
    <w:rsid w:val="0058477B"/>
    <w:rsid w:val="0058654F"/>
    <w:rsid w:val="00595FC7"/>
    <w:rsid w:val="00596ACA"/>
    <w:rsid w:val="005A52D2"/>
    <w:rsid w:val="005B4A3C"/>
    <w:rsid w:val="005B7D77"/>
    <w:rsid w:val="005E39BC"/>
    <w:rsid w:val="005F00A0"/>
    <w:rsid w:val="005F169B"/>
    <w:rsid w:val="005F51C9"/>
    <w:rsid w:val="005F592C"/>
    <w:rsid w:val="006041D6"/>
    <w:rsid w:val="006047E6"/>
    <w:rsid w:val="0060744D"/>
    <w:rsid w:val="00621713"/>
    <w:rsid w:val="006233B6"/>
    <w:rsid w:val="006310B4"/>
    <w:rsid w:val="00634F46"/>
    <w:rsid w:val="00647F33"/>
    <w:rsid w:val="00662532"/>
    <w:rsid w:val="00665472"/>
    <w:rsid w:val="00671876"/>
    <w:rsid w:val="00682361"/>
    <w:rsid w:val="00694F8D"/>
    <w:rsid w:val="006A11A4"/>
    <w:rsid w:val="006B2274"/>
    <w:rsid w:val="006D268B"/>
    <w:rsid w:val="006D7B8C"/>
    <w:rsid w:val="00703D57"/>
    <w:rsid w:val="00705E66"/>
    <w:rsid w:val="0070617C"/>
    <w:rsid w:val="00717C6F"/>
    <w:rsid w:val="00720C22"/>
    <w:rsid w:val="00726701"/>
    <w:rsid w:val="00741407"/>
    <w:rsid w:val="007445DA"/>
    <w:rsid w:val="007653AB"/>
    <w:rsid w:val="007676D7"/>
    <w:rsid w:val="00772E80"/>
    <w:rsid w:val="0078695D"/>
    <w:rsid w:val="00791562"/>
    <w:rsid w:val="00792190"/>
    <w:rsid w:val="00795C72"/>
    <w:rsid w:val="007B27CE"/>
    <w:rsid w:val="007B4FD1"/>
    <w:rsid w:val="007D2EAC"/>
    <w:rsid w:val="007E5E4F"/>
    <w:rsid w:val="00802381"/>
    <w:rsid w:val="00807EF2"/>
    <w:rsid w:val="00811E39"/>
    <w:rsid w:val="00821B5F"/>
    <w:rsid w:val="0083096A"/>
    <w:rsid w:val="008476E2"/>
    <w:rsid w:val="008479BF"/>
    <w:rsid w:val="0086759F"/>
    <w:rsid w:val="00871F40"/>
    <w:rsid w:val="00883848"/>
    <w:rsid w:val="00893E35"/>
    <w:rsid w:val="00895517"/>
    <w:rsid w:val="00897ED5"/>
    <w:rsid w:val="008A4123"/>
    <w:rsid w:val="008B18B3"/>
    <w:rsid w:val="008B6BB9"/>
    <w:rsid w:val="008C7C10"/>
    <w:rsid w:val="008D5CFE"/>
    <w:rsid w:val="00905490"/>
    <w:rsid w:val="00906352"/>
    <w:rsid w:val="00911543"/>
    <w:rsid w:val="00912A2D"/>
    <w:rsid w:val="00916FE7"/>
    <w:rsid w:val="00920A19"/>
    <w:rsid w:val="009272E1"/>
    <w:rsid w:val="009519C9"/>
    <w:rsid w:val="0096161C"/>
    <w:rsid w:val="00971698"/>
    <w:rsid w:val="009A207D"/>
    <w:rsid w:val="009B0CC4"/>
    <w:rsid w:val="009D0B86"/>
    <w:rsid w:val="009D1287"/>
    <w:rsid w:val="009D2AB7"/>
    <w:rsid w:val="009E0C79"/>
    <w:rsid w:val="009E0D5B"/>
    <w:rsid w:val="009E0EC9"/>
    <w:rsid w:val="009E1558"/>
    <w:rsid w:val="009E4322"/>
    <w:rsid w:val="009E4775"/>
    <w:rsid w:val="009E4B9B"/>
    <w:rsid w:val="009E6388"/>
    <w:rsid w:val="009E7294"/>
    <w:rsid w:val="00A00EE0"/>
    <w:rsid w:val="00A20EB1"/>
    <w:rsid w:val="00A214C5"/>
    <w:rsid w:val="00A233D1"/>
    <w:rsid w:val="00A23E8E"/>
    <w:rsid w:val="00A30520"/>
    <w:rsid w:val="00A32B1C"/>
    <w:rsid w:val="00A374EF"/>
    <w:rsid w:val="00A42898"/>
    <w:rsid w:val="00A57919"/>
    <w:rsid w:val="00A6511F"/>
    <w:rsid w:val="00A67BB8"/>
    <w:rsid w:val="00A70F29"/>
    <w:rsid w:val="00A73DB8"/>
    <w:rsid w:val="00A843A7"/>
    <w:rsid w:val="00A8521A"/>
    <w:rsid w:val="00A87EB7"/>
    <w:rsid w:val="00A931BE"/>
    <w:rsid w:val="00AA2C15"/>
    <w:rsid w:val="00AA5F39"/>
    <w:rsid w:val="00AB6ACE"/>
    <w:rsid w:val="00AC5A3A"/>
    <w:rsid w:val="00AC722E"/>
    <w:rsid w:val="00AE1666"/>
    <w:rsid w:val="00AE46F3"/>
    <w:rsid w:val="00B0523B"/>
    <w:rsid w:val="00B10B35"/>
    <w:rsid w:val="00B33F6D"/>
    <w:rsid w:val="00B40143"/>
    <w:rsid w:val="00B604BE"/>
    <w:rsid w:val="00B65087"/>
    <w:rsid w:val="00B74792"/>
    <w:rsid w:val="00B82FA5"/>
    <w:rsid w:val="00B92958"/>
    <w:rsid w:val="00B97C05"/>
    <w:rsid w:val="00BA3601"/>
    <w:rsid w:val="00BA4498"/>
    <w:rsid w:val="00BA7B11"/>
    <w:rsid w:val="00BB160B"/>
    <w:rsid w:val="00BD1400"/>
    <w:rsid w:val="00BD1CB7"/>
    <w:rsid w:val="00BD605C"/>
    <w:rsid w:val="00BE1643"/>
    <w:rsid w:val="00BE2A76"/>
    <w:rsid w:val="00BE43E5"/>
    <w:rsid w:val="00BF3DE6"/>
    <w:rsid w:val="00BF4BD3"/>
    <w:rsid w:val="00C3440B"/>
    <w:rsid w:val="00C4230F"/>
    <w:rsid w:val="00C46522"/>
    <w:rsid w:val="00C62D94"/>
    <w:rsid w:val="00C65E60"/>
    <w:rsid w:val="00C73552"/>
    <w:rsid w:val="00C90105"/>
    <w:rsid w:val="00C907E0"/>
    <w:rsid w:val="00C9188E"/>
    <w:rsid w:val="00C93CF4"/>
    <w:rsid w:val="00CA0102"/>
    <w:rsid w:val="00CA0C07"/>
    <w:rsid w:val="00CA45C9"/>
    <w:rsid w:val="00CB46A5"/>
    <w:rsid w:val="00CC4B39"/>
    <w:rsid w:val="00CC647C"/>
    <w:rsid w:val="00CD511E"/>
    <w:rsid w:val="00CD57CF"/>
    <w:rsid w:val="00CD6985"/>
    <w:rsid w:val="00CE5A52"/>
    <w:rsid w:val="00CF3BE9"/>
    <w:rsid w:val="00CF7AF3"/>
    <w:rsid w:val="00D01D2F"/>
    <w:rsid w:val="00D0344F"/>
    <w:rsid w:val="00D03C9B"/>
    <w:rsid w:val="00D067A7"/>
    <w:rsid w:val="00D164E3"/>
    <w:rsid w:val="00D26ADA"/>
    <w:rsid w:val="00D35A78"/>
    <w:rsid w:val="00D3683E"/>
    <w:rsid w:val="00D36E9A"/>
    <w:rsid w:val="00D37DDA"/>
    <w:rsid w:val="00D40B5F"/>
    <w:rsid w:val="00D42141"/>
    <w:rsid w:val="00D51FC7"/>
    <w:rsid w:val="00D5487E"/>
    <w:rsid w:val="00D555A1"/>
    <w:rsid w:val="00D61FFD"/>
    <w:rsid w:val="00D64DC2"/>
    <w:rsid w:val="00D8116F"/>
    <w:rsid w:val="00D902C9"/>
    <w:rsid w:val="00D94EC0"/>
    <w:rsid w:val="00D95BEE"/>
    <w:rsid w:val="00DA46CA"/>
    <w:rsid w:val="00DA7F98"/>
    <w:rsid w:val="00DD1E04"/>
    <w:rsid w:val="00DE29CB"/>
    <w:rsid w:val="00DF21EB"/>
    <w:rsid w:val="00DF30FC"/>
    <w:rsid w:val="00E04CD0"/>
    <w:rsid w:val="00E11237"/>
    <w:rsid w:val="00E20E70"/>
    <w:rsid w:val="00E25B68"/>
    <w:rsid w:val="00E377ED"/>
    <w:rsid w:val="00E40C46"/>
    <w:rsid w:val="00E4534B"/>
    <w:rsid w:val="00E5082F"/>
    <w:rsid w:val="00E518B4"/>
    <w:rsid w:val="00E54521"/>
    <w:rsid w:val="00E84003"/>
    <w:rsid w:val="00E9216A"/>
    <w:rsid w:val="00E927DC"/>
    <w:rsid w:val="00E93D51"/>
    <w:rsid w:val="00E962D9"/>
    <w:rsid w:val="00E968C8"/>
    <w:rsid w:val="00EB5405"/>
    <w:rsid w:val="00EB70AF"/>
    <w:rsid w:val="00EC10FC"/>
    <w:rsid w:val="00ED0A99"/>
    <w:rsid w:val="00ED0E7F"/>
    <w:rsid w:val="00EE0041"/>
    <w:rsid w:val="00EE29B9"/>
    <w:rsid w:val="00EE3A2F"/>
    <w:rsid w:val="00F004EE"/>
    <w:rsid w:val="00F02002"/>
    <w:rsid w:val="00F13FCC"/>
    <w:rsid w:val="00F17A6A"/>
    <w:rsid w:val="00F22D28"/>
    <w:rsid w:val="00F24990"/>
    <w:rsid w:val="00F42E23"/>
    <w:rsid w:val="00F45EEE"/>
    <w:rsid w:val="00F51E9C"/>
    <w:rsid w:val="00F523CA"/>
    <w:rsid w:val="00F66785"/>
    <w:rsid w:val="00F74A9D"/>
    <w:rsid w:val="00F84AF4"/>
    <w:rsid w:val="00F965B3"/>
    <w:rsid w:val="00FA4BD8"/>
    <w:rsid w:val="00FA4FA0"/>
    <w:rsid w:val="00FC0853"/>
    <w:rsid w:val="00FC49B9"/>
    <w:rsid w:val="00FC50E7"/>
    <w:rsid w:val="00FC74AD"/>
    <w:rsid w:val="00FD7F9E"/>
    <w:rsid w:val="00FF0E7A"/>
    <w:rsid w:val="00FF386F"/>
    <w:rsid w:val="00FF636A"/>
    <w:rsid w:val="00FF7BA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33FE039"/>
  <w15:docId w15:val="{11E613AA-FBCC-4207-88B2-F2EE58432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1" w:defUIPriority="49" w:defSemiHidden="0" w:defUnhideWhenUsed="0" w:defQFormat="0" w:count="371">
    <w:lsdException w:name="Normal" w:locked="0"/>
    <w:lsdException w:name="heading 1" w:locked="0" w:uiPriority="9" w:qFormat="1"/>
    <w:lsdException w:name="heading 2" w:locked="0" w:uiPriority="4" w:qFormat="1"/>
    <w:lsdException w:name="heading 3" w:locked="0" w:uiPriority="4" w:qFormat="1"/>
    <w:lsdException w:name="heading 4" w:locked="0" w:uiPriority="0" w:qFormat="1"/>
    <w:lsdException w:name="heading 5" w:locked="0" w:uiPriority="0"/>
    <w:lsdException w:name="heading 6" w:locked="0" w:uiPriority="0"/>
    <w:lsdException w:name="heading 7" w:locked="0" w:semiHidden="1" w:uiPriority="0" w:unhideWhenUsed="1"/>
    <w:lsdException w:name="heading 8" w:locked="0" w:semiHidden="1" w:uiPriority="0" w:unhideWhenUsed="1"/>
    <w:lsdException w:name="heading 9" w:locked="0"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iPriority="0" w:unhideWhenUsed="1"/>
    <w:lsdException w:name="annotation text" w:semiHidden="1" w:unhideWhenUsed="1"/>
    <w:lsdException w:name="header" w:locked="0" w:semiHidden="1" w:uiPriority="0" w:unhideWhenUsed="1"/>
    <w:lsdException w:name="footer" w:locked="0" w:semiHidden="1" w:uiPriority="99" w:unhideWhenUsed="1"/>
    <w:lsdException w:name="index heading" w:semiHidden="1" w:unhideWhenUsed="1"/>
    <w:lsdException w:name="caption" w:locked="0"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lsdException w:name="Closing" w:semiHidden="1" w:unhideWhenUsed="1"/>
    <w:lsdException w:name="Signature" w:semiHidden="1" w:unhideWhenUsed="1"/>
    <w:lsdException w:name="Default Paragraph Font" w:locked="0" w:semiHidden="1" w:uiPriority="0" w:unhideWhenUsed="1"/>
    <w:lsdException w:name="Body Text" w:locked="0" w:semiHidden="1" w:uiPriority="0" w:unhideWhenUsed="1" w:qFormat="1"/>
    <w:lsdException w:name="Body Text Indent" w:locked="0"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0"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semiHidden="1" w:uiPriority="99" w:unhideWhenUsed="1"/>
    <w:lsdException w:name="HTML Acronym" w:semiHidden="1" w:uiPriority="19" w:unhideWhenUsed="1"/>
    <w:lsdException w:name="HTML Address" w:semiHidden="1" w:uiPriority="1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0" w:unhideWhenUsed="1"/>
    <w:lsdException w:name="annotation subject" w:semiHidden="1" w:unhideWhenUsed="1"/>
    <w:lsdException w:name="No List" w:locked="0"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locked="0" w:semiHidden="1" w:unhideWhenUsed="1"/>
    <w:lsdException w:name="Table Grid" w:locked="0" w:uiPriority="0"/>
    <w:lsdException w:name="Table Theme" w:semiHidden="1" w:uiPriority="0"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uiPriority w:val="49"/>
    <w:rsid w:val="00CF7AF3"/>
    <w:pPr>
      <w:overflowPunct w:val="0"/>
      <w:autoSpaceDE w:val="0"/>
      <w:autoSpaceDN w:val="0"/>
      <w:adjustRightInd w:val="0"/>
      <w:textAlignment w:val="baseline"/>
    </w:pPr>
    <w:rPr>
      <w:sz w:val="22"/>
      <w:lang w:eastAsia="en-US"/>
    </w:rPr>
  </w:style>
  <w:style w:type="paragraph" w:styleId="Titre1">
    <w:name w:val="heading 1"/>
    <w:aliases w:val="Paper title"/>
    <w:next w:val="Sous-titre"/>
    <w:link w:val="Titre1Car"/>
    <w:uiPriority w:val="9"/>
    <w:qFormat/>
    <w:rsid w:val="00EE29B9"/>
    <w:pPr>
      <w:spacing w:line="280" w:lineRule="atLeast"/>
      <w:ind w:left="567" w:right="567"/>
      <w:outlineLvl w:val="0"/>
    </w:pPr>
    <w:rPr>
      <w:rFonts w:ascii="Times New Roman Bold" w:hAnsi="Times New Roman Bold"/>
      <w:b/>
      <w:caps/>
      <w:sz w:val="24"/>
      <w:lang w:val="en-US" w:eastAsia="en-US"/>
    </w:rPr>
  </w:style>
  <w:style w:type="paragraph" w:styleId="Titre2">
    <w:name w:val="heading 2"/>
    <w:aliases w:val="1st level paper heading"/>
    <w:next w:val="Corpsdetexte"/>
    <w:uiPriority w:val="4"/>
    <w:qFormat/>
    <w:rsid w:val="00EE0041"/>
    <w:pPr>
      <w:widowControl w:val="0"/>
      <w:numPr>
        <w:ilvl w:val="1"/>
        <w:numId w:val="12"/>
      </w:numPr>
      <w:spacing w:before="100" w:beforeAutospacing="1" w:after="100" w:afterAutospacing="1" w:line="280" w:lineRule="atLeast"/>
      <w:outlineLvl w:val="1"/>
    </w:pPr>
    <w:rPr>
      <w:caps/>
      <w:lang w:eastAsia="en-US"/>
    </w:rPr>
  </w:style>
  <w:style w:type="paragraph" w:styleId="Titre3">
    <w:name w:val="heading 3"/>
    <w:aliases w:val="2nd level paper heading"/>
    <w:next w:val="Corpsdetexte"/>
    <w:uiPriority w:val="4"/>
    <w:qFormat/>
    <w:rsid w:val="00897ED5"/>
    <w:pPr>
      <w:widowControl w:val="0"/>
      <w:numPr>
        <w:ilvl w:val="2"/>
        <w:numId w:val="12"/>
      </w:numPr>
      <w:spacing w:before="240" w:after="240" w:line="240" w:lineRule="exact"/>
      <w:outlineLvl w:val="2"/>
    </w:pPr>
    <w:rPr>
      <w:b/>
      <w:lang w:eastAsia="en-US"/>
    </w:rPr>
  </w:style>
  <w:style w:type="paragraph" w:styleId="Titre4">
    <w:name w:val="heading 4"/>
    <w:aliases w:val="3rd level paper heading"/>
    <w:basedOn w:val="Normal"/>
    <w:next w:val="Corpsdetexte"/>
    <w:uiPriority w:val="4"/>
    <w:qFormat/>
    <w:rsid w:val="00897ED5"/>
    <w:pPr>
      <w:widowControl w:val="0"/>
      <w:numPr>
        <w:ilvl w:val="3"/>
        <w:numId w:val="12"/>
      </w:numPr>
      <w:spacing w:before="100" w:beforeAutospacing="1" w:after="100" w:afterAutospacing="1" w:line="240" w:lineRule="atLeast"/>
      <w:outlineLvl w:val="3"/>
    </w:pPr>
    <w:rPr>
      <w:i/>
      <w:sz w:val="20"/>
      <w:lang w:val="en-US"/>
    </w:rPr>
  </w:style>
  <w:style w:type="paragraph" w:styleId="Titre5">
    <w:name w:val="heading 5"/>
    <w:basedOn w:val="Normal"/>
    <w:next w:val="Normal"/>
    <w:uiPriority w:val="19"/>
    <w:locked/>
    <w:pPr>
      <w:overflowPunct/>
      <w:autoSpaceDE/>
      <w:autoSpaceDN/>
      <w:adjustRightInd/>
      <w:spacing w:before="240" w:after="60"/>
      <w:textAlignment w:val="auto"/>
      <w:outlineLvl w:val="4"/>
    </w:pPr>
    <w:rPr>
      <w:b/>
      <w:bCs/>
      <w:i/>
      <w:iCs/>
      <w:sz w:val="26"/>
      <w:szCs w:val="26"/>
      <w:lang w:val="en-US"/>
    </w:rPr>
  </w:style>
  <w:style w:type="paragraph" w:styleId="Titre6">
    <w:name w:val="heading 6"/>
    <w:basedOn w:val="Normal"/>
    <w:next w:val="Normal"/>
    <w:uiPriority w:val="19"/>
    <w:locked/>
    <w:pPr>
      <w:overflowPunct/>
      <w:autoSpaceDE/>
      <w:autoSpaceDN/>
      <w:adjustRightInd/>
      <w:spacing w:before="240" w:after="60"/>
      <w:textAlignment w:val="auto"/>
      <w:outlineLvl w:val="5"/>
    </w:pPr>
    <w:rPr>
      <w:b/>
      <w:bCs/>
      <w:szCs w:val="22"/>
      <w:lang w:val="en-US"/>
    </w:rPr>
  </w:style>
  <w:style w:type="paragraph" w:styleId="Titre7">
    <w:name w:val="heading 7"/>
    <w:basedOn w:val="Normal"/>
    <w:next w:val="Normal"/>
    <w:uiPriority w:val="19"/>
    <w:locked/>
    <w:pPr>
      <w:overflowPunct/>
      <w:autoSpaceDE/>
      <w:autoSpaceDN/>
      <w:adjustRightInd/>
      <w:spacing w:before="240" w:after="60"/>
      <w:textAlignment w:val="auto"/>
      <w:outlineLvl w:val="6"/>
    </w:pPr>
    <w:rPr>
      <w:szCs w:val="24"/>
      <w:lang w:val="en-US"/>
    </w:rPr>
  </w:style>
  <w:style w:type="paragraph" w:styleId="Titre8">
    <w:name w:val="heading 8"/>
    <w:basedOn w:val="Normal"/>
    <w:next w:val="Normal"/>
    <w:uiPriority w:val="19"/>
    <w:locked/>
    <w:pPr>
      <w:overflowPunct/>
      <w:autoSpaceDE/>
      <w:autoSpaceDN/>
      <w:adjustRightInd/>
      <w:spacing w:before="240" w:after="60"/>
      <w:textAlignment w:val="auto"/>
      <w:outlineLvl w:val="7"/>
    </w:pPr>
    <w:rPr>
      <w:i/>
      <w:iCs/>
      <w:szCs w:val="24"/>
      <w:lang w:val="en-US"/>
    </w:rPr>
  </w:style>
  <w:style w:type="paragraph" w:styleId="Titre9">
    <w:name w:val="heading 9"/>
    <w:basedOn w:val="Normal"/>
    <w:next w:val="Normal"/>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link w:val="CorpsdetexteCar"/>
    <w:qFormat/>
    <w:rsid w:val="00647F33"/>
    <w:pPr>
      <w:spacing w:line="260" w:lineRule="atLeast"/>
      <w:ind w:firstLine="567"/>
      <w:contextualSpacing/>
      <w:jc w:val="both"/>
    </w:pPr>
    <w:rPr>
      <w:lang w:eastAsia="en-US"/>
    </w:rPr>
  </w:style>
  <w:style w:type="paragraph" w:styleId="Retraitcorpsdetexte">
    <w:name w:val="Body Text Indent"/>
    <w:basedOn w:val="Corpsdetexte"/>
    <w:uiPriority w:val="49"/>
    <w:locked/>
    <w:pPr>
      <w:ind w:left="1134" w:hanging="675"/>
    </w:pPr>
  </w:style>
  <w:style w:type="paragraph" w:customStyle="1" w:styleId="BodyTextMultiline">
    <w:name w:val="Body Text Multiline"/>
    <w:basedOn w:val="Corpsdetexte"/>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Lgende">
    <w:name w:val="caption"/>
    <w:next w:val="Normal"/>
    <w:uiPriority w:val="49"/>
    <w:pPr>
      <w:spacing w:after="85"/>
    </w:pPr>
    <w:rPr>
      <w:bCs/>
      <w:sz w:val="18"/>
      <w:lang w:val="en-US" w:eastAsia="en-US"/>
    </w:rPr>
  </w:style>
  <w:style w:type="paragraph" w:styleId="Pieddepage">
    <w:name w:val="footer"/>
    <w:basedOn w:val="Normal"/>
    <w:link w:val="PieddepageCar"/>
    <w:uiPriority w:val="99"/>
    <w:locked/>
    <w:pPr>
      <w:overflowPunct/>
      <w:autoSpaceDE/>
      <w:autoSpaceDN/>
      <w:adjustRightInd/>
      <w:textAlignment w:val="auto"/>
    </w:pPr>
    <w:rPr>
      <w:sz w:val="2"/>
      <w:lang w:val="en-US"/>
    </w:rPr>
  </w:style>
  <w:style w:type="paragraph" w:styleId="Notedebasdepage">
    <w:name w:val="footnote text"/>
    <w:semiHidden/>
    <w:locked/>
    <w:pPr>
      <w:tabs>
        <w:tab w:val="left" w:pos="459"/>
      </w:tabs>
      <w:spacing w:before="142"/>
      <w:ind w:left="459"/>
      <w:jc w:val="both"/>
    </w:pPr>
    <w:rPr>
      <w:sz w:val="18"/>
      <w:lang w:eastAsia="en-US"/>
    </w:rPr>
  </w:style>
  <w:style w:type="paragraph" w:styleId="En-tte">
    <w:name w:val="header"/>
    <w:next w:val="Corpsdetexte"/>
    <w:uiPriority w:val="49"/>
    <w:locked/>
    <w:pPr>
      <w:spacing w:after="85"/>
    </w:pPr>
    <w:rPr>
      <w:sz w:val="18"/>
      <w:lang w:val="en-US" w:eastAsia="en-US"/>
    </w:rPr>
  </w:style>
  <w:style w:type="paragraph" w:customStyle="1" w:styleId="ListBulleted">
    <w:name w:val="List Bulleted"/>
    <w:uiPriority w:val="7"/>
    <w:qFormat/>
    <w:locked/>
    <w:pPr>
      <w:numPr>
        <w:numId w:val="6"/>
      </w:numPr>
      <w:tabs>
        <w:tab w:val="clear" w:pos="1179"/>
        <w:tab w:val="left" w:pos="919"/>
      </w:tabs>
      <w:ind w:left="918" w:right="1134" w:hanging="459"/>
      <w:jc w:val="both"/>
    </w:pPr>
    <w:rPr>
      <w:sz w:val="22"/>
      <w:lang w:eastAsia="en-US"/>
    </w:rPr>
  </w:style>
  <w:style w:type="paragraph" w:customStyle="1" w:styleId="ListEmdash">
    <w:name w:val="List Emdash"/>
    <w:basedOn w:val="Corpsdetexte"/>
    <w:uiPriority w:val="6"/>
    <w:qFormat/>
    <w:rsid w:val="00717C6F"/>
    <w:pPr>
      <w:numPr>
        <w:numId w:val="20"/>
      </w:numPr>
      <w:ind w:left="709"/>
    </w:pPr>
  </w:style>
  <w:style w:type="paragraph" w:customStyle="1" w:styleId="ListNumbered">
    <w:name w:val="List Numbered"/>
    <w:basedOn w:val="Corpsdetexte"/>
    <w:uiPriority w:val="5"/>
    <w:qFormat/>
    <w:locked/>
    <w:rsid w:val="00717C6F"/>
    <w:pPr>
      <w:numPr>
        <w:numId w:val="22"/>
      </w:numPr>
    </w:pPr>
  </w:style>
  <w:style w:type="paragraph" w:styleId="Titre">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Normal"/>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Normal"/>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Normal"/>
    <w:uiPriority w:val="49"/>
    <w:locked/>
    <w:pPr>
      <w:keepNext/>
      <w:spacing w:after="10"/>
    </w:pPr>
    <w:rPr>
      <w:rFonts w:ascii="Arial" w:hAnsi="Arial"/>
      <w:b/>
      <w:sz w:val="13"/>
    </w:rPr>
  </w:style>
  <w:style w:type="paragraph" w:customStyle="1" w:styleId="zyxP1Footer">
    <w:name w:val="zyxP1_Footer"/>
    <w:basedOn w:val="Normal"/>
    <w:uiPriority w:val="49"/>
    <w:locked/>
    <w:pPr>
      <w:widowControl w:val="0"/>
      <w:spacing w:line="160" w:lineRule="exact"/>
      <w:ind w:left="108"/>
    </w:pPr>
    <w:rPr>
      <w:sz w:val="14"/>
    </w:rPr>
  </w:style>
  <w:style w:type="paragraph" w:customStyle="1" w:styleId="zyxSensitivity">
    <w:name w:val="zyxSensitivity"/>
    <w:basedOn w:val="Normal"/>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Normal"/>
    <w:uiPriority w:val="49"/>
    <w:locked/>
    <w:pPr>
      <w:keepNext/>
      <w:spacing w:line="420" w:lineRule="exact"/>
    </w:pPr>
    <w:rPr>
      <w:rFonts w:ascii="Arial" w:hAnsi="Arial"/>
      <w:sz w:val="40"/>
    </w:rPr>
  </w:style>
  <w:style w:type="character" w:styleId="Appelnotedebasdep">
    <w:name w:val="footnote reference"/>
    <w:basedOn w:val="Policepardfaut"/>
    <w:semiHidden/>
    <w:locked/>
    <w:rPr>
      <w:vertAlign w:val="superscript"/>
    </w:rPr>
  </w:style>
  <w:style w:type="paragraph" w:styleId="Sous-titre">
    <w:name w:val="Subtitle"/>
    <w:next w:val="Corpsdetexte"/>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9"/>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Corpsdetexte"/>
    <w:uiPriority w:val="49"/>
    <w:locked/>
    <w:pPr>
      <w:spacing w:line="280" w:lineRule="exact"/>
      <w:jc w:val="right"/>
    </w:pPr>
    <w:rPr>
      <w:rFonts w:ascii="Arial" w:hAnsi="Arial" w:cs="Arial"/>
      <w:b/>
      <w:bCs/>
      <w:caps/>
      <w:sz w:val="24"/>
    </w:rPr>
  </w:style>
  <w:style w:type="paragraph" w:customStyle="1" w:styleId="zyxClassification2">
    <w:name w:val="zyxClassification2"/>
    <w:basedOn w:val="Pieddepage"/>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PieddepageCar">
    <w:name w:val="Pied de page Car"/>
    <w:basedOn w:val="Policepardfaut"/>
    <w:link w:val="Pieddepage"/>
    <w:uiPriority w:val="99"/>
    <w:rsid w:val="00037321"/>
    <w:rPr>
      <w:sz w:val="2"/>
      <w:lang w:val="en-US" w:eastAsia="en-US"/>
    </w:rPr>
  </w:style>
  <w:style w:type="paragraph" w:customStyle="1" w:styleId="Runninghead">
    <w:name w:val="Running head"/>
    <w:basedOn w:val="Normal"/>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Policepardfaut"/>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CorpsdetexteCar">
    <w:name w:val="Corps de texte Car"/>
    <w:basedOn w:val="Policepardfaut"/>
    <w:link w:val="Corpsdetexte"/>
    <w:rsid w:val="00647F33"/>
    <w:rPr>
      <w:lang w:eastAsia="en-US"/>
    </w:rPr>
  </w:style>
  <w:style w:type="character" w:customStyle="1" w:styleId="AuthornameandaffiliationChar">
    <w:name w:val="Author name and affiliation Char"/>
    <w:basedOn w:val="CorpsdetexteCar"/>
    <w:link w:val="Authornameandaffiliation"/>
    <w:uiPriority w:val="49"/>
    <w:rsid w:val="00647F33"/>
    <w:rPr>
      <w:lang w:val="en-US" w:eastAsia="en-US"/>
    </w:rPr>
  </w:style>
  <w:style w:type="table" w:styleId="Grilledutableau">
    <w:name w:val="Table Grid"/>
    <w:basedOn w:val="TableauNormal"/>
    <w:locked/>
    <w:rsid w:val="00472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Textedebulles">
    <w:name w:val="Balloon Text"/>
    <w:basedOn w:val="Normal"/>
    <w:link w:val="TextedebullesCar"/>
    <w:uiPriority w:val="49"/>
    <w:locked/>
    <w:rsid w:val="005F00A0"/>
    <w:rPr>
      <w:rFonts w:ascii="Tahoma" w:hAnsi="Tahoma" w:cs="Tahoma"/>
      <w:sz w:val="16"/>
      <w:szCs w:val="16"/>
    </w:rPr>
  </w:style>
  <w:style w:type="character" w:customStyle="1" w:styleId="TextedebullesCar">
    <w:name w:val="Texte de bulles Car"/>
    <w:basedOn w:val="Policepardfaut"/>
    <w:link w:val="Textedebulles"/>
    <w:uiPriority w:val="49"/>
    <w:rsid w:val="005F00A0"/>
    <w:rPr>
      <w:rFonts w:ascii="Tahoma" w:hAnsi="Tahoma" w:cs="Tahoma"/>
      <w:sz w:val="16"/>
      <w:szCs w:val="16"/>
      <w:lang w:eastAsia="en-US"/>
    </w:rPr>
  </w:style>
  <w:style w:type="paragraph" w:customStyle="1" w:styleId="Figurecaption">
    <w:name w:val="Figure caption"/>
    <w:basedOn w:val="Corpsdetexte"/>
    <w:link w:val="FigurecaptionChar"/>
    <w:uiPriority w:val="49"/>
    <w:qFormat/>
    <w:locked/>
    <w:rsid w:val="007E5E4F"/>
    <w:pPr>
      <w:ind w:firstLine="0"/>
      <w:jc w:val="left"/>
    </w:pPr>
    <w:rPr>
      <w:i/>
      <w:sz w:val="18"/>
    </w:rPr>
  </w:style>
  <w:style w:type="paragraph" w:customStyle="1" w:styleId="Otherunnumberedheadings">
    <w:name w:val="Other unnumbered headings"/>
    <w:next w:val="Corpsdetexte"/>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CorpsdetexteCar"/>
    <w:link w:val="Figurecaption"/>
    <w:uiPriority w:val="49"/>
    <w:rsid w:val="007E5E4F"/>
    <w:rPr>
      <w:i/>
      <w:sz w:val="18"/>
      <w:lang w:eastAsia="en-US"/>
    </w:rPr>
  </w:style>
  <w:style w:type="paragraph" w:customStyle="1" w:styleId="Referencelist">
    <w:name w:val="Reference list"/>
    <w:basedOn w:val="Corpsdetexte"/>
    <w:link w:val="ReferencelistChar"/>
    <w:uiPriority w:val="49"/>
    <w:qFormat/>
    <w:rsid w:val="009E0D5B"/>
    <w:pPr>
      <w:numPr>
        <w:numId w:val="30"/>
      </w:numPr>
    </w:pPr>
    <w:rPr>
      <w:sz w:val="18"/>
      <w:szCs w:val="18"/>
    </w:rPr>
  </w:style>
  <w:style w:type="character" w:customStyle="1" w:styleId="OtherunnumberedheadingsChar">
    <w:name w:val="Other unnumbered headings Char"/>
    <w:basedOn w:val="CorpsdetexteCar"/>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CorpsdetexteCar"/>
    <w:link w:val="Referencelist"/>
    <w:uiPriority w:val="49"/>
    <w:rsid w:val="009E0D5B"/>
    <w:rPr>
      <w:sz w:val="18"/>
      <w:szCs w:val="18"/>
      <w:lang w:eastAsia="en-US"/>
    </w:rPr>
  </w:style>
  <w:style w:type="paragraph" w:customStyle="1" w:styleId="Tabletext">
    <w:name w:val="Table text"/>
    <w:basedOn w:val="Corpsdetexte"/>
    <w:link w:val="TabletextChar"/>
    <w:uiPriority w:val="49"/>
    <w:qFormat/>
    <w:rsid w:val="00883848"/>
    <w:pPr>
      <w:ind w:firstLine="0"/>
    </w:pPr>
  </w:style>
  <w:style w:type="character" w:customStyle="1" w:styleId="TabletextChar">
    <w:name w:val="Table text Char"/>
    <w:basedOn w:val="CorpsdetexteCar"/>
    <w:link w:val="Tabletext"/>
    <w:uiPriority w:val="49"/>
    <w:rsid w:val="00883848"/>
    <w:rPr>
      <w:lang w:eastAsia="en-US"/>
    </w:rPr>
  </w:style>
  <w:style w:type="paragraph" w:styleId="NormalWeb">
    <w:name w:val="Normal (Web)"/>
    <w:basedOn w:val="Normal"/>
    <w:uiPriority w:val="99"/>
    <w:semiHidden/>
    <w:unhideWhenUsed/>
    <w:locked/>
    <w:rsid w:val="002C29DB"/>
    <w:rPr>
      <w:sz w:val="24"/>
      <w:szCs w:val="24"/>
    </w:rPr>
  </w:style>
  <w:style w:type="paragraph" w:customStyle="1" w:styleId="FIG-LONG">
    <w:name w:val="FIG-LONG"/>
    <w:basedOn w:val="Normal"/>
    <w:next w:val="Normal"/>
    <w:link w:val="FIG-LONGChar"/>
    <w:autoRedefine/>
    <w:qFormat/>
    <w:rsid w:val="002C29DB"/>
    <w:pPr>
      <w:tabs>
        <w:tab w:val="left" w:pos="709"/>
      </w:tabs>
      <w:overflowPunct/>
      <w:autoSpaceDE/>
      <w:autoSpaceDN/>
      <w:adjustRightInd/>
      <w:spacing w:after="120"/>
      <w:ind w:left="709" w:hanging="709"/>
      <w:textAlignment w:val="auto"/>
    </w:pPr>
    <w:rPr>
      <w:rFonts w:eastAsiaTheme="minorEastAsia"/>
      <w:i/>
      <w:iCs/>
      <w:sz w:val="18"/>
      <w:szCs w:val="18"/>
    </w:rPr>
  </w:style>
  <w:style w:type="character" w:customStyle="1" w:styleId="FIG-LONGChar">
    <w:name w:val="FIG-LONG Char"/>
    <w:basedOn w:val="Policepardfaut"/>
    <w:link w:val="FIG-LONG"/>
    <w:rsid w:val="002C29DB"/>
    <w:rPr>
      <w:rFonts w:eastAsiaTheme="minorEastAsia"/>
      <w:i/>
      <w:iCs/>
      <w:sz w:val="18"/>
      <w:szCs w:val="18"/>
      <w:lang w:eastAsia="en-US"/>
    </w:rPr>
  </w:style>
  <w:style w:type="table" w:customStyle="1" w:styleId="TableGrid1">
    <w:name w:val="Table Grid1"/>
    <w:basedOn w:val="TableauNormal"/>
    <w:next w:val="Grilledutableau"/>
    <w:uiPriority w:val="59"/>
    <w:rsid w:val="002C29DB"/>
    <w:rPr>
      <w:rFonts w:asciiTheme="minorHAnsi" w:eastAsiaTheme="minorEastAsia" w:hAnsiTheme="minorHAnsi" w:cstheme="minorBidi"/>
      <w:sz w:val="24"/>
      <w:szCs w:val="24"/>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49"/>
    <w:semiHidden/>
    <w:unhideWhenUsed/>
    <w:locked/>
    <w:rsid w:val="00A233D1"/>
    <w:rPr>
      <w:sz w:val="16"/>
      <w:szCs w:val="16"/>
    </w:rPr>
  </w:style>
  <w:style w:type="paragraph" w:styleId="Commentaire">
    <w:name w:val="annotation text"/>
    <w:basedOn w:val="Normal"/>
    <w:link w:val="CommentaireCar"/>
    <w:uiPriority w:val="49"/>
    <w:semiHidden/>
    <w:unhideWhenUsed/>
    <w:locked/>
    <w:rsid w:val="00A233D1"/>
    <w:rPr>
      <w:sz w:val="20"/>
    </w:rPr>
  </w:style>
  <w:style w:type="character" w:customStyle="1" w:styleId="CommentaireCar">
    <w:name w:val="Commentaire Car"/>
    <w:basedOn w:val="Policepardfaut"/>
    <w:link w:val="Commentaire"/>
    <w:uiPriority w:val="49"/>
    <w:semiHidden/>
    <w:rsid w:val="00A233D1"/>
    <w:rPr>
      <w:lang w:eastAsia="en-US"/>
    </w:rPr>
  </w:style>
  <w:style w:type="paragraph" w:styleId="Objetducommentaire">
    <w:name w:val="annotation subject"/>
    <w:basedOn w:val="Commentaire"/>
    <w:next w:val="Commentaire"/>
    <w:link w:val="ObjetducommentaireCar"/>
    <w:uiPriority w:val="49"/>
    <w:semiHidden/>
    <w:unhideWhenUsed/>
    <w:locked/>
    <w:rsid w:val="00A233D1"/>
    <w:rPr>
      <w:b/>
      <w:bCs/>
    </w:rPr>
  </w:style>
  <w:style w:type="character" w:customStyle="1" w:styleId="ObjetducommentaireCar">
    <w:name w:val="Objet du commentaire Car"/>
    <w:basedOn w:val="CommentaireCar"/>
    <w:link w:val="Objetducommentaire"/>
    <w:uiPriority w:val="49"/>
    <w:semiHidden/>
    <w:rsid w:val="00A233D1"/>
    <w:rPr>
      <w:b/>
      <w:bCs/>
      <w:lang w:eastAsia="en-US"/>
    </w:rPr>
  </w:style>
  <w:style w:type="character" w:styleId="Textedelespacerserv">
    <w:name w:val="Placeholder Text"/>
    <w:basedOn w:val="Policepardfaut"/>
    <w:uiPriority w:val="99"/>
    <w:semiHidden/>
    <w:locked/>
    <w:rsid w:val="0096161C"/>
    <w:rPr>
      <w:color w:val="808080"/>
    </w:rPr>
  </w:style>
  <w:style w:type="character" w:customStyle="1" w:styleId="Titre1Car">
    <w:name w:val="Titre 1 Car"/>
    <w:aliases w:val="Paper title Car"/>
    <w:basedOn w:val="Policepardfaut"/>
    <w:link w:val="Titre1"/>
    <w:uiPriority w:val="9"/>
    <w:rsid w:val="00456F0F"/>
    <w:rPr>
      <w:rFonts w:ascii="Times New Roman Bold" w:hAnsi="Times New Roman Bold"/>
      <w:b/>
      <w:caps/>
      <w:sz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613800">
      <w:bodyDiv w:val="1"/>
      <w:marLeft w:val="0"/>
      <w:marRight w:val="0"/>
      <w:marTop w:val="0"/>
      <w:marBottom w:val="0"/>
      <w:divBdr>
        <w:top w:val="none" w:sz="0" w:space="0" w:color="auto"/>
        <w:left w:val="none" w:sz="0" w:space="0" w:color="auto"/>
        <w:bottom w:val="none" w:sz="0" w:space="0" w:color="auto"/>
        <w:right w:val="none" w:sz="0" w:space="0" w:color="auto"/>
      </w:divBdr>
      <w:divsChild>
        <w:div w:id="1820338663">
          <w:marLeft w:val="567"/>
          <w:marRight w:val="0"/>
          <w:marTop w:val="0"/>
          <w:marBottom w:val="0"/>
          <w:divBdr>
            <w:top w:val="none" w:sz="0" w:space="0" w:color="auto"/>
            <w:left w:val="none" w:sz="0" w:space="0" w:color="auto"/>
            <w:bottom w:val="none" w:sz="0" w:space="0" w:color="auto"/>
            <w:right w:val="none" w:sz="0" w:space="0" w:color="auto"/>
          </w:divBdr>
        </w:div>
      </w:divsChild>
    </w:div>
    <w:div w:id="591664726">
      <w:bodyDiv w:val="1"/>
      <w:marLeft w:val="0"/>
      <w:marRight w:val="0"/>
      <w:marTop w:val="0"/>
      <w:marBottom w:val="0"/>
      <w:divBdr>
        <w:top w:val="none" w:sz="0" w:space="0" w:color="auto"/>
        <w:left w:val="none" w:sz="0" w:space="0" w:color="auto"/>
        <w:bottom w:val="none" w:sz="0" w:space="0" w:color="auto"/>
        <w:right w:val="none" w:sz="0" w:space="0" w:color="auto"/>
      </w:divBdr>
      <w:divsChild>
        <w:div w:id="356085648">
          <w:marLeft w:val="567"/>
          <w:marRight w:val="0"/>
          <w:marTop w:val="0"/>
          <w:marBottom w:val="0"/>
          <w:divBdr>
            <w:top w:val="none" w:sz="0" w:space="0" w:color="auto"/>
            <w:left w:val="none" w:sz="0" w:space="0" w:color="auto"/>
            <w:bottom w:val="none" w:sz="0" w:space="0" w:color="auto"/>
            <w:right w:val="none" w:sz="0" w:space="0" w:color="auto"/>
          </w:divBdr>
        </w:div>
      </w:divsChild>
    </w:div>
    <w:div w:id="1401100244">
      <w:bodyDiv w:val="1"/>
      <w:marLeft w:val="0"/>
      <w:marRight w:val="0"/>
      <w:marTop w:val="0"/>
      <w:marBottom w:val="0"/>
      <w:divBdr>
        <w:top w:val="none" w:sz="0" w:space="0" w:color="auto"/>
        <w:left w:val="none" w:sz="0" w:space="0" w:color="auto"/>
        <w:bottom w:val="none" w:sz="0" w:space="0" w:color="auto"/>
        <w:right w:val="none" w:sz="0" w:space="0" w:color="auto"/>
      </w:divBdr>
      <w:divsChild>
        <w:div w:id="2079934491">
          <w:marLeft w:val="56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6.emf"/><Relationship Id="rId34"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16.png"/><Relationship Id="rId38"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10.emf"/><Relationship Id="rId29" Type="http://schemas.openxmlformats.org/officeDocument/2006/relationships/image" Target="media/image14.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emf"/><Relationship Id="rId32" Type="http://schemas.openxmlformats.org/officeDocument/2006/relationships/image" Target="media/image22.jpe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image" Target="media/image18.emf"/><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15.jpeg"/><Relationship Id="rId35"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2723FB2-7B31-41ED-8142-82F3CF8F2F85}">
  <we:reference id="wa104382081" version="1.21.0.0" store="en-001" storeType="OMEX"/>
  <we:alternateReferences>
    <we:reference id="WA104382081" version="1.21.0.0" store="" storeType="OMEX"/>
  </we:alternateReferences>
  <we:properties>
    <we:property name="MENDELEY_CITATIONS" val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838DD521E3D1649B00AC0EC7F7B3842" ma:contentTypeVersion="10" ma:contentTypeDescription="Create a new document." ma:contentTypeScope="" ma:versionID="94b0f74c38da0e5bbc807271e51129ee">
  <xsd:schema xmlns:xsd="http://www.w3.org/2001/XMLSchema" xmlns:xs="http://www.w3.org/2001/XMLSchema" xmlns:p="http://schemas.microsoft.com/office/2006/metadata/properties" xmlns:ns3="62d4e713-4844-4419-ae48-2c18eef7e846" targetNamespace="http://schemas.microsoft.com/office/2006/metadata/properties" ma:root="true" ma:fieldsID="c1153f7212141daa7c6b5de910ecfe95" ns3:_="">
    <xsd:import namespace="62d4e713-4844-4419-ae48-2c18eef7e84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d4e713-4844-4419-ae48-2c18eef7e8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BAA37EDD-2E1A-4759-89A8-5D2D8E84B97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76EC95F-5C71-4726-AD32-B59CE1A97C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d4e713-4844-4419-ae48-2c18eef7e8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8806F98-CEA2-40D9-9554-BA9D4018F9BD}">
  <ds:schemaRefs>
    <ds:schemaRef ds:uri="http://schemas.microsoft.com/sharepoint/v3/contenttype/forms"/>
  </ds:schemaRefs>
</ds:datastoreItem>
</file>

<file path=customXml/itemProps4.xml><?xml version="1.0" encoding="utf-8"?>
<ds:datastoreItem xmlns:ds="http://schemas.openxmlformats.org/officeDocument/2006/customXml" ds:itemID="{6D5C8063-A294-42BC-AA94-97DE59A915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IAEA Blank (r01)</Template>
  <TotalTime>0</TotalTime>
  <Pages>8</Pages>
  <Words>4062</Words>
  <Characters>22344</Characters>
  <Application>Microsoft Office Word</Application>
  <DocSecurity>0</DocSecurity>
  <Lines>186</Lines>
  <Paragraphs>52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IAEA</vt:lpstr>
      <vt:lpstr>IAEA</vt:lpstr>
    </vt:vector>
  </TitlesOfParts>
  <Company>IAEA</Company>
  <LinksUpToDate>false</LinksUpToDate>
  <CharactersWithSpaces>26354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dc:title>
  <dc:creator>Gemma Anna Ruffino</dc:creator>
  <cp:lastModifiedBy>JOURNEAU Christophe 124153</cp:lastModifiedBy>
  <cp:revision>2</cp:revision>
  <cp:lastPrinted>2022-01-20T13:35:00Z</cp:lastPrinted>
  <dcterms:created xsi:type="dcterms:W3CDTF">2022-03-24T14:10:00Z</dcterms:created>
  <dcterms:modified xsi:type="dcterms:W3CDTF">2022-03-24T14:10:00Z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ContentTypeId">
    <vt:lpwstr>0x0101008838DD521E3D1649B00AC0EC7F7B3842</vt:lpwstr>
  </property>
  <property fmtid="{D5CDD505-2E9C-101B-9397-08002B2CF9AE}" pid="12" name="_dlc_DocIdItemGuid">
    <vt:lpwstr>624d8e63-e3f6-4681-83c2-57c583c02431</vt:lpwstr>
  </property>
  <property fmtid="{D5CDD505-2E9C-101B-9397-08002B2CF9AE}" pid="13" name="Mendeley Document_1">
    <vt:lpwstr>True</vt:lpwstr>
  </property>
  <property fmtid="{D5CDD505-2E9C-101B-9397-08002B2CF9AE}" pid="14" name="Mendeley Unique User Id_1">
    <vt:lpwstr>192f3f2f-c59d-3298-b986-765c7962c464</vt:lpwstr>
  </property>
  <property fmtid="{D5CDD505-2E9C-101B-9397-08002B2CF9AE}" pid="15" name="Mendeley Citation Style_1">
    <vt:lpwstr>http://www.zotero.org/styles/nature</vt:lpwstr>
  </property>
  <property fmtid="{D5CDD505-2E9C-101B-9397-08002B2CF9AE}" pid="16" name="Mendeley Recent Style Id 0_1">
    <vt:lpwstr>http://www.zotero.org/styles/american-medical-association</vt:lpwstr>
  </property>
  <property fmtid="{D5CDD505-2E9C-101B-9397-08002B2CF9AE}" pid="17" name="Mendeley Recent Style Name 0_1">
    <vt:lpwstr>American Medical Association 11th edition</vt:lpwstr>
  </property>
  <property fmtid="{D5CDD505-2E9C-101B-9397-08002B2CF9AE}" pid="18" name="Mendeley Recent Style Id 1_1">
    <vt:lpwstr>http://www.zotero.org/styles/american-political-science-association</vt:lpwstr>
  </property>
  <property fmtid="{D5CDD505-2E9C-101B-9397-08002B2CF9AE}" pid="19" name="Mendeley Recent Style Name 1_1">
    <vt:lpwstr>American Political Science Association</vt:lpwstr>
  </property>
  <property fmtid="{D5CDD505-2E9C-101B-9397-08002B2CF9AE}" pid="20" name="Mendeley Recent Style Id 2_1">
    <vt:lpwstr>http://www.zotero.org/styles/apa</vt:lpwstr>
  </property>
  <property fmtid="{D5CDD505-2E9C-101B-9397-08002B2CF9AE}" pid="21" name="Mendeley Recent Style Name 2_1">
    <vt:lpwstr>American Psychological Association 7th edition</vt:lpwstr>
  </property>
  <property fmtid="{D5CDD505-2E9C-101B-9397-08002B2CF9AE}" pid="22" name="Mendeley Recent Style Id 3_1">
    <vt:lpwstr>http://www.zotero.org/styles/american-sociological-association</vt:lpwstr>
  </property>
  <property fmtid="{D5CDD505-2E9C-101B-9397-08002B2CF9AE}" pid="23" name="Mendeley Recent Style Name 3_1">
    <vt:lpwstr>American Sociological Association 6th edition</vt:lpwstr>
  </property>
  <property fmtid="{D5CDD505-2E9C-101B-9397-08002B2CF9AE}" pid="24" name="Mendeley Recent Style Id 4_1">
    <vt:lpwstr>http://www.zotero.org/styles/chicago-author-date</vt:lpwstr>
  </property>
  <property fmtid="{D5CDD505-2E9C-101B-9397-08002B2CF9AE}" pid="25" name="Mendeley Recent Style Name 4_1">
    <vt:lpwstr>Chicago Manual of Style 17th edition (author-date)</vt:lpwstr>
  </property>
  <property fmtid="{D5CDD505-2E9C-101B-9397-08002B2CF9AE}" pid="26" name="Mendeley Recent Style Id 5_1">
    <vt:lpwstr>http://www.zotero.org/styles/harvard-cite-them-right</vt:lpwstr>
  </property>
  <property fmtid="{D5CDD505-2E9C-101B-9397-08002B2CF9AE}" pid="27" name="Mendeley Recent Style Name 5_1">
    <vt:lpwstr>Cite Them Right 10th edition - Harvard</vt:lpwstr>
  </property>
  <property fmtid="{D5CDD505-2E9C-101B-9397-08002B2CF9AE}" pid="28" name="Mendeley Recent Style Id 6_1">
    <vt:lpwstr>http://www.zotero.org/styles/ieee</vt:lpwstr>
  </property>
  <property fmtid="{D5CDD505-2E9C-101B-9397-08002B2CF9AE}" pid="29" name="Mendeley Recent Style Name 6_1">
    <vt:lpwstr>IEEE</vt:lpwstr>
  </property>
  <property fmtid="{D5CDD505-2E9C-101B-9397-08002B2CF9AE}" pid="30" name="Mendeley Recent Style Id 7_1">
    <vt:lpwstr>http://www.zotero.org/styles/modern-humanities-research-association</vt:lpwstr>
  </property>
  <property fmtid="{D5CDD505-2E9C-101B-9397-08002B2CF9AE}" pid="31" name="Mendeley Recent Style Name 7_1">
    <vt:lpwstr>Modern Humanities Research Association 3rd edition (note with bibliography)</vt:lpwstr>
  </property>
  <property fmtid="{D5CDD505-2E9C-101B-9397-08002B2CF9AE}" pid="32" name="Mendeley Recent Style Id 8_1">
    <vt:lpwstr>http://www.zotero.org/styles/modern-language-association</vt:lpwstr>
  </property>
  <property fmtid="{D5CDD505-2E9C-101B-9397-08002B2CF9AE}" pid="33" name="Mendeley Recent Style Name 8_1">
    <vt:lpwstr>Modern Language Association 8th edition</vt:lpwstr>
  </property>
  <property fmtid="{D5CDD505-2E9C-101B-9397-08002B2CF9AE}" pid="34" name="Mendeley Recent Style Id 9_1">
    <vt:lpwstr>http://www.zotero.org/styles/nature</vt:lpwstr>
  </property>
  <property fmtid="{D5CDD505-2E9C-101B-9397-08002B2CF9AE}" pid="35" name="Mendeley Recent Style Name 9_1">
    <vt:lpwstr>Nature</vt:lpwstr>
  </property>
</Properties>
</file>