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9EEB4" w14:textId="77777777" w:rsidR="00AB6A4F" w:rsidRDefault="00AB6A4F" w:rsidP="00537496">
      <w:pPr>
        <w:pStyle w:val="Titre1"/>
      </w:pPr>
      <w:r>
        <w:t>HELINUC: AIRBORNE GAMMA MAPPING SYSTEM</w:t>
      </w:r>
    </w:p>
    <w:p w14:paraId="433FE03E" w14:textId="75B5DEF3" w:rsidR="003B5E0E" w:rsidRPr="003B5E0E" w:rsidRDefault="00AB6A4F" w:rsidP="00AB6A4F">
      <w:pPr>
        <w:pStyle w:val="Titre1"/>
      </w:pPr>
      <w:r>
        <w:t>OF CEA</w:t>
      </w:r>
    </w:p>
    <w:p w14:paraId="433FE03F" w14:textId="77777777" w:rsidR="00802381" w:rsidRDefault="00802381" w:rsidP="00537496">
      <w:pPr>
        <w:pStyle w:val="Authornameandaffiliation"/>
      </w:pPr>
    </w:p>
    <w:p w14:paraId="433FE040" w14:textId="759A2D9E" w:rsidR="003B5E0E" w:rsidRPr="00A84AD0" w:rsidRDefault="00AB6A4F" w:rsidP="00537496">
      <w:pPr>
        <w:pStyle w:val="Authornameandaffiliation"/>
        <w:rPr>
          <w:lang w:val="fr-FR"/>
        </w:rPr>
      </w:pPr>
      <w:r w:rsidRPr="00A84AD0">
        <w:rPr>
          <w:lang w:val="fr-FR"/>
        </w:rPr>
        <w:t>M. WANSEK</w:t>
      </w:r>
    </w:p>
    <w:p w14:paraId="10EEE867" w14:textId="2939842D" w:rsidR="00AB6A4F" w:rsidRPr="00A84AD0" w:rsidRDefault="004D597A" w:rsidP="00537496">
      <w:pPr>
        <w:pStyle w:val="Authornameandaffiliation"/>
        <w:rPr>
          <w:lang w:val="fr-FR"/>
        </w:rPr>
      </w:pPr>
      <w:r>
        <w:rPr>
          <w:lang w:val="fr-FR"/>
        </w:rPr>
        <w:t>CEA, DAM, DIF</w:t>
      </w:r>
      <w:r w:rsidR="00AB6A4F" w:rsidRPr="00A84AD0">
        <w:rPr>
          <w:lang w:val="fr-FR"/>
        </w:rPr>
        <w:t xml:space="preserve"> </w:t>
      </w:r>
    </w:p>
    <w:p w14:paraId="3B691B80" w14:textId="55EAAFAA" w:rsidR="00AB6A4F" w:rsidRPr="00AB6A4F" w:rsidRDefault="004D597A" w:rsidP="00537496">
      <w:pPr>
        <w:pStyle w:val="Authornameandaffiliation"/>
        <w:rPr>
          <w:lang w:val="fr-FR"/>
        </w:rPr>
      </w:pPr>
      <w:r>
        <w:rPr>
          <w:lang w:val="fr-FR"/>
        </w:rPr>
        <w:t>F-91297</w:t>
      </w:r>
      <w:r w:rsidR="00AB6A4F" w:rsidRPr="00AB6A4F">
        <w:rPr>
          <w:lang w:val="fr-FR"/>
        </w:rPr>
        <w:t xml:space="preserve"> Arpajon Cedex, France </w:t>
      </w:r>
    </w:p>
    <w:p w14:paraId="433FE043" w14:textId="41EFFB07" w:rsidR="00FF386F" w:rsidRPr="00A84AD0" w:rsidRDefault="00E1485A" w:rsidP="00537496">
      <w:pPr>
        <w:pStyle w:val="Authornameandaffiliation"/>
        <w:rPr>
          <w:lang w:val="fr-FR"/>
        </w:rPr>
      </w:pPr>
      <w:r w:rsidRPr="00A84AD0">
        <w:rPr>
          <w:lang w:val="fr-FR"/>
        </w:rPr>
        <w:t>marine.wansek@cea.fr</w:t>
      </w:r>
    </w:p>
    <w:p w14:paraId="433FE044" w14:textId="77777777" w:rsidR="00FF386F" w:rsidRPr="00A84AD0" w:rsidRDefault="00FF386F" w:rsidP="00537496">
      <w:pPr>
        <w:pStyle w:val="Authornameandaffiliation"/>
        <w:rPr>
          <w:lang w:val="fr-FR"/>
        </w:rPr>
      </w:pPr>
    </w:p>
    <w:p w14:paraId="433FE045" w14:textId="2B5386F2" w:rsidR="00FF386F" w:rsidRPr="00E1485A" w:rsidRDefault="00E1485A" w:rsidP="00537496">
      <w:pPr>
        <w:pStyle w:val="Authornameandaffiliation"/>
        <w:rPr>
          <w:lang w:val="fr-FR"/>
        </w:rPr>
      </w:pPr>
      <w:r w:rsidRPr="00E1485A">
        <w:rPr>
          <w:lang w:val="fr-FR"/>
        </w:rPr>
        <w:t>S. MENARD</w:t>
      </w:r>
    </w:p>
    <w:p w14:paraId="23C53467" w14:textId="77777777" w:rsidR="004D597A" w:rsidRPr="00A84AD0" w:rsidRDefault="004D597A" w:rsidP="004D597A">
      <w:pPr>
        <w:pStyle w:val="Authornameandaffiliation"/>
        <w:rPr>
          <w:lang w:val="fr-FR"/>
        </w:rPr>
      </w:pPr>
      <w:r>
        <w:rPr>
          <w:lang w:val="fr-FR"/>
        </w:rPr>
        <w:t>CEA, DAM, DIF</w:t>
      </w:r>
      <w:r w:rsidRPr="00A84AD0">
        <w:rPr>
          <w:lang w:val="fr-FR"/>
        </w:rPr>
        <w:t xml:space="preserve"> </w:t>
      </w:r>
    </w:p>
    <w:p w14:paraId="433FE047" w14:textId="5F781D12" w:rsidR="00FF386F" w:rsidRPr="00E1485A" w:rsidRDefault="004D597A" w:rsidP="004D597A">
      <w:pPr>
        <w:pStyle w:val="Authornameandaffiliation"/>
        <w:rPr>
          <w:lang w:val="fr-FR"/>
        </w:rPr>
      </w:pPr>
      <w:r>
        <w:rPr>
          <w:lang w:val="fr-FR"/>
        </w:rPr>
        <w:t>F-91297</w:t>
      </w:r>
      <w:r w:rsidRPr="00AB6A4F">
        <w:rPr>
          <w:lang w:val="fr-FR"/>
        </w:rPr>
        <w:t xml:space="preserve"> Arpajon Cedex, France</w:t>
      </w:r>
    </w:p>
    <w:p w14:paraId="433FE048" w14:textId="77777777" w:rsidR="00FF386F" w:rsidRPr="00E1485A" w:rsidRDefault="00FF386F" w:rsidP="00537496">
      <w:pPr>
        <w:pStyle w:val="Authornameandaffiliation"/>
        <w:rPr>
          <w:lang w:val="fr-FR"/>
        </w:rPr>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33FE04B" w14:textId="7BCE8FD1" w:rsidR="00647F33" w:rsidRPr="00BD605C" w:rsidRDefault="002A032F" w:rsidP="00DE3CF0">
      <w:pPr>
        <w:pStyle w:val="Abstracttext"/>
        <w:jc w:val="both"/>
      </w:pPr>
      <w:r>
        <w:t>The CEA/</w:t>
      </w:r>
      <w:r w:rsidR="00DE3CF0">
        <w:t>DAM has a number of high-capacity sodium iodide gamma detectors and high performance germanium detectors used for operational response in nuclear security events. The detectors are positioned in packaging adapted to their use: transport suitcases, measuring container. One of the systems is the HELINUC</w:t>
      </w:r>
      <w:r w:rsidR="00DE3CF0" w:rsidRPr="00CF7216">
        <w:rPr>
          <w:vertAlign w:val="superscript"/>
        </w:rPr>
        <w:t>TM</w:t>
      </w:r>
      <w:r w:rsidR="00DE3CF0">
        <w:t xml:space="preserve"> airborne gamma detection system. A container is loaded with 16 liters of sodium iodide scintillation detectors. Two germanium detectors installed on either side of the container can also be deployed. The HELINUC</w:t>
      </w:r>
      <w:r w:rsidR="00DE3CF0" w:rsidRPr="00CF7216">
        <w:rPr>
          <w:vertAlign w:val="superscript"/>
        </w:rPr>
        <w:t>TM</w:t>
      </w:r>
      <w:r w:rsidR="00DE3CF0">
        <w:t xml:space="preserve"> system makes a flight over a defined zone and gives a radiological </w:t>
      </w:r>
      <w:r w:rsidR="00465122">
        <w:t xml:space="preserve">gamma </w:t>
      </w:r>
      <w:r w:rsidR="00DE3CF0">
        <w:t>mapping of the surveyed area. The system must face several challenges to be operational: its team must regularly be trained on material and software to be fully operational 24h/7d. Organized exercises contribute to train team and to improve collaboration between international teams. The particularity of the HELINUC</w:t>
      </w:r>
      <w:r w:rsidR="00DE3CF0" w:rsidRPr="00CF7216">
        <w:rPr>
          <w:vertAlign w:val="superscript"/>
        </w:rPr>
        <w:t>TM</w:t>
      </w:r>
      <w:r w:rsidR="00DE3CF0">
        <w:t xml:space="preserve"> system comes from its obtaining of two supplemental type certificates and a PART 145 agreement which conduct CEA members to ensure nuclear safety missions while respecting aeronautical regulations.</w:t>
      </w:r>
    </w:p>
    <w:p w14:paraId="433FE04C" w14:textId="248C199A" w:rsidR="00647F33" w:rsidRDefault="000D5EE9" w:rsidP="00537496">
      <w:pPr>
        <w:pStyle w:val="Titre2"/>
        <w:numPr>
          <w:ilvl w:val="1"/>
          <w:numId w:val="10"/>
        </w:numPr>
      </w:pPr>
      <w:r>
        <w:t>PRESENTATION OF THE HELINUC</w:t>
      </w:r>
      <w:r w:rsidRPr="000D5EE9">
        <w:rPr>
          <w:vertAlign w:val="superscript"/>
        </w:rPr>
        <w:t>TM</w:t>
      </w:r>
      <w:r>
        <w:t xml:space="preserve"> SYSTEM</w:t>
      </w:r>
    </w:p>
    <w:p w14:paraId="73F554D9" w14:textId="51ADBE8B" w:rsidR="000D5EE9" w:rsidRDefault="000D5EE9" w:rsidP="000D5EE9">
      <w:pPr>
        <w:pStyle w:val="Corpsdetexte"/>
      </w:pPr>
      <w:r>
        <w:t>The HELINUC</w:t>
      </w:r>
      <w:r w:rsidRPr="00E6459B">
        <w:rPr>
          <w:vertAlign w:val="superscript"/>
        </w:rPr>
        <w:t>TM</w:t>
      </w:r>
      <w:r>
        <w:t xml:space="preserve"> system has been developed since the early 80’s by the CEA/DAM. It is a French operational airborne gamma mapping system installed on helicopters. HELINUC</w:t>
      </w:r>
      <w:r w:rsidRPr="00E6459B">
        <w:rPr>
          <w:vertAlign w:val="superscript"/>
        </w:rPr>
        <w:t>TM</w:t>
      </w:r>
      <w:r>
        <w:t xml:space="preserve"> is developed and implemented by the CEA/DAM at the benefit of French nuclear intervention actors (Ministry of Interior, Ministry of </w:t>
      </w:r>
      <w:proofErr w:type="spellStart"/>
      <w:r>
        <w:t>Defense</w:t>
      </w:r>
      <w:proofErr w:type="spellEnd"/>
      <w:r>
        <w:t>), civilian nuclear operators (INTRA</w:t>
      </w:r>
      <w:r w:rsidR="002A032F">
        <w:t xml:space="preserve"> Group</w:t>
      </w:r>
      <w:r>
        <w:t>) and national public authorities and international agencies (IAEA...).</w:t>
      </w:r>
    </w:p>
    <w:p w14:paraId="0DA71618" w14:textId="77777777" w:rsidR="00E6459B" w:rsidRDefault="00E6459B" w:rsidP="000D5EE9">
      <w:pPr>
        <w:pStyle w:val="Corpsdetexte"/>
      </w:pPr>
    </w:p>
    <w:p w14:paraId="24CD717C" w14:textId="77777777" w:rsidR="00E6459B" w:rsidRDefault="000D5EE9" w:rsidP="00E6459B">
      <w:pPr>
        <w:pStyle w:val="Corpsdetexte"/>
      </w:pPr>
      <w:r>
        <w:t>The main missions of the HELINUC</w:t>
      </w:r>
      <w:r w:rsidRPr="00E6459B">
        <w:rPr>
          <w:vertAlign w:val="superscript"/>
        </w:rPr>
        <w:t>TM</w:t>
      </w:r>
      <w:r>
        <w:t xml:space="preserve"> system are:</w:t>
      </w:r>
    </w:p>
    <w:p w14:paraId="558AE5CC" w14:textId="0160A780" w:rsidR="00E6459B" w:rsidRDefault="000D5EE9" w:rsidP="00E6459B">
      <w:pPr>
        <w:pStyle w:val="Corpsdetexte"/>
        <w:numPr>
          <w:ilvl w:val="0"/>
          <w:numId w:val="35"/>
        </w:numPr>
      </w:pPr>
      <w:r>
        <w:t>The realization of radiological references of large agglomerations, civilian and military installations</w:t>
      </w:r>
      <w:r w:rsidR="009C742D">
        <w:t>;</w:t>
      </w:r>
    </w:p>
    <w:p w14:paraId="152C2BE3" w14:textId="74069969" w:rsidR="00E6459B" w:rsidRDefault="000D5EE9" w:rsidP="00E6459B">
      <w:pPr>
        <w:pStyle w:val="Corpsdetexte"/>
        <w:numPr>
          <w:ilvl w:val="0"/>
          <w:numId w:val="35"/>
        </w:numPr>
      </w:pPr>
      <w:r>
        <w:t>Securing major events</w:t>
      </w:r>
      <w:r w:rsidR="009C742D">
        <w:t>;</w:t>
      </w:r>
    </w:p>
    <w:p w14:paraId="0C0D3500" w14:textId="3C384F07" w:rsidR="00E6459B" w:rsidRDefault="000D5EE9" w:rsidP="00E6459B">
      <w:pPr>
        <w:pStyle w:val="ListEmdash"/>
        <w:numPr>
          <w:ilvl w:val="0"/>
          <w:numId w:val="35"/>
        </w:numPr>
      </w:pPr>
      <w:r>
        <w:t>Emergency response in case of an incident/accident at a civilian or military site and the search for emission points</w:t>
      </w:r>
      <w:r w:rsidR="009C742D">
        <w:t>;</w:t>
      </w:r>
    </w:p>
    <w:p w14:paraId="613D9D8D" w14:textId="573C848D" w:rsidR="00E6459B" w:rsidRDefault="000D5EE9" w:rsidP="00E6459B">
      <w:pPr>
        <w:pStyle w:val="ListEmdash"/>
        <w:numPr>
          <w:ilvl w:val="0"/>
          <w:numId w:val="35"/>
        </w:numPr>
      </w:pPr>
      <w:r>
        <w:t>Searching for point sources</w:t>
      </w:r>
      <w:r w:rsidR="009C742D">
        <w:t>;</w:t>
      </w:r>
    </w:p>
    <w:p w14:paraId="53E56E29" w14:textId="13D207E3" w:rsidR="000D5EE9" w:rsidRDefault="000D5EE9" w:rsidP="00E6459B">
      <w:pPr>
        <w:pStyle w:val="ListEmdash"/>
        <w:numPr>
          <w:ilvl w:val="0"/>
          <w:numId w:val="35"/>
        </w:numPr>
      </w:pPr>
      <w:r>
        <w:t>International assistance.</w:t>
      </w:r>
    </w:p>
    <w:p w14:paraId="5E074D57" w14:textId="77777777" w:rsidR="00E6459B" w:rsidRDefault="00E6459B" w:rsidP="000D5EE9">
      <w:pPr>
        <w:pStyle w:val="Corpsdetexte"/>
      </w:pPr>
    </w:p>
    <w:p w14:paraId="7B8D8CBB" w14:textId="7073FE64" w:rsidR="00E6459B" w:rsidRDefault="000D5EE9" w:rsidP="000D5EE9">
      <w:pPr>
        <w:pStyle w:val="Corpsdetexte"/>
      </w:pPr>
      <w:r>
        <w:t>The HELINUC</w:t>
      </w:r>
      <w:r w:rsidRPr="00E6459B">
        <w:rPr>
          <w:vertAlign w:val="superscript"/>
        </w:rPr>
        <w:t>TM</w:t>
      </w:r>
      <w:r>
        <w:t xml:space="preserve"> system is composed of one or two sodium iodide detectors installed under the helicopter (as in </w:t>
      </w:r>
      <w:r w:rsidR="00AB4781" w:rsidRPr="005F692D">
        <w:fldChar w:fldCharType="begin"/>
      </w:r>
      <w:r w:rsidR="00AB4781" w:rsidRPr="005F692D">
        <w:instrText xml:space="preserve"> REF _Ref23423865 \h </w:instrText>
      </w:r>
      <w:r w:rsidR="005F692D" w:rsidRPr="005F692D">
        <w:instrText xml:space="preserve"> \* MERGEFORMAT </w:instrText>
      </w:r>
      <w:r w:rsidR="00AB4781" w:rsidRPr="005F692D">
        <w:fldChar w:fldCharType="separate"/>
      </w:r>
      <w:r w:rsidR="00AB4781" w:rsidRPr="005F692D">
        <w:t>Fig.</w:t>
      </w:r>
      <w:r w:rsidR="00AB4781" w:rsidRPr="005F692D">
        <w:rPr>
          <w:lang w:val="en-US"/>
        </w:rPr>
        <w:t xml:space="preserve"> </w:t>
      </w:r>
      <w:r w:rsidR="00AB4781" w:rsidRPr="005F692D">
        <w:rPr>
          <w:noProof/>
          <w:lang w:val="en-US"/>
        </w:rPr>
        <w:t>1</w:t>
      </w:r>
      <w:r w:rsidR="00AB4781" w:rsidRPr="005F692D">
        <w:fldChar w:fldCharType="end"/>
      </w:r>
      <w:r>
        <w:t xml:space="preserve">) or on both sides of the helicopter (as </w:t>
      </w:r>
      <w:r w:rsidRPr="005F692D">
        <w:t xml:space="preserve">in </w:t>
      </w:r>
      <w:r w:rsidR="00AB4781" w:rsidRPr="005F692D">
        <w:fldChar w:fldCharType="begin"/>
      </w:r>
      <w:r w:rsidR="00AB4781" w:rsidRPr="005F692D">
        <w:instrText xml:space="preserve"> REF _Ref23423876 \h </w:instrText>
      </w:r>
      <w:r w:rsidR="005F692D" w:rsidRPr="005F692D">
        <w:instrText xml:space="preserve"> \* MERGEFORMAT </w:instrText>
      </w:r>
      <w:r w:rsidR="00AB4781" w:rsidRPr="005F692D">
        <w:fldChar w:fldCharType="separate"/>
      </w:r>
      <w:r w:rsidR="00AB4781" w:rsidRPr="005F692D">
        <w:t>Fig.</w:t>
      </w:r>
      <w:r w:rsidR="00AB4781" w:rsidRPr="005F692D">
        <w:rPr>
          <w:lang w:val="en-US"/>
        </w:rPr>
        <w:t xml:space="preserve"> </w:t>
      </w:r>
      <w:r w:rsidR="00AB4781" w:rsidRPr="005F692D">
        <w:rPr>
          <w:noProof/>
          <w:lang w:val="en-US"/>
        </w:rPr>
        <w:t>2</w:t>
      </w:r>
      <w:r w:rsidR="00AB4781" w:rsidRPr="005F692D">
        <w:fldChar w:fldCharType="end"/>
      </w:r>
      <w:r>
        <w:t xml:space="preserve">) and two germanium detectors; a radio-altimeter to record the ground clearance; a GPS for the position; an airborne recording bay installed inside the helicopter and a PC to </w:t>
      </w:r>
      <w:r w:rsidR="00465122">
        <w:t>visualise</w:t>
      </w:r>
      <w:r>
        <w:t xml:space="preserve"> data. The flight parameters are sent to the pilot through a tablet: the usual flight parameters are 40 meters of ground clearance, 70 km/h of speed and a line spacing of about 80 meters. These parameters allowed a surveyed area of about 5 to 10 km</w:t>
      </w:r>
      <w:r w:rsidRPr="00E6459B">
        <w:rPr>
          <w:vertAlign w:val="superscript"/>
        </w:rPr>
        <w:t>2</w:t>
      </w:r>
      <w:r>
        <w:t>/h.</w:t>
      </w:r>
    </w:p>
    <w:p w14:paraId="23C00CCA" w14:textId="005CE0B7" w:rsidR="000D5EE9" w:rsidRDefault="000D5EE9" w:rsidP="000D5EE9">
      <w:pPr>
        <w:pStyle w:val="Corpsdetexte"/>
      </w:pPr>
      <w:r>
        <w:t xml:space="preserve"> </w:t>
      </w:r>
      <w:bookmarkStart w:id="0" w:name="_GoBack"/>
    </w:p>
    <w:bookmarkEnd w:id="0"/>
    <w:p w14:paraId="19B75875" w14:textId="6E47157F" w:rsidR="000D5EE9" w:rsidRDefault="000D5EE9" w:rsidP="000D5EE9">
      <w:pPr>
        <w:pStyle w:val="Corpsdetexte"/>
      </w:pPr>
      <w:r>
        <w:t xml:space="preserve">Each second, a gamma spectrum and the position of the helicopter in space are recorded. Data are </w:t>
      </w:r>
      <w:r w:rsidR="0081358D">
        <w:t>analysed</w:t>
      </w:r>
      <w:r>
        <w:t xml:space="preserve"> in real time by one or two operators. One hour after landing, a first estimation of the radiological estate of the surveyed zone can be given. </w:t>
      </w:r>
    </w:p>
    <w:p w14:paraId="6763EC21" w14:textId="77777777" w:rsidR="0081358D" w:rsidRDefault="0081358D" w:rsidP="000D5EE9">
      <w:pPr>
        <w:pStyle w:val="Corpsdetexte"/>
      </w:pPr>
    </w:p>
    <w:p w14:paraId="29C4745D" w14:textId="50FABB9E" w:rsidR="000D5EE9" w:rsidRDefault="000D5EE9" w:rsidP="004A3BAE">
      <w:pPr>
        <w:pStyle w:val="Corpsdetexte"/>
      </w:pPr>
      <w:r>
        <w:t>Two supplemental type certificates (STCs) validated by the European Aviation Safety Agency (EASA) in 2016 allow the installation of the HELINUC system on two types of helicopters: AS 355 and EC 145. CEA/DAM obtained a PART 145 agreement in 2018 to maintain the components of these two STCs.</w:t>
      </w:r>
    </w:p>
    <w:tbl>
      <w:tblPr>
        <w:tblStyle w:val="Grilledutableau"/>
        <w:tblW w:w="99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5466"/>
      </w:tblGrid>
      <w:tr w:rsidR="00AB4781" w:rsidRPr="008C6787" w14:paraId="2679A0DD" w14:textId="77777777" w:rsidTr="004D597A">
        <w:tc>
          <w:tcPr>
            <w:tcW w:w="4569" w:type="dxa"/>
            <w:vAlign w:val="center"/>
          </w:tcPr>
          <w:p w14:paraId="5499E980" w14:textId="633DB829" w:rsidR="00AB4781" w:rsidRDefault="00AB4781" w:rsidP="004D597A">
            <w:pPr>
              <w:keepNext/>
              <w:jc w:val="center"/>
            </w:pPr>
            <w:r w:rsidRPr="00FB64AF">
              <w:rPr>
                <w:noProof/>
                <w:sz w:val="24"/>
                <w:szCs w:val="24"/>
                <w:lang w:val="fr-FR" w:eastAsia="fr-FR"/>
              </w:rPr>
              <w:lastRenderedPageBreak/>
              <w:drawing>
                <wp:inline distT="0" distB="0" distL="0" distR="0" wp14:anchorId="231D0911" wp14:editId="096F40AF">
                  <wp:extent cx="3108960" cy="2145576"/>
                  <wp:effectExtent l="0" t="0" r="0" b="7620"/>
                  <wp:docPr id="1639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Imag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8960" cy="2145576"/>
                          </a:xfrm>
                          <a:prstGeom prst="rect">
                            <a:avLst/>
                          </a:prstGeom>
                          <a:noFill/>
                          <a:ln>
                            <a:noFill/>
                          </a:ln>
                          <a:extLst/>
                        </pic:spPr>
                      </pic:pic>
                    </a:graphicData>
                  </a:graphic>
                </wp:inline>
              </w:drawing>
            </w:r>
          </w:p>
          <w:p w14:paraId="2F9FB728" w14:textId="4DA9D8C5" w:rsidR="00AB4781" w:rsidRPr="00AB4781" w:rsidRDefault="00AB4781" w:rsidP="004D597A">
            <w:pPr>
              <w:pStyle w:val="Lgende"/>
              <w:jc w:val="center"/>
              <w:rPr>
                <w:i/>
                <w:sz w:val="24"/>
                <w:szCs w:val="24"/>
              </w:rPr>
            </w:pPr>
            <w:bookmarkStart w:id="1" w:name="_Ref23423865"/>
            <w:r w:rsidRPr="00AB4781">
              <w:rPr>
                <w:i/>
              </w:rPr>
              <w:t xml:space="preserve">FIG. </w:t>
            </w:r>
            <w:r w:rsidRPr="00AB4781">
              <w:rPr>
                <w:i/>
              </w:rPr>
              <w:fldChar w:fldCharType="begin"/>
            </w:r>
            <w:r w:rsidRPr="00AB4781">
              <w:rPr>
                <w:i/>
              </w:rPr>
              <w:instrText xml:space="preserve"> SEQ Figure \* ARABIC </w:instrText>
            </w:r>
            <w:r w:rsidRPr="00AB4781">
              <w:rPr>
                <w:i/>
              </w:rPr>
              <w:fldChar w:fldCharType="separate"/>
            </w:r>
            <w:r w:rsidRPr="00AB4781">
              <w:rPr>
                <w:i/>
                <w:noProof/>
              </w:rPr>
              <w:t>1</w:t>
            </w:r>
            <w:r w:rsidRPr="00AB4781">
              <w:rPr>
                <w:i/>
              </w:rPr>
              <w:fldChar w:fldCharType="end"/>
            </w:r>
            <w:bookmarkEnd w:id="1"/>
            <w:r>
              <w:rPr>
                <w:i/>
              </w:rPr>
              <w:t>.</w:t>
            </w:r>
            <w:r w:rsidRPr="00AB4781">
              <w:rPr>
                <w:i/>
              </w:rPr>
              <w:t xml:space="preserve"> HELINUC</w:t>
            </w:r>
            <w:r w:rsidRPr="00AB4781">
              <w:rPr>
                <w:i/>
                <w:vertAlign w:val="superscript"/>
              </w:rPr>
              <w:t>TM</w:t>
            </w:r>
            <w:r w:rsidRPr="00AB4781">
              <w:rPr>
                <w:i/>
              </w:rPr>
              <w:t xml:space="preserve"> system installed on AS 35</w:t>
            </w:r>
            <w:r w:rsidR="00AF7F8A">
              <w:rPr>
                <w:i/>
              </w:rPr>
              <w:t>5.</w:t>
            </w:r>
          </w:p>
        </w:tc>
        <w:tc>
          <w:tcPr>
            <w:tcW w:w="5354" w:type="dxa"/>
            <w:vAlign w:val="center"/>
          </w:tcPr>
          <w:p w14:paraId="1D424357" w14:textId="77777777" w:rsidR="00AB4781" w:rsidRDefault="00AB4781" w:rsidP="004D597A">
            <w:pPr>
              <w:keepNext/>
              <w:jc w:val="center"/>
            </w:pPr>
            <w:r w:rsidRPr="00FB64AF">
              <w:rPr>
                <w:noProof/>
                <w:sz w:val="24"/>
                <w:szCs w:val="24"/>
                <w:lang w:val="fr-FR" w:eastAsia="fr-FR"/>
              </w:rPr>
              <w:drawing>
                <wp:inline distT="0" distB="0" distL="0" distR="0" wp14:anchorId="6D12F9F9" wp14:editId="0C0CBB79">
                  <wp:extent cx="3329815" cy="2164080"/>
                  <wp:effectExtent l="0" t="0" r="4445" b="7620"/>
                  <wp:docPr id="17412" name="Image 8" descr="DSC_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Image 8" descr="DSC_1949"/>
                          <pic:cNvPicPr>
                            <a:picLocks noChangeAspect="1" noChangeArrowheads="1"/>
                          </pic:cNvPicPr>
                        </pic:nvPicPr>
                        <pic:blipFill rotWithShape="1">
                          <a:blip r:embed="rId14">
                            <a:extLst>
                              <a:ext uri="{28A0092B-C50C-407E-A947-70E740481C1C}">
                                <a14:useLocalDpi xmlns:a14="http://schemas.microsoft.com/office/drawing/2010/main" val="0"/>
                              </a:ext>
                            </a:extLst>
                          </a:blip>
                          <a:srcRect l="8193"/>
                          <a:stretch/>
                        </pic:blipFill>
                        <pic:spPr bwMode="auto">
                          <a:xfrm>
                            <a:off x="0" y="0"/>
                            <a:ext cx="3335125" cy="2167531"/>
                          </a:xfrm>
                          <a:prstGeom prst="rect">
                            <a:avLst/>
                          </a:prstGeom>
                          <a:noFill/>
                          <a:ln>
                            <a:noFill/>
                          </a:ln>
                          <a:extLst>
                            <a:ext uri="{53640926-AAD7-44D8-BBD7-CCE9431645EC}">
                              <a14:shadowObscured xmlns:a14="http://schemas.microsoft.com/office/drawing/2010/main"/>
                            </a:ext>
                          </a:extLst>
                        </pic:spPr>
                      </pic:pic>
                    </a:graphicData>
                  </a:graphic>
                </wp:inline>
              </w:drawing>
            </w:r>
          </w:p>
          <w:p w14:paraId="121E10DD" w14:textId="3171DAB1" w:rsidR="00AB4781" w:rsidRPr="00AB4781" w:rsidRDefault="00AB4781" w:rsidP="004D597A">
            <w:pPr>
              <w:pStyle w:val="Lgende"/>
              <w:jc w:val="center"/>
              <w:rPr>
                <w:i/>
                <w:sz w:val="24"/>
                <w:szCs w:val="24"/>
              </w:rPr>
            </w:pPr>
            <w:bookmarkStart w:id="2" w:name="_Ref23423876"/>
            <w:r>
              <w:rPr>
                <w:i/>
              </w:rPr>
              <w:t>FIG.</w:t>
            </w:r>
            <w:r w:rsidRPr="00AB4781">
              <w:rPr>
                <w:i/>
              </w:rPr>
              <w:t xml:space="preserve"> </w:t>
            </w:r>
            <w:r w:rsidRPr="00AB4781">
              <w:rPr>
                <w:i/>
              </w:rPr>
              <w:fldChar w:fldCharType="begin"/>
            </w:r>
            <w:r w:rsidRPr="00AB4781">
              <w:rPr>
                <w:i/>
              </w:rPr>
              <w:instrText xml:space="preserve"> SEQ Figure \* ARABIC </w:instrText>
            </w:r>
            <w:r w:rsidRPr="00AB4781">
              <w:rPr>
                <w:i/>
              </w:rPr>
              <w:fldChar w:fldCharType="separate"/>
            </w:r>
            <w:r w:rsidRPr="00AB4781">
              <w:rPr>
                <w:i/>
                <w:noProof/>
              </w:rPr>
              <w:t>2</w:t>
            </w:r>
            <w:r w:rsidRPr="00AB4781">
              <w:rPr>
                <w:i/>
              </w:rPr>
              <w:fldChar w:fldCharType="end"/>
            </w:r>
            <w:bookmarkEnd w:id="2"/>
            <w:r>
              <w:rPr>
                <w:i/>
              </w:rPr>
              <w:t>.</w:t>
            </w:r>
            <w:r w:rsidRPr="00AB4781">
              <w:rPr>
                <w:i/>
              </w:rPr>
              <w:t xml:space="preserve"> HELINUC</w:t>
            </w:r>
            <w:r w:rsidRPr="00AB4781">
              <w:rPr>
                <w:i/>
                <w:vertAlign w:val="superscript"/>
              </w:rPr>
              <w:t>TM</w:t>
            </w:r>
            <w:r w:rsidRPr="00AB4781">
              <w:rPr>
                <w:i/>
              </w:rPr>
              <w:t xml:space="preserve"> installed on EC 145</w:t>
            </w:r>
            <w:r w:rsidR="00AF7F8A">
              <w:rPr>
                <w:i/>
              </w:rPr>
              <w:t>.</w:t>
            </w:r>
          </w:p>
        </w:tc>
      </w:tr>
    </w:tbl>
    <w:p w14:paraId="433FE04F" w14:textId="2F6FD10F" w:rsidR="00E25B68" w:rsidRDefault="00027259" w:rsidP="0026525A">
      <w:pPr>
        <w:pStyle w:val="Titre2"/>
        <w:numPr>
          <w:ilvl w:val="1"/>
          <w:numId w:val="10"/>
        </w:numPr>
      </w:pPr>
      <w:r>
        <w:t>EXAMPLES OF AIRBORNE GAMMA MAPPING SURVEYS</w:t>
      </w:r>
    </w:p>
    <w:p w14:paraId="30976B98" w14:textId="77777777" w:rsidR="00027259" w:rsidRDefault="00027259" w:rsidP="00027259">
      <w:pPr>
        <w:pStyle w:val="Corpsdetexte"/>
      </w:pPr>
      <w:r>
        <w:t>During a flight mission, gamma detected by the HELINUC</w:t>
      </w:r>
      <w:r w:rsidRPr="00027259">
        <w:rPr>
          <w:vertAlign w:val="superscript"/>
        </w:rPr>
        <w:t>TM</w:t>
      </w:r>
      <w:r>
        <w:t xml:space="preserve"> system come from:</w:t>
      </w:r>
    </w:p>
    <w:p w14:paraId="3C077F62" w14:textId="47B5FA3A" w:rsidR="00027259" w:rsidRDefault="00027259" w:rsidP="00027259">
      <w:pPr>
        <w:pStyle w:val="Corpsdetexte"/>
        <w:numPr>
          <w:ilvl w:val="0"/>
          <w:numId w:val="36"/>
        </w:numPr>
      </w:pPr>
      <w:r>
        <w:t>Natural radiation sources (cosmic rays, natural terrestrial radionuclides …)</w:t>
      </w:r>
      <w:r w:rsidR="009C742D">
        <w:t>;</w:t>
      </w:r>
    </w:p>
    <w:p w14:paraId="06AEB24A" w14:textId="2B4D5737" w:rsidR="00027259" w:rsidRDefault="00027259" w:rsidP="00027259">
      <w:pPr>
        <w:pStyle w:val="Corpsdetexte"/>
        <w:numPr>
          <w:ilvl w:val="0"/>
          <w:numId w:val="36"/>
        </w:numPr>
      </w:pPr>
      <w:r>
        <w:t>Industrial activities (phosphate processing, building materials, waste …)</w:t>
      </w:r>
      <w:r w:rsidR="009C742D">
        <w:t>;</w:t>
      </w:r>
    </w:p>
    <w:p w14:paraId="76FA72A2" w14:textId="55547B8E" w:rsidR="00027259" w:rsidRDefault="00027259" w:rsidP="00027259">
      <w:pPr>
        <w:pStyle w:val="Corpsdetexte"/>
        <w:numPr>
          <w:ilvl w:val="0"/>
          <w:numId w:val="36"/>
        </w:numPr>
      </w:pPr>
      <w:r>
        <w:t xml:space="preserve">Radionuclide release of nuclear accidents : </w:t>
      </w:r>
      <w:r w:rsidRPr="009132DA">
        <w:rPr>
          <w:vertAlign w:val="superscript"/>
        </w:rPr>
        <w:t>137</w:t>
      </w:r>
      <w:r>
        <w:t>Cs in soil …</w:t>
      </w:r>
    </w:p>
    <w:p w14:paraId="010CA213" w14:textId="77777777" w:rsidR="00027259" w:rsidRDefault="00027259" w:rsidP="00027259">
      <w:pPr>
        <w:pStyle w:val="Corpsdetexte"/>
      </w:pPr>
    </w:p>
    <w:p w14:paraId="433FE052" w14:textId="01F4F6EE" w:rsidR="0026525A" w:rsidRDefault="00027259" w:rsidP="00027259">
      <w:pPr>
        <w:pStyle w:val="Corpsdetexte"/>
      </w:pPr>
      <w:r>
        <w:t xml:space="preserve">Recorded data are analysed to establish a radiological map over the topography of the surveyed area. The </w:t>
      </w:r>
      <w:r w:rsidR="007B6508">
        <w:fldChar w:fldCharType="begin"/>
      </w:r>
      <w:r w:rsidR="007B6508">
        <w:instrText xml:space="preserve"> REF _Ref23866436 \h </w:instrText>
      </w:r>
      <w:r w:rsidR="007B6508">
        <w:fldChar w:fldCharType="separate"/>
      </w:r>
      <w:r w:rsidR="007B6508" w:rsidRPr="00156B53">
        <w:rPr>
          <w:lang w:val="en-US"/>
        </w:rPr>
        <w:t>F</w:t>
      </w:r>
      <w:proofErr w:type="spellStart"/>
      <w:r w:rsidR="007B6508">
        <w:t>ig</w:t>
      </w:r>
      <w:proofErr w:type="spellEnd"/>
      <w:r w:rsidR="007B6508">
        <w:t xml:space="preserve">. </w:t>
      </w:r>
      <w:r w:rsidR="007B6508">
        <w:rPr>
          <w:noProof/>
          <w:lang w:val="en-US"/>
        </w:rPr>
        <w:t>3</w:t>
      </w:r>
      <w:r w:rsidR="007B6508">
        <w:fldChar w:fldCharType="end"/>
      </w:r>
      <w:r>
        <w:t xml:space="preserve"> below shows an example of a French zone surveyed: the gamma mapping represents the quantity of natural potassium </w:t>
      </w:r>
      <w:r w:rsidRPr="00027259">
        <w:rPr>
          <w:vertAlign w:val="superscript"/>
        </w:rPr>
        <w:t>40</w:t>
      </w:r>
      <w:r>
        <w:t xml:space="preserve">K in </w:t>
      </w:r>
      <w:proofErr w:type="spellStart"/>
      <w:r>
        <w:t>Bq</w:t>
      </w:r>
      <w:proofErr w:type="spellEnd"/>
      <w:r>
        <w:t xml:space="preserve">/kg. The lower quantity is located above the river, which contributes to attenuate the radioactivity. The higher quantity is located above a field and is due to the potassium contained in chemical fertilizers. In France, this radionuclide is naturally present in soil which must be taken into account when analysing data. </w:t>
      </w:r>
      <w:r w:rsidR="007B6508">
        <w:t>Highest</w:t>
      </w:r>
      <w:r>
        <w:t xml:space="preserve"> quantities are always compared to radiological background as shown in </w:t>
      </w:r>
      <w:r w:rsidR="007B6508">
        <w:fldChar w:fldCharType="begin"/>
      </w:r>
      <w:r w:rsidR="007B6508">
        <w:instrText xml:space="preserve"> REF _Ref23866555 \h </w:instrText>
      </w:r>
      <w:r w:rsidR="007B6508">
        <w:fldChar w:fldCharType="separate"/>
      </w:r>
      <w:r w:rsidR="007B6508">
        <w:t>Fig.</w:t>
      </w:r>
      <w:r w:rsidR="007B6508" w:rsidRPr="00911486">
        <w:rPr>
          <w:lang w:val="en-US"/>
        </w:rPr>
        <w:t xml:space="preserve"> </w:t>
      </w:r>
      <w:r w:rsidR="007B6508">
        <w:rPr>
          <w:noProof/>
          <w:lang w:val="en-US"/>
        </w:rPr>
        <w:t>4</w:t>
      </w:r>
      <w:r w:rsidR="007B6508">
        <w:fldChar w:fldCharType="end"/>
      </w:r>
      <w:r>
        <w:t>.</w:t>
      </w:r>
    </w:p>
    <w:p w14:paraId="4943CA1F" w14:textId="77777777" w:rsidR="004A3BAE" w:rsidRDefault="004A3BAE" w:rsidP="00027259">
      <w:pPr>
        <w:pStyle w:val="Corpsdetexte"/>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5511"/>
      </w:tblGrid>
      <w:tr w:rsidR="00027259" w:rsidRPr="00C46408" w14:paraId="288CA592" w14:textId="77777777" w:rsidTr="004A3BAE">
        <w:trPr>
          <w:trHeight w:val="6066"/>
        </w:trPr>
        <w:tc>
          <w:tcPr>
            <w:tcW w:w="4188" w:type="dxa"/>
            <w:vAlign w:val="center"/>
          </w:tcPr>
          <w:p w14:paraId="0378DAEA" w14:textId="743ACC7C" w:rsidR="00027259" w:rsidRDefault="007B6508" w:rsidP="00027259">
            <w:pPr>
              <w:jc w:val="center"/>
              <w:rPr>
                <w:sz w:val="24"/>
                <w:szCs w:val="24"/>
                <w:lang w:val="en-US"/>
              </w:rPr>
            </w:pPr>
            <w:r>
              <w:rPr>
                <w:noProof/>
                <w:sz w:val="24"/>
                <w:szCs w:val="24"/>
                <w:lang w:val="fr-FR" w:eastAsia="fr-FR"/>
              </w:rPr>
              <mc:AlternateContent>
                <mc:Choice Requires="wpg">
                  <w:drawing>
                    <wp:anchor distT="0" distB="0" distL="114300" distR="114300" simplePos="0" relativeHeight="251662336" behindDoc="0" locked="0" layoutInCell="1" allowOverlap="1" wp14:anchorId="0745BE36" wp14:editId="311896F0">
                      <wp:simplePos x="0" y="0"/>
                      <wp:positionH relativeFrom="margin">
                        <wp:posOffset>-11430</wp:posOffset>
                      </wp:positionH>
                      <wp:positionV relativeFrom="margin">
                        <wp:posOffset>50165</wp:posOffset>
                      </wp:positionV>
                      <wp:extent cx="2552700" cy="3437890"/>
                      <wp:effectExtent l="0" t="0" r="0" b="0"/>
                      <wp:wrapTopAndBottom/>
                      <wp:docPr id="4" name="Groupe 4"/>
                      <wp:cNvGraphicFramePr/>
                      <a:graphic xmlns:a="http://schemas.openxmlformats.org/drawingml/2006/main">
                        <a:graphicData uri="http://schemas.microsoft.com/office/word/2010/wordprocessingGroup">
                          <wpg:wgp>
                            <wpg:cNvGrpSpPr/>
                            <wpg:grpSpPr>
                              <a:xfrm>
                                <a:off x="0" y="0"/>
                                <a:ext cx="2552700" cy="3437890"/>
                                <a:chOff x="-65428" y="-402408"/>
                                <a:chExt cx="3759448" cy="4921068"/>
                              </a:xfrm>
                            </wpg:grpSpPr>
                            <pic:pic xmlns:pic="http://schemas.openxmlformats.org/drawingml/2006/picture">
                              <pic:nvPicPr>
                                <pic:cNvPr id="5" name="Image 22"/>
                                <pic:cNvPicPr>
                                  <a:picLocks noChangeAspect="1"/>
                                </pic:cNvPicPr>
                              </pic:nvPicPr>
                              <pic:blipFill rotWithShape="1">
                                <a:blip r:embed="rId15">
                                  <a:extLst>
                                    <a:ext uri="{28A0092B-C50C-407E-A947-70E740481C1C}">
                                      <a14:useLocalDpi xmlns:a14="http://schemas.microsoft.com/office/drawing/2010/main" val="0"/>
                                    </a:ext>
                                  </a:extLst>
                                </a:blip>
                                <a:srcRect l="14499" r="4938" b="10515"/>
                                <a:stretch/>
                              </pic:blipFill>
                              <pic:spPr bwMode="auto">
                                <a:xfrm>
                                  <a:off x="-65428" y="-402408"/>
                                  <a:ext cx="3759448" cy="4578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17"/>
                                <pic:cNvPicPr>
                                  <a:picLocks noChangeAspect="1"/>
                                </pic:cNvPicPr>
                              </pic:nvPicPr>
                              <pic:blipFill>
                                <a:blip r:embed="rId16">
                                  <a:extLst>
                                    <a:ext uri="{28A0092B-C50C-407E-A947-70E740481C1C}">
                                      <a14:useLocalDpi xmlns:a14="http://schemas.microsoft.com/office/drawing/2010/main" val="0"/>
                                    </a:ext>
                                  </a:extLst>
                                </a:blip>
                                <a:srcRect l="9163" t="92868" r="26247"/>
                                <a:stretch>
                                  <a:fillRect/>
                                </a:stretch>
                              </pic:blipFill>
                              <pic:spPr bwMode="auto">
                                <a:xfrm>
                                  <a:off x="167640" y="4175760"/>
                                  <a:ext cx="2956560" cy="342900"/>
                                </a:xfrm>
                                <a:prstGeom prst="rect">
                                  <a:avLst/>
                                </a:prstGeom>
                                <a:noFill/>
                                <a:ln>
                                  <a:noFill/>
                                </a:ln>
                                <a:effectLst/>
                                <a:extLst/>
                              </pic:spPr>
                            </pic:pic>
                          </wpg:wgp>
                        </a:graphicData>
                      </a:graphic>
                      <wp14:sizeRelH relativeFrom="margin">
                        <wp14:pctWidth>0</wp14:pctWidth>
                      </wp14:sizeRelH>
                      <wp14:sizeRelV relativeFrom="margin">
                        <wp14:pctHeight>0</wp14:pctHeight>
                      </wp14:sizeRelV>
                    </wp:anchor>
                  </w:drawing>
                </mc:Choice>
                <mc:Fallback>
                  <w:pict>
                    <v:group id="Groupe 4" o:spid="_x0000_s1026" style="position:absolute;margin-left:-.9pt;margin-top:3.95pt;width:201pt;height:270.7pt;z-index:251662336;mso-position-horizontal-relative:margin;mso-position-vertical-relative:margin;mso-width-relative:margin;mso-height-relative:margin" coordorigin="-654,-4024" coordsize="37594,49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left:-654;top:-4024;width:37594;height:45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e4jLDAAAA2gAAAA8AAABkcnMvZG93bnJldi54bWxEj0FrAjEUhO8F/0N4grearWApW6NIQRBF&#10;SlcPHh+b182ym5c1ie7qr28KhR6HmfmGWawG24ob+VA7VvAyzUAQl07XXCk4HTfPbyBCRNbYOiYF&#10;dwqwWo6eFphr1/MX3YpYiQThkKMCE2OXSxlKQxbD1HXEyft23mJM0ldSe+wT3LZylmWv0mLNacFg&#10;Rx+Gyqa4WgWFeVzPpdt92rV7XPxh3+xnfaPUZDys30FEGuJ/+K+91Qrm8Hsl3QC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7iMsMAAADaAAAADwAAAAAAAAAAAAAAAACf&#10;AgAAZHJzL2Rvd25yZXYueG1sUEsFBgAAAAAEAAQA9wAAAI8DAAAAAA==&#10;">
                        <v:imagedata r:id="rId17" o:title="" cropbottom="6891f" cropleft="9502f" cropright="3236f"/>
                        <v:path arrowok="t"/>
                      </v:shape>
                      <v:shape id="Picture 17" o:spid="_x0000_s1028" type="#_x0000_t75" style="position:absolute;left:1676;top:41757;width:2956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H0THCAAAA2gAAAA8AAABkcnMvZG93bnJldi54bWxEj0GLwjAUhO8L/ofwBG9rqogsXaMsgqDe&#10;1AXx9rZ5Nt02L6WJtfrrjSB4HGbmG2a26GwlWmp84VjBaJiAIM6cLjhX8HtYfX6B8AFZY+WYFNzI&#10;w2Le+5hhqt2Vd9TuQy4ihH2KCkwIdSqlzwxZ9ENXE0fv7BqLIcoml7rBa4TbSo6TZCotFhwXDNa0&#10;NJSV+4tVgLe2/F/9meOhvFfn3YRO2816o9Sg3/18gwjUhXf41V5rBVN4Xok3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x9ExwgAAANoAAAAPAAAAAAAAAAAAAAAAAJ8C&#10;AABkcnMvZG93bnJldi54bWxQSwUGAAAAAAQABAD3AAAAjgMAAAAA&#10;">
                        <v:imagedata r:id="rId18" o:title="" croptop="60862f" cropleft="6005f" cropright="17201f"/>
                        <v:path arrowok="t"/>
                      </v:shape>
                      <w10:wrap type="topAndBottom" anchorx="margin" anchory="margin"/>
                    </v:group>
                  </w:pict>
                </mc:Fallback>
              </mc:AlternateContent>
            </w:r>
            <w:r>
              <w:rPr>
                <w:noProof/>
                <w:lang w:val="fr-FR" w:eastAsia="fr-FR"/>
              </w:rPr>
              <mc:AlternateContent>
                <mc:Choice Requires="wps">
                  <w:drawing>
                    <wp:inline distT="0" distB="0" distL="0" distR="0" wp14:anchorId="46D82AF9" wp14:editId="0EC396A7">
                      <wp:extent cx="2179320" cy="205740"/>
                      <wp:effectExtent l="0" t="0" r="0" b="3810"/>
                      <wp:docPr id="3" name="Zone de texte 3"/>
                      <wp:cNvGraphicFramePr/>
                      <a:graphic xmlns:a="http://schemas.openxmlformats.org/drawingml/2006/main">
                        <a:graphicData uri="http://schemas.microsoft.com/office/word/2010/wordprocessingShape">
                          <wps:wsp>
                            <wps:cNvSpPr txBox="1"/>
                            <wps:spPr>
                              <a:xfrm>
                                <a:off x="0" y="0"/>
                                <a:ext cx="2179320" cy="205740"/>
                              </a:xfrm>
                              <a:prstGeom prst="rect">
                                <a:avLst/>
                              </a:prstGeom>
                              <a:solidFill>
                                <a:prstClr val="white"/>
                              </a:solidFill>
                              <a:ln>
                                <a:noFill/>
                              </a:ln>
                              <a:effectLst/>
                            </wps:spPr>
                            <wps:txbx>
                              <w:txbxContent>
                                <w:p w14:paraId="265AF9E5" w14:textId="07EDCE6B" w:rsidR="004D597A" w:rsidRPr="00BF72A8" w:rsidRDefault="004D597A" w:rsidP="00027259">
                                  <w:pPr>
                                    <w:pStyle w:val="Lgende"/>
                                    <w:rPr>
                                      <w:i/>
                                      <w:noProof/>
                                      <w:sz w:val="24"/>
                                      <w:szCs w:val="24"/>
                                    </w:rPr>
                                  </w:pPr>
                                  <w:bookmarkStart w:id="3" w:name="_Ref23866436"/>
                                  <w:proofErr w:type="gramStart"/>
                                  <w:r w:rsidRPr="00BF72A8">
                                    <w:rPr>
                                      <w:i/>
                                    </w:rPr>
                                    <w:t>FIG.</w:t>
                                  </w:r>
                                  <w:proofErr w:type="gramEnd"/>
                                  <w:r w:rsidRPr="00BF72A8">
                                    <w:rPr>
                                      <w:i/>
                                    </w:rPr>
                                    <w:t xml:space="preserve"> </w:t>
                                  </w:r>
                                  <w:r w:rsidRPr="00BF72A8">
                                    <w:rPr>
                                      <w:i/>
                                    </w:rPr>
                                    <w:fldChar w:fldCharType="begin"/>
                                  </w:r>
                                  <w:r w:rsidRPr="00BF72A8">
                                    <w:rPr>
                                      <w:i/>
                                    </w:rPr>
                                    <w:instrText xml:space="preserve"> SEQ Figure \* ARABIC </w:instrText>
                                  </w:r>
                                  <w:r w:rsidRPr="00BF72A8">
                                    <w:rPr>
                                      <w:i/>
                                    </w:rPr>
                                    <w:fldChar w:fldCharType="separate"/>
                                  </w:r>
                                  <w:r w:rsidRPr="00BF72A8">
                                    <w:rPr>
                                      <w:i/>
                                      <w:noProof/>
                                    </w:rPr>
                                    <w:t>3</w:t>
                                  </w:r>
                                  <w:r w:rsidRPr="00BF72A8">
                                    <w:rPr>
                                      <w:i/>
                                    </w:rPr>
                                    <w:fldChar w:fldCharType="end"/>
                                  </w:r>
                                  <w:bookmarkEnd w:id="3"/>
                                  <w:r w:rsidRPr="00BF72A8">
                                    <w:rPr>
                                      <w:i/>
                                    </w:rPr>
                                    <w:t xml:space="preserve">. </w:t>
                                  </w:r>
                                  <w:proofErr w:type="gramStart"/>
                                  <w:r w:rsidRPr="00BF72A8">
                                    <w:rPr>
                                      <w:i/>
                                    </w:rPr>
                                    <w:t xml:space="preserve">Gamma mapping of </w:t>
                                  </w:r>
                                  <w:r w:rsidRPr="00BF72A8">
                                    <w:rPr>
                                      <w:i/>
                                      <w:vertAlign w:val="superscript"/>
                                    </w:rPr>
                                    <w:t>40</w:t>
                                  </w:r>
                                  <w:r w:rsidRPr="00BF72A8">
                                    <w:rPr>
                                      <w:i/>
                                    </w:rPr>
                                    <w:t xml:space="preserve">K in </w:t>
                                  </w:r>
                                  <w:proofErr w:type="spellStart"/>
                                  <w:r w:rsidRPr="00BF72A8">
                                    <w:rPr>
                                      <w:i/>
                                    </w:rPr>
                                    <w:t>Bq</w:t>
                                  </w:r>
                                  <w:proofErr w:type="spellEnd"/>
                                  <w:r w:rsidRPr="00BF72A8">
                                    <w:rPr>
                                      <w:i/>
                                    </w:rPr>
                                    <w:t>/kg</w:t>
                                  </w:r>
                                  <w:r>
                                    <w:rPr>
                                      <w:i/>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Zone de texte 3" o:spid="_x0000_s1026" type="#_x0000_t202" style="width:171.6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" stroked="f">
                      <v:textbox inset="0,0,0,0">
                        <w:txbxContent>
                          <w:p w14:paraId="265AF9E5" w14:textId="07EDCE6B" w:rsidR="004D597A" w:rsidRPr="00BF72A8" w:rsidRDefault="004D597A" w:rsidP="00027259">
                            <w:pPr>
                              <w:pStyle w:val="Lgende"/>
                              <w:rPr>
                                <w:i/>
                                <w:noProof/>
                                <w:sz w:val="24"/>
                                <w:szCs w:val="24"/>
                              </w:rPr>
                            </w:pPr>
                            <w:bookmarkStart w:id="4" w:name="_Ref23866436"/>
                            <w:proofErr w:type="gramStart"/>
                            <w:r w:rsidRPr="00BF72A8">
                              <w:rPr>
                                <w:i/>
                              </w:rPr>
                              <w:t>FIG.</w:t>
                            </w:r>
                            <w:proofErr w:type="gramEnd"/>
                            <w:r w:rsidRPr="00BF72A8">
                              <w:rPr>
                                <w:i/>
                              </w:rPr>
                              <w:t xml:space="preserve"> </w:t>
                            </w:r>
                            <w:r w:rsidRPr="00BF72A8">
                              <w:rPr>
                                <w:i/>
                              </w:rPr>
                              <w:fldChar w:fldCharType="begin"/>
                            </w:r>
                            <w:r w:rsidRPr="00BF72A8">
                              <w:rPr>
                                <w:i/>
                              </w:rPr>
                              <w:instrText xml:space="preserve"> SEQ Figure \* ARABIC </w:instrText>
                            </w:r>
                            <w:r w:rsidRPr="00BF72A8">
                              <w:rPr>
                                <w:i/>
                              </w:rPr>
                              <w:fldChar w:fldCharType="separate"/>
                            </w:r>
                            <w:r w:rsidRPr="00BF72A8">
                              <w:rPr>
                                <w:i/>
                                <w:noProof/>
                              </w:rPr>
                              <w:t>3</w:t>
                            </w:r>
                            <w:r w:rsidRPr="00BF72A8">
                              <w:rPr>
                                <w:i/>
                              </w:rPr>
                              <w:fldChar w:fldCharType="end"/>
                            </w:r>
                            <w:bookmarkEnd w:id="4"/>
                            <w:r w:rsidRPr="00BF72A8">
                              <w:rPr>
                                <w:i/>
                              </w:rPr>
                              <w:t xml:space="preserve">. </w:t>
                            </w:r>
                            <w:proofErr w:type="gramStart"/>
                            <w:r w:rsidRPr="00BF72A8">
                              <w:rPr>
                                <w:i/>
                              </w:rPr>
                              <w:t xml:space="preserve">Gamma mapping of </w:t>
                            </w:r>
                            <w:r w:rsidRPr="00BF72A8">
                              <w:rPr>
                                <w:i/>
                                <w:vertAlign w:val="superscript"/>
                              </w:rPr>
                              <w:t>40</w:t>
                            </w:r>
                            <w:r w:rsidRPr="00BF72A8">
                              <w:rPr>
                                <w:i/>
                              </w:rPr>
                              <w:t xml:space="preserve">K in </w:t>
                            </w:r>
                            <w:proofErr w:type="spellStart"/>
                            <w:r w:rsidRPr="00BF72A8">
                              <w:rPr>
                                <w:i/>
                              </w:rPr>
                              <w:t>Bq</w:t>
                            </w:r>
                            <w:proofErr w:type="spellEnd"/>
                            <w:r w:rsidRPr="00BF72A8">
                              <w:rPr>
                                <w:i/>
                              </w:rPr>
                              <w:t>/kg</w:t>
                            </w:r>
                            <w:r>
                              <w:rPr>
                                <w:i/>
                              </w:rPr>
                              <w:t>.</w:t>
                            </w:r>
                            <w:proofErr w:type="gramEnd"/>
                          </w:p>
                        </w:txbxContent>
                      </v:textbox>
                      <w10:anchorlock/>
                    </v:shape>
                  </w:pict>
                </mc:Fallback>
              </mc:AlternateContent>
            </w:r>
          </w:p>
        </w:tc>
        <w:tc>
          <w:tcPr>
            <w:tcW w:w="5559" w:type="dxa"/>
          </w:tcPr>
          <w:p w14:paraId="4E72E374" w14:textId="355A8F95" w:rsidR="00027259" w:rsidRDefault="00027259" w:rsidP="004D597A">
            <w:pPr>
              <w:jc w:val="both"/>
              <w:rPr>
                <w:sz w:val="24"/>
                <w:szCs w:val="24"/>
                <w:lang w:val="en-US"/>
              </w:rPr>
            </w:pPr>
            <w:r>
              <w:rPr>
                <w:noProof/>
                <w:lang w:val="fr-FR" w:eastAsia="fr-FR"/>
              </w:rPr>
              <mc:AlternateContent>
                <mc:Choice Requires="wps">
                  <w:drawing>
                    <wp:anchor distT="0" distB="0" distL="114300" distR="114300" simplePos="0" relativeHeight="251664384" behindDoc="0" locked="0" layoutInCell="1" allowOverlap="1" wp14:anchorId="4D4067C2" wp14:editId="7D43B07B">
                      <wp:simplePos x="0" y="0"/>
                      <wp:positionH relativeFrom="column">
                        <wp:posOffset>52705</wp:posOffset>
                      </wp:positionH>
                      <wp:positionV relativeFrom="paragraph">
                        <wp:posOffset>2764155</wp:posOffset>
                      </wp:positionV>
                      <wp:extent cx="3246120" cy="635"/>
                      <wp:effectExtent l="0" t="0" r="0" b="8890"/>
                      <wp:wrapNone/>
                      <wp:docPr id="14" name="Zone de texte 14"/>
                      <wp:cNvGraphicFramePr/>
                      <a:graphic xmlns:a="http://schemas.openxmlformats.org/drawingml/2006/main">
                        <a:graphicData uri="http://schemas.microsoft.com/office/word/2010/wordprocessingShape">
                          <wps:wsp>
                            <wps:cNvSpPr txBox="1"/>
                            <wps:spPr>
                              <a:xfrm>
                                <a:off x="0" y="0"/>
                                <a:ext cx="3246120" cy="635"/>
                              </a:xfrm>
                              <a:prstGeom prst="rect">
                                <a:avLst/>
                              </a:prstGeom>
                              <a:solidFill>
                                <a:prstClr val="white"/>
                              </a:solidFill>
                              <a:ln>
                                <a:noFill/>
                              </a:ln>
                              <a:effectLst/>
                            </wps:spPr>
                            <wps:txbx>
                              <w:txbxContent>
                                <w:p w14:paraId="085A18DF" w14:textId="491491F9" w:rsidR="004D597A" w:rsidRPr="00BF72A8" w:rsidRDefault="004D597A" w:rsidP="00A84AD0">
                                  <w:pPr>
                                    <w:pStyle w:val="Lgende"/>
                                    <w:rPr>
                                      <w:i/>
                                      <w:noProof/>
                                      <w:sz w:val="24"/>
                                      <w:szCs w:val="24"/>
                                    </w:rPr>
                                  </w:pPr>
                                  <w:bookmarkStart w:id="5" w:name="_Ref23866555"/>
                                  <w:proofErr w:type="gramStart"/>
                                  <w:r w:rsidRPr="00BF72A8">
                                    <w:rPr>
                                      <w:i/>
                                    </w:rPr>
                                    <w:t>FIG.</w:t>
                                  </w:r>
                                  <w:proofErr w:type="gramEnd"/>
                                  <w:r w:rsidRPr="00BF72A8">
                                    <w:rPr>
                                      <w:i/>
                                    </w:rPr>
                                    <w:t xml:space="preserve"> </w:t>
                                  </w:r>
                                  <w:r w:rsidRPr="00BF72A8">
                                    <w:rPr>
                                      <w:i/>
                                    </w:rPr>
                                    <w:fldChar w:fldCharType="begin"/>
                                  </w:r>
                                  <w:r w:rsidRPr="00BF72A8">
                                    <w:rPr>
                                      <w:i/>
                                    </w:rPr>
                                    <w:instrText xml:space="preserve"> SEQ Figure \* ARABIC </w:instrText>
                                  </w:r>
                                  <w:r w:rsidRPr="00BF72A8">
                                    <w:rPr>
                                      <w:i/>
                                    </w:rPr>
                                    <w:fldChar w:fldCharType="separate"/>
                                  </w:r>
                                  <w:r w:rsidRPr="00BF72A8">
                                    <w:rPr>
                                      <w:i/>
                                      <w:noProof/>
                                    </w:rPr>
                                    <w:t>4</w:t>
                                  </w:r>
                                  <w:r w:rsidRPr="00BF72A8">
                                    <w:rPr>
                                      <w:i/>
                                    </w:rPr>
                                    <w:fldChar w:fldCharType="end"/>
                                  </w:r>
                                  <w:bookmarkEnd w:id="5"/>
                                  <w:r w:rsidRPr="00BF72A8">
                                    <w:rPr>
                                      <w:i/>
                                    </w:rPr>
                                    <w:t xml:space="preserve">. Spectra containing high quantity of natural radionuclide (including </w:t>
                                  </w:r>
                                  <w:r w:rsidRPr="00BF72A8">
                                    <w:rPr>
                                      <w:i/>
                                      <w:vertAlign w:val="superscript"/>
                                    </w:rPr>
                                    <w:t>40</w:t>
                                  </w:r>
                                  <w:r w:rsidRPr="00BF72A8">
                                    <w:rPr>
                                      <w:i/>
                                    </w:rPr>
                                    <w:t>K) compared to the radiological background of the surveyed zone</w:t>
                                  </w:r>
                                  <w:r>
                                    <w:rPr>
                                      <w: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4" o:spid="_x0000_s1027" type="#_x0000_t202" style="position:absolute;left:0;text-align:left;margin-left:4.15pt;margin-top:217.65pt;width:255.6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" stroked="f">
                      <v:textbox style="mso-fit-shape-to-text:t" inset="0,0,0,0">
                        <w:txbxContent>
                          <w:p w14:paraId="085A18DF" w14:textId="491491F9" w:rsidR="004D597A" w:rsidRPr="00BF72A8" w:rsidRDefault="004D597A" w:rsidP="00A84AD0">
                            <w:pPr>
                              <w:pStyle w:val="Lgende"/>
                              <w:rPr>
                                <w:i/>
                                <w:noProof/>
                                <w:sz w:val="24"/>
                                <w:szCs w:val="24"/>
                              </w:rPr>
                            </w:pPr>
                            <w:bookmarkStart w:id="6" w:name="_Ref23866555"/>
                            <w:proofErr w:type="gramStart"/>
                            <w:r w:rsidRPr="00BF72A8">
                              <w:rPr>
                                <w:i/>
                              </w:rPr>
                              <w:t>FIG.</w:t>
                            </w:r>
                            <w:proofErr w:type="gramEnd"/>
                            <w:r w:rsidRPr="00BF72A8">
                              <w:rPr>
                                <w:i/>
                              </w:rPr>
                              <w:t xml:space="preserve"> </w:t>
                            </w:r>
                            <w:r w:rsidRPr="00BF72A8">
                              <w:rPr>
                                <w:i/>
                              </w:rPr>
                              <w:fldChar w:fldCharType="begin"/>
                            </w:r>
                            <w:r w:rsidRPr="00BF72A8">
                              <w:rPr>
                                <w:i/>
                              </w:rPr>
                              <w:instrText xml:space="preserve"> SEQ Figure \* ARABIC </w:instrText>
                            </w:r>
                            <w:r w:rsidRPr="00BF72A8">
                              <w:rPr>
                                <w:i/>
                              </w:rPr>
                              <w:fldChar w:fldCharType="separate"/>
                            </w:r>
                            <w:r w:rsidRPr="00BF72A8">
                              <w:rPr>
                                <w:i/>
                                <w:noProof/>
                              </w:rPr>
                              <w:t>4</w:t>
                            </w:r>
                            <w:r w:rsidRPr="00BF72A8">
                              <w:rPr>
                                <w:i/>
                              </w:rPr>
                              <w:fldChar w:fldCharType="end"/>
                            </w:r>
                            <w:bookmarkEnd w:id="6"/>
                            <w:r w:rsidRPr="00BF72A8">
                              <w:rPr>
                                <w:i/>
                              </w:rPr>
                              <w:t xml:space="preserve">. Spectra containing high quantity of natural radionuclide (including </w:t>
                            </w:r>
                            <w:r w:rsidRPr="00BF72A8">
                              <w:rPr>
                                <w:i/>
                                <w:vertAlign w:val="superscript"/>
                              </w:rPr>
                              <w:t>40</w:t>
                            </w:r>
                            <w:r w:rsidRPr="00BF72A8">
                              <w:rPr>
                                <w:i/>
                              </w:rPr>
                              <w:t>K) compared to the radiological background of the surveyed zone</w:t>
                            </w:r>
                            <w:r>
                              <w:rPr>
                                <w:i/>
                              </w:rPr>
                              <w:t>.</w:t>
                            </w:r>
                          </w:p>
                        </w:txbxContent>
                      </v:textbox>
                    </v:shape>
                  </w:pict>
                </mc:Fallback>
              </mc:AlternateContent>
            </w:r>
            <w:r>
              <w:rPr>
                <w:noProof/>
                <w:lang w:val="fr-FR" w:eastAsia="fr-FR"/>
              </w:rPr>
              <mc:AlternateContent>
                <mc:Choice Requires="wpg">
                  <w:drawing>
                    <wp:anchor distT="0" distB="0" distL="114300" distR="114300" simplePos="0" relativeHeight="251665408" behindDoc="0" locked="0" layoutInCell="1" allowOverlap="1" wp14:anchorId="7D27331F" wp14:editId="6E43065E">
                      <wp:simplePos x="0" y="0"/>
                      <wp:positionH relativeFrom="column">
                        <wp:posOffset>-38735</wp:posOffset>
                      </wp:positionH>
                      <wp:positionV relativeFrom="paragraph">
                        <wp:posOffset>374015</wp:posOffset>
                      </wp:positionV>
                      <wp:extent cx="3474720" cy="2339340"/>
                      <wp:effectExtent l="0" t="0" r="0" b="3810"/>
                      <wp:wrapNone/>
                      <wp:docPr id="7" name="Groupe 7"/>
                      <wp:cNvGraphicFramePr/>
                      <a:graphic xmlns:a="http://schemas.openxmlformats.org/drawingml/2006/main">
                        <a:graphicData uri="http://schemas.microsoft.com/office/word/2010/wordprocessingGroup">
                          <wpg:wgp>
                            <wpg:cNvGrpSpPr/>
                            <wpg:grpSpPr>
                              <a:xfrm>
                                <a:off x="0" y="0"/>
                                <a:ext cx="3474720" cy="2339340"/>
                                <a:chOff x="0" y="0"/>
                                <a:chExt cx="3474720" cy="2339340"/>
                              </a:xfrm>
                            </wpg:grpSpPr>
                            <wpg:grpSp>
                              <wpg:cNvPr id="8" name="Groupe 8"/>
                              <wpg:cNvGrpSpPr/>
                              <wpg:grpSpPr>
                                <a:xfrm>
                                  <a:off x="0" y="0"/>
                                  <a:ext cx="3474720" cy="2339340"/>
                                  <a:chOff x="0" y="0"/>
                                  <a:chExt cx="3474720" cy="2339340"/>
                                </a:xfrm>
                              </wpg:grpSpPr>
                              <wpg:grpSp>
                                <wpg:cNvPr id="9" name="Groupe 9"/>
                                <wpg:cNvGrpSpPr/>
                                <wpg:grpSpPr>
                                  <a:xfrm>
                                    <a:off x="0" y="0"/>
                                    <a:ext cx="3474720" cy="2339340"/>
                                    <a:chOff x="0" y="0"/>
                                    <a:chExt cx="3246120" cy="2141220"/>
                                  </a:xfrm>
                                </wpg:grpSpPr>
                                <pic:pic xmlns:pic="http://schemas.openxmlformats.org/drawingml/2006/picture">
                                  <pic:nvPicPr>
                                    <pic:cNvPr id="10" name="Picture 3"/>
                                    <pic:cNvPicPr>
                                      <a:picLocks noChangeAspect="1"/>
                                    </pic:cNvPicPr>
                                  </pic:nvPicPr>
                                  <pic:blipFill rotWithShape="1">
                                    <a:blip r:embed="rId19">
                                      <a:extLst>
                                        <a:ext uri="{28A0092B-C50C-407E-A947-70E740481C1C}">
                                          <a14:useLocalDpi xmlns:a14="http://schemas.microsoft.com/office/drawing/2010/main" val="0"/>
                                        </a:ext>
                                      </a:extLst>
                                    </a:blip>
                                    <a:srcRect t="15362"/>
                                    <a:stretch/>
                                  </pic:blipFill>
                                  <pic:spPr bwMode="auto">
                                    <a:xfrm>
                                      <a:off x="0" y="0"/>
                                      <a:ext cx="3246120" cy="2141220"/>
                                    </a:xfrm>
                                    <a:prstGeom prst="rect">
                                      <a:avLst/>
                                    </a:prstGeom>
                                    <a:noFill/>
                                    <a:ln>
                                      <a:noFill/>
                                    </a:ln>
                                    <a:extLst>
                                      <a:ext uri="{53640926-AAD7-44D8-BBD7-CCE9431645EC}">
                                        <a14:shadowObscured xmlns:a14="http://schemas.microsoft.com/office/drawing/2010/main"/>
                                      </a:ext>
                                    </a:extLst>
                                  </pic:spPr>
                                </pic:pic>
                                <wps:wsp>
                                  <wps:cNvPr id="11" name="Connecteur droit 11"/>
                                  <wps:cNvCnPr/>
                                  <wps:spPr>
                                    <a:xfrm>
                                      <a:off x="38100" y="0"/>
                                      <a:ext cx="3162300" cy="0"/>
                                    </a:xfrm>
                                    <a:prstGeom prst="line">
                                      <a:avLst/>
                                    </a:prstGeom>
                                    <a:noFill/>
                                    <a:ln w="9525" cap="flat" cmpd="sng" algn="ctr">
                                      <a:solidFill>
                                        <a:srgbClr val="4F81BD">
                                          <a:shade val="95000"/>
                                          <a:satMod val="105000"/>
                                        </a:srgbClr>
                                      </a:solidFill>
                                      <a:prstDash val="solid"/>
                                    </a:ln>
                                    <a:effectLst/>
                                  </wps:spPr>
                                  <wps:bodyPr/>
                                </wps:wsp>
                              </wpg:grpSp>
                              <wps:wsp>
                                <wps:cNvPr id="12" name="Rectangle 12"/>
                                <wps:cNvSpPr/>
                                <wps:spPr>
                                  <a:xfrm>
                                    <a:off x="45720" y="259080"/>
                                    <a:ext cx="312420" cy="1257300"/>
                                  </a:xfrm>
                                  <a:prstGeom prst="rect">
                                    <a:avLst/>
                                  </a:prstGeom>
                                  <a:solidFill>
                                    <a:sysClr val="window" lastClr="FFFFFF"/>
                                  </a:solidFill>
                                  <a:ln w="25400" cap="flat" cmpd="sng" algn="ctr">
                                    <a:noFill/>
                                    <a:prstDash val="solid"/>
                                  </a:ln>
                                  <a:effectLst/>
                                </wps:spPr>
                                <wps:txbx>
                                  <w:txbxContent>
                                    <w:p w14:paraId="0B3193E5" w14:textId="77777777" w:rsidR="004D597A" w:rsidRPr="008778B7" w:rsidRDefault="004D597A" w:rsidP="00027259">
                                      <w:pPr>
                                        <w:jc w:val="center"/>
                                        <w:rPr>
                                          <w:b/>
                                          <w:color w:val="FF0000"/>
                                          <w:sz w:val="18"/>
                                        </w:rPr>
                                      </w:pPr>
                                      <w:r w:rsidRPr="008778B7">
                                        <w:rPr>
                                          <w:b/>
                                          <w:color w:val="000000" w:themeColor="text1"/>
                                          <w:sz w:val="14"/>
                                          <w:szCs w:val="18"/>
                                        </w:rPr>
                                        <w:t>Count</w:t>
                                      </w:r>
                                      <w:r w:rsidRPr="008778B7">
                                        <w:rPr>
                                          <w:b/>
                                          <w:color w:val="000000" w:themeColor="text1"/>
                                          <w:sz w:val="18"/>
                                        </w:rPr>
                                        <w:t>s (c/s)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13" name="Rectangle 13"/>
                              <wps:cNvSpPr/>
                              <wps:spPr>
                                <a:xfrm>
                                  <a:off x="975360" y="1097280"/>
                                  <a:ext cx="1127760" cy="350520"/>
                                </a:xfrm>
                                <a:prstGeom prst="rect">
                                  <a:avLst/>
                                </a:prstGeom>
                                <a:solidFill>
                                  <a:sysClr val="window" lastClr="FFFFFF">
                                    <a:lumMod val="75000"/>
                                  </a:sysClr>
                                </a:solidFill>
                                <a:ln w="25400" cap="flat" cmpd="sng" algn="ctr">
                                  <a:noFill/>
                                  <a:prstDash val="solid"/>
                                </a:ln>
                                <a:effectLst/>
                              </wps:spPr>
                              <wps:txbx>
                                <w:txbxContent>
                                  <w:p w14:paraId="08037988" w14:textId="77777777" w:rsidR="004D597A" w:rsidRPr="008778B7" w:rsidRDefault="004D597A" w:rsidP="00027259">
                                    <w:pPr>
                                      <w:jc w:val="center"/>
                                      <w:rPr>
                                        <w:color w:val="FF00FF"/>
                                        <w:sz w:val="16"/>
                                        <w:szCs w:val="16"/>
                                      </w:rPr>
                                    </w:pPr>
                                    <w:r w:rsidRPr="008778B7">
                                      <w:rPr>
                                        <w:color w:val="FF00FF"/>
                                        <w:sz w:val="16"/>
                                        <w:szCs w:val="16"/>
                                      </w:rPr>
                                      <w:t>Radiological 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7" o:spid="_x0000_s1028" style="position:absolute;left:0;text-align:left;margin-left:-3.05pt;margin-top:29.45pt;width:273.6pt;height:184.2pt;z-index:251665408;mso-position-horizontal-relative:text;mso-position-vertical-relative:text" coordsize="34747,233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">
                      <v:group id="Groupe 8" o:spid="_x0000_s1029" style="position:absolute;width:34747;height:23393" coordsize="34747,23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e 9" o:spid="_x0000_s1030" style="position:absolute;width:34747;height:23393" coordsize="32461,2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width:32461;height:21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c0bEAAAA2wAAAA8AAABkcnMvZG93bnJldi54bWxEj09rwkAQxe9Cv8MyBW+6ScU/RFeRUkGK&#10;l6oXb0N2TGKzsyG7mvjtOwehtxnem/d+s9r0rlYPakPl2UA6TkAR595WXBg4n3ajBagQkS3WnsnA&#10;kwJs1m+DFWbWd/xDj2MslIRwyNBAGWOTaR3ykhyGsW+IRbv61mGUtS20bbGTcFfrjySZaYcVS0OJ&#10;DX2WlP8e787A/DnZTV3RzfCWfm0P6fehuZxzY4bv/XYJKlIf/82v670VfKGXX2QAv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Oc0bEAAAA2wAAAA8AAAAAAAAAAAAAAAAA&#10;nwIAAGRycy9kb3ducmV2LnhtbFBLBQYAAAAABAAEAPcAAACQAwAAAAA=&#10;">
                            <v:imagedata r:id="rId20" o:title="" croptop="10068f"/>
                            <v:path arrowok="t"/>
                          </v:shape>
                          <v:line id="Connecteur droit 11" o:spid="_x0000_s1032" style="position:absolute;visibility:visible;mso-wrap-style:square" from="381,0" to="32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qD78AAADbAAAADwAAAGRycy9kb3ducmV2LnhtbERPTYvCMBC9C/6HMMLeNHWFRatRRFjw&#10;4MFVQY9jMjbFZlKbqN1/v1kQvM3jfc5s0bpKPKgJpWcFw0EGglh7U3Kh4LD/7o9BhIhssPJMCn4p&#10;wGLe7cwwN/7JP/TYxUKkEA45KrAx1rmUQVtyGAa+Jk7cxTcOY4JNIU2DzxTuKvmZZV/SYcmpwWJN&#10;K0v6urs7BUeLm+1WnyP50WmpTWGMv02U+ui1yymISG18i1/utUnzh/D/SzpAz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vXqD78AAADbAAAADwAAAAAAAAAAAAAAAACh&#10;AgAAZHJzL2Rvd25yZXYueG1sUEsFBgAAAAAEAAQA+QAAAI0DAAAAAA==&#10;" strokecolor="#4a7ebb"/>
                        </v:group>
                        <v:rect id="Rectangle 12" o:spid="_x0000_s1033" style="position:absolute;left:457;top:2590;width:3124;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e78AA&#10;AADbAAAADwAAAGRycy9kb3ducmV2LnhtbERPzYrCMBC+C/sOYRb2ImtqBSldoyyrK148WH2AoRnb&#10;ajMpSdT69kYQvM3H9zuzRW9acSXnG8sKxqMEBHFpdcOVgsP+/zsD4QOyxtYyKbiTh8X8YzDDXNsb&#10;7+hahErEEPY5KqhD6HIpfVmTQT+yHXHkjtYZDBG6SmqHtxhuWpkmyVQabDg21NjRX03lubgYBfKe&#10;pdvmMFmuqvNpfRn6jJYuU+rrs//9ARGoD2/xy73RcX4Kz1/i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4e78AAAADbAAAADwAAAAAAAAAAAAAAAACYAgAAZHJzL2Rvd25y&#10;ZXYueG1sUEsFBgAAAAAEAAQA9QAAAIUDAAAAAA==&#10;" fillcolor="window" stroked="f" strokeweight="2pt">
                          <v:textbox style="layout-flow:vertical;mso-layout-flow-alt:bottom-to-top">
                            <w:txbxContent>
                              <w:p w14:paraId="0B3193E5" w14:textId="77777777" w:rsidR="004D597A" w:rsidRPr="008778B7" w:rsidRDefault="004D597A" w:rsidP="00027259">
                                <w:pPr>
                                  <w:jc w:val="center"/>
                                  <w:rPr>
                                    <w:b/>
                                    <w:color w:val="FF0000"/>
                                    <w:sz w:val="18"/>
                                  </w:rPr>
                                </w:pPr>
                                <w:r w:rsidRPr="008778B7">
                                  <w:rPr>
                                    <w:b/>
                                    <w:color w:val="000000" w:themeColor="text1"/>
                                    <w:sz w:val="14"/>
                                    <w:szCs w:val="18"/>
                                  </w:rPr>
                                  <w:t>Count</w:t>
                                </w:r>
                                <w:r w:rsidRPr="008778B7">
                                  <w:rPr>
                                    <w:b/>
                                    <w:color w:val="000000" w:themeColor="text1"/>
                                    <w:sz w:val="18"/>
                                  </w:rPr>
                                  <w:t>s (c/s)</w:t>
                                </w:r>
                              </w:p>
                            </w:txbxContent>
                          </v:textbox>
                        </v:rect>
                      </v:group>
                      <v:rect id="Rectangle 13" o:spid="_x0000_s1034" style="position:absolute;left:9753;top:10972;width:11278;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vkMIA&#10;AADbAAAADwAAAGRycy9kb3ducmV2LnhtbERP3WrCMBS+H+wdwhnsbqZOOkc1ilYGwmBg3QMcmmMT&#10;bU5KE2339mYw2N35+H7Pcj26VtyoD9azgukkA0Fce225UfB9/Hh5BxEissbWMyn4oQDr1ePDEgvt&#10;Bz7QrYqNSCEcClRgYuwKKUNtyGGY+I44cSffO4wJ9o3UPQ4p3LXyNcvepEPLqcFgR6Wh+lJdnYJr&#10;ObPma1pu893u/FkO8y7PbK7U89O4WYCINMZ/8Z97r9P8Gfz+kg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2+QwgAAANsAAAAPAAAAAAAAAAAAAAAAAJgCAABkcnMvZG93&#10;bnJldi54bWxQSwUGAAAAAAQABAD1AAAAhwMAAAAA&#10;" fillcolor="#bfbfbf" stroked="f" strokeweight="2pt">
                        <v:textbox>
                          <w:txbxContent>
                            <w:p w14:paraId="08037988" w14:textId="77777777" w:rsidR="004D597A" w:rsidRPr="008778B7" w:rsidRDefault="004D597A" w:rsidP="00027259">
                              <w:pPr>
                                <w:jc w:val="center"/>
                                <w:rPr>
                                  <w:color w:val="FF00FF"/>
                                  <w:sz w:val="16"/>
                                  <w:szCs w:val="16"/>
                                </w:rPr>
                              </w:pPr>
                              <w:r w:rsidRPr="008778B7">
                                <w:rPr>
                                  <w:color w:val="FF00FF"/>
                                  <w:sz w:val="16"/>
                                  <w:szCs w:val="16"/>
                                </w:rPr>
                                <w:t>Radiological background</w:t>
                              </w:r>
                            </w:p>
                          </w:txbxContent>
                        </v:textbox>
                      </v:rect>
                    </v:group>
                  </w:pict>
                </mc:Fallback>
              </mc:AlternateContent>
            </w:r>
          </w:p>
        </w:tc>
      </w:tr>
    </w:tbl>
    <w:p w14:paraId="433FE053" w14:textId="40339F11" w:rsidR="00EE0041" w:rsidRDefault="0071272D" w:rsidP="0026525A">
      <w:pPr>
        <w:pStyle w:val="Titre2"/>
        <w:numPr>
          <w:ilvl w:val="1"/>
          <w:numId w:val="10"/>
        </w:numPr>
      </w:pPr>
      <w:r>
        <w:lastRenderedPageBreak/>
        <w:t>CHALLENGES OF TRAINING HELINUC</w:t>
      </w:r>
      <w:r w:rsidRPr="0071272D">
        <w:rPr>
          <w:vertAlign w:val="superscript"/>
        </w:rPr>
        <w:t>TM</w:t>
      </w:r>
      <w:r>
        <w:t xml:space="preserve"> TEAM</w:t>
      </w:r>
    </w:p>
    <w:p w14:paraId="31CCEC83" w14:textId="30A51C84" w:rsidR="0071272D" w:rsidRDefault="0071272D" w:rsidP="004A3BAE">
      <w:pPr>
        <w:pStyle w:val="Corpsdetexte"/>
      </w:pPr>
      <w:r>
        <w:t>The HELINUC</w:t>
      </w:r>
      <w:r w:rsidRPr="007C1AC0">
        <w:rPr>
          <w:vertAlign w:val="superscript"/>
        </w:rPr>
        <w:t>TM</w:t>
      </w:r>
      <w:r>
        <w:t xml:space="preserve"> team is composed of 15 persons and </w:t>
      </w:r>
      <w:r w:rsidR="004A3BAE">
        <w:t xml:space="preserve">every day, three persons from CEA are on duty (24h/7d) and ready to operate in case of emergency in France. </w:t>
      </w:r>
      <w:r>
        <w:t>An average of 4 surveyed is done each year which are the opportunities to refresh knowledge of team members. Besides, each member must practice to be operational and trainings are numerous.</w:t>
      </w:r>
    </w:p>
    <w:p w14:paraId="7F617D5A" w14:textId="77777777" w:rsidR="0071272D" w:rsidRDefault="0071272D" w:rsidP="0071272D">
      <w:pPr>
        <w:pStyle w:val="Corpsdetexte"/>
      </w:pPr>
    </w:p>
    <w:p w14:paraId="1D9A1C62" w14:textId="77777777" w:rsidR="0071272D" w:rsidRDefault="0071272D" w:rsidP="0071272D">
      <w:pPr>
        <w:pStyle w:val="Corpsdetexte"/>
      </w:pPr>
      <w:r>
        <w:t>Every Monday morning, the on-call team tests and trains on material and software by:</w:t>
      </w:r>
    </w:p>
    <w:p w14:paraId="3C3F9752" w14:textId="5117B225" w:rsidR="0071272D" w:rsidRDefault="0071272D" w:rsidP="0071272D">
      <w:pPr>
        <w:pStyle w:val="Corpsdetexte"/>
        <w:numPr>
          <w:ilvl w:val="0"/>
          <w:numId w:val="38"/>
        </w:numPr>
      </w:pPr>
      <w:r>
        <w:t>Attesting the presence of available material</w:t>
      </w:r>
      <w:r w:rsidR="009C742D">
        <w:t>;</w:t>
      </w:r>
    </w:p>
    <w:p w14:paraId="44225146" w14:textId="151A1521" w:rsidR="0071272D" w:rsidRDefault="0071272D" w:rsidP="0071272D">
      <w:pPr>
        <w:pStyle w:val="Corpsdetexte"/>
        <w:numPr>
          <w:ilvl w:val="0"/>
          <w:numId w:val="38"/>
        </w:numPr>
      </w:pPr>
      <w:r>
        <w:t>Testing detectors, electronic bay, GPS and radio-altimeter</w:t>
      </w:r>
      <w:r w:rsidR="009C742D">
        <w:t>;</w:t>
      </w:r>
    </w:p>
    <w:p w14:paraId="2E545C0C" w14:textId="24A944BE" w:rsidR="0071272D" w:rsidRDefault="0071272D" w:rsidP="0071272D">
      <w:pPr>
        <w:pStyle w:val="Corpsdetexte"/>
        <w:numPr>
          <w:ilvl w:val="0"/>
          <w:numId w:val="38"/>
        </w:numPr>
      </w:pPr>
      <w:r>
        <w:t>Training on software and recording data</w:t>
      </w:r>
      <w:r w:rsidR="009C742D">
        <w:t>;</w:t>
      </w:r>
    </w:p>
    <w:p w14:paraId="3B71FA8C" w14:textId="0CBEF7E1" w:rsidR="0071272D" w:rsidRDefault="0071272D" w:rsidP="0071272D">
      <w:pPr>
        <w:pStyle w:val="Corpsdetexte"/>
        <w:numPr>
          <w:ilvl w:val="0"/>
          <w:numId w:val="38"/>
        </w:numPr>
      </w:pPr>
      <w:r>
        <w:t>Check data analysis and detectors’ performance</w:t>
      </w:r>
      <w:r w:rsidR="009C742D">
        <w:t>;</w:t>
      </w:r>
    </w:p>
    <w:p w14:paraId="0868947D" w14:textId="1EA58E33" w:rsidR="0071272D" w:rsidRDefault="0071272D" w:rsidP="0071272D">
      <w:pPr>
        <w:pStyle w:val="Corpsdetexte"/>
        <w:numPr>
          <w:ilvl w:val="0"/>
          <w:numId w:val="38"/>
        </w:numPr>
      </w:pPr>
      <w:r>
        <w:t>Train on standard practices (locking, wrenching, electrical bonding…).</w:t>
      </w:r>
    </w:p>
    <w:p w14:paraId="2F15441F" w14:textId="77777777" w:rsidR="0071272D" w:rsidRDefault="0071272D" w:rsidP="0071272D">
      <w:pPr>
        <w:pStyle w:val="Corpsdetexte"/>
      </w:pPr>
      <w:r>
        <w:t xml:space="preserve">Every action is recorded on a form and in case of any </w:t>
      </w:r>
      <w:proofErr w:type="gramStart"/>
      <w:r>
        <w:t>problem,</w:t>
      </w:r>
      <w:proofErr w:type="gramEnd"/>
      <w:r>
        <w:t xml:space="preserve"> a person in charge is available to solve it.</w:t>
      </w:r>
    </w:p>
    <w:p w14:paraId="504CFCFD" w14:textId="77777777" w:rsidR="0071272D" w:rsidRDefault="0071272D" w:rsidP="0071272D">
      <w:pPr>
        <w:pStyle w:val="Corpsdetexte"/>
      </w:pPr>
    </w:p>
    <w:p w14:paraId="48EF4D38" w14:textId="77777777" w:rsidR="0071272D" w:rsidRDefault="0071272D" w:rsidP="0071272D">
      <w:pPr>
        <w:pStyle w:val="Corpsdetexte"/>
      </w:pPr>
      <w:r>
        <w:t>When new members are involved in the HELINUC</w:t>
      </w:r>
      <w:r w:rsidRPr="007C1AC0">
        <w:rPr>
          <w:vertAlign w:val="superscript"/>
        </w:rPr>
        <w:t>TM</w:t>
      </w:r>
      <w:r>
        <w:t xml:space="preserve"> team, 2 days of theoretical and on-site practical training are taught by one person in charge according to this plan:</w:t>
      </w:r>
    </w:p>
    <w:p w14:paraId="516CC8AA" w14:textId="153837D3" w:rsidR="0071272D" w:rsidRDefault="0071272D" w:rsidP="0071272D">
      <w:pPr>
        <w:pStyle w:val="Corpsdetexte"/>
        <w:numPr>
          <w:ilvl w:val="0"/>
          <w:numId w:val="39"/>
        </w:numPr>
      </w:pPr>
      <w:r>
        <w:t>Review of HELINUC</w:t>
      </w:r>
      <w:r w:rsidRPr="007C1AC0">
        <w:rPr>
          <w:vertAlign w:val="superscript"/>
        </w:rPr>
        <w:t>TM</w:t>
      </w:r>
      <w:r>
        <w:t xml:space="preserve"> missions and organization</w:t>
      </w:r>
      <w:r w:rsidR="009C742D">
        <w:t>;</w:t>
      </w:r>
    </w:p>
    <w:p w14:paraId="327089CD" w14:textId="28C25F43" w:rsidR="0071272D" w:rsidRDefault="0071272D" w:rsidP="0071272D">
      <w:pPr>
        <w:pStyle w:val="Corpsdetexte"/>
        <w:numPr>
          <w:ilvl w:val="0"/>
          <w:numId w:val="39"/>
        </w:numPr>
      </w:pPr>
      <w:r>
        <w:t>Use and practice on material (electronic bay, detectors)</w:t>
      </w:r>
      <w:r w:rsidR="009C742D">
        <w:t>;</w:t>
      </w:r>
    </w:p>
    <w:p w14:paraId="0372286B" w14:textId="43CD5D5D" w:rsidR="0071272D" w:rsidRDefault="0071272D" w:rsidP="0071272D">
      <w:pPr>
        <w:pStyle w:val="Corpsdetexte"/>
        <w:numPr>
          <w:ilvl w:val="0"/>
          <w:numId w:val="39"/>
        </w:numPr>
      </w:pPr>
      <w:r>
        <w:t>Use and practice on acquisition software</w:t>
      </w:r>
      <w:r w:rsidR="009C742D">
        <w:t>;</w:t>
      </w:r>
    </w:p>
    <w:p w14:paraId="28DB0EBC" w14:textId="38839253" w:rsidR="0071272D" w:rsidRDefault="0071272D" w:rsidP="0071272D">
      <w:pPr>
        <w:pStyle w:val="Corpsdetexte"/>
        <w:numPr>
          <w:ilvl w:val="0"/>
          <w:numId w:val="39"/>
        </w:numPr>
      </w:pPr>
      <w:r>
        <w:t>Installation and removal of material of the helicopter</w:t>
      </w:r>
      <w:r w:rsidR="009C742D">
        <w:t>;</w:t>
      </w:r>
    </w:p>
    <w:p w14:paraId="66D113F0" w14:textId="76D11384" w:rsidR="0071272D" w:rsidRDefault="0071272D" w:rsidP="0071272D">
      <w:pPr>
        <w:pStyle w:val="Corpsdetexte"/>
        <w:numPr>
          <w:ilvl w:val="0"/>
          <w:numId w:val="39"/>
        </w:numPr>
      </w:pPr>
      <w:r>
        <w:t>Work and improvement in progress.</w:t>
      </w:r>
    </w:p>
    <w:p w14:paraId="6B98BD45" w14:textId="77777777" w:rsidR="0071272D" w:rsidRDefault="0071272D" w:rsidP="0071272D">
      <w:pPr>
        <w:pStyle w:val="Corpsdetexte"/>
      </w:pPr>
    </w:p>
    <w:p w14:paraId="7DF6C356" w14:textId="77777777" w:rsidR="0071272D" w:rsidRDefault="0071272D" w:rsidP="0071272D">
      <w:pPr>
        <w:pStyle w:val="Corpsdetexte"/>
      </w:pPr>
      <w:r>
        <w:t>Besides, the following aerial theoretical units are taught for safety flying purpose:</w:t>
      </w:r>
    </w:p>
    <w:p w14:paraId="7EB0C2AF" w14:textId="2A915651" w:rsidR="0071272D" w:rsidRDefault="0071272D" w:rsidP="0071272D">
      <w:pPr>
        <w:pStyle w:val="Corpsdetexte"/>
        <w:numPr>
          <w:ilvl w:val="0"/>
          <w:numId w:val="40"/>
        </w:numPr>
      </w:pPr>
      <w:r>
        <w:t>Aerial navigation authorities</w:t>
      </w:r>
      <w:r w:rsidR="009C742D">
        <w:t>;</w:t>
      </w:r>
    </w:p>
    <w:p w14:paraId="5E29AAEF" w14:textId="24A924F0" w:rsidR="0071272D" w:rsidRDefault="0071272D" w:rsidP="0071272D">
      <w:pPr>
        <w:pStyle w:val="Corpsdetexte"/>
        <w:numPr>
          <w:ilvl w:val="0"/>
          <w:numId w:val="40"/>
        </w:numPr>
      </w:pPr>
      <w:r>
        <w:t>Aeronautical documentation</w:t>
      </w:r>
      <w:r w:rsidR="009C742D">
        <w:t>;</w:t>
      </w:r>
    </w:p>
    <w:p w14:paraId="7F8F7A4C" w14:textId="07FAD7EB" w:rsidR="0071272D" w:rsidRDefault="0071272D" w:rsidP="0071272D">
      <w:pPr>
        <w:pStyle w:val="Corpsdetexte"/>
        <w:numPr>
          <w:ilvl w:val="0"/>
          <w:numId w:val="40"/>
        </w:numPr>
      </w:pPr>
      <w:r>
        <w:t>Human factors (retraining every two years)</w:t>
      </w:r>
      <w:r w:rsidR="009C742D">
        <w:t>;</w:t>
      </w:r>
    </w:p>
    <w:p w14:paraId="3E53AFE5" w14:textId="3D3A05D9" w:rsidR="0071272D" w:rsidRDefault="0071272D" w:rsidP="0071272D">
      <w:pPr>
        <w:pStyle w:val="Corpsdetexte"/>
        <w:numPr>
          <w:ilvl w:val="0"/>
          <w:numId w:val="40"/>
        </w:numPr>
      </w:pPr>
      <w:r>
        <w:t>Aerial circulation rules</w:t>
      </w:r>
      <w:r w:rsidR="009C742D">
        <w:t>;</w:t>
      </w:r>
    </w:p>
    <w:p w14:paraId="2B8FA874" w14:textId="75FF2780" w:rsidR="0071272D" w:rsidRDefault="0071272D" w:rsidP="0071272D">
      <w:pPr>
        <w:pStyle w:val="Corpsdetexte"/>
        <w:numPr>
          <w:ilvl w:val="0"/>
          <w:numId w:val="40"/>
        </w:numPr>
      </w:pPr>
      <w:r>
        <w:t>Flight security</w:t>
      </w:r>
      <w:r w:rsidR="009C742D">
        <w:t>;</w:t>
      </w:r>
    </w:p>
    <w:p w14:paraId="413E2FD3" w14:textId="3EFA3115" w:rsidR="0071272D" w:rsidRDefault="0071272D" w:rsidP="0071272D">
      <w:pPr>
        <w:pStyle w:val="Corpsdetexte"/>
        <w:numPr>
          <w:ilvl w:val="0"/>
          <w:numId w:val="40"/>
        </w:numPr>
      </w:pPr>
      <w:r>
        <w:t>Locking, wrenching, electrical bonding.</w:t>
      </w:r>
    </w:p>
    <w:p w14:paraId="09BD88A6" w14:textId="77777777" w:rsidR="0071272D" w:rsidRDefault="0071272D" w:rsidP="0071272D">
      <w:pPr>
        <w:pStyle w:val="Corpsdetexte"/>
      </w:pPr>
    </w:p>
    <w:p w14:paraId="472FF75C" w14:textId="77777777" w:rsidR="0071272D" w:rsidRDefault="0071272D" w:rsidP="0071272D">
      <w:pPr>
        <w:pStyle w:val="Corpsdetexte"/>
      </w:pPr>
      <w:r>
        <w:t xml:space="preserve">Finally, each new member must participate on a real mission in the year to follow, during which they are taught about installation system documentations, qualification tests (stabilization, position), preparation of a flight plan, </w:t>
      </w:r>
      <w:proofErr w:type="gramStart"/>
      <w:r>
        <w:t>working</w:t>
      </w:r>
      <w:proofErr w:type="gramEnd"/>
      <w:r>
        <w:t xml:space="preserve"> system during a flight and data analysis.</w:t>
      </w:r>
    </w:p>
    <w:p w14:paraId="08BA77F0" w14:textId="77777777" w:rsidR="0071272D" w:rsidRDefault="0071272D" w:rsidP="0071272D">
      <w:pPr>
        <w:pStyle w:val="Corpsdetexte"/>
      </w:pPr>
    </w:p>
    <w:p w14:paraId="433FE054" w14:textId="34A74414" w:rsidR="00EE0041" w:rsidRDefault="0071272D" w:rsidP="0071272D">
      <w:pPr>
        <w:pStyle w:val="Corpsdetexte"/>
      </w:pPr>
      <w:r>
        <w:t>Recurrent problems must be faced, as helicopter’s av</w:t>
      </w:r>
      <w:r w:rsidR="002A032F">
        <w:t>ailability or</w:t>
      </w:r>
      <w:r>
        <w:t xml:space="preserve"> flight authorization. Frequent trainings (one every year), both theoretical and practical contributes to an operational HELINUC</w:t>
      </w:r>
      <w:r w:rsidRPr="007C1AC0">
        <w:rPr>
          <w:vertAlign w:val="superscript"/>
        </w:rPr>
        <w:t>TM</w:t>
      </w:r>
      <w:r>
        <w:t xml:space="preserve"> team. Evaluation and feedback are always done to improve knowledge.</w:t>
      </w:r>
    </w:p>
    <w:p w14:paraId="433FE059" w14:textId="2D541ACA" w:rsidR="00F004EE" w:rsidRDefault="00BF72A8" w:rsidP="00537496">
      <w:pPr>
        <w:pStyle w:val="Titre2"/>
      </w:pPr>
      <w:r>
        <w:t>CHALLENGES OF EXERCISE</w:t>
      </w:r>
      <w:r w:rsidR="00F004EE">
        <w:t>S</w:t>
      </w:r>
    </w:p>
    <w:p w14:paraId="132CB182" w14:textId="0DE91D44" w:rsidR="00BF72A8" w:rsidRDefault="00BF72A8" w:rsidP="00BF72A8">
      <w:pPr>
        <w:pStyle w:val="Corpsdetexte"/>
      </w:pPr>
      <w:r>
        <w:t>The HELINUC</w:t>
      </w:r>
      <w:r w:rsidRPr="00BF72A8">
        <w:rPr>
          <w:vertAlign w:val="superscript"/>
        </w:rPr>
        <w:t>TM</w:t>
      </w:r>
      <w:r>
        <w:t xml:space="preserve"> team realizes two types of exercises </w:t>
      </w:r>
      <w:r w:rsidR="007760F1">
        <w:t>with different goals: table-</w:t>
      </w:r>
      <w:r>
        <w:t>top exercises whose objective is to explain the planning of the HELINUC</w:t>
      </w:r>
      <w:r w:rsidRPr="00BF72A8">
        <w:rPr>
          <w:vertAlign w:val="superscript"/>
        </w:rPr>
        <w:t>TM</w:t>
      </w:r>
      <w:r>
        <w:t xml:space="preserve"> intervention in case of emergency and to estimate the intervention duration; </w:t>
      </w:r>
      <w:r w:rsidR="007760F1">
        <w:t xml:space="preserve">and </w:t>
      </w:r>
      <w:r>
        <w:t>actual deployment exercises whose objective is to get real data by overflying a site and adding radioactive simulated data to the gamma mapping.</w:t>
      </w:r>
    </w:p>
    <w:p w14:paraId="11B8F7A3" w14:textId="77777777" w:rsidR="00BF72A8" w:rsidRDefault="00BF72A8" w:rsidP="00BF72A8">
      <w:pPr>
        <w:pStyle w:val="Corpsdetexte"/>
      </w:pPr>
    </w:p>
    <w:p w14:paraId="34A271D0" w14:textId="58FFA25E" w:rsidR="00BF72A8" w:rsidRDefault="007760F1" w:rsidP="00BF72A8">
      <w:pPr>
        <w:pStyle w:val="Corpsdetexte"/>
      </w:pPr>
      <w:r>
        <w:t>Table-</w:t>
      </w:r>
      <w:r w:rsidR="00BF72A8">
        <w:t>top exercises are realized twice a year and are done by phone and fax. The HELINUC</w:t>
      </w:r>
      <w:r w:rsidR="00BF72A8" w:rsidRPr="00BF72A8">
        <w:rPr>
          <w:vertAlign w:val="superscript"/>
        </w:rPr>
        <w:t>TM</w:t>
      </w:r>
      <w:r w:rsidR="00BF72A8">
        <w:t xml:space="preserve"> mission manager is joined and must evaluate the duration of the intervention, including the time of truck loading, time of travel, time of material installation, flight time, time before preliminary results and time before final results. </w:t>
      </w:r>
    </w:p>
    <w:p w14:paraId="6827D21F" w14:textId="77777777" w:rsidR="00BF72A8" w:rsidRDefault="00BF72A8" w:rsidP="00BF72A8">
      <w:pPr>
        <w:pStyle w:val="Corpsdetexte"/>
      </w:pPr>
    </w:p>
    <w:p w14:paraId="433FE05A" w14:textId="4A2AD8F8" w:rsidR="001308F2" w:rsidRDefault="00BF72A8" w:rsidP="00BF72A8">
      <w:pPr>
        <w:pStyle w:val="Corpsdetexte"/>
      </w:pPr>
      <w:r>
        <w:t xml:space="preserve">Different types of actual deployment exercises exist. Civilian purpose exercises consist in flying above civilian sites, as nuclear power plant as it can be seen </w:t>
      </w:r>
      <w:r w:rsidRPr="00A84AD0">
        <w:t xml:space="preserve">on </w:t>
      </w:r>
      <w:r w:rsidR="00AF7F8A" w:rsidRPr="00A84AD0">
        <w:fldChar w:fldCharType="begin"/>
      </w:r>
      <w:r w:rsidR="00AF7F8A" w:rsidRPr="00A84AD0">
        <w:instrText xml:space="preserve"> REF _Ref24703586 \h </w:instrText>
      </w:r>
      <w:r w:rsidR="00A84AD0" w:rsidRPr="00A84AD0">
        <w:instrText xml:space="preserve"> \* MERGEFORMAT </w:instrText>
      </w:r>
      <w:r w:rsidR="00AF7F8A" w:rsidRPr="00A84AD0">
        <w:fldChar w:fldCharType="separate"/>
      </w:r>
      <w:r w:rsidR="00AF7F8A" w:rsidRPr="00A84AD0">
        <w:t>Fig.</w:t>
      </w:r>
      <w:r w:rsidR="00AF7F8A" w:rsidRPr="00A84AD0">
        <w:rPr>
          <w:lang w:val="en-US"/>
        </w:rPr>
        <w:t xml:space="preserve"> </w:t>
      </w:r>
      <w:r w:rsidR="00AF7F8A" w:rsidRPr="00A84AD0">
        <w:rPr>
          <w:noProof/>
          <w:lang w:val="en-US"/>
        </w:rPr>
        <w:t>5</w:t>
      </w:r>
      <w:r w:rsidR="00AF7F8A" w:rsidRPr="00A84AD0">
        <w:fldChar w:fldCharType="end"/>
      </w:r>
      <w:r w:rsidRPr="00A84AD0">
        <w:t>,</w:t>
      </w:r>
      <w:r>
        <w:t xml:space="preserve"> to train in case of an emergency response in the </w:t>
      </w:r>
      <w:r>
        <w:lastRenderedPageBreak/>
        <w:t xml:space="preserve">event of an incident or accident involving a civilian site. Radioactive simulated data are inserted to real data to simulate the accident and gamma mapping as shown in </w:t>
      </w:r>
      <w:r w:rsidR="00AF7F8A" w:rsidRPr="00A84AD0">
        <w:fldChar w:fldCharType="begin"/>
      </w:r>
      <w:r w:rsidR="00AF7F8A" w:rsidRPr="00A84AD0">
        <w:instrText xml:space="preserve"> REF _Ref24708370 \h </w:instrText>
      </w:r>
      <w:r w:rsidR="00A84AD0" w:rsidRPr="00A84AD0">
        <w:instrText xml:space="preserve"> \* MERGEFORMAT </w:instrText>
      </w:r>
      <w:r w:rsidR="00AF7F8A" w:rsidRPr="00A84AD0">
        <w:fldChar w:fldCharType="separate"/>
      </w:r>
      <w:r w:rsidR="00AF7F8A" w:rsidRPr="00A84AD0">
        <w:t>Fig.</w:t>
      </w:r>
      <w:r w:rsidR="00AF7F8A" w:rsidRPr="00A84AD0">
        <w:rPr>
          <w:lang w:val="en-US"/>
        </w:rPr>
        <w:t xml:space="preserve"> </w:t>
      </w:r>
      <w:r w:rsidR="00AF7F8A" w:rsidRPr="00A84AD0">
        <w:rPr>
          <w:noProof/>
          <w:lang w:val="en-US"/>
        </w:rPr>
        <w:t>6</w:t>
      </w:r>
      <w:r w:rsidR="00AF7F8A" w:rsidRPr="00A84AD0">
        <w:fldChar w:fldCharType="end"/>
      </w:r>
      <w:r w:rsidRPr="00A84AD0">
        <w:t xml:space="preserve"> </w:t>
      </w:r>
      <w:r>
        <w:t>are obtained.</w:t>
      </w:r>
      <w:r w:rsidR="00F74A9D">
        <w:t xml:space="preserve"> </w:t>
      </w:r>
    </w:p>
    <w:p w14:paraId="2DCF157D" w14:textId="77777777" w:rsidR="00BF72A8" w:rsidRDefault="00BF72A8" w:rsidP="00BF72A8">
      <w:pPr>
        <w:pStyle w:val="Corpsdetexte"/>
      </w:pPr>
    </w:p>
    <w:tbl>
      <w:tblPr>
        <w:tblStyle w:val="Grilledutableau"/>
        <w:tblW w:w="101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5388"/>
      </w:tblGrid>
      <w:tr w:rsidR="00BF72A8" w:rsidRPr="008C6787" w14:paraId="6BB5210C" w14:textId="77777777" w:rsidTr="00A84AD0">
        <w:trPr>
          <w:jc w:val="center"/>
        </w:trPr>
        <w:tc>
          <w:tcPr>
            <w:tcW w:w="4761" w:type="dxa"/>
            <w:vAlign w:val="center"/>
          </w:tcPr>
          <w:p w14:paraId="6515AF16" w14:textId="77777777" w:rsidR="00BF72A8" w:rsidRDefault="00BF72A8" w:rsidP="004D597A">
            <w:pPr>
              <w:keepNext/>
              <w:jc w:val="center"/>
            </w:pPr>
            <w:r w:rsidRPr="00E259A7">
              <w:rPr>
                <w:noProof/>
                <w:sz w:val="24"/>
                <w:szCs w:val="24"/>
                <w:lang w:val="fr-FR" w:eastAsia="fr-FR"/>
              </w:rPr>
              <w:drawing>
                <wp:inline distT="0" distB="0" distL="0" distR="0" wp14:anchorId="1EC1CC69" wp14:editId="0BCBA626">
                  <wp:extent cx="2886075" cy="2164557"/>
                  <wp:effectExtent l="0" t="0" r="0" b="7620"/>
                  <wp:docPr id="3074" name="Picture 2" descr="U:\Projets\HELINUC\Mesures EDF\Exercice INTRA EDF FARN 11 2018 Nogent sur Seine\PHOTOS\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U:\Projets\HELINUC\Mesures EDF\Exercice INTRA EDF FARN 11 2018 Nogent sur Seine\PHOTOS\image1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3299" cy="2169975"/>
                          </a:xfrm>
                          <a:prstGeom prst="rect">
                            <a:avLst/>
                          </a:prstGeom>
                          <a:noFill/>
                          <a:extLst/>
                        </pic:spPr>
                      </pic:pic>
                    </a:graphicData>
                  </a:graphic>
                </wp:inline>
              </w:drawing>
            </w:r>
          </w:p>
          <w:p w14:paraId="0BEAD0F6" w14:textId="6D1122D4" w:rsidR="00BF72A8" w:rsidRPr="00AF7F8A" w:rsidRDefault="00AF7F8A" w:rsidP="00A84AD0">
            <w:pPr>
              <w:pStyle w:val="Lgende"/>
              <w:spacing w:after="0"/>
              <w:rPr>
                <w:i/>
                <w:sz w:val="24"/>
                <w:szCs w:val="24"/>
              </w:rPr>
            </w:pPr>
            <w:bookmarkStart w:id="7" w:name="_Ref24703586"/>
            <w:r>
              <w:rPr>
                <w:i/>
              </w:rPr>
              <w:t>FIG.</w:t>
            </w:r>
            <w:r w:rsidR="00BF72A8" w:rsidRPr="00AF7F8A">
              <w:rPr>
                <w:i/>
              </w:rPr>
              <w:t xml:space="preserve"> </w:t>
            </w:r>
            <w:r w:rsidR="00BF72A8" w:rsidRPr="00AF7F8A">
              <w:rPr>
                <w:i/>
              </w:rPr>
              <w:fldChar w:fldCharType="begin"/>
            </w:r>
            <w:r w:rsidR="00BF72A8" w:rsidRPr="00AF7F8A">
              <w:rPr>
                <w:i/>
              </w:rPr>
              <w:instrText xml:space="preserve"> SEQ Figure \* ARABIC </w:instrText>
            </w:r>
            <w:r w:rsidR="00BF72A8" w:rsidRPr="00AF7F8A">
              <w:rPr>
                <w:i/>
              </w:rPr>
              <w:fldChar w:fldCharType="separate"/>
            </w:r>
            <w:r w:rsidR="00BF72A8" w:rsidRPr="00AF7F8A">
              <w:rPr>
                <w:i/>
                <w:noProof/>
              </w:rPr>
              <w:t>5</w:t>
            </w:r>
            <w:r w:rsidR="00BF72A8" w:rsidRPr="00AF7F8A">
              <w:rPr>
                <w:i/>
              </w:rPr>
              <w:fldChar w:fldCharType="end"/>
            </w:r>
            <w:bookmarkEnd w:id="7"/>
            <w:r>
              <w:rPr>
                <w:i/>
              </w:rPr>
              <w:t>.</w:t>
            </w:r>
            <w:r w:rsidR="00BF72A8" w:rsidRPr="00AF7F8A">
              <w:rPr>
                <w:i/>
              </w:rPr>
              <w:t xml:space="preserve"> Picture taken during the flight of a French nuclear power plant</w:t>
            </w:r>
            <w:r>
              <w:rPr>
                <w:i/>
              </w:rPr>
              <w:t>.</w:t>
            </w:r>
          </w:p>
        </w:tc>
        <w:tc>
          <w:tcPr>
            <w:tcW w:w="5388" w:type="dxa"/>
            <w:vAlign w:val="center"/>
          </w:tcPr>
          <w:p w14:paraId="4A5F2B68" w14:textId="77777777" w:rsidR="00BF72A8" w:rsidRDefault="00BF72A8" w:rsidP="004D597A">
            <w:pPr>
              <w:keepNext/>
              <w:jc w:val="center"/>
            </w:pPr>
            <w:r w:rsidRPr="00E259A7">
              <w:rPr>
                <w:noProof/>
                <w:sz w:val="24"/>
                <w:szCs w:val="24"/>
                <w:lang w:val="fr-FR" w:eastAsia="fr-FR"/>
              </w:rPr>
              <w:drawing>
                <wp:inline distT="0" distB="0" distL="0" distR="0" wp14:anchorId="1EB1B6A8" wp14:editId="22B8FD03">
                  <wp:extent cx="2838450" cy="2115132"/>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375" t="12568" r="57964" b="11715"/>
                          <a:stretch/>
                        </pic:blipFill>
                        <pic:spPr bwMode="auto">
                          <a:xfrm>
                            <a:off x="0" y="0"/>
                            <a:ext cx="2848055" cy="2122289"/>
                          </a:xfrm>
                          <a:prstGeom prst="rect">
                            <a:avLst/>
                          </a:prstGeom>
                          <a:noFill/>
                          <a:ln>
                            <a:noFill/>
                          </a:ln>
                          <a:extLst>
                            <a:ext uri="{53640926-AAD7-44D8-BBD7-CCE9431645EC}">
                              <a14:shadowObscured xmlns:a14="http://schemas.microsoft.com/office/drawing/2010/main"/>
                            </a:ext>
                          </a:extLst>
                        </pic:spPr>
                      </pic:pic>
                    </a:graphicData>
                  </a:graphic>
                </wp:inline>
              </w:drawing>
            </w:r>
          </w:p>
          <w:p w14:paraId="40111DE8" w14:textId="4FE59C49" w:rsidR="00BF72A8" w:rsidRPr="00AF7F8A" w:rsidRDefault="00AF7F8A" w:rsidP="00A84AD0">
            <w:pPr>
              <w:pStyle w:val="Lgende"/>
              <w:spacing w:after="0"/>
              <w:rPr>
                <w:i/>
                <w:sz w:val="24"/>
                <w:szCs w:val="24"/>
              </w:rPr>
            </w:pPr>
            <w:bookmarkStart w:id="8" w:name="_Ref24708370"/>
            <w:r>
              <w:rPr>
                <w:i/>
              </w:rPr>
              <w:t>FIG.</w:t>
            </w:r>
            <w:r w:rsidR="00BF72A8" w:rsidRPr="00AF7F8A">
              <w:rPr>
                <w:i/>
              </w:rPr>
              <w:t xml:space="preserve"> </w:t>
            </w:r>
            <w:r w:rsidR="00BF72A8" w:rsidRPr="00AF7F8A">
              <w:rPr>
                <w:i/>
              </w:rPr>
              <w:fldChar w:fldCharType="begin"/>
            </w:r>
            <w:r w:rsidR="00BF72A8" w:rsidRPr="00AF7F8A">
              <w:rPr>
                <w:i/>
              </w:rPr>
              <w:instrText xml:space="preserve"> SEQ Figure \* ARABIC </w:instrText>
            </w:r>
            <w:r w:rsidR="00BF72A8" w:rsidRPr="00AF7F8A">
              <w:rPr>
                <w:i/>
              </w:rPr>
              <w:fldChar w:fldCharType="separate"/>
            </w:r>
            <w:r w:rsidR="00BF72A8" w:rsidRPr="00AF7F8A">
              <w:rPr>
                <w:i/>
                <w:noProof/>
              </w:rPr>
              <w:t>6</w:t>
            </w:r>
            <w:r w:rsidR="00BF72A8" w:rsidRPr="00AF7F8A">
              <w:rPr>
                <w:i/>
              </w:rPr>
              <w:fldChar w:fldCharType="end"/>
            </w:r>
            <w:bookmarkEnd w:id="8"/>
            <w:r>
              <w:rPr>
                <w:i/>
              </w:rPr>
              <w:t>.</w:t>
            </w:r>
            <w:r w:rsidR="00BF72A8" w:rsidRPr="00AF7F8A">
              <w:rPr>
                <w:i/>
              </w:rPr>
              <w:t xml:space="preserve"> Map of gamma doses including real data obtained during the flight and simulated data obtained in case of radiological release</w:t>
            </w:r>
            <w:r>
              <w:rPr>
                <w:i/>
              </w:rPr>
              <w:t>.</w:t>
            </w:r>
          </w:p>
        </w:tc>
      </w:tr>
    </w:tbl>
    <w:p w14:paraId="6ED39059" w14:textId="77777777" w:rsidR="00A84AD0" w:rsidRDefault="00A84AD0" w:rsidP="00A84AD0">
      <w:pPr>
        <w:pStyle w:val="Corpsdetexte"/>
      </w:pPr>
    </w:p>
    <w:p w14:paraId="0C04A349" w14:textId="795C794A" w:rsidR="00A84AD0" w:rsidRDefault="00A84AD0" w:rsidP="00A84AD0">
      <w:pPr>
        <w:pStyle w:val="Corpsdetexte"/>
      </w:pPr>
      <w:r>
        <w:t xml:space="preserve">Ministry of </w:t>
      </w:r>
      <w:proofErr w:type="spellStart"/>
      <w:r>
        <w:t>Defense</w:t>
      </w:r>
      <w:proofErr w:type="spellEnd"/>
      <w:r>
        <w:t xml:space="preserve"> purpose exercises consist in flying above French military site to train in case of an incident or an accident involving a military site. Goals are the same that the ones for civilian purposes but different radionuclides are searched.</w:t>
      </w:r>
    </w:p>
    <w:p w14:paraId="6BA616E0" w14:textId="77777777" w:rsidR="00A84AD0" w:rsidRDefault="00A84AD0" w:rsidP="00A84AD0">
      <w:pPr>
        <w:pStyle w:val="Corpsdetexte"/>
      </w:pPr>
    </w:p>
    <w:p w14:paraId="5AB4CABF" w14:textId="4B755B81" w:rsidR="00BF72A8" w:rsidRDefault="00A84AD0" w:rsidP="00A84AD0">
      <w:pPr>
        <w:pStyle w:val="Corpsdetexte"/>
      </w:pPr>
      <w:r>
        <w:t>Besides these exercises realized in France, the HELINUC</w:t>
      </w:r>
      <w:r w:rsidRPr="00A84AD0">
        <w:rPr>
          <w:vertAlign w:val="superscript"/>
        </w:rPr>
        <w:t>TM</w:t>
      </w:r>
      <w:r>
        <w:t xml:space="preserve"> team is engaged in a European collaboration. Every two or three years, European airborne gamma mapping systems gathered to realize a European exercise whose main goal is the attest the capacity of mutual help in case of crisis concerning a European country. As a nuclear crisis could happen in several countries or close to borders and extend on large surfaces, the cooperation between European teams is a necessity. During one week, airborne systems make a common composite mapping as shown in </w:t>
      </w:r>
      <w:r w:rsidRPr="00A84AD0">
        <w:rPr>
          <w:sz w:val="22"/>
        </w:rPr>
        <w:fldChar w:fldCharType="begin"/>
      </w:r>
      <w:r w:rsidRPr="00A84AD0">
        <w:rPr>
          <w:sz w:val="22"/>
        </w:rPr>
        <w:instrText xml:space="preserve"> REF _Ref24704978 \h  \* MERGEFORMAT </w:instrText>
      </w:r>
      <w:r w:rsidRPr="00A84AD0">
        <w:rPr>
          <w:sz w:val="22"/>
        </w:rPr>
      </w:r>
      <w:r w:rsidRPr="00A84AD0">
        <w:rPr>
          <w:sz w:val="22"/>
        </w:rPr>
        <w:fldChar w:fldCharType="separate"/>
      </w:r>
      <w:r w:rsidRPr="00A84AD0">
        <w:rPr>
          <w:szCs w:val="18"/>
          <w:lang w:val="en-US"/>
        </w:rPr>
        <w:t xml:space="preserve">Fig. </w:t>
      </w:r>
      <w:r w:rsidRPr="00A84AD0">
        <w:rPr>
          <w:noProof/>
          <w:szCs w:val="18"/>
          <w:lang w:val="en-US"/>
        </w:rPr>
        <w:t>7</w:t>
      </w:r>
      <w:r w:rsidRPr="00A84AD0">
        <w:rPr>
          <w:sz w:val="22"/>
        </w:rPr>
        <w:fldChar w:fldCharType="end"/>
      </w:r>
      <w:r w:rsidRPr="00A84AD0">
        <w:rPr>
          <w:sz w:val="22"/>
        </w:rPr>
        <w:t xml:space="preserve"> </w:t>
      </w:r>
      <w:r>
        <w:t xml:space="preserve">and search together for </w:t>
      </w:r>
      <w:r w:rsidR="002C059B">
        <w:t xml:space="preserve">hidden </w:t>
      </w:r>
      <w:r>
        <w:t>radioactive sources. By doing these collaborations, European countries also learn to know each other, compare their aerial measurement system and increase their knowledge on aerial gamma mapping system.</w:t>
      </w:r>
    </w:p>
    <w:p w14:paraId="6E4ADFC6" w14:textId="499DB037" w:rsidR="00A84AD0" w:rsidRDefault="00A84AD0" w:rsidP="00A84AD0">
      <w:pPr>
        <w:pStyle w:val="Corpsdetexte"/>
      </w:pPr>
      <w:r w:rsidRPr="009B4BDF">
        <w:rPr>
          <w:noProof/>
          <w:lang w:val="fr-FR" w:eastAsia="fr-FR"/>
        </w:rPr>
        <w:drawing>
          <wp:anchor distT="0" distB="0" distL="114300" distR="114300" simplePos="0" relativeHeight="251666432" behindDoc="0" locked="0" layoutInCell="1" allowOverlap="1" wp14:anchorId="1426230F" wp14:editId="417E0E7D">
            <wp:simplePos x="0" y="0"/>
            <wp:positionH relativeFrom="column">
              <wp:posOffset>1158240</wp:posOffset>
            </wp:positionH>
            <wp:positionV relativeFrom="paragraph">
              <wp:posOffset>166370</wp:posOffset>
            </wp:positionV>
            <wp:extent cx="3371850" cy="3076575"/>
            <wp:effectExtent l="0" t="0" r="0" b="9525"/>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281" t="33415" r="53275" b="22746"/>
                    <a:stretch/>
                  </pic:blipFill>
                  <pic:spPr bwMode="auto">
                    <a:xfrm>
                      <a:off x="0" y="0"/>
                      <a:ext cx="3371850"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C4D14" w14:textId="567E62B5" w:rsidR="00A84AD0" w:rsidRDefault="00A84AD0" w:rsidP="00A84AD0">
      <w:pPr>
        <w:keepNext/>
        <w:jc w:val="both"/>
      </w:pPr>
    </w:p>
    <w:p w14:paraId="4977A637" w14:textId="22147BE8" w:rsidR="00A84AD0" w:rsidRPr="00A84AD0" w:rsidRDefault="00A84AD0" w:rsidP="0003066B">
      <w:pPr>
        <w:pStyle w:val="Corpsdetexte"/>
        <w:ind w:firstLine="284"/>
        <w:jc w:val="center"/>
        <w:rPr>
          <w:i/>
          <w:sz w:val="18"/>
          <w:szCs w:val="18"/>
        </w:rPr>
      </w:pPr>
      <w:bookmarkStart w:id="9" w:name="_Ref24704978"/>
      <w:proofErr w:type="gramStart"/>
      <w:r>
        <w:rPr>
          <w:i/>
          <w:sz w:val="18"/>
          <w:szCs w:val="18"/>
          <w:lang w:val="en-US"/>
        </w:rPr>
        <w:t>FIG.</w:t>
      </w:r>
      <w:proofErr w:type="gramEnd"/>
      <w:r w:rsidRPr="00A84AD0">
        <w:rPr>
          <w:i/>
          <w:sz w:val="18"/>
          <w:szCs w:val="18"/>
          <w:lang w:val="en-US"/>
        </w:rPr>
        <w:t xml:space="preserve"> </w:t>
      </w:r>
      <w:r w:rsidRPr="00A84AD0">
        <w:rPr>
          <w:i/>
          <w:sz w:val="18"/>
          <w:szCs w:val="18"/>
        </w:rPr>
        <w:fldChar w:fldCharType="begin"/>
      </w:r>
      <w:r w:rsidRPr="00A84AD0">
        <w:rPr>
          <w:i/>
          <w:sz w:val="18"/>
          <w:szCs w:val="18"/>
          <w:lang w:val="en-US"/>
        </w:rPr>
        <w:instrText xml:space="preserve"> SEQ Figure \* ARABIC </w:instrText>
      </w:r>
      <w:r w:rsidRPr="00A84AD0">
        <w:rPr>
          <w:i/>
          <w:sz w:val="18"/>
          <w:szCs w:val="18"/>
        </w:rPr>
        <w:fldChar w:fldCharType="separate"/>
      </w:r>
      <w:r w:rsidRPr="00A84AD0">
        <w:rPr>
          <w:i/>
          <w:noProof/>
          <w:sz w:val="18"/>
          <w:szCs w:val="18"/>
          <w:lang w:val="en-US"/>
        </w:rPr>
        <w:t>7</w:t>
      </w:r>
      <w:r w:rsidRPr="00A84AD0">
        <w:rPr>
          <w:i/>
          <w:sz w:val="18"/>
          <w:szCs w:val="18"/>
        </w:rPr>
        <w:fldChar w:fldCharType="end"/>
      </w:r>
      <w:bookmarkEnd w:id="9"/>
      <w:r>
        <w:rPr>
          <w:i/>
          <w:sz w:val="18"/>
          <w:szCs w:val="18"/>
        </w:rPr>
        <w:t>.</w:t>
      </w:r>
      <w:r w:rsidRPr="00A84AD0">
        <w:rPr>
          <w:i/>
          <w:sz w:val="18"/>
          <w:szCs w:val="18"/>
          <w:lang w:val="en-US"/>
        </w:rPr>
        <w:t xml:space="preserve"> </w:t>
      </w:r>
      <w:proofErr w:type="gramStart"/>
      <w:r w:rsidRPr="00A84AD0">
        <w:rPr>
          <w:i/>
          <w:sz w:val="18"/>
          <w:szCs w:val="18"/>
          <w:lang w:val="en-US"/>
        </w:rPr>
        <w:t>Common composite mapping made by the French, German and Swiss airborne teams above Bale in 2007</w:t>
      </w:r>
      <w:r w:rsidR="00DA315C">
        <w:rPr>
          <w:i/>
          <w:sz w:val="18"/>
          <w:szCs w:val="18"/>
          <w:lang w:val="en-US"/>
        </w:rPr>
        <w:fldChar w:fldCharType="begin"/>
      </w:r>
      <w:r w:rsidR="00DA315C">
        <w:rPr>
          <w:i/>
          <w:sz w:val="18"/>
          <w:szCs w:val="18"/>
          <w:lang w:val="en-US"/>
        </w:rPr>
        <w:instrText xml:space="preserve"> REF _Ref25245786 \n \h </w:instrText>
      </w:r>
      <w:r w:rsidR="00DA315C">
        <w:rPr>
          <w:i/>
          <w:sz w:val="18"/>
          <w:szCs w:val="18"/>
          <w:lang w:val="en-US"/>
        </w:rPr>
      </w:r>
      <w:r w:rsidR="00DA315C">
        <w:rPr>
          <w:i/>
          <w:sz w:val="18"/>
          <w:szCs w:val="18"/>
          <w:lang w:val="en-US"/>
        </w:rPr>
        <w:fldChar w:fldCharType="separate"/>
      </w:r>
      <w:r w:rsidR="00DA315C">
        <w:rPr>
          <w:i/>
          <w:sz w:val="18"/>
          <w:szCs w:val="18"/>
          <w:lang w:val="en-US"/>
        </w:rPr>
        <w:t>[1]</w:t>
      </w:r>
      <w:r w:rsidR="00DA315C">
        <w:rPr>
          <w:i/>
          <w:sz w:val="18"/>
          <w:szCs w:val="18"/>
          <w:lang w:val="en-US"/>
        </w:rPr>
        <w:fldChar w:fldCharType="end"/>
      </w:r>
      <w:r>
        <w:rPr>
          <w:i/>
          <w:sz w:val="18"/>
          <w:szCs w:val="18"/>
          <w:lang w:val="en-US"/>
        </w:rPr>
        <w:t>.</w:t>
      </w:r>
      <w:proofErr w:type="gramEnd"/>
    </w:p>
    <w:p w14:paraId="433FE05D" w14:textId="1D43BD22" w:rsidR="00472C43" w:rsidRDefault="00A84AD0" w:rsidP="008C233A">
      <w:pPr>
        <w:pStyle w:val="Corpsdetexte"/>
      </w:pPr>
      <w:r w:rsidRPr="00A84AD0">
        <w:lastRenderedPageBreak/>
        <w:t>The HELINUC</w:t>
      </w:r>
      <w:r w:rsidRPr="00A84AD0">
        <w:rPr>
          <w:vertAlign w:val="superscript"/>
        </w:rPr>
        <w:t>TM</w:t>
      </w:r>
      <w:r w:rsidRPr="00A84AD0">
        <w:t xml:space="preserve"> team has also a special relationship with the American airborne measu</w:t>
      </w:r>
      <w:r w:rsidR="002C059B">
        <w:t>rement system since the early 20</w:t>
      </w:r>
      <w:r w:rsidRPr="00A84AD0">
        <w:t>00 and one common exercise had been organized in 2007 above the Nevada National Security Site (former Nevada Test Site) where American nuclear tests had been conducted for years. Moreover, Americans are organizing every year an international technical exchange on aerial measurement system where open and scientific discussions are conducted on a specific problem multiple teams face.</w:t>
      </w:r>
    </w:p>
    <w:p w14:paraId="433FE06C" w14:textId="673F94D5" w:rsidR="0058654F" w:rsidRDefault="00A84AD0" w:rsidP="00537496">
      <w:pPr>
        <w:pStyle w:val="Titre2"/>
      </w:pPr>
      <w:r>
        <w:t>CHALLENGES OF AN OPERATIONAL SYSTEM</w:t>
      </w:r>
    </w:p>
    <w:p w14:paraId="62EF874E" w14:textId="03449453" w:rsidR="00A84AD0" w:rsidRPr="00A84AD0" w:rsidRDefault="00A84AD0" w:rsidP="00A84AD0">
      <w:pPr>
        <w:pStyle w:val="Titre2"/>
        <w:numPr>
          <w:ilvl w:val="0"/>
          <w:numId w:val="0"/>
        </w:numPr>
        <w:ind w:firstLine="567"/>
        <w:jc w:val="both"/>
        <w:rPr>
          <w:caps w:val="0"/>
        </w:rPr>
      </w:pPr>
      <w:r w:rsidRPr="00A84AD0">
        <w:rPr>
          <w:caps w:val="0"/>
        </w:rPr>
        <w:t xml:space="preserve">With the obtaining of two supplemental type certificates on two types of helicopter and the PART 145 agreement presented on </w:t>
      </w:r>
      <w:r w:rsidRPr="00A84AD0">
        <w:rPr>
          <w:caps w:val="0"/>
        </w:rPr>
        <w:fldChar w:fldCharType="begin"/>
      </w:r>
      <w:r w:rsidRPr="00A84AD0">
        <w:rPr>
          <w:caps w:val="0"/>
        </w:rPr>
        <w:instrText xml:space="preserve"> REF _Ref24708317 \h  \* MERGEFORMAT </w:instrText>
      </w:r>
      <w:r w:rsidRPr="00A84AD0">
        <w:rPr>
          <w:caps w:val="0"/>
        </w:rPr>
      </w:r>
      <w:r w:rsidRPr="00A84AD0">
        <w:rPr>
          <w:caps w:val="0"/>
        </w:rPr>
        <w:fldChar w:fldCharType="separate"/>
      </w:r>
      <w:r w:rsidRPr="00A84AD0">
        <w:t>F</w:t>
      </w:r>
      <w:r w:rsidRPr="00A84AD0">
        <w:rPr>
          <w:caps w:val="0"/>
        </w:rPr>
        <w:t>ig</w:t>
      </w:r>
      <w:r w:rsidRPr="00A84AD0">
        <w:t>.</w:t>
      </w:r>
      <w:r w:rsidRPr="00A84AD0">
        <w:rPr>
          <w:lang w:val="en-US"/>
        </w:rPr>
        <w:t xml:space="preserve"> </w:t>
      </w:r>
      <w:r w:rsidRPr="00A84AD0">
        <w:rPr>
          <w:noProof/>
          <w:lang w:val="en-US"/>
        </w:rPr>
        <w:t>8</w:t>
      </w:r>
      <w:r w:rsidRPr="00A84AD0">
        <w:rPr>
          <w:caps w:val="0"/>
        </w:rPr>
        <w:fldChar w:fldCharType="end"/>
      </w:r>
      <w:r w:rsidRPr="00A84AD0">
        <w:rPr>
          <w:caps w:val="0"/>
        </w:rPr>
        <w:t>, the HELINUC</w:t>
      </w:r>
      <w:r w:rsidRPr="00A84AD0">
        <w:rPr>
          <w:caps w:val="0"/>
          <w:vertAlign w:val="superscript"/>
        </w:rPr>
        <w:t>TM</w:t>
      </w:r>
      <w:r w:rsidRPr="00A84AD0">
        <w:rPr>
          <w:caps w:val="0"/>
        </w:rPr>
        <w:t xml:space="preserve"> team must always be operational according to the aerial authority rules. Once the system has been used during a flight, it must be inspected and repaired respecting aeronautical documentation. Every system has its own requirement and documentation and every action done on the system must be written and analysed regarding the safety of the flight.</w:t>
      </w:r>
    </w:p>
    <w:p w14:paraId="23A93124" w14:textId="3E1A865E" w:rsidR="00A84AD0" w:rsidRPr="00A84AD0" w:rsidRDefault="00A84AD0" w:rsidP="00A84AD0">
      <w:pPr>
        <w:pStyle w:val="Titre2"/>
        <w:numPr>
          <w:ilvl w:val="0"/>
          <w:numId w:val="0"/>
        </w:numPr>
        <w:ind w:firstLine="567"/>
        <w:jc w:val="both"/>
        <w:rPr>
          <w:caps w:val="0"/>
        </w:rPr>
      </w:pPr>
      <w:r w:rsidRPr="00A84AD0">
        <w:rPr>
          <w:caps w:val="0"/>
        </w:rPr>
        <w:t>These recent constraints have imposed a change in the way the system maintenance was done. All HELINUC</w:t>
      </w:r>
      <w:r w:rsidRPr="00A84AD0">
        <w:rPr>
          <w:caps w:val="0"/>
          <w:vertAlign w:val="superscript"/>
        </w:rPr>
        <w:t>TM</w:t>
      </w:r>
      <w:r w:rsidRPr="00A84AD0">
        <w:rPr>
          <w:caps w:val="0"/>
        </w:rPr>
        <w:t xml:space="preserve"> members have been formed to aerial rules, double-checking and documentation. The system is now accessible to only few authorized people recognized by the European Aviation Safety Agency as it can be seen on </w:t>
      </w:r>
      <w:r w:rsidRPr="00A84AD0">
        <w:rPr>
          <w:caps w:val="0"/>
        </w:rPr>
        <w:fldChar w:fldCharType="begin"/>
      </w:r>
      <w:r w:rsidRPr="00A84AD0">
        <w:rPr>
          <w:caps w:val="0"/>
        </w:rPr>
        <w:instrText xml:space="preserve"> REF _Ref25047179 \h  \* MERGEFORMAT </w:instrText>
      </w:r>
      <w:r w:rsidRPr="00A84AD0">
        <w:rPr>
          <w:caps w:val="0"/>
        </w:rPr>
      </w:r>
      <w:r w:rsidRPr="00A84AD0">
        <w:rPr>
          <w:caps w:val="0"/>
        </w:rPr>
        <w:fldChar w:fldCharType="separate"/>
      </w:r>
      <w:r w:rsidRPr="00A84AD0">
        <w:t>F</w:t>
      </w:r>
      <w:r w:rsidRPr="00A84AD0">
        <w:rPr>
          <w:caps w:val="0"/>
        </w:rPr>
        <w:t>ig</w:t>
      </w:r>
      <w:r w:rsidRPr="00A84AD0">
        <w:t>.</w:t>
      </w:r>
      <w:r w:rsidRPr="00A84AD0">
        <w:rPr>
          <w:lang w:val="en-US"/>
        </w:rPr>
        <w:t xml:space="preserve"> </w:t>
      </w:r>
      <w:r w:rsidRPr="00A84AD0">
        <w:rPr>
          <w:noProof/>
          <w:lang w:val="en-US"/>
        </w:rPr>
        <w:t>9</w:t>
      </w:r>
      <w:r w:rsidRPr="00A84AD0">
        <w:rPr>
          <w:caps w:val="0"/>
        </w:rPr>
        <w:fldChar w:fldCharType="end"/>
      </w:r>
      <w:r w:rsidRPr="00A84AD0">
        <w:rPr>
          <w:caps w:val="0"/>
        </w:rPr>
        <w:t>. The CEA organization has to adapt to these new restrictions by staying operational at the same time.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gridCol w:w="5619"/>
      </w:tblGrid>
      <w:tr w:rsidR="00A84AD0" w:rsidRPr="008C6787" w14:paraId="79E7400E" w14:textId="77777777" w:rsidTr="00A84AD0">
        <w:tc>
          <w:tcPr>
            <w:tcW w:w="3624" w:type="dxa"/>
            <w:vAlign w:val="center"/>
          </w:tcPr>
          <w:p w14:paraId="2CCEFB5C" w14:textId="77777777" w:rsidR="00A84AD0" w:rsidRDefault="00A84AD0" w:rsidP="004D597A">
            <w:pPr>
              <w:keepNext/>
              <w:jc w:val="center"/>
            </w:pPr>
            <w:r w:rsidRPr="00B64F25">
              <w:rPr>
                <w:noProof/>
                <w:sz w:val="24"/>
                <w:szCs w:val="24"/>
                <w:lang w:val="fr-FR" w:eastAsia="fr-FR"/>
              </w:rPr>
              <w:drawing>
                <wp:inline distT="0" distB="0" distL="0" distR="0" wp14:anchorId="379164AE" wp14:editId="5FD029F8">
                  <wp:extent cx="1866900" cy="2805874"/>
                  <wp:effectExtent l="0" t="0" r="0" b="0"/>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6"/>
                          <pic:cNvPicPr>
                            <a:picLocks noChangeAspect="1" noChangeArrowheads="1"/>
                          </pic:cNvPicPr>
                        </pic:nvPicPr>
                        <pic:blipFill>
                          <a:blip r:embed="rId24" cstate="print">
                            <a:extLst>
                              <a:ext uri="{28A0092B-C50C-407E-A947-70E740481C1C}">
                                <a14:useLocalDpi xmlns:a14="http://schemas.microsoft.com/office/drawing/2010/main" val="0"/>
                              </a:ext>
                            </a:extLst>
                          </a:blip>
                          <a:srcRect l="23126" t="11227" r="41148" b="4822"/>
                          <a:stretch>
                            <a:fillRect/>
                          </a:stretch>
                        </pic:blipFill>
                        <pic:spPr bwMode="auto">
                          <a:xfrm>
                            <a:off x="0" y="0"/>
                            <a:ext cx="1871621" cy="2812969"/>
                          </a:xfrm>
                          <a:prstGeom prst="rect">
                            <a:avLst/>
                          </a:prstGeom>
                          <a:noFill/>
                          <a:ln>
                            <a:noFill/>
                          </a:ln>
                          <a:extLst/>
                        </pic:spPr>
                      </pic:pic>
                    </a:graphicData>
                  </a:graphic>
                </wp:inline>
              </w:drawing>
            </w:r>
          </w:p>
          <w:p w14:paraId="1B8DC4A0" w14:textId="27E0D22F" w:rsidR="00A84AD0" w:rsidRPr="00A84AD0" w:rsidRDefault="00A84AD0" w:rsidP="00A84AD0">
            <w:pPr>
              <w:pStyle w:val="Lgende"/>
              <w:spacing w:after="0"/>
              <w:rPr>
                <w:i/>
                <w:sz w:val="24"/>
                <w:szCs w:val="24"/>
              </w:rPr>
            </w:pPr>
            <w:bookmarkStart w:id="10" w:name="_Ref24708317"/>
            <w:r>
              <w:rPr>
                <w:i/>
              </w:rPr>
              <w:t>FIG.</w:t>
            </w:r>
            <w:r w:rsidRPr="00A84AD0">
              <w:rPr>
                <w:i/>
              </w:rPr>
              <w:t xml:space="preserve"> </w:t>
            </w:r>
            <w:r w:rsidRPr="00A84AD0">
              <w:rPr>
                <w:i/>
              </w:rPr>
              <w:fldChar w:fldCharType="begin"/>
            </w:r>
            <w:r w:rsidRPr="00A84AD0">
              <w:rPr>
                <w:i/>
              </w:rPr>
              <w:instrText xml:space="preserve"> SEQ Figure \* ARABIC </w:instrText>
            </w:r>
            <w:r w:rsidRPr="00A84AD0">
              <w:rPr>
                <w:i/>
              </w:rPr>
              <w:fldChar w:fldCharType="separate"/>
            </w:r>
            <w:r w:rsidRPr="00A84AD0">
              <w:rPr>
                <w:i/>
                <w:noProof/>
              </w:rPr>
              <w:t>8</w:t>
            </w:r>
            <w:r w:rsidRPr="00A84AD0">
              <w:rPr>
                <w:i/>
              </w:rPr>
              <w:fldChar w:fldCharType="end"/>
            </w:r>
            <w:bookmarkEnd w:id="10"/>
            <w:r>
              <w:rPr>
                <w:i/>
              </w:rPr>
              <w:t>.</w:t>
            </w:r>
            <w:r w:rsidRPr="00A84AD0">
              <w:rPr>
                <w:i/>
              </w:rPr>
              <w:t xml:space="preserve"> Agreement certification obtained by the CEA to maintain its own aerial system</w:t>
            </w:r>
            <w:r>
              <w:rPr>
                <w:i/>
              </w:rPr>
              <w:t>.</w:t>
            </w:r>
          </w:p>
        </w:tc>
        <w:tc>
          <w:tcPr>
            <w:tcW w:w="5619" w:type="dxa"/>
            <w:vAlign w:val="center"/>
          </w:tcPr>
          <w:p w14:paraId="28BCFD8D" w14:textId="77777777" w:rsidR="00A84AD0" w:rsidRDefault="00A84AD0" w:rsidP="004D597A">
            <w:pPr>
              <w:keepNext/>
              <w:jc w:val="center"/>
            </w:pPr>
            <w:r w:rsidRPr="00B64F25">
              <w:rPr>
                <w:noProof/>
                <w:sz w:val="24"/>
                <w:szCs w:val="24"/>
                <w:lang w:val="fr-FR" w:eastAsia="fr-FR"/>
              </w:rPr>
              <w:drawing>
                <wp:inline distT="0" distB="0" distL="0" distR="0" wp14:anchorId="4FE7093A" wp14:editId="6D59D2C1">
                  <wp:extent cx="3431518" cy="2571750"/>
                  <wp:effectExtent l="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2095" cy="2587171"/>
                          </a:xfrm>
                          <a:prstGeom prst="rect">
                            <a:avLst/>
                          </a:prstGeom>
                          <a:noFill/>
                          <a:ln>
                            <a:noFill/>
                          </a:ln>
                          <a:extLst/>
                        </pic:spPr>
                      </pic:pic>
                    </a:graphicData>
                  </a:graphic>
                </wp:inline>
              </w:drawing>
            </w:r>
          </w:p>
          <w:p w14:paraId="7557D260" w14:textId="77777777" w:rsidR="00A84AD0" w:rsidRDefault="00A84AD0" w:rsidP="004D597A">
            <w:pPr>
              <w:pStyle w:val="Lgende"/>
              <w:spacing w:after="0"/>
              <w:jc w:val="center"/>
            </w:pPr>
            <w:bookmarkStart w:id="11" w:name="_Ref24708268"/>
          </w:p>
          <w:p w14:paraId="452EAA01" w14:textId="77777777" w:rsidR="00A84AD0" w:rsidRDefault="00A84AD0" w:rsidP="004D597A">
            <w:pPr>
              <w:pStyle w:val="Lgende"/>
              <w:spacing w:after="0"/>
              <w:jc w:val="center"/>
            </w:pPr>
          </w:p>
          <w:p w14:paraId="2A3CCF3E" w14:textId="620D00B4" w:rsidR="00A84AD0" w:rsidRPr="00A84AD0" w:rsidRDefault="00A84AD0" w:rsidP="00A84AD0">
            <w:pPr>
              <w:pStyle w:val="Lgende"/>
              <w:spacing w:after="0"/>
              <w:rPr>
                <w:i/>
                <w:sz w:val="24"/>
                <w:szCs w:val="24"/>
              </w:rPr>
            </w:pPr>
            <w:bookmarkStart w:id="12" w:name="_Ref25047179"/>
            <w:r>
              <w:rPr>
                <w:i/>
              </w:rPr>
              <w:t>FIG.</w:t>
            </w:r>
            <w:r w:rsidRPr="00A84AD0">
              <w:rPr>
                <w:i/>
              </w:rPr>
              <w:t xml:space="preserve"> </w:t>
            </w:r>
            <w:r w:rsidRPr="00A84AD0">
              <w:rPr>
                <w:i/>
              </w:rPr>
              <w:fldChar w:fldCharType="begin"/>
            </w:r>
            <w:r w:rsidRPr="00A84AD0">
              <w:rPr>
                <w:i/>
              </w:rPr>
              <w:instrText xml:space="preserve"> SEQ Figure \* ARABIC </w:instrText>
            </w:r>
            <w:r w:rsidRPr="00A84AD0">
              <w:rPr>
                <w:i/>
              </w:rPr>
              <w:fldChar w:fldCharType="separate"/>
            </w:r>
            <w:r w:rsidRPr="00A84AD0">
              <w:rPr>
                <w:i/>
                <w:noProof/>
              </w:rPr>
              <w:t>9</w:t>
            </w:r>
            <w:r w:rsidRPr="00A84AD0">
              <w:rPr>
                <w:i/>
              </w:rPr>
              <w:fldChar w:fldCharType="end"/>
            </w:r>
            <w:bookmarkEnd w:id="11"/>
            <w:bookmarkEnd w:id="12"/>
            <w:r>
              <w:rPr>
                <w:i/>
              </w:rPr>
              <w:t>.</w:t>
            </w:r>
            <w:r w:rsidRPr="00A84AD0">
              <w:rPr>
                <w:i/>
              </w:rPr>
              <w:t xml:space="preserve"> View of a closed zone accessible to only few people containing the HELINUC system</w:t>
            </w:r>
            <w:r>
              <w:rPr>
                <w:i/>
              </w:rPr>
              <w:t>.</w:t>
            </w:r>
          </w:p>
        </w:tc>
      </w:tr>
    </w:tbl>
    <w:p w14:paraId="433FE06F" w14:textId="55D9AED0" w:rsidR="00717C6F" w:rsidRPr="00A84AD0" w:rsidRDefault="00A84AD0" w:rsidP="006E1C3E">
      <w:pPr>
        <w:pStyle w:val="Titre2"/>
        <w:numPr>
          <w:ilvl w:val="0"/>
          <w:numId w:val="0"/>
        </w:numPr>
        <w:ind w:firstLine="567"/>
        <w:jc w:val="both"/>
        <w:rPr>
          <w:caps w:val="0"/>
        </w:rPr>
      </w:pPr>
      <w:r w:rsidRPr="00A84AD0">
        <w:rPr>
          <w:caps w:val="0"/>
        </w:rPr>
        <w:t>Every year, an inspector from the authority agency comes to check if all the regulations are correctly applied. The operability of the HELINUC</w:t>
      </w:r>
      <w:r w:rsidRPr="009132DA">
        <w:rPr>
          <w:caps w:val="0"/>
          <w:vertAlign w:val="superscript"/>
        </w:rPr>
        <w:t>TM</w:t>
      </w:r>
      <w:r w:rsidRPr="00A84AD0">
        <w:rPr>
          <w:caps w:val="0"/>
        </w:rPr>
        <w:t xml:space="preserve"> system is nowadays dependent on the fully respect of aerial regulation in addition to nuclear rules.</w:t>
      </w:r>
    </w:p>
    <w:p w14:paraId="433FE071" w14:textId="0F129580" w:rsidR="001313E8" w:rsidRDefault="009132DA" w:rsidP="00537496">
      <w:pPr>
        <w:pStyle w:val="Titre2"/>
      </w:pPr>
      <w:r>
        <w:rPr>
          <w:noProof/>
          <w:lang w:val="fr-FR" w:eastAsia="fr-FR"/>
        </w:rPr>
        <w:t>CONCLUSION</w:t>
      </w:r>
    </w:p>
    <w:p w14:paraId="1388E5CB" w14:textId="77777777" w:rsidR="009132DA" w:rsidRDefault="009132DA" w:rsidP="009132DA">
      <w:pPr>
        <w:pStyle w:val="Corpsdetexte"/>
      </w:pPr>
      <w:r>
        <w:t>The HELINUC</w:t>
      </w:r>
      <w:r w:rsidRPr="009132DA">
        <w:rPr>
          <w:vertAlign w:val="superscript"/>
        </w:rPr>
        <w:t>TM</w:t>
      </w:r>
      <w:r>
        <w:t xml:space="preserve"> system is a complete operational aerial gamma mapping system developed for emergency response in nuclear security events. Developed in the early 80’s, the system can be deployed in few hours in France in case of crisis. Composed of CEA technical experts on call 24h/7d, it can be operated both for civilian and military purposes. The HELINUC</w:t>
      </w:r>
      <w:r w:rsidRPr="009132DA">
        <w:rPr>
          <w:vertAlign w:val="superscript"/>
        </w:rPr>
        <w:t>TM</w:t>
      </w:r>
      <w:r>
        <w:t xml:space="preserve"> system can also intervene under the command of national public authorities and international agencies (IAEA...).</w:t>
      </w:r>
    </w:p>
    <w:p w14:paraId="433FE072" w14:textId="42D92311" w:rsidR="001313E8" w:rsidRPr="001313E8" w:rsidRDefault="00FE72EC" w:rsidP="009132DA">
      <w:pPr>
        <w:pStyle w:val="Corpsdetexte"/>
      </w:pPr>
      <w:r>
        <w:lastRenderedPageBreak/>
        <w:t xml:space="preserve">Respecting aerial safety rules while installation and </w:t>
      </w:r>
      <w:proofErr w:type="gramStart"/>
      <w:r>
        <w:t>maintenance,</w:t>
      </w:r>
      <w:proofErr w:type="gramEnd"/>
      <w:r>
        <w:t xml:space="preserve"> it can be nowadays m</w:t>
      </w:r>
      <w:r w:rsidR="009132DA">
        <w:t>ou</w:t>
      </w:r>
      <w:r>
        <w:t>nted on two types of helicopter.</w:t>
      </w:r>
      <w:r w:rsidR="009132DA">
        <w:t xml:space="preserve"> </w:t>
      </w:r>
      <w:r>
        <w:t>T</w:t>
      </w:r>
      <w:r w:rsidR="009132DA">
        <w:t>he system has operated more than 200 missions with more than 50 surveyed areas in France and numerous foreign deployments to ensure nuclear security.</w:t>
      </w:r>
    </w:p>
    <w:p w14:paraId="433FE097" w14:textId="77777777" w:rsidR="00D26ADA" w:rsidRPr="00285755" w:rsidRDefault="00D26ADA" w:rsidP="00537496">
      <w:pPr>
        <w:pStyle w:val="Otherunnumberedheadings"/>
      </w:pPr>
      <w:r>
        <w:t>References</w:t>
      </w:r>
    </w:p>
    <w:p w14:paraId="631036D1" w14:textId="04775E46" w:rsidR="00672016" w:rsidRDefault="00672016" w:rsidP="00672016">
      <w:pPr>
        <w:pStyle w:val="Referencelist"/>
        <w:rPr>
          <w:lang w:val="fr-FR"/>
        </w:rPr>
      </w:pPr>
      <w:bookmarkStart w:id="13" w:name="_Ref25245786"/>
      <w:r w:rsidRPr="00672016">
        <w:rPr>
          <w:lang w:val="fr-FR"/>
        </w:rPr>
        <w:t>S. GUTIERREZ, “Compte rendu de la participation des moyens de mesure gamma mobile HELINUC,</w:t>
      </w:r>
      <w:r>
        <w:rPr>
          <w:lang w:val="fr-FR"/>
        </w:rPr>
        <w:t xml:space="preserve"> </w:t>
      </w:r>
      <w:r w:rsidRPr="00672016">
        <w:rPr>
          <w:lang w:val="fr-FR"/>
        </w:rPr>
        <w:t>VLG et AUTONUC en Suisse au cours de l’exercice tri-national ARM-07 (Suisse, Allemagne et France) du 27 au 31 août 2007”</w:t>
      </w:r>
      <w:r>
        <w:rPr>
          <w:lang w:val="fr-FR"/>
        </w:rPr>
        <w:t xml:space="preserve">, </w:t>
      </w:r>
      <w:r w:rsidR="004D597A">
        <w:rPr>
          <w:lang w:val="fr-FR"/>
        </w:rPr>
        <w:t>Communication privée</w:t>
      </w:r>
      <w:r>
        <w:rPr>
          <w:lang w:val="fr-FR"/>
        </w:rPr>
        <w:t>.</w:t>
      </w:r>
      <w:bookmarkEnd w:id="13"/>
    </w:p>
    <w:p w14:paraId="5C441ABE" w14:textId="77777777" w:rsidR="00DA315C" w:rsidRDefault="00DA315C" w:rsidP="00DA315C">
      <w:pPr>
        <w:pStyle w:val="Referencelist"/>
      </w:pPr>
      <w:r>
        <w:t>M. WANSEK, “</w:t>
      </w:r>
      <w:r w:rsidRPr="001744E4">
        <w:t xml:space="preserve">Training </w:t>
      </w:r>
      <w:r>
        <w:t>and Exercises for aerial gamma measurements with HELINUC</w:t>
      </w:r>
      <w:r w:rsidRPr="001744E4">
        <w:rPr>
          <w:vertAlign w:val="superscript"/>
        </w:rPr>
        <w:t>TM</w:t>
      </w:r>
      <w:r w:rsidRPr="001744E4">
        <w:t xml:space="preserve"> system</w:t>
      </w:r>
      <w:r>
        <w:t xml:space="preserve">”, presented during </w:t>
      </w:r>
      <w:r w:rsidRPr="001744E4">
        <w:t>7</w:t>
      </w:r>
      <w:r w:rsidRPr="00AA4C92">
        <w:rPr>
          <w:vertAlign w:val="superscript"/>
        </w:rPr>
        <w:t>th</w:t>
      </w:r>
      <w:r w:rsidRPr="001744E4">
        <w:t xml:space="preserve"> AMS International Technical Exchange</w:t>
      </w:r>
      <w:r>
        <w:t>, Las Vegas, 2019.</w:t>
      </w:r>
    </w:p>
    <w:p w14:paraId="3441D2E3" w14:textId="77777777" w:rsidR="00DA315C" w:rsidRPr="00DA315C" w:rsidRDefault="00DA315C" w:rsidP="00DA315C">
      <w:pPr>
        <w:pStyle w:val="Referencelist"/>
        <w:numPr>
          <w:ilvl w:val="0"/>
          <w:numId w:val="0"/>
        </w:numPr>
        <w:ind w:left="360"/>
        <w:rPr>
          <w:lang w:val="en-US"/>
        </w:rPr>
      </w:pPr>
    </w:p>
    <w:p w14:paraId="0013D7C8" w14:textId="77777777" w:rsidR="00672016" w:rsidRPr="00DA315C" w:rsidRDefault="00672016">
      <w:pPr>
        <w:pStyle w:val="Referencelist"/>
        <w:numPr>
          <w:ilvl w:val="0"/>
          <w:numId w:val="0"/>
        </w:numPr>
        <w:ind w:left="360"/>
        <w:rPr>
          <w:lang w:val="en-US"/>
        </w:rPr>
      </w:pPr>
    </w:p>
    <w:sectPr w:rsidR="00672016" w:rsidRPr="00DA315C" w:rsidSect="007B6508">
      <w:headerReference w:type="even" r:id="rId26"/>
      <w:headerReference w:type="default" r:id="rId27"/>
      <w:footerReference w:type="even" r:id="rId28"/>
      <w:footerReference w:type="default" r:id="rId29"/>
      <w:headerReference w:type="first" r:id="rId30"/>
      <w:footerReference w:type="first" r:id="rId31"/>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FE0BE" w14:textId="77777777" w:rsidR="004D597A" w:rsidRDefault="004D597A">
      <w:r>
        <w:separator/>
      </w:r>
    </w:p>
  </w:endnote>
  <w:endnote w:type="continuationSeparator" w:id="0">
    <w:p w14:paraId="433FE0BF" w14:textId="77777777" w:rsidR="004D597A" w:rsidRDefault="004D5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6" w14:textId="77777777" w:rsidR="004D597A" w:rsidRDefault="004D597A">
    <w:pPr>
      <w:pStyle w:val="zyxClassification1"/>
    </w:pPr>
    <w:r>
      <w:fldChar w:fldCharType="begin"/>
    </w:r>
    <w:r>
      <w:instrText xml:space="preserve"> DOCPROPERTY "IaeaClassification"  \* MERGEFORMAT </w:instrText>
    </w:r>
    <w:r>
      <w:fldChar w:fldCharType="end"/>
    </w:r>
  </w:p>
  <w:p w14:paraId="433FE0C7" w14:textId="77777777" w:rsidR="004D597A" w:rsidRDefault="004D597A">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8" w14:textId="77777777" w:rsidR="004D597A" w:rsidRDefault="004D597A">
    <w:pPr>
      <w:pStyle w:val="zyxClassification1"/>
    </w:pPr>
    <w:r>
      <w:fldChar w:fldCharType="begin"/>
    </w:r>
    <w:r>
      <w:instrText xml:space="preserve"> DOCPROPERTY "IaeaClassification"  \* MERGEFORMAT </w:instrText>
    </w:r>
    <w:r>
      <w:fldChar w:fldCharType="end"/>
    </w:r>
  </w:p>
  <w:p w14:paraId="433FE0C9" w14:textId="1A12A3B3" w:rsidR="004D597A" w:rsidRPr="00037321" w:rsidRDefault="004D597A">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856833">
      <w:rPr>
        <w:rFonts w:ascii="Times New Roman" w:hAnsi="Times New Roman" w:cs="Times New Roman"/>
        <w:noProof/>
        <w:sz w:val="20"/>
      </w:rPr>
      <w:t>5</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4D597A" w14:paraId="433FE0D8" w14:textId="77777777">
      <w:trPr>
        <w:cantSplit/>
      </w:trPr>
      <w:tc>
        <w:tcPr>
          <w:tcW w:w="4644" w:type="dxa"/>
        </w:tcPr>
        <w:p w14:paraId="433FE0D4" w14:textId="77777777" w:rsidR="004D597A" w:rsidRDefault="004D597A">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4D597A" w:rsidRDefault="004D597A">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5" w:name="DOC_bkmClassification2"/>
      <w:tc>
        <w:tcPr>
          <w:tcW w:w="5670" w:type="dxa"/>
          <w:tcMar>
            <w:right w:w="249" w:type="dxa"/>
          </w:tcMar>
        </w:tcPr>
        <w:p w14:paraId="433FE0D6" w14:textId="77777777" w:rsidR="004D597A" w:rsidRDefault="004D597A">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5"/>
        <w:p w14:paraId="433FE0D7" w14:textId="77777777" w:rsidR="004D597A" w:rsidRDefault="004D597A">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6" w:name="DOC_bkmFileName"/>
  <w:p w14:paraId="433FE0D9" w14:textId="77777777" w:rsidR="004D597A" w:rsidRDefault="004D597A">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1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FE0BB" w14:textId="77777777" w:rsidR="004D597A" w:rsidRDefault="004D597A">
      <w:r>
        <w:t>___________________________________________________________________________</w:t>
      </w:r>
    </w:p>
  </w:footnote>
  <w:footnote w:type="continuationSeparator" w:id="0">
    <w:p w14:paraId="433FE0BC" w14:textId="77777777" w:rsidR="004D597A" w:rsidRDefault="004D597A">
      <w:r>
        <w:t>___________________________________________________________________________</w:t>
      </w:r>
    </w:p>
  </w:footnote>
  <w:footnote w:type="continuationNotice" w:id="1">
    <w:p w14:paraId="433FE0BD" w14:textId="77777777" w:rsidR="004D597A" w:rsidRDefault="004D597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0" w14:textId="52795F59" w:rsidR="004D597A" w:rsidRDefault="004D597A" w:rsidP="00CF7AF3">
    <w:pPr>
      <w:pStyle w:val="Runninghead"/>
    </w:pPr>
    <w:r>
      <w:tab/>
      <w:t>IAEA-CN-195</w:t>
    </w:r>
  </w:p>
  <w:p w14:paraId="433FE0C1" w14:textId="4EC2ADA2" w:rsidR="004D597A" w:rsidRPr="009E1558" w:rsidRDefault="004D597A" w:rsidP="00CF7AF3">
    <w:pPr>
      <w:jc w:val="center"/>
      <w:rPr>
        <w:color w:val="BFBFBF" w:themeColor="background1" w:themeShade="BF"/>
        <w:sz w:val="16"/>
        <w:szCs w:val="16"/>
      </w:rPr>
    </w:pPr>
  </w:p>
  <w:p w14:paraId="433FE0C2" w14:textId="77777777" w:rsidR="004D597A" w:rsidRDefault="004D597A"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4D597A" w:rsidRDefault="004D597A">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4" w14:textId="0357F970" w:rsidR="004D597A" w:rsidRDefault="004D597A" w:rsidP="00B82FA5">
    <w:pPr>
      <w:pStyle w:val="Runninghead"/>
    </w:pPr>
    <w:r>
      <w:t>WANSEK and MENARD</w:t>
    </w:r>
  </w:p>
  <w:p w14:paraId="433FE0C5" w14:textId="6108E64C" w:rsidR="004D597A" w:rsidRPr="009E1558" w:rsidRDefault="004D597A" w:rsidP="00037321">
    <w:pPr>
      <w:jc w:val="center"/>
      <w:rPr>
        <w:color w:val="BFBFBF" w:themeColor="background1" w:themeShade="BF"/>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4D597A" w14:paraId="433FE0CE" w14:textId="77777777">
      <w:trPr>
        <w:cantSplit/>
        <w:trHeight w:val="716"/>
      </w:trPr>
      <w:tc>
        <w:tcPr>
          <w:tcW w:w="979" w:type="dxa"/>
          <w:vMerge w:val="restart"/>
        </w:tcPr>
        <w:p w14:paraId="433FE0CA" w14:textId="77777777" w:rsidR="004D597A" w:rsidRDefault="004D597A">
          <w:pPr>
            <w:spacing w:before="180"/>
            <w:ind w:left="17"/>
          </w:pPr>
        </w:p>
      </w:tc>
      <w:tc>
        <w:tcPr>
          <w:tcW w:w="3638" w:type="dxa"/>
          <w:vAlign w:val="bottom"/>
        </w:tcPr>
        <w:p w14:paraId="433FE0CB" w14:textId="77777777" w:rsidR="004D597A" w:rsidRDefault="004D597A">
          <w:pPr>
            <w:spacing w:after="20"/>
          </w:pPr>
        </w:p>
      </w:tc>
      <w:bookmarkStart w:id="14" w:name="DOC_bkmClassification1"/>
      <w:tc>
        <w:tcPr>
          <w:tcW w:w="5702" w:type="dxa"/>
          <w:vMerge w:val="restart"/>
          <w:tcMar>
            <w:right w:w="193" w:type="dxa"/>
          </w:tcMar>
        </w:tcPr>
        <w:p w14:paraId="433FE0CC" w14:textId="77777777" w:rsidR="004D597A" w:rsidRDefault="004D597A">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4"/>
        <w:p w14:paraId="433FE0CD" w14:textId="77777777" w:rsidR="004D597A" w:rsidRDefault="004D597A">
          <w:pPr>
            <w:pStyle w:val="zyxConfid2Red"/>
          </w:pPr>
          <w:r>
            <w:fldChar w:fldCharType="begin"/>
          </w:r>
          <w:r>
            <w:instrText>DOCPROPERTY "IaeaClassification2"  \* MERGEFORMAT</w:instrText>
          </w:r>
          <w:r>
            <w:fldChar w:fldCharType="end"/>
          </w:r>
        </w:p>
      </w:tc>
    </w:tr>
    <w:tr w:rsidR="004D597A" w14:paraId="433FE0D2" w14:textId="77777777">
      <w:trPr>
        <w:cantSplit/>
        <w:trHeight w:val="167"/>
      </w:trPr>
      <w:tc>
        <w:tcPr>
          <w:tcW w:w="979" w:type="dxa"/>
          <w:vMerge/>
        </w:tcPr>
        <w:p w14:paraId="433FE0CF" w14:textId="77777777" w:rsidR="004D597A" w:rsidRDefault="004D597A">
          <w:pPr>
            <w:spacing w:before="57"/>
          </w:pPr>
        </w:p>
      </w:tc>
      <w:tc>
        <w:tcPr>
          <w:tcW w:w="3638" w:type="dxa"/>
          <w:vAlign w:val="bottom"/>
        </w:tcPr>
        <w:p w14:paraId="433FE0D0" w14:textId="77777777" w:rsidR="004D597A" w:rsidRDefault="004D597A">
          <w:pPr>
            <w:pStyle w:val="Titre9"/>
            <w:spacing w:before="0" w:after="10"/>
          </w:pPr>
        </w:p>
      </w:tc>
      <w:tc>
        <w:tcPr>
          <w:tcW w:w="5702" w:type="dxa"/>
          <w:vMerge/>
          <w:vAlign w:val="bottom"/>
        </w:tcPr>
        <w:p w14:paraId="433FE0D1" w14:textId="77777777" w:rsidR="004D597A" w:rsidRDefault="004D597A">
          <w:pPr>
            <w:pStyle w:val="Titre9"/>
            <w:spacing w:before="0" w:after="10"/>
          </w:pPr>
        </w:p>
      </w:tc>
    </w:tr>
  </w:tbl>
  <w:p w14:paraId="433FE0D3" w14:textId="77777777" w:rsidR="004D597A" w:rsidRDefault="004D59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5F2A"/>
    <w:multiLevelType w:val="hybridMultilevel"/>
    <w:tmpl w:val="0D94533A"/>
    <w:lvl w:ilvl="0" w:tplc="EDCE82D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FC7F85"/>
    <w:multiLevelType w:val="hybridMultilevel"/>
    <w:tmpl w:val="BD528DB8"/>
    <w:lvl w:ilvl="0" w:tplc="EDCE82DC">
      <w:start w:val="1"/>
      <w:numFmt w:val="bullet"/>
      <w:lvlText w:val="—"/>
      <w:lvlJc w:val="left"/>
      <w:pPr>
        <w:ind w:left="1287" w:hanging="360"/>
      </w:pPr>
      <w:rPr>
        <w:rFonts w:ascii="Times New Roman" w:hAnsi="Times New Roman"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nsid w:val="179F5671"/>
    <w:multiLevelType w:val="hybridMultilevel"/>
    <w:tmpl w:val="67246400"/>
    <w:name w:val="HeadingTemplate2"/>
    <w:lvl w:ilvl="0" w:tplc="EDCE82DC">
      <w:start w:val="1"/>
      <w:numFmt w:val="bullet"/>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CD34B77"/>
    <w:multiLevelType w:val="hybridMultilevel"/>
    <w:tmpl w:val="007CEA92"/>
    <w:lvl w:ilvl="0" w:tplc="EDCE82D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9">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F742D6C"/>
    <w:multiLevelType w:val="hybridMultilevel"/>
    <w:tmpl w:val="65C26206"/>
    <w:lvl w:ilvl="0" w:tplc="EDCE82D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6505EB4"/>
    <w:multiLevelType w:val="hybridMultilevel"/>
    <w:tmpl w:val="6254B082"/>
    <w:lvl w:ilvl="0" w:tplc="1568AD78">
      <w:start w:val="19"/>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4">
    <w:nsid w:val="69621F15"/>
    <w:multiLevelType w:val="hybridMultilevel"/>
    <w:tmpl w:val="48987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re2"/>
      <w:suff w:val="space"/>
      <w:lvlText w:val="%1%2."/>
      <w:lvlJc w:val="left"/>
      <w:pPr>
        <w:ind w:left="0" w:firstLine="0"/>
      </w:pPr>
      <w:rPr>
        <w:rFonts w:hint="default"/>
        <w:color w:val="auto"/>
      </w:rPr>
    </w:lvl>
    <w:lvl w:ilvl="2">
      <w:start w:val="1"/>
      <w:numFmt w:val="decimal"/>
      <w:lvlRestart w:val="0"/>
      <w:pStyle w:val="Titre3"/>
      <w:lvlText w:val="%1%2.%3."/>
      <w:lvlJc w:val="left"/>
      <w:pPr>
        <w:ind w:left="0" w:firstLine="0"/>
      </w:pPr>
      <w:rPr>
        <w:rFonts w:hint="default"/>
      </w:rPr>
    </w:lvl>
    <w:lvl w:ilvl="3">
      <w:start w:val="1"/>
      <w:numFmt w:val="decimal"/>
      <w:lvlRestart w:val="0"/>
      <w:pStyle w:val="Titre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7">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7BA70EEB"/>
    <w:multiLevelType w:val="hybridMultilevel"/>
    <w:tmpl w:val="B97ECFE4"/>
    <w:lvl w:ilvl="0" w:tplc="EDCE82D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CF759B9"/>
    <w:multiLevelType w:val="hybridMultilevel"/>
    <w:tmpl w:val="2438E99E"/>
    <w:lvl w:ilvl="0" w:tplc="EDCE82D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6"/>
  </w:num>
  <w:num w:numId="4">
    <w:abstractNumId w:val="16"/>
  </w:num>
  <w:num w:numId="5">
    <w:abstractNumId w:val="16"/>
  </w:num>
  <w:num w:numId="6">
    <w:abstractNumId w:val="8"/>
  </w:num>
  <w:num w:numId="7">
    <w:abstractNumId w:val="11"/>
  </w:num>
  <w:num w:numId="8">
    <w:abstractNumId w:val="17"/>
  </w:num>
  <w:num w:numId="9">
    <w:abstractNumId w:val="3"/>
  </w:num>
  <w:num w:numId="10">
    <w:abstractNumId w:val="1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lvlText w:val="%1%2."/>
        <w:lvlJc w:val="left"/>
        <w:pPr>
          <w:ind w:left="0" w:firstLine="0"/>
        </w:pPr>
        <w:rPr>
          <w:rFonts w:hint="default"/>
          <w:color w:val="auto"/>
        </w:rPr>
      </w:lvl>
    </w:lvlOverride>
    <w:lvlOverride w:ilvl="2">
      <w:lvl w:ilvl="2">
        <w:start w:val="1"/>
        <w:numFmt w:val="decimal"/>
        <w:lvlRestart w:val="0"/>
        <w:pStyle w:val="Titre3"/>
        <w:lvlText w:val="%1%2.%3."/>
        <w:lvlJc w:val="left"/>
        <w:pPr>
          <w:ind w:left="0" w:firstLine="0"/>
        </w:pPr>
        <w:rPr>
          <w:rFonts w:hint="default"/>
        </w:rPr>
      </w:lvl>
    </w:lvlOverride>
    <w:lvlOverride w:ilvl="3">
      <w:lvl w:ilvl="3">
        <w:start w:val="1"/>
        <w:numFmt w:val="none"/>
        <w:lvlRestart w:val="0"/>
        <w:pStyle w:val="Titre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6"/>
  </w:num>
  <w:num w:numId="12">
    <w:abstractNumId w:val="16"/>
  </w:num>
  <w:num w:numId="13">
    <w:abstractNumId w:val="16"/>
  </w:num>
  <w:num w:numId="14">
    <w:abstractNumId w:val="1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re2"/>
        <w:suff w:val="space"/>
        <w:lvlText w:val="%1%2."/>
        <w:lvlJc w:val="left"/>
        <w:pPr>
          <w:ind w:left="0" w:firstLine="0"/>
        </w:pPr>
        <w:rPr>
          <w:rFonts w:hint="default"/>
          <w:color w:val="auto"/>
        </w:rPr>
      </w:lvl>
    </w:lvlOverride>
    <w:lvlOverride w:ilvl="2">
      <w:lvl w:ilvl="2">
        <w:start w:val="1"/>
        <w:numFmt w:val="decimal"/>
        <w:lvlRestart w:val="0"/>
        <w:pStyle w:val="Titre3"/>
        <w:suff w:val="space"/>
        <w:lvlText w:val="%1%2.%3."/>
        <w:lvlJc w:val="left"/>
        <w:pPr>
          <w:ind w:left="0" w:firstLine="0"/>
        </w:pPr>
        <w:rPr>
          <w:rFonts w:hint="default"/>
        </w:rPr>
      </w:lvl>
    </w:lvlOverride>
    <w:lvlOverride w:ilvl="3">
      <w:lvl w:ilvl="3">
        <w:start w:val="1"/>
        <w:numFmt w:val="decimal"/>
        <w:lvlRestart w:val="0"/>
        <w:pStyle w:val="Titre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6"/>
  </w:num>
  <w:num w:numId="16">
    <w:abstractNumId w:val="16"/>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4"/>
  </w:num>
  <w:num w:numId="21">
    <w:abstractNumId w:val="16"/>
  </w:num>
  <w:num w:numId="22">
    <w:abstractNumId w:val="5"/>
  </w:num>
  <w:num w:numId="23">
    <w:abstractNumId w:val="2"/>
  </w:num>
  <w:num w:numId="24">
    <w:abstractNumId w:val="15"/>
  </w:num>
  <w:num w:numId="25">
    <w:abstractNumId w:val="16"/>
  </w:num>
  <w:num w:numId="26">
    <w:abstractNumId w:val="16"/>
  </w:num>
  <w:num w:numId="27">
    <w:abstractNumId w:val="16"/>
  </w:num>
  <w:num w:numId="28">
    <w:abstractNumId w:val="16"/>
  </w:num>
  <w:num w:numId="29">
    <w:abstractNumId w:val="16"/>
  </w:num>
  <w:num w:numId="30">
    <w:abstractNumId w:val="9"/>
  </w:num>
  <w:num w:numId="31">
    <w:abstractNumId w:val="9"/>
  </w:num>
  <w:num w:numId="32">
    <w:abstractNumId w:val="16"/>
  </w:num>
  <w:num w:numId="33">
    <w:abstractNumId w:val="13"/>
  </w:num>
  <w:num w:numId="34">
    <w:abstractNumId w:val="1"/>
  </w:num>
  <w:num w:numId="35">
    <w:abstractNumId w:val="18"/>
  </w:num>
  <w:num w:numId="36">
    <w:abstractNumId w:val="0"/>
  </w:num>
  <w:num w:numId="37">
    <w:abstractNumId w:val="14"/>
  </w:num>
  <w:num w:numId="38">
    <w:abstractNumId w:val="7"/>
  </w:num>
  <w:num w:numId="39">
    <w:abstractNumId w:val="12"/>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27259"/>
    <w:rsid w:val="0003066B"/>
    <w:rsid w:val="00037321"/>
    <w:rsid w:val="000A0299"/>
    <w:rsid w:val="000A2990"/>
    <w:rsid w:val="000D5EE9"/>
    <w:rsid w:val="000F7128"/>
    <w:rsid w:val="000F7E94"/>
    <w:rsid w:val="001119D6"/>
    <w:rsid w:val="001308F2"/>
    <w:rsid w:val="001313E8"/>
    <w:rsid w:val="001744E4"/>
    <w:rsid w:val="00183BC4"/>
    <w:rsid w:val="001A6792"/>
    <w:rsid w:val="001C58F5"/>
    <w:rsid w:val="001D5CEE"/>
    <w:rsid w:val="001E2C93"/>
    <w:rsid w:val="002071D9"/>
    <w:rsid w:val="00256822"/>
    <w:rsid w:val="0026525A"/>
    <w:rsid w:val="00274790"/>
    <w:rsid w:val="00285755"/>
    <w:rsid w:val="002A032F"/>
    <w:rsid w:val="002A1F9C"/>
    <w:rsid w:val="002B29C2"/>
    <w:rsid w:val="002C059B"/>
    <w:rsid w:val="002C4208"/>
    <w:rsid w:val="00352DE1"/>
    <w:rsid w:val="003728E6"/>
    <w:rsid w:val="003B5E0E"/>
    <w:rsid w:val="003D255A"/>
    <w:rsid w:val="00416949"/>
    <w:rsid w:val="004370D8"/>
    <w:rsid w:val="00465122"/>
    <w:rsid w:val="00472C43"/>
    <w:rsid w:val="004A3BAE"/>
    <w:rsid w:val="004B3A7C"/>
    <w:rsid w:val="004D597A"/>
    <w:rsid w:val="00537496"/>
    <w:rsid w:val="00544ED3"/>
    <w:rsid w:val="0058477B"/>
    <w:rsid w:val="0058654F"/>
    <w:rsid w:val="00596ACA"/>
    <w:rsid w:val="005E39BC"/>
    <w:rsid w:val="005F00A0"/>
    <w:rsid w:val="005F692D"/>
    <w:rsid w:val="00647F33"/>
    <w:rsid w:val="00662532"/>
    <w:rsid w:val="00672016"/>
    <w:rsid w:val="0069129B"/>
    <w:rsid w:val="006B2274"/>
    <w:rsid w:val="006E1C3E"/>
    <w:rsid w:val="0071272D"/>
    <w:rsid w:val="00717C6F"/>
    <w:rsid w:val="00721FE6"/>
    <w:rsid w:val="007445DA"/>
    <w:rsid w:val="007760F1"/>
    <w:rsid w:val="007B4FD1"/>
    <w:rsid w:val="007B6508"/>
    <w:rsid w:val="007C1AC0"/>
    <w:rsid w:val="00802381"/>
    <w:rsid w:val="0081358D"/>
    <w:rsid w:val="00856833"/>
    <w:rsid w:val="00883848"/>
    <w:rsid w:val="00897ED5"/>
    <w:rsid w:val="008B6BB9"/>
    <w:rsid w:val="008C233A"/>
    <w:rsid w:val="00911543"/>
    <w:rsid w:val="009132DA"/>
    <w:rsid w:val="009519C9"/>
    <w:rsid w:val="009C742D"/>
    <w:rsid w:val="009D0B86"/>
    <w:rsid w:val="009E0D5B"/>
    <w:rsid w:val="009E1558"/>
    <w:rsid w:val="00A42898"/>
    <w:rsid w:val="00A84AD0"/>
    <w:rsid w:val="00AA4C92"/>
    <w:rsid w:val="00AB4781"/>
    <w:rsid w:val="00AB6A4F"/>
    <w:rsid w:val="00AB6ACE"/>
    <w:rsid w:val="00AC5A3A"/>
    <w:rsid w:val="00AF7F8A"/>
    <w:rsid w:val="00B82FA5"/>
    <w:rsid w:val="00B9485E"/>
    <w:rsid w:val="00BD1400"/>
    <w:rsid w:val="00BD605C"/>
    <w:rsid w:val="00BE2A76"/>
    <w:rsid w:val="00BF72A8"/>
    <w:rsid w:val="00C65E60"/>
    <w:rsid w:val="00CE5A52"/>
    <w:rsid w:val="00CF7216"/>
    <w:rsid w:val="00CF7AF3"/>
    <w:rsid w:val="00D26ADA"/>
    <w:rsid w:val="00D35A78"/>
    <w:rsid w:val="00D555A1"/>
    <w:rsid w:val="00D64DC2"/>
    <w:rsid w:val="00DA315C"/>
    <w:rsid w:val="00DA46CA"/>
    <w:rsid w:val="00DE3CF0"/>
    <w:rsid w:val="00DF21EB"/>
    <w:rsid w:val="00E1485A"/>
    <w:rsid w:val="00E20E70"/>
    <w:rsid w:val="00E25B68"/>
    <w:rsid w:val="00E6459B"/>
    <w:rsid w:val="00E84003"/>
    <w:rsid w:val="00EC10FC"/>
    <w:rsid w:val="00ED0A99"/>
    <w:rsid w:val="00EE0041"/>
    <w:rsid w:val="00EE29B9"/>
    <w:rsid w:val="00F004EE"/>
    <w:rsid w:val="00F42E23"/>
    <w:rsid w:val="00F45EEE"/>
    <w:rsid w:val="00F51E9C"/>
    <w:rsid w:val="00F523CA"/>
    <w:rsid w:val="00F74A9D"/>
    <w:rsid w:val="00FC39ED"/>
    <w:rsid w:val="00FE72EC"/>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33F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35" w:qFormat="1"/>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59"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numPr>
        <w:ilvl w:val="2"/>
        <w:numId w:val="12"/>
      </w:numPr>
      <w:spacing w:before="240" w:after="240" w:line="240" w:lineRule="exact"/>
      <w:outlineLvl w:val="2"/>
    </w:pPr>
    <w:rPr>
      <w:b/>
      <w:lang w:eastAsia="en-US"/>
    </w:rPr>
  </w:style>
  <w:style w:type="paragraph" w:styleId="Titre4">
    <w:name w:val="heading 4"/>
    <w:aliases w:val="3rd level paper heading"/>
    <w:basedOn w:val="Normal"/>
    <w:next w:val="Corpsdetexte"/>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35"/>
    <w:qFormat/>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ind w:firstLine="0"/>
    </w:pPr>
  </w:style>
  <w:style w:type="paragraph" w:customStyle="1" w:styleId="ListNumbered">
    <w:name w:val="List Numbered"/>
    <w:basedOn w:val="Corpsdetexte"/>
    <w:uiPriority w:val="5"/>
    <w:qFormat/>
    <w:locked/>
    <w:rsid w:val="00717C6F"/>
    <w:pPr>
      <w:numPr>
        <w:numId w:val="22"/>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35" w:qFormat="1"/>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59"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numPr>
        <w:ilvl w:val="2"/>
        <w:numId w:val="12"/>
      </w:numPr>
      <w:spacing w:before="240" w:after="240" w:line="240" w:lineRule="exact"/>
      <w:outlineLvl w:val="2"/>
    </w:pPr>
    <w:rPr>
      <w:b/>
      <w:lang w:eastAsia="en-US"/>
    </w:rPr>
  </w:style>
  <w:style w:type="paragraph" w:styleId="Titre4">
    <w:name w:val="heading 4"/>
    <w:aliases w:val="3rd level paper heading"/>
    <w:basedOn w:val="Normal"/>
    <w:next w:val="Corpsdetexte"/>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35"/>
    <w:qFormat/>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ind w:firstLine="0"/>
    </w:pPr>
  </w:style>
  <w:style w:type="paragraph" w:customStyle="1" w:styleId="ListNumbered">
    <w:name w:val="List Numbered"/>
    <w:basedOn w:val="Corpsdetexte"/>
    <w:uiPriority w:val="5"/>
    <w:qFormat/>
    <w:locked/>
    <w:rsid w:val="00717C6F"/>
    <w:pPr>
      <w:numPr>
        <w:numId w:val="22"/>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10\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0cca68-9885-4579-a121-0ff71e341cd0" xsi:nil="true"/>
    <_dlc_DocIdUrl xmlns="9a0cca68-9885-4579-a121-0ff71e341cd0">
      <Url xsi:nil="true"/>
      <Description xsi:nil="true"/>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purl.org/dc/elements/1.1/"/>
    <ds:schemaRef ds:uri="http://schemas.microsoft.com/office/2006/metadata/properties"/>
    <ds:schemaRef ds:uri="http://schemas.microsoft.com/sharepoint/v3/fields"/>
    <ds:schemaRef ds:uri="http://purl.org/dc/terms/"/>
    <ds:schemaRef ds:uri="http://purl.org/dc/dcmitype/"/>
    <ds:schemaRef ds:uri="9a0cca68-9885-4579-a121-0ff71e341cd0"/>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5.xml><?xml version="1.0" encoding="utf-8"?>
<ds:datastoreItem xmlns:ds="http://schemas.openxmlformats.org/officeDocument/2006/customXml" ds:itemID="{F0AD7C58-D12D-4A0E-91CB-16C98B22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TotalTime>
  <Pages>6</Pages>
  <Words>1925</Words>
  <Characters>10592</Characters>
  <Application>Microsoft Office Word</Application>
  <DocSecurity>4</DocSecurity>
  <Lines>88</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WANSEK Marine DIF/DASE/SPR</cp:lastModifiedBy>
  <cp:revision>2</cp:revision>
  <cp:lastPrinted>2015-12-01T10:27:00Z</cp:lastPrinted>
  <dcterms:created xsi:type="dcterms:W3CDTF">2019-12-12T08:06:00Z</dcterms:created>
  <dcterms:modified xsi:type="dcterms:W3CDTF">2019-12-12T08:06:00Z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