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7ED39" w14:textId="1C8E4623" w:rsidR="008A1B55" w:rsidRPr="008A1B55" w:rsidRDefault="008A1B55" w:rsidP="008A1B55">
      <w:pPr>
        <w:pStyle w:val="Heading1"/>
      </w:pPr>
      <w:r>
        <w:t>International Multi-Modal Spent Nuclear Fuel Transportation Test: The Transportation Test Triathlon</w:t>
      </w:r>
    </w:p>
    <w:p w14:paraId="7F1B7C66" w14:textId="77777777" w:rsidR="00BD431D" w:rsidRDefault="00BD431D" w:rsidP="00537496">
      <w:pPr>
        <w:pStyle w:val="Authornameandaffiliation"/>
        <w:sectPr w:rsidR="00BD431D" w:rsidSect="00BD431D">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1440" w:right="1440" w:bottom="1440" w:left="1440" w:header="539" w:footer="964" w:gutter="0"/>
          <w:pgNumType w:start="1"/>
          <w:cols w:space="720"/>
          <w:docGrid w:linePitch="299"/>
        </w:sectPr>
      </w:pPr>
    </w:p>
    <w:p w14:paraId="27BB7707" w14:textId="77777777" w:rsidR="00CA6731" w:rsidRDefault="00CA6731" w:rsidP="00537496">
      <w:pPr>
        <w:pStyle w:val="Authornameandaffiliation"/>
        <w:rPr>
          <w:sz w:val="16"/>
          <w:szCs w:val="16"/>
        </w:rPr>
      </w:pPr>
    </w:p>
    <w:p w14:paraId="121C31D9" w14:textId="721EEEC9" w:rsidR="00802381" w:rsidRPr="00CA6731" w:rsidRDefault="00CA6731" w:rsidP="00537496">
      <w:pPr>
        <w:pStyle w:val="Authornameandaffiliation"/>
        <w:rPr>
          <w:sz w:val="16"/>
          <w:szCs w:val="16"/>
        </w:rPr>
      </w:pPr>
      <w:r w:rsidRPr="00CA6731">
        <w:rPr>
          <w:sz w:val="16"/>
          <w:szCs w:val="16"/>
        </w:rPr>
        <w:t>SAND2019-1995 C</w:t>
      </w:r>
    </w:p>
    <w:p w14:paraId="1B48D092" w14:textId="77777777" w:rsidR="00CA6731" w:rsidRDefault="00CA6731" w:rsidP="00537496">
      <w:pPr>
        <w:pStyle w:val="Authornameandaffiliation"/>
      </w:pPr>
    </w:p>
    <w:p w14:paraId="5EB0FAE4" w14:textId="6A3A7CFA" w:rsidR="003B5E0E" w:rsidRDefault="0047490D" w:rsidP="00537496">
      <w:pPr>
        <w:pStyle w:val="Authornameandaffiliation"/>
      </w:pPr>
      <w:r>
        <w:t>E</w:t>
      </w:r>
      <w:r w:rsidR="00FF386F" w:rsidRPr="00FF386F">
        <w:t>.</w:t>
      </w:r>
      <w:r>
        <w:t>A</w:t>
      </w:r>
      <w:r w:rsidR="00537496">
        <w:t>.</w:t>
      </w:r>
      <w:r w:rsidR="00FF386F" w:rsidRPr="00FF386F">
        <w:t xml:space="preserve"> </w:t>
      </w:r>
      <w:r>
        <w:t>KALININA</w:t>
      </w:r>
    </w:p>
    <w:p w14:paraId="540C57EE" w14:textId="77777777" w:rsidR="0047490D" w:rsidRDefault="0047490D" w:rsidP="00537496">
      <w:pPr>
        <w:pStyle w:val="Authornameandaffiliation"/>
      </w:pPr>
      <w:r>
        <w:t>Sandia National Laboratories</w:t>
      </w:r>
    </w:p>
    <w:p w14:paraId="00728C1A" w14:textId="789622D2" w:rsidR="00FF386F" w:rsidRDefault="0047490D" w:rsidP="00537496">
      <w:pPr>
        <w:pStyle w:val="Authornameandaffiliation"/>
      </w:pPr>
      <w:r>
        <w:t>Albuquerque, NM</w:t>
      </w:r>
      <w:r w:rsidR="00FF386F">
        <w:t xml:space="preserve">, </w:t>
      </w:r>
      <w:r>
        <w:t>USA</w:t>
      </w:r>
    </w:p>
    <w:p w14:paraId="231986AD" w14:textId="77777777" w:rsidR="00BD431D" w:rsidRDefault="00BD431D" w:rsidP="00537496">
      <w:pPr>
        <w:pStyle w:val="Authornameandaffiliation"/>
      </w:pPr>
    </w:p>
    <w:p w14:paraId="624F9A9C" w14:textId="5A1D717F" w:rsidR="00FF386F" w:rsidRPr="00FF386F" w:rsidRDefault="0047490D" w:rsidP="00537496">
      <w:pPr>
        <w:pStyle w:val="Authornameandaffiliation"/>
      </w:pPr>
      <w:r>
        <w:t>D</w:t>
      </w:r>
      <w:r w:rsidR="00FF386F" w:rsidRPr="00FF386F">
        <w:t>.</w:t>
      </w:r>
      <w:r>
        <w:t>J</w:t>
      </w:r>
      <w:r w:rsidR="00FF386F" w:rsidRPr="00FF386F">
        <w:t>.</w:t>
      </w:r>
      <w:r>
        <w:t xml:space="preserve"> AMM</w:t>
      </w:r>
      <w:r w:rsidR="00983480">
        <w:t>E</w:t>
      </w:r>
      <w:r>
        <w:t>RMAN</w:t>
      </w:r>
    </w:p>
    <w:p w14:paraId="2704BD41" w14:textId="77777777" w:rsidR="0047490D" w:rsidRDefault="0047490D" w:rsidP="00537496">
      <w:pPr>
        <w:pStyle w:val="Authornameandaffiliation"/>
      </w:pPr>
      <w:r>
        <w:t>Sandia National Laboratories,</w:t>
      </w:r>
    </w:p>
    <w:p w14:paraId="5BC4B988" w14:textId="77777777" w:rsidR="0047490D" w:rsidRDefault="0047490D" w:rsidP="0047490D">
      <w:pPr>
        <w:pStyle w:val="Authornameandaffiliation"/>
      </w:pPr>
      <w:r>
        <w:t>Albuquerque, NM, USA</w:t>
      </w:r>
    </w:p>
    <w:p w14:paraId="17D9154C" w14:textId="77777777" w:rsidR="00BD431D" w:rsidRDefault="00BD431D" w:rsidP="00537496">
      <w:pPr>
        <w:pStyle w:val="Authornameandaffiliation"/>
      </w:pPr>
    </w:p>
    <w:p w14:paraId="36CF68BB" w14:textId="7E12C3D8" w:rsidR="0047490D" w:rsidRDefault="0047490D" w:rsidP="00537496">
      <w:pPr>
        <w:pStyle w:val="Authornameandaffiliation"/>
      </w:pPr>
      <w:r>
        <w:t>C A. GREY</w:t>
      </w:r>
    </w:p>
    <w:p w14:paraId="30519ABA" w14:textId="77777777" w:rsidR="0047490D" w:rsidRDefault="0047490D" w:rsidP="0047490D">
      <w:pPr>
        <w:pStyle w:val="Authornameandaffiliation"/>
      </w:pPr>
      <w:r>
        <w:t>Sandia National Laboratories,</w:t>
      </w:r>
    </w:p>
    <w:p w14:paraId="45A98BA4" w14:textId="77777777" w:rsidR="0047490D" w:rsidRDefault="0047490D" w:rsidP="0047490D">
      <w:pPr>
        <w:pStyle w:val="Authornameandaffiliation"/>
      </w:pPr>
      <w:r>
        <w:t>Albuquerque, NM, USA</w:t>
      </w:r>
    </w:p>
    <w:p w14:paraId="0C08450F" w14:textId="77777777" w:rsidR="00BD431D" w:rsidRDefault="00BD431D" w:rsidP="00537496">
      <w:pPr>
        <w:pStyle w:val="Authornameandaffiliation"/>
      </w:pPr>
    </w:p>
    <w:p w14:paraId="175045AD" w14:textId="30F0415C" w:rsidR="0047490D" w:rsidRDefault="0047490D" w:rsidP="00537496">
      <w:pPr>
        <w:pStyle w:val="Authornameandaffiliation"/>
      </w:pPr>
      <w:r>
        <w:t xml:space="preserve">M. </w:t>
      </w:r>
      <w:r w:rsidR="008E3E59">
        <w:t>ARVISO</w:t>
      </w:r>
    </w:p>
    <w:p w14:paraId="32460152" w14:textId="77777777" w:rsidR="0047490D" w:rsidRDefault="0047490D" w:rsidP="0047490D">
      <w:pPr>
        <w:pStyle w:val="Authornameandaffiliation"/>
      </w:pPr>
      <w:r>
        <w:t>Sandia National Laboratories,</w:t>
      </w:r>
    </w:p>
    <w:p w14:paraId="42AD6FC5" w14:textId="77777777" w:rsidR="0047490D" w:rsidRDefault="0047490D" w:rsidP="0047490D">
      <w:pPr>
        <w:pStyle w:val="Authornameandaffiliation"/>
      </w:pPr>
      <w:r>
        <w:t>Albuquerque, NM, USA</w:t>
      </w:r>
    </w:p>
    <w:p w14:paraId="3257F17C" w14:textId="77777777" w:rsidR="00BD431D" w:rsidRDefault="00BD431D" w:rsidP="00537496">
      <w:pPr>
        <w:pStyle w:val="Authornameandaffiliation"/>
      </w:pPr>
    </w:p>
    <w:p w14:paraId="49BB743E" w14:textId="344E13BC" w:rsidR="0047490D" w:rsidRDefault="00EC3A62" w:rsidP="00537496">
      <w:pPr>
        <w:pStyle w:val="Authornameandaffiliation"/>
      </w:pPr>
      <w:r>
        <w:t>C.</w:t>
      </w:r>
      <w:r w:rsidR="008E3E59">
        <w:t xml:space="preserve"> WRIGHT</w:t>
      </w:r>
    </w:p>
    <w:p w14:paraId="6FDF9A9B" w14:textId="77777777" w:rsidR="008E3E59" w:rsidRDefault="008E3E59" w:rsidP="008E3E59">
      <w:pPr>
        <w:pStyle w:val="Authornameandaffiliation"/>
      </w:pPr>
      <w:r>
        <w:t>Sandia National Laboratories,</w:t>
      </w:r>
    </w:p>
    <w:p w14:paraId="703B1AC0" w14:textId="77777777" w:rsidR="008E3E59" w:rsidRDefault="008E3E59" w:rsidP="008E3E59">
      <w:pPr>
        <w:pStyle w:val="Authornameandaffiliation"/>
      </w:pPr>
      <w:r>
        <w:t>Albuquerque, NM, USA</w:t>
      </w:r>
    </w:p>
    <w:p w14:paraId="5F019203" w14:textId="77777777" w:rsidR="00BD431D" w:rsidRDefault="00BD431D" w:rsidP="00537496">
      <w:pPr>
        <w:pStyle w:val="Authornameandaffiliation"/>
      </w:pPr>
    </w:p>
    <w:p w14:paraId="0E560039" w14:textId="72D7E1E2" w:rsidR="0047490D" w:rsidRDefault="008E3E59" w:rsidP="00537496">
      <w:pPr>
        <w:pStyle w:val="Authornameandaffiliation"/>
      </w:pPr>
      <w:r>
        <w:t>L. LUJAN</w:t>
      </w:r>
    </w:p>
    <w:p w14:paraId="4BC3CB7A" w14:textId="77777777" w:rsidR="008E3E59" w:rsidRDefault="008E3E59" w:rsidP="008E3E59">
      <w:pPr>
        <w:pStyle w:val="Authornameandaffiliation"/>
      </w:pPr>
      <w:r>
        <w:t>Sandia National Laboratories,</w:t>
      </w:r>
    </w:p>
    <w:p w14:paraId="3161EF19" w14:textId="77777777" w:rsidR="008E3E59" w:rsidRDefault="008E3E59" w:rsidP="008E3E59">
      <w:pPr>
        <w:pStyle w:val="Authornameandaffiliation"/>
      </w:pPr>
      <w:r>
        <w:t>Albuquerque, NM, USA</w:t>
      </w:r>
    </w:p>
    <w:p w14:paraId="18D9A88C" w14:textId="77777777" w:rsidR="00BD431D" w:rsidRDefault="00BD431D" w:rsidP="00537496">
      <w:pPr>
        <w:pStyle w:val="Authornameandaffiliation"/>
      </w:pPr>
    </w:p>
    <w:p w14:paraId="48A98ABA" w14:textId="5A4B611E" w:rsidR="008E3E59" w:rsidRDefault="008E3E59" w:rsidP="00537496">
      <w:pPr>
        <w:pStyle w:val="Authornameandaffiliation"/>
      </w:pPr>
      <w:r>
        <w:t>S.J. SALTZSTEIN</w:t>
      </w:r>
    </w:p>
    <w:p w14:paraId="38FF0BB1" w14:textId="77777777" w:rsidR="008E3E59" w:rsidRDefault="008E3E59" w:rsidP="008E3E59">
      <w:pPr>
        <w:pStyle w:val="Authornameandaffiliation"/>
      </w:pPr>
      <w:r>
        <w:t>Sandia National Laboratories,</w:t>
      </w:r>
    </w:p>
    <w:p w14:paraId="2B705D31" w14:textId="77777777" w:rsidR="008E3E59" w:rsidRDefault="008E3E59" w:rsidP="008E3E59">
      <w:pPr>
        <w:pStyle w:val="Authornameandaffiliation"/>
      </w:pPr>
      <w:r>
        <w:t>Albuquerque, NM, USA</w:t>
      </w:r>
    </w:p>
    <w:p w14:paraId="044479D4" w14:textId="098294FF" w:rsidR="00BD431D" w:rsidRDefault="0016488B" w:rsidP="00537496">
      <w:pPr>
        <w:pStyle w:val="Authornameandaffiliation"/>
      </w:pPr>
      <w:r>
        <w:t>sjsaltz@sandia.gov</w:t>
      </w:r>
    </w:p>
    <w:p w14:paraId="7D69FEC1" w14:textId="77777777" w:rsidR="00BD431D" w:rsidRDefault="00BD431D" w:rsidP="00537496">
      <w:pPr>
        <w:pStyle w:val="Authornameandaffiliation"/>
      </w:pPr>
    </w:p>
    <w:p w14:paraId="6C034BCA" w14:textId="77777777" w:rsidR="00BD431D" w:rsidRDefault="00BD431D" w:rsidP="00537496">
      <w:pPr>
        <w:pStyle w:val="Authornameandaffiliation"/>
      </w:pPr>
    </w:p>
    <w:p w14:paraId="16BDEF73" w14:textId="77777777" w:rsidR="00BD431D" w:rsidRDefault="00BD431D" w:rsidP="00537496">
      <w:pPr>
        <w:pStyle w:val="Authornameandaffiliation"/>
      </w:pPr>
    </w:p>
    <w:p w14:paraId="640212FB" w14:textId="557F7BD1" w:rsidR="008E3E59" w:rsidRDefault="008E3E59" w:rsidP="00537496">
      <w:pPr>
        <w:pStyle w:val="Authornameandaffiliation"/>
      </w:pPr>
      <w:r>
        <w:t>S.</w:t>
      </w:r>
      <w:r w:rsidR="00344CC3">
        <w:t xml:space="preserve">B. </w:t>
      </w:r>
      <w:r>
        <w:t>ROSS</w:t>
      </w:r>
    </w:p>
    <w:p w14:paraId="0012F9A3" w14:textId="77777777" w:rsidR="002122DA" w:rsidRPr="002122DA" w:rsidRDefault="002122DA" w:rsidP="002122DA">
      <w:pPr>
        <w:pStyle w:val="Authornameandaffiliation"/>
      </w:pPr>
      <w:r>
        <w:t>Pacific Northwest National Laboratories</w:t>
      </w:r>
    </w:p>
    <w:p w14:paraId="285D3D62" w14:textId="1141BF2A" w:rsidR="008E3E59" w:rsidRDefault="002122DA" w:rsidP="00537496">
      <w:pPr>
        <w:pStyle w:val="Authornameandaffiliation"/>
      </w:pPr>
      <w:r>
        <w:t>Richland, WA, USA</w:t>
      </w:r>
    </w:p>
    <w:p w14:paraId="687BFA7E" w14:textId="77777777" w:rsidR="00BD431D" w:rsidRDefault="00BD431D" w:rsidP="00537496">
      <w:pPr>
        <w:pStyle w:val="Authornameandaffiliation"/>
      </w:pPr>
    </w:p>
    <w:p w14:paraId="1031BE96" w14:textId="44DD549C" w:rsidR="008E3E59" w:rsidRDefault="00BD431D" w:rsidP="00537496">
      <w:pPr>
        <w:pStyle w:val="Authornameandaffiliation"/>
      </w:pPr>
      <w:r>
        <w:t>N.</w:t>
      </w:r>
      <w:r w:rsidR="00344CC3">
        <w:t xml:space="preserve">A. </w:t>
      </w:r>
      <w:r w:rsidR="008E3E59">
        <w:t>KLYMYSHYN</w:t>
      </w:r>
    </w:p>
    <w:p w14:paraId="0504264E" w14:textId="77777777" w:rsidR="002122DA" w:rsidRPr="002122DA" w:rsidRDefault="002122DA" w:rsidP="002122DA">
      <w:pPr>
        <w:pStyle w:val="Authornameandaffiliation"/>
      </w:pPr>
      <w:r>
        <w:t>Pacific Northwest National Laboratories</w:t>
      </w:r>
    </w:p>
    <w:p w14:paraId="0B3E26E0" w14:textId="77777777" w:rsidR="002122DA" w:rsidRDefault="002122DA" w:rsidP="002122DA">
      <w:pPr>
        <w:pStyle w:val="Authornameandaffiliation"/>
      </w:pPr>
      <w:r>
        <w:t>Richland, WA, USA</w:t>
      </w:r>
    </w:p>
    <w:p w14:paraId="7BA80528" w14:textId="77777777" w:rsidR="00BD431D" w:rsidRDefault="00BD431D" w:rsidP="00537496">
      <w:pPr>
        <w:pStyle w:val="Authornameandaffiliation"/>
      </w:pPr>
    </w:p>
    <w:p w14:paraId="735BEACA" w14:textId="77DACAEF" w:rsidR="008E3E59" w:rsidRDefault="008E3E59" w:rsidP="00537496">
      <w:pPr>
        <w:pStyle w:val="Authornameandaffiliation"/>
      </w:pPr>
      <w:r>
        <w:t>B.</w:t>
      </w:r>
      <w:r w:rsidR="0062437D">
        <w:t xml:space="preserve">D. </w:t>
      </w:r>
      <w:r>
        <w:t>HANSON</w:t>
      </w:r>
    </w:p>
    <w:p w14:paraId="6A661D1D" w14:textId="77777777" w:rsidR="002122DA" w:rsidRPr="002122DA" w:rsidRDefault="002122DA" w:rsidP="002122DA">
      <w:pPr>
        <w:pStyle w:val="Authornameandaffiliation"/>
      </w:pPr>
      <w:r>
        <w:t>Pacific Northwest National Laboratories</w:t>
      </w:r>
    </w:p>
    <w:p w14:paraId="6A77D526" w14:textId="77777777" w:rsidR="002122DA" w:rsidRDefault="002122DA" w:rsidP="002122DA">
      <w:pPr>
        <w:pStyle w:val="Authornameandaffiliation"/>
      </w:pPr>
      <w:r>
        <w:t>Richland, WA, USA</w:t>
      </w:r>
    </w:p>
    <w:p w14:paraId="13ABDA6E" w14:textId="77777777" w:rsidR="00BD431D" w:rsidRDefault="00BD431D" w:rsidP="00344CC3">
      <w:pPr>
        <w:pStyle w:val="Authornameandaffiliation"/>
      </w:pPr>
    </w:p>
    <w:p w14:paraId="329E9F0A" w14:textId="1FA83953" w:rsidR="002122DA" w:rsidRDefault="00344CC3" w:rsidP="00344CC3">
      <w:pPr>
        <w:pStyle w:val="Authornameandaffiliation"/>
      </w:pPr>
      <w:r>
        <w:t xml:space="preserve">A. </w:t>
      </w:r>
      <w:r w:rsidR="002122DA">
        <w:t>PALACIO ALONSO</w:t>
      </w:r>
    </w:p>
    <w:p w14:paraId="7DE9104F" w14:textId="0F97BF2F" w:rsidR="002122DA" w:rsidRDefault="002122DA" w:rsidP="002122DA">
      <w:pPr>
        <w:pStyle w:val="Authornameandaffiliation"/>
      </w:pPr>
      <w:bookmarkStart w:id="3" w:name="_Hlk1477351"/>
      <w:proofErr w:type="spellStart"/>
      <w:r w:rsidRPr="000145D8">
        <w:t>Equipos</w:t>
      </w:r>
      <w:proofErr w:type="spellEnd"/>
      <w:r w:rsidRPr="000145D8">
        <w:t xml:space="preserve"> </w:t>
      </w:r>
      <w:proofErr w:type="spellStart"/>
      <w:r w:rsidRPr="000145D8">
        <w:t>Nucleares</w:t>
      </w:r>
      <w:proofErr w:type="spellEnd"/>
      <w:r w:rsidRPr="000145D8">
        <w:t>, S.A., S.M.E. (ENSA)</w:t>
      </w:r>
    </w:p>
    <w:p w14:paraId="2F401F08" w14:textId="283C2B48" w:rsidR="002122DA" w:rsidRPr="002122DA" w:rsidRDefault="002122DA" w:rsidP="002122DA">
      <w:pPr>
        <w:pStyle w:val="Authornameandaffiliation"/>
      </w:pPr>
      <w:proofErr w:type="spellStart"/>
      <w:r w:rsidRPr="002122DA">
        <w:t>Maliaño</w:t>
      </w:r>
      <w:proofErr w:type="spellEnd"/>
      <w:r w:rsidRPr="002122DA">
        <w:t>, Spain</w:t>
      </w:r>
    </w:p>
    <w:bookmarkEnd w:id="3"/>
    <w:p w14:paraId="42696DA9" w14:textId="77777777" w:rsidR="00BD431D" w:rsidRDefault="00BD431D" w:rsidP="002122DA">
      <w:pPr>
        <w:pStyle w:val="Authornameandaffiliation"/>
      </w:pPr>
    </w:p>
    <w:p w14:paraId="11421605" w14:textId="42E7670E" w:rsidR="002122DA" w:rsidRDefault="002122DA" w:rsidP="002122DA">
      <w:pPr>
        <w:pStyle w:val="Authornameandaffiliation"/>
      </w:pPr>
      <w:r>
        <w:t>I. FERNANDEZ PEREZ,</w:t>
      </w:r>
    </w:p>
    <w:p w14:paraId="6078D4B2" w14:textId="4B8E2E96" w:rsidR="002122DA" w:rsidRDefault="002122DA" w:rsidP="002122DA">
      <w:pPr>
        <w:pStyle w:val="Authornameandaffiliation"/>
      </w:pPr>
      <w:proofErr w:type="spellStart"/>
      <w:r w:rsidRPr="000145D8">
        <w:t>Equipos</w:t>
      </w:r>
      <w:proofErr w:type="spellEnd"/>
      <w:r w:rsidRPr="000145D8">
        <w:t xml:space="preserve"> </w:t>
      </w:r>
      <w:proofErr w:type="spellStart"/>
      <w:r w:rsidRPr="000145D8">
        <w:t>Nucleares</w:t>
      </w:r>
      <w:proofErr w:type="spellEnd"/>
      <w:r w:rsidRPr="000145D8">
        <w:t>, S.A., S.M.E. (ENSA)</w:t>
      </w:r>
    </w:p>
    <w:p w14:paraId="168489C2" w14:textId="77777777" w:rsidR="002122DA" w:rsidRPr="002122DA" w:rsidRDefault="002122DA" w:rsidP="002122DA">
      <w:pPr>
        <w:pStyle w:val="Authornameandaffiliation"/>
      </w:pPr>
      <w:proofErr w:type="spellStart"/>
      <w:r w:rsidRPr="002122DA">
        <w:t>Maliaño</w:t>
      </w:r>
      <w:proofErr w:type="spellEnd"/>
      <w:r w:rsidRPr="002122DA">
        <w:t>, Spain</w:t>
      </w:r>
    </w:p>
    <w:p w14:paraId="6F7D21FE" w14:textId="77777777" w:rsidR="00BD431D" w:rsidRDefault="00BD431D" w:rsidP="00537496">
      <w:pPr>
        <w:pStyle w:val="Authornameandaffiliation"/>
      </w:pPr>
    </w:p>
    <w:p w14:paraId="71A71331" w14:textId="61A0C39C" w:rsidR="002122DA" w:rsidRDefault="002122DA" w:rsidP="00537496">
      <w:pPr>
        <w:pStyle w:val="Authornameandaffiliation"/>
      </w:pPr>
      <w:r>
        <w:t>R. GONZALEZ GARMENDIA</w:t>
      </w:r>
    </w:p>
    <w:p w14:paraId="75A589D3" w14:textId="289E1965" w:rsidR="002122DA" w:rsidRDefault="002122DA" w:rsidP="002122DA">
      <w:pPr>
        <w:pStyle w:val="Authornameandaffiliation"/>
      </w:pPr>
      <w:proofErr w:type="spellStart"/>
      <w:r w:rsidRPr="000145D8">
        <w:t>Equipos</w:t>
      </w:r>
      <w:proofErr w:type="spellEnd"/>
      <w:r w:rsidRPr="000145D8">
        <w:t xml:space="preserve"> </w:t>
      </w:r>
      <w:proofErr w:type="spellStart"/>
      <w:r w:rsidRPr="000145D8">
        <w:t>Nucleares</w:t>
      </w:r>
      <w:proofErr w:type="spellEnd"/>
      <w:r w:rsidRPr="000145D8">
        <w:t>, S.A., S.M.E. (ENSA)</w:t>
      </w:r>
    </w:p>
    <w:p w14:paraId="6AA56640" w14:textId="77777777" w:rsidR="002122DA" w:rsidRPr="002122DA" w:rsidRDefault="002122DA" w:rsidP="002122DA">
      <w:pPr>
        <w:pStyle w:val="Authornameandaffiliation"/>
      </w:pPr>
      <w:proofErr w:type="spellStart"/>
      <w:r w:rsidRPr="002122DA">
        <w:t>Maliaño</w:t>
      </w:r>
      <w:proofErr w:type="spellEnd"/>
      <w:r w:rsidRPr="002122DA">
        <w:t>, Spain</w:t>
      </w:r>
    </w:p>
    <w:p w14:paraId="193503D4" w14:textId="77777777" w:rsidR="00BD431D" w:rsidRDefault="00BD431D" w:rsidP="00537496">
      <w:pPr>
        <w:pStyle w:val="Authornameandaffiliation"/>
      </w:pPr>
    </w:p>
    <w:p w14:paraId="390FF7D6" w14:textId="2E8E03D0" w:rsidR="002122DA" w:rsidRDefault="002122DA" w:rsidP="00537496">
      <w:pPr>
        <w:pStyle w:val="Authornameandaffiliation"/>
      </w:pPr>
      <w:r>
        <w:t>G. CALLEJA CALATUYUD</w:t>
      </w:r>
    </w:p>
    <w:p w14:paraId="6650962A" w14:textId="5440F68E" w:rsidR="002122DA" w:rsidRDefault="002122DA" w:rsidP="002122DA">
      <w:pPr>
        <w:pStyle w:val="Authornameandaffiliation"/>
      </w:pPr>
      <w:proofErr w:type="spellStart"/>
      <w:r w:rsidRPr="000145D8">
        <w:t>Equipos</w:t>
      </w:r>
      <w:proofErr w:type="spellEnd"/>
      <w:r w:rsidRPr="000145D8">
        <w:t xml:space="preserve"> </w:t>
      </w:r>
      <w:proofErr w:type="spellStart"/>
      <w:r w:rsidRPr="000145D8">
        <w:t>Nucleares</w:t>
      </w:r>
      <w:proofErr w:type="spellEnd"/>
      <w:r w:rsidRPr="000145D8">
        <w:t>, S.A., S.M.E. (ENSA)</w:t>
      </w:r>
    </w:p>
    <w:p w14:paraId="3C9DBF32" w14:textId="77777777" w:rsidR="002122DA" w:rsidRPr="002122DA" w:rsidRDefault="002122DA" w:rsidP="002122DA">
      <w:pPr>
        <w:pStyle w:val="Authornameandaffiliation"/>
      </w:pPr>
      <w:proofErr w:type="spellStart"/>
      <w:r w:rsidRPr="002122DA">
        <w:t>Maliaño</w:t>
      </w:r>
      <w:proofErr w:type="spellEnd"/>
      <w:r w:rsidRPr="002122DA">
        <w:t>, Spain</w:t>
      </w:r>
    </w:p>
    <w:p w14:paraId="4021389C" w14:textId="77777777" w:rsidR="00BD431D" w:rsidRDefault="00BD431D" w:rsidP="00537496">
      <w:pPr>
        <w:pStyle w:val="Authornameandaffiliation"/>
      </w:pPr>
    </w:p>
    <w:p w14:paraId="75BC581C" w14:textId="21E09783" w:rsidR="002122DA" w:rsidRDefault="002122DA" w:rsidP="00537496">
      <w:pPr>
        <w:pStyle w:val="Authornameandaffiliation"/>
      </w:pPr>
      <w:r>
        <w:t>W. CHOI</w:t>
      </w:r>
    </w:p>
    <w:p w14:paraId="4D0F0806" w14:textId="77777777" w:rsidR="002122DA" w:rsidRPr="002122DA" w:rsidRDefault="002122DA" w:rsidP="002122DA">
      <w:pPr>
        <w:pStyle w:val="Authornameandaffiliation"/>
      </w:pPr>
      <w:r>
        <w:t>Korea Atomic Energy Research Institute</w:t>
      </w:r>
    </w:p>
    <w:p w14:paraId="1F95ED5A" w14:textId="30EE340C" w:rsidR="002122DA" w:rsidRDefault="00330D93" w:rsidP="00537496">
      <w:pPr>
        <w:pStyle w:val="Authornameandaffiliation"/>
      </w:pPr>
      <w:r w:rsidRPr="00330D93">
        <w:t>Daejeon</w:t>
      </w:r>
      <w:r w:rsidR="002122DA">
        <w:t>, Korea</w:t>
      </w:r>
    </w:p>
    <w:p w14:paraId="42B55254" w14:textId="77777777" w:rsidR="00BD431D" w:rsidRDefault="00BD431D" w:rsidP="00537496">
      <w:pPr>
        <w:pStyle w:val="Authornameandaffiliation"/>
        <w:sectPr w:rsidR="00BD431D" w:rsidSect="00BD431D">
          <w:type w:val="continuous"/>
          <w:pgSz w:w="11907" w:h="16840" w:code="9"/>
          <w:pgMar w:top="1440" w:right="1440" w:bottom="1440" w:left="1440" w:header="539" w:footer="964" w:gutter="0"/>
          <w:pgNumType w:start="1"/>
          <w:cols w:num="2" w:space="720"/>
          <w:docGrid w:linePitch="299"/>
        </w:sectPr>
      </w:pPr>
    </w:p>
    <w:p w14:paraId="6C840876" w14:textId="5C8057CE" w:rsidR="004353EA" w:rsidRDefault="004353EA"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5F6E3015" w14:textId="1CB3D47E" w:rsidR="00E5136F" w:rsidRDefault="00344CC3" w:rsidP="00E5136F">
      <w:pPr>
        <w:pStyle w:val="Abstracttext"/>
      </w:pPr>
      <w:r>
        <w:t>Can Spent Nuclear Fuel withstand the shocks and vibrations experienced during normal conditions of transport? This question w</w:t>
      </w:r>
      <w:r w:rsidR="001B59AD">
        <w:t>as</w:t>
      </w:r>
      <w:r>
        <w:t xml:space="preserve"> </w:t>
      </w:r>
      <w:r w:rsidR="001B59AD">
        <w:t>the motivation for the multi-modal</w:t>
      </w:r>
      <w:r>
        <w:t xml:space="preserve"> </w:t>
      </w:r>
      <w:r w:rsidR="001B59AD">
        <w:t>transportation test conducted in J</w:t>
      </w:r>
      <w:r>
        <w:t>une</w:t>
      </w:r>
      <w:r w:rsidR="001B59AD">
        <w:t>-</w:t>
      </w:r>
      <w:r>
        <w:t xml:space="preserve">October 2017. </w:t>
      </w:r>
      <w:r w:rsidR="001B59AD">
        <w:t>In this project t</w:t>
      </w:r>
      <w:r>
        <w:t>he US D</w:t>
      </w:r>
      <w:r w:rsidR="001B59AD">
        <w:t>epartment of Energy (D</w:t>
      </w:r>
      <w:r>
        <w:t>OE</w:t>
      </w:r>
      <w:r w:rsidR="001B59AD">
        <w:t xml:space="preserve">) </w:t>
      </w:r>
      <w:r>
        <w:t>(through Sandia National Lab</w:t>
      </w:r>
      <w:r w:rsidR="001B59AD">
        <w:t>oratories</w:t>
      </w:r>
      <w:r w:rsidR="00D208A0">
        <w:t xml:space="preserve"> and </w:t>
      </w:r>
      <w:r>
        <w:t>Pacific Northwest National La</w:t>
      </w:r>
      <w:r w:rsidR="001B59AD">
        <w:t>boratory</w:t>
      </w:r>
      <w:r>
        <w:t>)</w:t>
      </w:r>
      <w:r w:rsidR="001B59AD">
        <w:t xml:space="preserve"> collaborated with the</w:t>
      </w:r>
      <w:r>
        <w:t xml:space="preserve"> </w:t>
      </w:r>
      <w:bookmarkStart w:id="4" w:name="_Hlk532997084"/>
      <w:proofErr w:type="spellStart"/>
      <w:r w:rsidRPr="00517253">
        <w:t>Equipos</w:t>
      </w:r>
      <w:proofErr w:type="spellEnd"/>
      <w:r w:rsidRPr="00517253">
        <w:t xml:space="preserve"> </w:t>
      </w:r>
      <w:proofErr w:type="spellStart"/>
      <w:r w:rsidRPr="00517253">
        <w:t>Nucleares</w:t>
      </w:r>
      <w:proofErr w:type="spellEnd"/>
      <w:r w:rsidRPr="00517253">
        <w:t xml:space="preserve"> </w:t>
      </w:r>
      <w:r>
        <w:t>SA, SME</w:t>
      </w:r>
      <w:r w:rsidRPr="00517253">
        <w:t xml:space="preserve"> (ENSA)</w:t>
      </w:r>
      <w:r w:rsidR="00AB1CA7">
        <w:t xml:space="preserve">, </w:t>
      </w:r>
      <w:bookmarkStart w:id="5" w:name="_Hlk532996547"/>
      <w:proofErr w:type="spellStart"/>
      <w:r>
        <w:t>Empresa</w:t>
      </w:r>
      <w:proofErr w:type="spellEnd"/>
      <w:r>
        <w:t xml:space="preserve"> Nacional de </w:t>
      </w:r>
      <w:proofErr w:type="spellStart"/>
      <w:r>
        <w:t>Residuos</w:t>
      </w:r>
      <w:proofErr w:type="spellEnd"/>
      <w:r>
        <w:t xml:space="preserve"> </w:t>
      </w:r>
      <w:proofErr w:type="spellStart"/>
      <w:r>
        <w:t>Radiactivos</w:t>
      </w:r>
      <w:proofErr w:type="spellEnd"/>
      <w:r>
        <w:t xml:space="preserve"> S.A. (ENRESA</w:t>
      </w:r>
      <w:bookmarkEnd w:id="5"/>
      <w:r>
        <w:t>)</w:t>
      </w:r>
      <w:r w:rsidR="001B59AD">
        <w:t>,</w:t>
      </w:r>
      <w:r>
        <w:t xml:space="preserve"> and </w:t>
      </w:r>
      <w:bookmarkStart w:id="6" w:name="_Hlk532996523"/>
      <w:r>
        <w:t xml:space="preserve">ENUSA </w:t>
      </w:r>
      <w:proofErr w:type="spellStart"/>
      <w:r>
        <w:t>Industrias</w:t>
      </w:r>
      <w:proofErr w:type="spellEnd"/>
      <w:r>
        <w:t xml:space="preserve"> </w:t>
      </w:r>
      <w:proofErr w:type="spellStart"/>
      <w:r>
        <w:t>Avanzadas</w:t>
      </w:r>
      <w:proofErr w:type="spellEnd"/>
      <w:r>
        <w:t xml:space="preserve">, SA SME (ENUSA) </w:t>
      </w:r>
      <w:bookmarkEnd w:id="4"/>
      <w:bookmarkEnd w:id="6"/>
      <w:r>
        <w:t xml:space="preserve">of Spain and </w:t>
      </w:r>
      <w:bookmarkStart w:id="7" w:name="_Hlk532996802"/>
      <w:bookmarkStart w:id="8" w:name="_Hlk532996042"/>
      <w:r>
        <w:t>Korea Radioactive Waste Agency (KORAD)</w:t>
      </w:r>
      <w:r w:rsidR="00AB1CA7">
        <w:t xml:space="preserve">, </w:t>
      </w:r>
      <w:r>
        <w:t xml:space="preserve">Korea Atomic Energy Research Institute (KAERI), </w:t>
      </w:r>
      <w:r w:rsidR="00AB1CA7">
        <w:t xml:space="preserve">and </w:t>
      </w:r>
      <w:r w:rsidRPr="002F528B">
        <w:t>Korea Electric Power Corporation Nuclear Fuel</w:t>
      </w:r>
      <w:r>
        <w:t xml:space="preserve"> (KEPCO NF)</w:t>
      </w:r>
      <w:bookmarkEnd w:id="7"/>
      <w:r w:rsidR="001B59AD">
        <w:t xml:space="preserve">. </w:t>
      </w:r>
      <w:bookmarkEnd w:id="8"/>
      <w:r w:rsidR="001B59AD">
        <w:t xml:space="preserve">The </w:t>
      </w:r>
      <w:proofErr w:type="spellStart"/>
      <w:r>
        <w:t>ENsa</w:t>
      </w:r>
      <w:proofErr w:type="spellEnd"/>
      <w:r>
        <w:t xml:space="preserve"> </w:t>
      </w:r>
      <w:proofErr w:type="spellStart"/>
      <w:r w:rsidRPr="00517253">
        <w:t>UNiversal</w:t>
      </w:r>
      <w:proofErr w:type="spellEnd"/>
      <w:r w:rsidRPr="00517253">
        <w:t xml:space="preserve"> (ENUN) 32P</w:t>
      </w:r>
      <w:r>
        <w:t xml:space="preserve"> dual-purpose</w:t>
      </w:r>
      <w:r w:rsidRPr="00517253">
        <w:t xml:space="preserve"> rail cask</w:t>
      </w:r>
      <w:r>
        <w:t xml:space="preserve"> containing three surrogate </w:t>
      </w:r>
      <w:r w:rsidR="00AB1CA7">
        <w:t xml:space="preserve">PWR assemblies </w:t>
      </w:r>
      <w:r>
        <w:t>(</w:t>
      </w:r>
      <w:r w:rsidR="003F7CA1">
        <w:t xml:space="preserve">the </w:t>
      </w:r>
      <w:r>
        <w:t xml:space="preserve">assemblies </w:t>
      </w:r>
      <w:r w:rsidR="003F7CA1">
        <w:t>d</w:t>
      </w:r>
      <w:r>
        <w:t xml:space="preserve">id not contain radioactive fuel) and 29 dummy assemblies (concrete masses) </w:t>
      </w:r>
      <w:r w:rsidR="001B59AD">
        <w:t>was instrumented with accelerometers and strain gauges. The</w:t>
      </w:r>
      <w:r>
        <w:t xml:space="preserve"> basket, cask, cradle, and transportation platform </w:t>
      </w:r>
      <w:r w:rsidR="001B59AD">
        <w:t xml:space="preserve">were also instrumented. The accelerations and strains were measured </w:t>
      </w:r>
      <w:r>
        <w:t>during</w:t>
      </w:r>
      <w:r w:rsidR="003F7CA1">
        <w:t xml:space="preserve"> </w:t>
      </w:r>
      <w:r>
        <w:t xml:space="preserve">heavy-haul truck, ship, </w:t>
      </w:r>
      <w:r w:rsidR="00754155">
        <w:t xml:space="preserve">and </w:t>
      </w:r>
      <w:r>
        <w:t>rail</w:t>
      </w:r>
      <w:r w:rsidR="00754155">
        <w:t xml:space="preserve"> transport</w:t>
      </w:r>
      <w:r>
        <w:t>, handling</w:t>
      </w:r>
      <w:r w:rsidR="001B59AD">
        <w:t xml:space="preserve"> operations</w:t>
      </w:r>
      <w:r>
        <w:t xml:space="preserve">, and controlled rail tests at the </w:t>
      </w:r>
      <w:r w:rsidRPr="006A353D">
        <w:t>Transportation Technology Center, Inc. (TTCI), a railroad testing and training facility in Pueblo, Colorado</w:t>
      </w:r>
      <w:r w:rsidR="003F7CA1">
        <w:t xml:space="preserve">. </w:t>
      </w:r>
      <w:r>
        <w:t xml:space="preserve">During the test, 40 accelerometers, 37 strain gauges, and three Global Positioning System </w:t>
      </w:r>
      <w:r w:rsidR="00754155">
        <w:t xml:space="preserve">channels </w:t>
      </w:r>
      <w:r>
        <w:t xml:space="preserve">were used to collect 6 </w:t>
      </w:r>
      <w:r w:rsidR="00754155">
        <w:t>terabytes</w:t>
      </w:r>
      <w:r>
        <w:t xml:space="preserve"> of data</w:t>
      </w:r>
      <w:r w:rsidRPr="004F41E5">
        <w:t xml:space="preserve"> over the 54-day, 7-country, 12-state, </w:t>
      </w:r>
      <w:r>
        <w:t xml:space="preserve">and </w:t>
      </w:r>
      <w:r w:rsidR="00441B83">
        <w:t>8</w:t>
      </w:r>
      <w:r>
        <w:t>,5</w:t>
      </w:r>
      <w:r w:rsidRPr="004F41E5">
        <w:t>00 miles of travel</w:t>
      </w:r>
      <w:r>
        <w:t>. While strains and accelerations have been measured on the exterior of transportation and storage containers, these measurements have never been collected on the fuel inside the container.</w:t>
      </w:r>
      <w:r w:rsidRPr="006951FE">
        <w:t xml:space="preserve"> </w:t>
      </w:r>
      <w:r>
        <w:t>The greatest strains and accelerations were observed during the testing at TTCI, specifically during the coupling test. Water transport strains and accelerations were the lowest</w:t>
      </w:r>
      <w:r w:rsidR="003F7CA1">
        <w:t xml:space="preserve"> and </w:t>
      </w:r>
      <w:r>
        <w:t xml:space="preserve">heavy haul </w:t>
      </w:r>
      <w:r w:rsidR="003F7CA1">
        <w:t xml:space="preserve">and rail transport </w:t>
      </w:r>
      <w:r>
        <w:t xml:space="preserve">strains and accelerations were </w:t>
      </w:r>
      <w:r w:rsidR="003F7CA1">
        <w:t xml:space="preserve">comparable. </w:t>
      </w:r>
      <w:r>
        <w:t xml:space="preserve">The handling tests were </w:t>
      </w:r>
      <w:r w:rsidR="00754155">
        <w:t>somewhat</w:t>
      </w:r>
      <w:r>
        <w:t xml:space="preserve"> higher than the most extreme rail tests</w:t>
      </w:r>
      <w:r w:rsidR="00754155">
        <w:t xml:space="preserve">, </w:t>
      </w:r>
      <w:r w:rsidR="001B59AD">
        <w:t>except</w:t>
      </w:r>
      <w:r w:rsidR="00754155">
        <w:t xml:space="preserve"> coupling</w:t>
      </w:r>
      <w:r>
        <w:t>.</w:t>
      </w:r>
      <w:r w:rsidRPr="006951FE">
        <w:t xml:space="preserve"> </w:t>
      </w:r>
      <w:r w:rsidR="00754155">
        <w:t>T</w:t>
      </w:r>
      <w:r>
        <w:t xml:space="preserve">he </w:t>
      </w:r>
      <w:r w:rsidR="00754155">
        <w:t xml:space="preserve">observed </w:t>
      </w:r>
      <w:r>
        <w:t>strain</w:t>
      </w:r>
      <w:r w:rsidR="00754155">
        <w:t xml:space="preserve">s </w:t>
      </w:r>
      <w:r>
        <w:t>were well below the yield points for spent nuclear fuel</w:t>
      </w:r>
      <w:r w:rsidR="00754155">
        <w:t xml:space="preserve"> cladding</w:t>
      </w:r>
      <w:r w:rsidR="00E5136F" w:rsidRPr="00E5136F">
        <w:t xml:space="preserve"> </w:t>
      </w:r>
      <w:r w:rsidR="00E5136F">
        <w:t xml:space="preserve">demonstrating that the fuel </w:t>
      </w:r>
      <w:r w:rsidR="00E5136F" w:rsidRPr="00BE115A">
        <w:rPr>
          <w:b/>
        </w:rPr>
        <w:t>can</w:t>
      </w:r>
      <w:r w:rsidR="00E5136F">
        <w:t xml:space="preserve"> withstand the shocks and vibrations experienced during normal conditions of transport. </w:t>
      </w:r>
    </w:p>
    <w:p w14:paraId="304FD005" w14:textId="29A88CB5" w:rsidR="00BD431D" w:rsidRPr="000B0CCB" w:rsidRDefault="00E5136F" w:rsidP="00344CC3">
      <w:pPr>
        <w:pStyle w:val="Abstracttext"/>
      </w:pPr>
      <w:r>
        <w:t xml:space="preserve"> </w:t>
      </w:r>
      <w:r w:rsidR="00344CC3">
        <w:t xml:space="preserve">. </w:t>
      </w:r>
    </w:p>
    <w:p w14:paraId="54CBDFDE" w14:textId="77777777" w:rsidR="00647F33" w:rsidRDefault="00F523CA" w:rsidP="00537496">
      <w:pPr>
        <w:pStyle w:val="Heading2"/>
        <w:numPr>
          <w:ilvl w:val="1"/>
          <w:numId w:val="10"/>
        </w:numPr>
      </w:pPr>
      <w:r>
        <w:lastRenderedPageBreak/>
        <w:t>INTRODUCTION</w:t>
      </w:r>
    </w:p>
    <w:p w14:paraId="5B712F7A" w14:textId="38AAD4E6" w:rsidR="00C60998" w:rsidRDefault="00DF32E3" w:rsidP="00537496">
      <w:pPr>
        <w:pStyle w:val="BodyText"/>
      </w:pPr>
      <w:r>
        <w:t>The multi-modal spent nuclear fuel (SNF) transportation test was conducted in June-October 2017. The test was sponsored by the US Department of Energy (DOE). T</w:t>
      </w:r>
      <w:r w:rsidR="007400D4">
        <w:t>wo</w:t>
      </w:r>
      <w:r>
        <w:t xml:space="preserve"> national laboratories</w:t>
      </w:r>
      <w:r w:rsidR="005D5A0E">
        <w:t xml:space="preserve"> (</w:t>
      </w:r>
      <w:r>
        <w:t>Sandia National Laboratories</w:t>
      </w:r>
      <w:r w:rsidR="005D5A0E">
        <w:t xml:space="preserve"> (SNL)</w:t>
      </w:r>
      <w:r w:rsidR="007400D4">
        <w:t xml:space="preserve"> and</w:t>
      </w:r>
      <w:r>
        <w:t xml:space="preserve"> Pacific Northwest National Laboratory</w:t>
      </w:r>
      <w:r w:rsidR="005D5A0E">
        <w:t xml:space="preserve"> (PNNL)</w:t>
      </w:r>
      <w:r w:rsidR="007400D4">
        <w:t xml:space="preserve">) </w:t>
      </w:r>
      <w:r>
        <w:t xml:space="preserve">participated in the design and implementation of the test. The international collaborators </w:t>
      </w:r>
      <w:r w:rsidR="00C60998">
        <w:t xml:space="preserve">were </w:t>
      </w:r>
      <w:proofErr w:type="spellStart"/>
      <w:r w:rsidRPr="00517253">
        <w:t>Equipos</w:t>
      </w:r>
      <w:proofErr w:type="spellEnd"/>
      <w:r w:rsidRPr="00517253">
        <w:t xml:space="preserve"> </w:t>
      </w:r>
      <w:proofErr w:type="spellStart"/>
      <w:r w:rsidRPr="00517253">
        <w:t>Nucleares</w:t>
      </w:r>
      <w:proofErr w:type="spellEnd"/>
      <w:r w:rsidRPr="00517253">
        <w:t xml:space="preserve"> </w:t>
      </w:r>
      <w:r>
        <w:t>SA, SME</w:t>
      </w:r>
      <w:r w:rsidRPr="00517253">
        <w:t xml:space="preserve"> (ENSA)</w:t>
      </w:r>
      <w:r>
        <w:t xml:space="preserve">, </w:t>
      </w:r>
      <w:proofErr w:type="spellStart"/>
      <w:r>
        <w:t>Empresa</w:t>
      </w:r>
      <w:proofErr w:type="spellEnd"/>
      <w:r>
        <w:t xml:space="preserve"> Nacional de </w:t>
      </w:r>
      <w:proofErr w:type="spellStart"/>
      <w:r>
        <w:t>Residuos</w:t>
      </w:r>
      <w:proofErr w:type="spellEnd"/>
      <w:r>
        <w:t xml:space="preserve"> </w:t>
      </w:r>
      <w:proofErr w:type="spellStart"/>
      <w:r>
        <w:t>Radiactivos</w:t>
      </w:r>
      <w:proofErr w:type="spellEnd"/>
      <w:r>
        <w:t xml:space="preserve"> S.A. (ENRESA), and ENUSA </w:t>
      </w:r>
      <w:proofErr w:type="spellStart"/>
      <w:r>
        <w:t>Industrias</w:t>
      </w:r>
      <w:proofErr w:type="spellEnd"/>
      <w:r>
        <w:t xml:space="preserve"> </w:t>
      </w:r>
      <w:proofErr w:type="spellStart"/>
      <w:r>
        <w:t>Avanzadas</w:t>
      </w:r>
      <w:proofErr w:type="spellEnd"/>
      <w:r>
        <w:t xml:space="preserve">, SA SME (ENUSA) of Spain and Korea Radioactive Waste Agency (KORAD), Korea Atomic Energy Research Institute (KAERI), and </w:t>
      </w:r>
      <w:r w:rsidRPr="002F528B">
        <w:t>Korea Electric Power Corporation Nuclear Fuel</w:t>
      </w:r>
      <w:r>
        <w:t xml:space="preserve"> (KEPCO NF).</w:t>
      </w:r>
      <w:r w:rsidR="00C60998">
        <w:t xml:space="preserve"> </w:t>
      </w:r>
    </w:p>
    <w:p w14:paraId="257B5F21" w14:textId="10D89949" w:rsidR="00C853DB" w:rsidRDefault="005D5A0E" w:rsidP="00C853DB">
      <w:pPr>
        <w:pStyle w:val="BodyText"/>
      </w:pPr>
      <w:r w:rsidRPr="005D5A0E">
        <w:t xml:space="preserve">Three </w:t>
      </w:r>
      <w:r>
        <w:t xml:space="preserve">17x17 </w:t>
      </w:r>
      <w:r w:rsidRPr="005D5A0E">
        <w:t xml:space="preserve">PWR </w:t>
      </w:r>
      <w:r>
        <w:t xml:space="preserve">surrogate </w:t>
      </w:r>
      <w:r w:rsidRPr="005D5A0E">
        <w:t xml:space="preserve">assemblies were placed within the thirty-two cell </w:t>
      </w:r>
      <w:proofErr w:type="spellStart"/>
      <w:r>
        <w:t>ENsa</w:t>
      </w:r>
      <w:proofErr w:type="spellEnd"/>
      <w:r>
        <w:t xml:space="preserve"> </w:t>
      </w:r>
      <w:proofErr w:type="spellStart"/>
      <w:r w:rsidRPr="00517253">
        <w:t>UNiversal</w:t>
      </w:r>
      <w:proofErr w:type="spellEnd"/>
      <w:r w:rsidRPr="00517253">
        <w:t xml:space="preserve"> (ENUN) 32P</w:t>
      </w:r>
      <w:r>
        <w:t xml:space="preserve"> dual-purpose</w:t>
      </w:r>
      <w:r w:rsidRPr="00517253">
        <w:t xml:space="preserve"> rail cask</w:t>
      </w:r>
      <w:r>
        <w:t xml:space="preserve"> </w:t>
      </w:r>
      <w:r w:rsidRPr="005D5A0E">
        <w:t>basket along with twenty</w:t>
      </w:r>
      <w:r w:rsidR="00BD431D">
        <w:t>-</w:t>
      </w:r>
      <w:r w:rsidRPr="005D5A0E">
        <w:t>nine</w:t>
      </w:r>
      <w:r>
        <w:t xml:space="preserve"> </w:t>
      </w:r>
      <w:r w:rsidRPr="005D5A0E">
        <w:t>dummy assemblies</w:t>
      </w:r>
      <w:r>
        <w:t xml:space="preserve"> (concrete masses)</w:t>
      </w:r>
      <w:r w:rsidRPr="005D5A0E">
        <w:t>.</w:t>
      </w:r>
      <w:r>
        <w:t xml:space="preserve"> The ENUN 32 P cask was provided by ENSA. One surrogate assembly was from SNL, one from Spain, and one from Korea. </w:t>
      </w:r>
      <w:r w:rsidRPr="00C60998">
        <w:t>Selected rods within the PWR assemblies were instrumented with strain gauges and</w:t>
      </w:r>
      <w:r>
        <w:t xml:space="preserve"> </w:t>
      </w:r>
      <w:r w:rsidRPr="00C60998">
        <w:t>accelerometers.</w:t>
      </w:r>
      <w:r>
        <w:t xml:space="preserve"> </w:t>
      </w:r>
      <w:r w:rsidRPr="00C60998">
        <w:t>The ENSA ENUN 32P cask/cradle was placed, sequentially, on a heavy-haul truck, ships (coastal and transoceanic),</w:t>
      </w:r>
      <w:r>
        <w:t xml:space="preserve"> </w:t>
      </w:r>
      <w:r w:rsidRPr="00C60998">
        <w:t>and a railcar. The ENSA ENUN 32P cask, cask cradle, and transportation platforms (truck trailer, ship</w:t>
      </w:r>
      <w:r>
        <w:t xml:space="preserve"> </w:t>
      </w:r>
      <w:r w:rsidRPr="00C60998">
        <w:t>trailers, and railcar) were instrumented with accelerometers.</w:t>
      </w:r>
      <w:r w:rsidR="00C853DB">
        <w:t xml:space="preserve"> During the test, 40 accelerometers, 37 strain gauges, and three Global Positioning System channels were used to collect 6 terabytes of data</w:t>
      </w:r>
      <w:r w:rsidR="00C853DB" w:rsidRPr="004F41E5">
        <w:t xml:space="preserve"> over the 54-day, 7-country, 12-state, </w:t>
      </w:r>
      <w:r w:rsidR="00C853DB">
        <w:t xml:space="preserve">and </w:t>
      </w:r>
      <w:r w:rsidR="00441B83">
        <w:t>8</w:t>
      </w:r>
      <w:r w:rsidR="00C853DB">
        <w:t>,5</w:t>
      </w:r>
      <w:r w:rsidR="00C853DB" w:rsidRPr="004F41E5">
        <w:t>00 miles of travel</w:t>
      </w:r>
      <w:r w:rsidR="00C853DB">
        <w:t>.</w:t>
      </w:r>
      <w:r w:rsidR="006B7AFA">
        <w:t xml:space="preserve"> </w:t>
      </w:r>
      <w:r w:rsidR="000A5FFB">
        <w:t xml:space="preserve">The processing and analysis of the data was performed in 2018. </w:t>
      </w:r>
      <w:r w:rsidR="00330D93" w:rsidRPr="00330D93">
        <w:t>The main modes of transport are rail transport in the United States, truck transport in Spain, and ship transport in Korea, which served as a common denominator for the international cooperation among the three countries.</w:t>
      </w:r>
    </w:p>
    <w:p w14:paraId="076892E2" w14:textId="3F794AF8" w:rsidR="000A5FFB" w:rsidRDefault="005D5A0E" w:rsidP="000A5FFB">
      <w:pPr>
        <w:pStyle w:val="BodyText"/>
      </w:pPr>
      <w:r w:rsidRPr="005D5A0E">
        <w:t>The</w:t>
      </w:r>
      <w:r w:rsidR="00C853DB">
        <w:t xml:space="preserve"> </w:t>
      </w:r>
      <w:r w:rsidRPr="005D5A0E">
        <w:t>test</w:t>
      </w:r>
      <w:r w:rsidR="00C853DB">
        <w:t xml:space="preserve"> </w:t>
      </w:r>
      <w:r w:rsidRPr="005D5A0E">
        <w:t>present</w:t>
      </w:r>
      <w:r w:rsidR="00C853DB">
        <w:t>ed</w:t>
      </w:r>
      <w:r w:rsidRPr="005D5A0E">
        <w:t xml:space="preserve"> a unique opportunity to collect shock and vibration data for surrogate spent fuel assemblies in a full-scale transportation cask since data was collected for three different modes of transportation (heavy-haul truck, ship, and rail) and for intermodal transfer. Data was also collected during operations simulating the vertical placement of the ENSA ENUN 32P cask onto a surrogate storage pad. </w:t>
      </w:r>
      <w:r w:rsidR="006B7AFA">
        <w:t xml:space="preserve">In addition, a series of short-duration controlled rail tests were performed at the </w:t>
      </w:r>
      <w:r w:rsidR="006B7AFA" w:rsidRPr="006A353D">
        <w:t xml:space="preserve">Transportation Technology </w:t>
      </w:r>
      <w:proofErr w:type="spellStart"/>
      <w:r w:rsidR="006B7AFA">
        <w:t>Cent</w:t>
      </w:r>
      <w:r w:rsidR="000A5FFB">
        <w:t>er</w:t>
      </w:r>
      <w:proofErr w:type="spellEnd"/>
      <w:r w:rsidR="006B7AFA" w:rsidRPr="006A353D">
        <w:t>, Inc. (TTCI), a railroad testing and training facility in Pueblo, Colorado</w:t>
      </w:r>
      <w:r w:rsidR="006B7AFA">
        <w:t xml:space="preserve">. </w:t>
      </w:r>
      <w:r w:rsidRPr="005D5A0E">
        <w:t xml:space="preserve">The combination of </w:t>
      </w:r>
      <w:r w:rsidR="006B7AFA">
        <w:t>different</w:t>
      </w:r>
      <w:r w:rsidRPr="005D5A0E">
        <w:t xml:space="preserve"> modes of transportation and handling offer</w:t>
      </w:r>
      <w:r w:rsidR="000A5FFB">
        <w:t>ed</w:t>
      </w:r>
      <w:r w:rsidRPr="005D5A0E">
        <w:t xml:space="preserve"> an understanding of the cumulative effects of transportation and handling of SNF</w:t>
      </w:r>
      <w:r w:rsidR="006B7AFA">
        <w:t xml:space="preserve"> during normal conditions of transport.</w:t>
      </w:r>
      <w:r w:rsidR="000A5FFB">
        <w:t xml:space="preserve"> </w:t>
      </w:r>
    </w:p>
    <w:p w14:paraId="183B8D8C" w14:textId="70E8B95B" w:rsidR="00EE0041" w:rsidRDefault="00BD431D" w:rsidP="0026525A">
      <w:pPr>
        <w:pStyle w:val="Heading2"/>
        <w:numPr>
          <w:ilvl w:val="1"/>
          <w:numId w:val="10"/>
        </w:numPr>
      </w:pPr>
      <w:r>
        <w:t>TEST CONFIGURATION AND TRANSPORT ROUTES</w:t>
      </w:r>
    </w:p>
    <w:p w14:paraId="0CE4684C" w14:textId="264BDB89" w:rsidR="00815F7D" w:rsidRDefault="00D036AB" w:rsidP="00537496">
      <w:pPr>
        <w:pStyle w:val="BodyText"/>
      </w:pPr>
      <w:r w:rsidRPr="00D036AB">
        <w:t>A diagram of the interior of the ENUN 32P basket, instrumentation lid, and the surrogate impact limiters</w:t>
      </w:r>
      <w:r>
        <w:t xml:space="preserve"> is shown in Figure 1. </w:t>
      </w:r>
      <w:r w:rsidRPr="00D036AB">
        <w:t>As configured for this test, the cask measured 5 meters in length with a body diameter of 2.65 meters.</w:t>
      </w:r>
      <w:r>
        <w:t xml:space="preserve"> </w:t>
      </w:r>
      <w:r>
        <w:rPr>
          <w:sz w:val="22"/>
          <w:szCs w:val="22"/>
        </w:rPr>
        <w:t>T</w:t>
      </w:r>
      <w:r w:rsidRPr="00D036AB">
        <w:t xml:space="preserve">he loaded weight of the carbon steel cask was 120 tons and 137 tons with the </w:t>
      </w:r>
      <w:r>
        <w:t xml:space="preserve">surrogate </w:t>
      </w:r>
      <w:r w:rsidRPr="00D036AB">
        <w:t xml:space="preserve">impact limiters. Used to add the necessary weight, </w:t>
      </w:r>
      <w:r>
        <w:t xml:space="preserve">surrogate </w:t>
      </w:r>
      <w:r w:rsidRPr="00D036AB">
        <w:t xml:space="preserve">impact limiters were needed as </w:t>
      </w:r>
      <w:r>
        <w:t>r</w:t>
      </w:r>
      <w:r w:rsidRPr="00D036AB">
        <w:t>eal impact limiters would impede access to the cask for data collection</w:t>
      </w:r>
      <w:r>
        <w:t>.</w:t>
      </w:r>
    </w:p>
    <w:p w14:paraId="6BCAA356" w14:textId="3AAD64E6" w:rsidR="004353EA" w:rsidRDefault="004353EA" w:rsidP="004353EA">
      <w:pPr>
        <w:pStyle w:val="BodyText"/>
      </w:pPr>
      <w:r>
        <w:t>The instrumentation of the surrogate assemblies is shown in Figure 2. A total of 13 accelerometers and 37 strain gauges were installed on the assemblies and 6 accelerometers were installed on the basket (3 on the top and 3 on the bottom). The instrumentation of the exterior of the transportation system is shown in Figure 3. A total of 21 accelerometers were installed on the transportation platform, cask, and cradle.</w:t>
      </w:r>
    </w:p>
    <w:p w14:paraId="5638AB7B" w14:textId="77777777" w:rsidR="002174F7" w:rsidRDefault="002174F7" w:rsidP="002174F7">
      <w:pPr>
        <w:pStyle w:val="BodyText"/>
      </w:pPr>
      <w:r>
        <w:rPr>
          <w:szCs w:val="22"/>
          <w:lang w:val="en-US" w:eastAsia="en-GB"/>
        </w:rPr>
        <w:t xml:space="preserve">The data acquisition system and instrumentation were powered by </w:t>
      </w:r>
      <w:r w:rsidRPr="00747B08">
        <w:t xml:space="preserve">twenty </w:t>
      </w:r>
      <w:proofErr w:type="spellStart"/>
      <w:r w:rsidRPr="00747B08">
        <w:t>LifeLine</w:t>
      </w:r>
      <w:proofErr w:type="spellEnd"/>
      <w:r w:rsidRPr="00747B08">
        <w:t xml:space="preserve"> Model GPL-8DL 12-volt batteries. Twenty batteries were sufficient to power the entire system for approximately three weeks. </w:t>
      </w:r>
    </w:p>
    <w:p w14:paraId="57177203" w14:textId="2079A5DF" w:rsidR="002174F7" w:rsidRDefault="002174F7" w:rsidP="002174F7">
      <w:pPr>
        <w:pStyle w:val="BodyText"/>
      </w:pPr>
      <w:r>
        <w:t xml:space="preserve">The first data collection took place during the </w:t>
      </w:r>
      <w:r w:rsidRPr="00815F7D">
        <w:t>dry storage handling simulation tests</w:t>
      </w:r>
      <w:r>
        <w:t xml:space="preserve">. These tests </w:t>
      </w:r>
      <w:r w:rsidRPr="00815F7D">
        <w:t>were conducted at ENSA’s facilities</w:t>
      </w:r>
      <w:r>
        <w:t xml:space="preserve"> in</w:t>
      </w:r>
      <w:r w:rsidRPr="00393212">
        <w:t xml:space="preserve"> </w:t>
      </w:r>
      <w:proofErr w:type="spellStart"/>
      <w:r w:rsidRPr="00393212">
        <w:t>Maliaño</w:t>
      </w:r>
      <w:proofErr w:type="spellEnd"/>
      <w:r w:rsidRPr="00393212">
        <w:t>, Spain</w:t>
      </w:r>
      <w:r w:rsidRPr="00815F7D">
        <w:t xml:space="preserve">. </w:t>
      </w:r>
      <w:r>
        <w:t xml:space="preserve">The data were also collected while the cask was loaded </w:t>
      </w:r>
      <w:r w:rsidR="00E5136F">
        <w:t>o</w:t>
      </w:r>
      <w:r>
        <w:t xml:space="preserve">nto the heavy haul truck. Figure 4 shows the cask handling test. </w:t>
      </w:r>
    </w:p>
    <w:p w14:paraId="08CC84C2" w14:textId="00F0EDC7" w:rsidR="002174F7" w:rsidRDefault="002174F7" w:rsidP="002174F7">
      <w:pPr>
        <w:pStyle w:val="BodyText"/>
      </w:pPr>
      <w:r w:rsidRPr="0022709B">
        <w:t xml:space="preserve">The rail-cask was </w:t>
      </w:r>
      <w:r>
        <w:t xml:space="preserve">then </w:t>
      </w:r>
      <w:r w:rsidRPr="0022709B">
        <w:t>transported by heavy-haul truck within northern Spain</w:t>
      </w:r>
      <w:r>
        <w:t xml:space="preserve"> (the transport started and ended at ENSA’s facility)</w:t>
      </w:r>
      <w:r w:rsidRPr="0022709B">
        <w:t xml:space="preserve">, </w:t>
      </w:r>
      <w:r>
        <w:t xml:space="preserve">by a smaller </w:t>
      </w:r>
      <w:r w:rsidRPr="0022709B">
        <w:t>ship (</w:t>
      </w:r>
      <w:r>
        <w:t>coastal transport) from</w:t>
      </w:r>
      <w:r w:rsidRPr="0022709B">
        <w:t xml:space="preserve"> Port of Santander</w:t>
      </w:r>
      <w:r>
        <w:t xml:space="preserve"> (Spain)</w:t>
      </w:r>
      <w:r w:rsidRPr="0022709B">
        <w:t xml:space="preserve"> to Port of Zeebrugge</w:t>
      </w:r>
      <w:r>
        <w:t xml:space="preserve"> (Belgium), by a larger ship (trans ocean transport) from </w:t>
      </w:r>
      <w:r w:rsidRPr="0022709B">
        <w:t xml:space="preserve">Port of Zeebrugge to Port of Baltimore), and </w:t>
      </w:r>
      <w:r>
        <w:t xml:space="preserve">by </w:t>
      </w:r>
      <w:r w:rsidRPr="0022709B">
        <w:t>rail</w:t>
      </w:r>
      <w:r>
        <w:t xml:space="preserve"> </w:t>
      </w:r>
      <w:r w:rsidRPr="0022709B">
        <w:t>(round-trip from Baltimore to the TTCI near Pueblo, Colorado)</w:t>
      </w:r>
      <w:r>
        <w:t xml:space="preserve">. </w:t>
      </w:r>
      <w:r w:rsidR="00E5136F">
        <w:t xml:space="preserve">A </w:t>
      </w:r>
      <w:proofErr w:type="spellStart"/>
      <w:r w:rsidRPr="002A4831">
        <w:t>Kasgro</w:t>
      </w:r>
      <w:proofErr w:type="spellEnd"/>
      <w:r w:rsidRPr="002A4831">
        <w:t xml:space="preserve"> KRL 370 </w:t>
      </w:r>
      <w:r>
        <w:rPr>
          <w:szCs w:val="22"/>
          <w:lang w:val="en-US" w:eastAsia="en-GB"/>
        </w:rPr>
        <w:t xml:space="preserve">12-axle heavy-duty rail flatcar was leased for rail transport. </w:t>
      </w:r>
      <w:r>
        <w:t>T</w:t>
      </w:r>
      <w:r w:rsidRPr="00863573">
        <w:t xml:space="preserve">he transportation route is shown in Figure </w:t>
      </w:r>
      <w:r>
        <w:t>5</w:t>
      </w:r>
      <w:r w:rsidRPr="00863573">
        <w:t xml:space="preserve">. </w:t>
      </w:r>
      <w:r>
        <w:t xml:space="preserve">A number of short duration tests </w:t>
      </w:r>
      <w:r w:rsidRPr="0022709B">
        <w:t>w</w:t>
      </w:r>
      <w:r>
        <w:t>ere</w:t>
      </w:r>
      <w:r w:rsidRPr="0022709B">
        <w:t xml:space="preserve"> </w:t>
      </w:r>
      <w:r>
        <w:t>conducted</w:t>
      </w:r>
      <w:r w:rsidRPr="0022709B">
        <w:t xml:space="preserve"> at </w:t>
      </w:r>
      <w:r>
        <w:t xml:space="preserve">the </w:t>
      </w:r>
      <w:r w:rsidRPr="0022709B">
        <w:t>TTCI using</w:t>
      </w:r>
      <w:r>
        <w:t xml:space="preserve"> </w:t>
      </w:r>
      <w:r w:rsidRPr="0022709B">
        <w:t>the same railcar that transported the cask there.</w:t>
      </w:r>
      <w:r>
        <w:t xml:space="preserve"> A short video documenting the major test events is available on YouTube [1]. </w:t>
      </w:r>
    </w:p>
    <w:p w14:paraId="5F1CA28B" w14:textId="5D0DF308" w:rsidR="004353EA" w:rsidRDefault="00632202" w:rsidP="004353EA">
      <w:pPr>
        <w:pStyle w:val="BodyText"/>
      </w:pPr>
      <w:r w:rsidRPr="00815F7D">
        <w:rPr>
          <w:noProof/>
        </w:rPr>
        <w:lastRenderedPageBreak/>
        <w:drawing>
          <wp:anchor distT="0" distB="0" distL="114300" distR="114300" simplePos="0" relativeHeight="251662336" behindDoc="0" locked="0" layoutInCell="1" allowOverlap="1" wp14:anchorId="42FB75F2" wp14:editId="1062BF1C">
            <wp:simplePos x="0" y="0"/>
            <wp:positionH relativeFrom="column">
              <wp:posOffset>1390650</wp:posOffset>
            </wp:positionH>
            <wp:positionV relativeFrom="paragraph">
              <wp:posOffset>76835</wp:posOffset>
            </wp:positionV>
            <wp:extent cx="3073400" cy="23774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DDF4" w14:textId="65392A05" w:rsidR="004353EA" w:rsidRDefault="004353EA" w:rsidP="00537496">
      <w:pPr>
        <w:pStyle w:val="BodyText"/>
      </w:pPr>
    </w:p>
    <w:p w14:paraId="03454BCC" w14:textId="420FF61C" w:rsidR="004C6472" w:rsidRDefault="004C6472" w:rsidP="00537496">
      <w:pPr>
        <w:pStyle w:val="BodyText"/>
      </w:pPr>
    </w:p>
    <w:p w14:paraId="170B0736" w14:textId="0272C818" w:rsidR="004C6472" w:rsidRDefault="004C6472" w:rsidP="00537496">
      <w:pPr>
        <w:pStyle w:val="BodyText"/>
      </w:pPr>
    </w:p>
    <w:p w14:paraId="7BBEF1F5" w14:textId="12D6225B" w:rsidR="004C6472" w:rsidRDefault="004C6472" w:rsidP="00537496">
      <w:pPr>
        <w:pStyle w:val="BodyText"/>
      </w:pPr>
    </w:p>
    <w:p w14:paraId="4CCA7B23" w14:textId="77777777" w:rsidR="004C6472" w:rsidRDefault="004C6472" w:rsidP="00537496">
      <w:pPr>
        <w:pStyle w:val="BodyText"/>
      </w:pPr>
    </w:p>
    <w:p w14:paraId="5E2A22BB" w14:textId="3A1AB2AB" w:rsidR="00815F7D" w:rsidRDefault="00815F7D" w:rsidP="00537496">
      <w:pPr>
        <w:pStyle w:val="BodyText"/>
      </w:pPr>
    </w:p>
    <w:p w14:paraId="55BF6FA1" w14:textId="77777777" w:rsidR="004C6472" w:rsidRDefault="004C6472" w:rsidP="00537496">
      <w:pPr>
        <w:pStyle w:val="BodyText"/>
        <w:rPr>
          <w:bCs/>
          <w:i/>
          <w:sz w:val="16"/>
          <w:szCs w:val="16"/>
          <w:lang w:val="en-US"/>
        </w:rPr>
      </w:pPr>
    </w:p>
    <w:p w14:paraId="6DC2E2BD" w14:textId="77777777" w:rsidR="004C6472" w:rsidRDefault="004C6472" w:rsidP="00537496">
      <w:pPr>
        <w:pStyle w:val="BodyText"/>
        <w:rPr>
          <w:bCs/>
          <w:i/>
          <w:sz w:val="16"/>
          <w:szCs w:val="16"/>
          <w:lang w:val="en-US"/>
        </w:rPr>
      </w:pPr>
    </w:p>
    <w:p w14:paraId="44129BE2" w14:textId="77777777" w:rsidR="004C6472" w:rsidRDefault="004C6472" w:rsidP="00537496">
      <w:pPr>
        <w:pStyle w:val="BodyText"/>
        <w:rPr>
          <w:bCs/>
          <w:i/>
          <w:sz w:val="16"/>
          <w:szCs w:val="16"/>
          <w:lang w:val="en-US"/>
        </w:rPr>
      </w:pPr>
    </w:p>
    <w:p w14:paraId="3DE282C9" w14:textId="77777777" w:rsidR="004C6472" w:rsidRDefault="004C6472" w:rsidP="00537496">
      <w:pPr>
        <w:pStyle w:val="BodyText"/>
        <w:rPr>
          <w:bCs/>
          <w:i/>
          <w:sz w:val="16"/>
          <w:szCs w:val="16"/>
          <w:lang w:val="en-US"/>
        </w:rPr>
      </w:pPr>
    </w:p>
    <w:p w14:paraId="272A2D97" w14:textId="77777777" w:rsidR="004C6472" w:rsidRDefault="004C6472" w:rsidP="00537496">
      <w:pPr>
        <w:pStyle w:val="BodyText"/>
        <w:rPr>
          <w:bCs/>
          <w:i/>
          <w:sz w:val="16"/>
          <w:szCs w:val="16"/>
          <w:lang w:val="en-US"/>
        </w:rPr>
      </w:pPr>
    </w:p>
    <w:p w14:paraId="2F132124" w14:textId="77777777" w:rsidR="004C6472" w:rsidRDefault="004C6472" w:rsidP="00537496">
      <w:pPr>
        <w:pStyle w:val="BodyText"/>
        <w:rPr>
          <w:bCs/>
          <w:i/>
          <w:sz w:val="16"/>
          <w:szCs w:val="16"/>
          <w:lang w:val="en-US"/>
        </w:rPr>
      </w:pPr>
    </w:p>
    <w:p w14:paraId="5AE2127B" w14:textId="77777777" w:rsidR="004C6472" w:rsidRDefault="004C6472" w:rsidP="00537496">
      <w:pPr>
        <w:pStyle w:val="BodyText"/>
        <w:rPr>
          <w:bCs/>
          <w:i/>
          <w:sz w:val="16"/>
          <w:szCs w:val="16"/>
          <w:lang w:val="en-US"/>
        </w:rPr>
      </w:pPr>
    </w:p>
    <w:p w14:paraId="4D1777E9" w14:textId="77777777" w:rsidR="004C6472" w:rsidRDefault="004C6472" w:rsidP="00537496">
      <w:pPr>
        <w:pStyle w:val="BodyText"/>
        <w:rPr>
          <w:bCs/>
          <w:i/>
          <w:sz w:val="16"/>
          <w:szCs w:val="16"/>
          <w:lang w:val="en-US"/>
        </w:rPr>
      </w:pPr>
    </w:p>
    <w:p w14:paraId="0A7AC17E" w14:textId="4B7EB737" w:rsidR="00815F7D" w:rsidRPr="004C6472" w:rsidRDefault="00815F7D" w:rsidP="00A660E0">
      <w:pPr>
        <w:pStyle w:val="BodyText"/>
        <w:jc w:val="center"/>
        <w:rPr>
          <w:bCs/>
          <w:i/>
          <w:sz w:val="16"/>
          <w:szCs w:val="16"/>
          <w:lang w:val="en-US"/>
        </w:rPr>
      </w:pPr>
      <w:r w:rsidRPr="004C6472">
        <w:rPr>
          <w:bCs/>
          <w:i/>
          <w:sz w:val="16"/>
          <w:szCs w:val="16"/>
          <w:lang w:val="en-US"/>
        </w:rPr>
        <w:t>Note: Surrogate assemblies are shown in blue and dummy assemblies are shown in gray</w:t>
      </w:r>
      <w:r w:rsidR="004C6472" w:rsidRPr="004C6472">
        <w:rPr>
          <w:bCs/>
          <w:i/>
          <w:sz w:val="16"/>
          <w:szCs w:val="16"/>
          <w:lang w:val="en-US"/>
        </w:rPr>
        <w:t>.</w:t>
      </w:r>
      <w:r w:rsidR="006206E4">
        <w:rPr>
          <w:bCs/>
          <w:i/>
          <w:sz w:val="16"/>
          <w:szCs w:val="16"/>
          <w:lang w:val="en-US"/>
        </w:rPr>
        <w:t xml:space="preserve"> The ENSA assembly is on the top, the SNL assembly is at the bottom </w:t>
      </w:r>
      <w:r w:rsidR="00394D6B">
        <w:rPr>
          <w:bCs/>
          <w:i/>
          <w:sz w:val="16"/>
          <w:szCs w:val="16"/>
          <w:lang w:val="en-US"/>
        </w:rPr>
        <w:t>right and Korean assembly is at the bottom left.</w:t>
      </w:r>
    </w:p>
    <w:p w14:paraId="32B953EC" w14:textId="607C0D19" w:rsidR="00815F7D" w:rsidRPr="00E748DB" w:rsidRDefault="004C6472" w:rsidP="00537496">
      <w:pPr>
        <w:pStyle w:val="BodyText"/>
        <w:rPr>
          <w:bCs/>
          <w:i/>
          <w:sz w:val="18"/>
          <w:lang w:val="en-US"/>
        </w:rPr>
      </w:pPr>
      <w:r>
        <w:rPr>
          <w:bCs/>
          <w:i/>
          <w:sz w:val="18"/>
          <w:lang w:val="en-US"/>
        </w:rPr>
        <w:t xml:space="preserve">FIG. 1. </w:t>
      </w:r>
      <w:r w:rsidR="00815F7D" w:rsidRPr="00E748DB">
        <w:rPr>
          <w:bCs/>
          <w:i/>
          <w:sz w:val="18"/>
          <w:lang w:val="en-US"/>
        </w:rPr>
        <w:t>Schematic of the interior of the ENUN 32P basket, instrumentation lid, and the surrogate impact limiters.</w:t>
      </w:r>
    </w:p>
    <w:p w14:paraId="7B5E2C58" w14:textId="631EF75A" w:rsidR="004947D7" w:rsidRDefault="00632202" w:rsidP="00537496">
      <w:pPr>
        <w:pStyle w:val="BodyText"/>
      </w:pPr>
      <w:r>
        <w:rPr>
          <w:noProof/>
        </w:rPr>
        <w:drawing>
          <wp:anchor distT="0" distB="0" distL="114300" distR="114300" simplePos="0" relativeHeight="251663360" behindDoc="0" locked="0" layoutInCell="1" allowOverlap="1" wp14:anchorId="7EDDA645" wp14:editId="5327DDDC">
            <wp:simplePos x="0" y="0"/>
            <wp:positionH relativeFrom="margin">
              <wp:posOffset>1456690</wp:posOffset>
            </wp:positionH>
            <wp:positionV relativeFrom="paragraph">
              <wp:posOffset>107315</wp:posOffset>
            </wp:positionV>
            <wp:extent cx="3029585" cy="24130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58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ADB72" w14:textId="1AD471D0" w:rsidR="004947D7" w:rsidRDefault="004947D7" w:rsidP="00537496">
      <w:pPr>
        <w:pStyle w:val="BodyText"/>
      </w:pPr>
    </w:p>
    <w:p w14:paraId="5E3F0A05" w14:textId="0F333B97" w:rsidR="00532A33" w:rsidRDefault="00532A33" w:rsidP="00537496">
      <w:pPr>
        <w:pStyle w:val="BodyText"/>
      </w:pPr>
    </w:p>
    <w:p w14:paraId="7334B322" w14:textId="74A7B7D6" w:rsidR="00532A33" w:rsidRDefault="00532A33" w:rsidP="00537496">
      <w:pPr>
        <w:pStyle w:val="BodyText"/>
      </w:pPr>
    </w:p>
    <w:p w14:paraId="06EC7D72" w14:textId="3480933C" w:rsidR="00532A33" w:rsidRDefault="00532A33" w:rsidP="00537496">
      <w:pPr>
        <w:pStyle w:val="BodyText"/>
      </w:pPr>
    </w:p>
    <w:p w14:paraId="29C1FF5C" w14:textId="2078E577" w:rsidR="00532A33" w:rsidRDefault="00532A33" w:rsidP="00537496">
      <w:pPr>
        <w:pStyle w:val="BodyText"/>
      </w:pPr>
    </w:p>
    <w:p w14:paraId="269C62CA" w14:textId="2C56F6C3" w:rsidR="00532A33" w:rsidRDefault="00532A33" w:rsidP="00537496">
      <w:pPr>
        <w:pStyle w:val="BodyText"/>
      </w:pPr>
    </w:p>
    <w:p w14:paraId="3E9469E5" w14:textId="2CFC59D6" w:rsidR="00532A33" w:rsidRDefault="00532A33" w:rsidP="00537496">
      <w:pPr>
        <w:pStyle w:val="BodyText"/>
      </w:pPr>
    </w:p>
    <w:p w14:paraId="0639791C" w14:textId="7F98887F" w:rsidR="00532A33" w:rsidRDefault="00532A33" w:rsidP="00537496">
      <w:pPr>
        <w:pStyle w:val="BodyText"/>
      </w:pPr>
    </w:p>
    <w:p w14:paraId="6F0543F3" w14:textId="0E323192" w:rsidR="004947D7" w:rsidRDefault="004947D7" w:rsidP="00537496">
      <w:pPr>
        <w:pStyle w:val="BodyText"/>
      </w:pPr>
    </w:p>
    <w:p w14:paraId="36A462CA" w14:textId="22F254BD" w:rsidR="00532A33" w:rsidRDefault="00532A33" w:rsidP="00537496">
      <w:pPr>
        <w:pStyle w:val="BodyText"/>
      </w:pPr>
    </w:p>
    <w:p w14:paraId="45A99D9E" w14:textId="171090C4" w:rsidR="00532A33" w:rsidRDefault="00532A33" w:rsidP="00537496">
      <w:pPr>
        <w:pStyle w:val="BodyText"/>
      </w:pPr>
    </w:p>
    <w:p w14:paraId="718E64ED" w14:textId="7EC2BB00" w:rsidR="00532A33" w:rsidRDefault="00532A33" w:rsidP="00537496">
      <w:pPr>
        <w:pStyle w:val="BodyText"/>
      </w:pPr>
    </w:p>
    <w:p w14:paraId="0F8CE637" w14:textId="2B687F28" w:rsidR="00532A33" w:rsidRDefault="00532A33" w:rsidP="00537496">
      <w:pPr>
        <w:pStyle w:val="BodyText"/>
      </w:pPr>
    </w:p>
    <w:p w14:paraId="62E2FDB1" w14:textId="392B592D" w:rsidR="00532A33" w:rsidRDefault="00532A33" w:rsidP="00537496">
      <w:pPr>
        <w:pStyle w:val="BodyText"/>
      </w:pPr>
    </w:p>
    <w:p w14:paraId="565DB837" w14:textId="77777777" w:rsidR="00632202" w:rsidRDefault="00632202" w:rsidP="00532A33">
      <w:pPr>
        <w:pStyle w:val="BodyText"/>
        <w:jc w:val="center"/>
        <w:rPr>
          <w:bCs/>
          <w:i/>
          <w:sz w:val="16"/>
          <w:szCs w:val="16"/>
          <w:lang w:val="en-US"/>
        </w:rPr>
      </w:pPr>
    </w:p>
    <w:p w14:paraId="68D6D04F" w14:textId="360419C7" w:rsidR="004947D7" w:rsidRPr="00532A33" w:rsidRDefault="002E271B" w:rsidP="00532A33">
      <w:pPr>
        <w:pStyle w:val="BodyText"/>
        <w:jc w:val="center"/>
        <w:rPr>
          <w:bCs/>
          <w:i/>
          <w:sz w:val="16"/>
          <w:szCs w:val="16"/>
          <w:lang w:val="en-US"/>
        </w:rPr>
      </w:pPr>
      <w:r w:rsidRPr="00532A33">
        <w:rPr>
          <w:bCs/>
          <w:i/>
          <w:sz w:val="16"/>
          <w:szCs w:val="16"/>
          <w:lang w:val="en-US"/>
        </w:rPr>
        <w:t>Note: A is for accelerometers and SG is for strain gauges.</w:t>
      </w:r>
    </w:p>
    <w:p w14:paraId="1905D4D3" w14:textId="2D1F6D15" w:rsidR="004947D7" w:rsidRPr="00B2682D" w:rsidRDefault="00632202" w:rsidP="00532A33">
      <w:pPr>
        <w:pStyle w:val="Caption"/>
        <w:jc w:val="center"/>
        <w:rPr>
          <w:i/>
        </w:rPr>
      </w:pPr>
      <w:r w:rsidRPr="009C714B">
        <w:rPr>
          <w:noProof/>
        </w:rPr>
        <w:drawing>
          <wp:anchor distT="0" distB="0" distL="114300" distR="114300" simplePos="0" relativeHeight="251661312" behindDoc="0" locked="0" layoutInCell="1" allowOverlap="1" wp14:anchorId="1E1B8C1B" wp14:editId="74B3CC05">
            <wp:simplePos x="0" y="0"/>
            <wp:positionH relativeFrom="column">
              <wp:posOffset>1425575</wp:posOffset>
            </wp:positionH>
            <wp:positionV relativeFrom="paragraph">
              <wp:posOffset>171450</wp:posOffset>
            </wp:positionV>
            <wp:extent cx="3190875" cy="223202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A33">
        <w:rPr>
          <w:i/>
        </w:rPr>
        <w:t xml:space="preserve">FIG. 2. </w:t>
      </w:r>
      <w:r w:rsidR="004947D7" w:rsidRPr="00B2682D">
        <w:rPr>
          <w:i/>
        </w:rPr>
        <w:t>Location and nomenclature of instruments on the fuel assembl</w:t>
      </w:r>
      <w:r w:rsidR="002E271B" w:rsidRPr="00B2682D">
        <w:rPr>
          <w:i/>
        </w:rPr>
        <w:t>ies</w:t>
      </w:r>
      <w:r w:rsidR="004947D7" w:rsidRPr="00B2682D">
        <w:rPr>
          <w:i/>
        </w:rPr>
        <w:t>.</w:t>
      </w:r>
    </w:p>
    <w:p w14:paraId="6CA4A24C" w14:textId="40844387" w:rsidR="004353EA" w:rsidRDefault="004353EA" w:rsidP="00537496">
      <w:pPr>
        <w:pStyle w:val="BodyText"/>
      </w:pPr>
    </w:p>
    <w:p w14:paraId="2952EFF6" w14:textId="7C9F89E0" w:rsidR="00532A33" w:rsidRDefault="00532A33" w:rsidP="00537496">
      <w:pPr>
        <w:pStyle w:val="BodyText"/>
      </w:pPr>
    </w:p>
    <w:p w14:paraId="3BE5E7C0" w14:textId="4CF7BB7C" w:rsidR="002E271B" w:rsidRDefault="002E271B" w:rsidP="00537496">
      <w:pPr>
        <w:pStyle w:val="BodyText"/>
      </w:pPr>
    </w:p>
    <w:p w14:paraId="03EF3D60" w14:textId="77777777" w:rsidR="004C6472" w:rsidRDefault="004C6472" w:rsidP="00537496">
      <w:pPr>
        <w:pStyle w:val="BodyText"/>
        <w:rPr>
          <w:bCs/>
          <w:i/>
          <w:sz w:val="18"/>
          <w:lang w:val="en-US"/>
        </w:rPr>
      </w:pPr>
    </w:p>
    <w:p w14:paraId="312C9E59" w14:textId="77777777" w:rsidR="004C6472" w:rsidRDefault="004C6472" w:rsidP="00537496">
      <w:pPr>
        <w:pStyle w:val="BodyText"/>
        <w:rPr>
          <w:bCs/>
          <w:i/>
          <w:sz w:val="18"/>
          <w:lang w:val="en-US"/>
        </w:rPr>
      </w:pPr>
    </w:p>
    <w:p w14:paraId="432FB518" w14:textId="77777777" w:rsidR="004C6472" w:rsidRDefault="004C6472" w:rsidP="00537496">
      <w:pPr>
        <w:pStyle w:val="BodyText"/>
        <w:rPr>
          <w:bCs/>
          <w:i/>
          <w:sz w:val="18"/>
          <w:lang w:val="en-US"/>
        </w:rPr>
      </w:pPr>
    </w:p>
    <w:p w14:paraId="65E13DD3" w14:textId="281B2688" w:rsidR="004C6472" w:rsidRDefault="004C6472" w:rsidP="00537496">
      <w:pPr>
        <w:pStyle w:val="BodyText"/>
        <w:rPr>
          <w:bCs/>
          <w:i/>
          <w:sz w:val="18"/>
          <w:lang w:val="en-US"/>
        </w:rPr>
      </w:pPr>
    </w:p>
    <w:p w14:paraId="62E7432E" w14:textId="7E1B8D71" w:rsidR="004C6472" w:rsidRDefault="004C6472" w:rsidP="00537496">
      <w:pPr>
        <w:pStyle w:val="BodyText"/>
        <w:rPr>
          <w:bCs/>
          <w:i/>
          <w:sz w:val="18"/>
          <w:lang w:val="en-US"/>
        </w:rPr>
      </w:pPr>
    </w:p>
    <w:p w14:paraId="42CB7A08" w14:textId="42501ADB" w:rsidR="004C6472" w:rsidRDefault="004C6472" w:rsidP="00537496">
      <w:pPr>
        <w:pStyle w:val="BodyText"/>
        <w:rPr>
          <w:bCs/>
          <w:i/>
          <w:sz w:val="18"/>
          <w:lang w:val="en-US"/>
        </w:rPr>
      </w:pPr>
    </w:p>
    <w:p w14:paraId="330677E9" w14:textId="6BBBA631" w:rsidR="004C6472" w:rsidRDefault="004C6472" w:rsidP="00537496">
      <w:pPr>
        <w:pStyle w:val="BodyText"/>
        <w:rPr>
          <w:bCs/>
          <w:i/>
          <w:sz w:val="18"/>
          <w:lang w:val="en-US"/>
        </w:rPr>
      </w:pPr>
    </w:p>
    <w:p w14:paraId="2D52B9D4" w14:textId="77777777" w:rsidR="004C6472" w:rsidRDefault="004C6472" w:rsidP="00537496">
      <w:pPr>
        <w:pStyle w:val="BodyText"/>
        <w:rPr>
          <w:bCs/>
          <w:i/>
          <w:sz w:val="18"/>
          <w:lang w:val="en-US"/>
        </w:rPr>
      </w:pPr>
    </w:p>
    <w:p w14:paraId="49148D98" w14:textId="77777777" w:rsidR="004C6472" w:rsidRDefault="004C6472" w:rsidP="00537496">
      <w:pPr>
        <w:pStyle w:val="BodyText"/>
        <w:rPr>
          <w:bCs/>
          <w:i/>
          <w:sz w:val="18"/>
          <w:lang w:val="en-US"/>
        </w:rPr>
      </w:pPr>
    </w:p>
    <w:p w14:paraId="7FE0519A" w14:textId="77777777" w:rsidR="004C6472" w:rsidRDefault="004C6472" w:rsidP="00537496">
      <w:pPr>
        <w:pStyle w:val="BodyText"/>
        <w:rPr>
          <w:bCs/>
          <w:i/>
          <w:sz w:val="18"/>
          <w:lang w:val="en-US"/>
        </w:rPr>
      </w:pPr>
    </w:p>
    <w:p w14:paraId="442F1F42" w14:textId="77777777" w:rsidR="004C6472" w:rsidRDefault="004C6472" w:rsidP="00537496">
      <w:pPr>
        <w:pStyle w:val="BodyText"/>
        <w:rPr>
          <w:bCs/>
          <w:i/>
          <w:sz w:val="18"/>
          <w:lang w:val="en-US"/>
        </w:rPr>
      </w:pPr>
    </w:p>
    <w:p w14:paraId="43680ED6" w14:textId="1EF5C788" w:rsidR="002E271B" w:rsidRPr="00E748DB" w:rsidRDefault="00A660E0" w:rsidP="00537496">
      <w:pPr>
        <w:pStyle w:val="BodyText"/>
        <w:rPr>
          <w:bCs/>
          <w:i/>
          <w:sz w:val="18"/>
          <w:lang w:val="en-US"/>
        </w:rPr>
      </w:pPr>
      <w:r>
        <w:rPr>
          <w:bCs/>
          <w:i/>
          <w:sz w:val="18"/>
          <w:lang w:val="en-US"/>
        </w:rPr>
        <w:t>F</w:t>
      </w:r>
      <w:r w:rsidR="00532A33">
        <w:rPr>
          <w:bCs/>
          <w:i/>
          <w:sz w:val="18"/>
          <w:lang w:val="en-US"/>
        </w:rPr>
        <w:t>IG</w:t>
      </w:r>
      <w:r w:rsidR="003E5D21">
        <w:rPr>
          <w:bCs/>
          <w:i/>
          <w:sz w:val="18"/>
          <w:lang w:val="en-US"/>
        </w:rPr>
        <w:t xml:space="preserve">. </w:t>
      </w:r>
      <w:r w:rsidR="00532A33">
        <w:rPr>
          <w:bCs/>
          <w:i/>
          <w:sz w:val="18"/>
          <w:lang w:val="en-US"/>
        </w:rPr>
        <w:t xml:space="preserve">3. </w:t>
      </w:r>
      <w:r w:rsidR="009C714B" w:rsidRPr="00E748DB">
        <w:rPr>
          <w:bCs/>
          <w:i/>
          <w:sz w:val="18"/>
          <w:lang w:val="en-US"/>
        </w:rPr>
        <w:t>Schematic of cask, cradle, and transport</w:t>
      </w:r>
      <w:r w:rsidR="00532A33">
        <w:rPr>
          <w:bCs/>
          <w:i/>
          <w:sz w:val="18"/>
          <w:lang w:val="en-US"/>
        </w:rPr>
        <w:t>ation</w:t>
      </w:r>
      <w:r w:rsidR="009C714B" w:rsidRPr="00E748DB">
        <w:rPr>
          <w:bCs/>
          <w:i/>
          <w:sz w:val="18"/>
          <w:lang w:val="en-US"/>
        </w:rPr>
        <w:t xml:space="preserve"> platform accelerometer locations and nomenclature</w:t>
      </w:r>
      <w:r w:rsidR="00532A33">
        <w:rPr>
          <w:bCs/>
          <w:i/>
          <w:sz w:val="18"/>
          <w:lang w:val="en-US"/>
        </w:rPr>
        <w:t>.</w:t>
      </w:r>
    </w:p>
    <w:p w14:paraId="2B571A2B" w14:textId="5F9CCE46" w:rsidR="003E5D21" w:rsidRDefault="003E5D21" w:rsidP="0022709B">
      <w:pPr>
        <w:pStyle w:val="BodyText"/>
      </w:pPr>
      <w:r w:rsidRPr="003E5D21">
        <w:rPr>
          <w:noProof/>
        </w:rPr>
        <w:lastRenderedPageBreak/>
        <w:drawing>
          <wp:anchor distT="0" distB="0" distL="114300" distR="114300" simplePos="0" relativeHeight="251667456" behindDoc="0" locked="0" layoutInCell="1" allowOverlap="1" wp14:anchorId="06420B17" wp14:editId="4194E1DF">
            <wp:simplePos x="0" y="0"/>
            <wp:positionH relativeFrom="margin">
              <wp:align>center</wp:align>
            </wp:positionH>
            <wp:positionV relativeFrom="paragraph">
              <wp:posOffset>19685</wp:posOffset>
            </wp:positionV>
            <wp:extent cx="2273935" cy="34080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935" cy="340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F13B4" w14:textId="5E904465" w:rsidR="003E5D21" w:rsidRDefault="003E5D21" w:rsidP="0022709B">
      <w:pPr>
        <w:pStyle w:val="BodyText"/>
      </w:pPr>
    </w:p>
    <w:p w14:paraId="2527FCCE" w14:textId="5F51B2B6" w:rsidR="003E5D21" w:rsidRDefault="003E5D21" w:rsidP="0022709B">
      <w:pPr>
        <w:pStyle w:val="BodyText"/>
      </w:pPr>
    </w:p>
    <w:p w14:paraId="2A3FCFC0" w14:textId="77777777" w:rsidR="003E5D21" w:rsidRDefault="003E5D21" w:rsidP="0022709B">
      <w:pPr>
        <w:pStyle w:val="BodyText"/>
      </w:pPr>
    </w:p>
    <w:p w14:paraId="5B8FED27" w14:textId="77777777" w:rsidR="003E5D21" w:rsidRDefault="003E5D21" w:rsidP="0022709B">
      <w:pPr>
        <w:pStyle w:val="BodyText"/>
      </w:pPr>
    </w:p>
    <w:p w14:paraId="3271440D" w14:textId="77777777" w:rsidR="003E5D21" w:rsidRDefault="003E5D21" w:rsidP="0022709B">
      <w:pPr>
        <w:pStyle w:val="BodyText"/>
      </w:pPr>
    </w:p>
    <w:p w14:paraId="178B2A62" w14:textId="77777777" w:rsidR="003E5D21" w:rsidRDefault="003E5D21" w:rsidP="0022709B">
      <w:pPr>
        <w:pStyle w:val="BodyText"/>
      </w:pPr>
    </w:p>
    <w:p w14:paraId="18A99785" w14:textId="77777777" w:rsidR="003E5D21" w:rsidRDefault="003E5D21" w:rsidP="0022709B">
      <w:pPr>
        <w:pStyle w:val="BodyText"/>
      </w:pPr>
    </w:p>
    <w:p w14:paraId="0CE3D780" w14:textId="77777777" w:rsidR="003E5D21" w:rsidRDefault="003E5D21" w:rsidP="0022709B">
      <w:pPr>
        <w:pStyle w:val="BodyText"/>
      </w:pPr>
    </w:p>
    <w:p w14:paraId="71CE31D5" w14:textId="77777777" w:rsidR="003E5D21" w:rsidRDefault="003E5D21" w:rsidP="0022709B">
      <w:pPr>
        <w:pStyle w:val="BodyText"/>
      </w:pPr>
    </w:p>
    <w:p w14:paraId="44CD72E6" w14:textId="77777777" w:rsidR="003E5D21" w:rsidRDefault="003E5D21" w:rsidP="0022709B">
      <w:pPr>
        <w:pStyle w:val="BodyText"/>
      </w:pPr>
    </w:p>
    <w:p w14:paraId="43043544" w14:textId="77777777" w:rsidR="003E5D21" w:rsidRDefault="003E5D21" w:rsidP="0022709B">
      <w:pPr>
        <w:pStyle w:val="BodyText"/>
      </w:pPr>
    </w:p>
    <w:p w14:paraId="2405F2AD" w14:textId="77777777" w:rsidR="003E5D21" w:rsidRDefault="003E5D21" w:rsidP="0022709B">
      <w:pPr>
        <w:pStyle w:val="BodyText"/>
      </w:pPr>
    </w:p>
    <w:p w14:paraId="71D11A4F" w14:textId="77777777" w:rsidR="003E5D21" w:rsidRDefault="003E5D21" w:rsidP="0022709B">
      <w:pPr>
        <w:pStyle w:val="BodyText"/>
      </w:pPr>
    </w:p>
    <w:p w14:paraId="43815876" w14:textId="77777777" w:rsidR="003E5D21" w:rsidRDefault="003E5D21" w:rsidP="0022709B">
      <w:pPr>
        <w:pStyle w:val="BodyText"/>
      </w:pPr>
    </w:p>
    <w:p w14:paraId="21439077" w14:textId="77777777" w:rsidR="003E5D21" w:rsidRDefault="003E5D21" w:rsidP="0022709B">
      <w:pPr>
        <w:pStyle w:val="BodyText"/>
      </w:pPr>
    </w:p>
    <w:p w14:paraId="7137F678" w14:textId="77777777" w:rsidR="003E5D21" w:rsidRDefault="003E5D21" w:rsidP="0022709B">
      <w:pPr>
        <w:pStyle w:val="BodyText"/>
      </w:pPr>
    </w:p>
    <w:p w14:paraId="4C4E4F1A" w14:textId="77777777" w:rsidR="003E5D21" w:rsidRDefault="003E5D21" w:rsidP="0022709B">
      <w:pPr>
        <w:pStyle w:val="BodyText"/>
      </w:pPr>
    </w:p>
    <w:p w14:paraId="154DE39A" w14:textId="77777777" w:rsidR="003E5D21" w:rsidRDefault="003E5D21" w:rsidP="0022709B">
      <w:pPr>
        <w:pStyle w:val="BodyText"/>
      </w:pPr>
    </w:p>
    <w:p w14:paraId="60E2AA32" w14:textId="77777777" w:rsidR="003E5D21" w:rsidRDefault="003E5D21" w:rsidP="0022709B">
      <w:pPr>
        <w:pStyle w:val="BodyText"/>
      </w:pPr>
    </w:p>
    <w:p w14:paraId="36C960B9" w14:textId="77777777" w:rsidR="003E5D21" w:rsidRDefault="003E5D21" w:rsidP="0022709B">
      <w:pPr>
        <w:pStyle w:val="BodyText"/>
      </w:pPr>
    </w:p>
    <w:p w14:paraId="471E3599" w14:textId="76E6F278" w:rsidR="003E5D21" w:rsidRPr="003E5D21" w:rsidRDefault="003E5D21" w:rsidP="003E5D21">
      <w:pPr>
        <w:pStyle w:val="BodyText"/>
        <w:jc w:val="center"/>
        <w:rPr>
          <w:bCs/>
          <w:i/>
          <w:sz w:val="18"/>
          <w:lang w:val="en-US"/>
        </w:rPr>
      </w:pPr>
      <w:r w:rsidRPr="003E5D21">
        <w:rPr>
          <w:bCs/>
          <w:i/>
          <w:sz w:val="18"/>
          <w:lang w:val="en-US"/>
        </w:rPr>
        <w:t xml:space="preserve">FIG. </w:t>
      </w:r>
      <w:r w:rsidR="002174F7">
        <w:rPr>
          <w:bCs/>
          <w:i/>
          <w:sz w:val="18"/>
          <w:lang w:val="en-US"/>
        </w:rPr>
        <w:t>4</w:t>
      </w:r>
      <w:r w:rsidRPr="003E5D21">
        <w:rPr>
          <w:bCs/>
          <w:i/>
          <w:sz w:val="18"/>
          <w:lang w:val="en-US"/>
        </w:rPr>
        <w:t xml:space="preserve">. Dry storage simulation test, ENSA’s Facility in </w:t>
      </w:r>
      <w:proofErr w:type="spellStart"/>
      <w:r w:rsidRPr="003E5D21">
        <w:rPr>
          <w:bCs/>
          <w:i/>
          <w:sz w:val="18"/>
          <w:lang w:val="en-US"/>
        </w:rPr>
        <w:t>Maliaño</w:t>
      </w:r>
      <w:proofErr w:type="spellEnd"/>
      <w:r w:rsidRPr="003E5D21">
        <w:rPr>
          <w:bCs/>
          <w:i/>
          <w:sz w:val="18"/>
          <w:lang w:val="en-US"/>
        </w:rPr>
        <w:t>, Spain.</w:t>
      </w:r>
    </w:p>
    <w:p w14:paraId="7ABEF7EB" w14:textId="349B10DE" w:rsidR="003E5D21" w:rsidRDefault="00A660E0" w:rsidP="00863573">
      <w:pPr>
        <w:pStyle w:val="BodyText"/>
        <w:jc w:val="center"/>
        <w:rPr>
          <w:bCs/>
          <w:i/>
          <w:sz w:val="18"/>
          <w:lang w:val="en-US"/>
        </w:rPr>
      </w:pPr>
      <w:r>
        <w:rPr>
          <w:noProof/>
        </w:rPr>
        <w:drawing>
          <wp:anchor distT="0" distB="0" distL="114300" distR="114300" simplePos="0" relativeHeight="251659776" behindDoc="0" locked="0" layoutInCell="1" allowOverlap="1" wp14:anchorId="5B9A6EB6" wp14:editId="75354A1D">
            <wp:simplePos x="0" y="0"/>
            <wp:positionH relativeFrom="column">
              <wp:posOffset>92710</wp:posOffset>
            </wp:positionH>
            <wp:positionV relativeFrom="paragraph">
              <wp:posOffset>183515</wp:posOffset>
            </wp:positionV>
            <wp:extent cx="5732145" cy="1692910"/>
            <wp:effectExtent l="0" t="0" r="1905" b="2540"/>
            <wp:wrapSquare wrapText="bothSides"/>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BD4AF" w14:textId="65F3EC10" w:rsidR="006B7AFA" w:rsidRDefault="00863573" w:rsidP="00863573">
      <w:pPr>
        <w:pStyle w:val="BodyText"/>
        <w:jc w:val="center"/>
        <w:rPr>
          <w:bCs/>
          <w:i/>
          <w:sz w:val="18"/>
          <w:lang w:val="en-US"/>
        </w:rPr>
      </w:pPr>
      <w:r w:rsidRPr="00863573">
        <w:rPr>
          <w:bCs/>
          <w:i/>
          <w:sz w:val="18"/>
          <w:lang w:val="en-US"/>
        </w:rPr>
        <w:t xml:space="preserve">FIG. </w:t>
      </w:r>
      <w:r w:rsidR="00BF09C7">
        <w:rPr>
          <w:bCs/>
          <w:i/>
          <w:sz w:val="18"/>
          <w:lang w:val="en-US"/>
        </w:rPr>
        <w:t>5</w:t>
      </w:r>
      <w:r w:rsidRPr="00863573">
        <w:rPr>
          <w:bCs/>
          <w:i/>
          <w:sz w:val="18"/>
          <w:lang w:val="en-US"/>
        </w:rPr>
        <w:t>. Multi-modal transportation test route.</w:t>
      </w:r>
    </w:p>
    <w:p w14:paraId="68B6A391" w14:textId="3834E7D7" w:rsidR="003E5D21" w:rsidRDefault="003E5D21" w:rsidP="00C96E81">
      <w:pPr>
        <w:pStyle w:val="BodyText"/>
      </w:pPr>
    </w:p>
    <w:p w14:paraId="2C622991" w14:textId="6CCB2AB0" w:rsidR="00154D5E" w:rsidRDefault="00C96E81" w:rsidP="00C96E81">
      <w:pPr>
        <w:pStyle w:val="BodyText"/>
      </w:pPr>
      <w:r w:rsidRPr="00C96E81">
        <w:t xml:space="preserve">The test configuration used during the heavy-haul </w:t>
      </w:r>
      <w:r w:rsidR="007400D4">
        <w:t xml:space="preserve">truck </w:t>
      </w:r>
      <w:r w:rsidRPr="00C96E81">
        <w:t xml:space="preserve">transport in Spain is shown in Figure </w:t>
      </w:r>
      <w:r w:rsidR="00BF09C7">
        <w:t>6</w:t>
      </w:r>
      <w:r w:rsidRPr="00C96E81">
        <w:t xml:space="preserve">. </w:t>
      </w:r>
      <w:r>
        <w:t xml:space="preserve">Figure </w:t>
      </w:r>
      <w:r w:rsidR="00BF09C7">
        <w:t>7</w:t>
      </w:r>
      <w:r>
        <w:t xml:space="preserve"> shows how the cask was transported in the larger ocean ship. </w:t>
      </w:r>
      <w:r w:rsidR="00E5136F">
        <w:t xml:space="preserve">The test configuration was similar in the coastal transport, except the </w:t>
      </w:r>
      <w:r w:rsidR="005043A9">
        <w:t>c</w:t>
      </w:r>
      <w:r w:rsidR="00E5136F">
        <w:t>a</w:t>
      </w:r>
      <w:r w:rsidR="005043A9">
        <w:t>s</w:t>
      </w:r>
      <w:r w:rsidR="00E5136F">
        <w:t xml:space="preserve">k was on the same trailer as in the heavy-haul truck transport. </w:t>
      </w:r>
      <w:r>
        <w:t xml:space="preserve">Figure </w:t>
      </w:r>
      <w:r w:rsidR="00BF09C7">
        <w:t>8</w:t>
      </w:r>
      <w:r>
        <w:t xml:space="preserve"> shows the cask system on the </w:t>
      </w:r>
      <w:proofErr w:type="spellStart"/>
      <w:r>
        <w:t>Kasgro</w:t>
      </w:r>
      <w:proofErr w:type="spellEnd"/>
      <w:r>
        <w:t xml:space="preserve"> railcar. This configuration was used for the rail transport and in the TTCI tests.</w:t>
      </w:r>
    </w:p>
    <w:p w14:paraId="26702EFF" w14:textId="07726029" w:rsidR="003E5D21" w:rsidRPr="00C96E81" w:rsidRDefault="00A54DC4" w:rsidP="00C96E81">
      <w:pPr>
        <w:pStyle w:val="BodyText"/>
      </w:pPr>
      <w:r w:rsidRPr="008A7B49">
        <w:rPr>
          <w:noProof/>
        </w:rPr>
        <w:drawing>
          <wp:anchor distT="0" distB="0" distL="114300" distR="114300" simplePos="0" relativeHeight="251664384" behindDoc="0" locked="0" layoutInCell="1" allowOverlap="1" wp14:anchorId="5729EE42" wp14:editId="49DFCB40">
            <wp:simplePos x="0" y="0"/>
            <wp:positionH relativeFrom="margin">
              <wp:align>center</wp:align>
            </wp:positionH>
            <wp:positionV relativeFrom="paragraph">
              <wp:posOffset>81418</wp:posOffset>
            </wp:positionV>
            <wp:extent cx="4281805" cy="183705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180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D51C0" w14:textId="48733984" w:rsidR="00E61818" w:rsidRDefault="00E61818" w:rsidP="00537496">
      <w:pPr>
        <w:pStyle w:val="BodyText"/>
      </w:pPr>
    </w:p>
    <w:p w14:paraId="12B49795" w14:textId="0EDC4DC5" w:rsidR="00E61818" w:rsidRDefault="00E61818" w:rsidP="00537496">
      <w:pPr>
        <w:pStyle w:val="BodyText"/>
      </w:pPr>
    </w:p>
    <w:p w14:paraId="5C03A819" w14:textId="77777777" w:rsidR="00863573" w:rsidRDefault="00863573" w:rsidP="00863573">
      <w:pPr>
        <w:pStyle w:val="BodyText"/>
        <w:jc w:val="center"/>
      </w:pPr>
    </w:p>
    <w:p w14:paraId="3493C288" w14:textId="77777777" w:rsidR="00863573" w:rsidRDefault="00863573" w:rsidP="00863573">
      <w:pPr>
        <w:pStyle w:val="BodyText"/>
        <w:jc w:val="center"/>
      </w:pPr>
    </w:p>
    <w:p w14:paraId="7F817691" w14:textId="77777777" w:rsidR="00863573" w:rsidRDefault="00863573" w:rsidP="00863573">
      <w:pPr>
        <w:pStyle w:val="BodyText"/>
        <w:jc w:val="center"/>
      </w:pPr>
    </w:p>
    <w:p w14:paraId="57E6F02C" w14:textId="77777777" w:rsidR="00863573" w:rsidRDefault="00863573" w:rsidP="00863573">
      <w:pPr>
        <w:pStyle w:val="BodyText"/>
        <w:jc w:val="center"/>
      </w:pPr>
    </w:p>
    <w:p w14:paraId="6A566CDC" w14:textId="77777777" w:rsidR="00863573" w:rsidRDefault="00863573" w:rsidP="00863573">
      <w:pPr>
        <w:pStyle w:val="BodyText"/>
        <w:jc w:val="center"/>
      </w:pPr>
    </w:p>
    <w:p w14:paraId="2D50DF9E" w14:textId="77777777" w:rsidR="00863573" w:rsidRDefault="00863573" w:rsidP="00863573">
      <w:pPr>
        <w:pStyle w:val="BodyText"/>
        <w:jc w:val="center"/>
      </w:pPr>
    </w:p>
    <w:p w14:paraId="0B2E52DD" w14:textId="77777777" w:rsidR="00863573" w:rsidRDefault="00863573" w:rsidP="00863573">
      <w:pPr>
        <w:pStyle w:val="BodyText"/>
        <w:jc w:val="center"/>
      </w:pPr>
    </w:p>
    <w:p w14:paraId="72441C69" w14:textId="77777777" w:rsidR="00863573" w:rsidRDefault="00863573" w:rsidP="00863573">
      <w:pPr>
        <w:pStyle w:val="BodyText"/>
        <w:jc w:val="center"/>
      </w:pPr>
    </w:p>
    <w:p w14:paraId="1B8D1C2F" w14:textId="77777777" w:rsidR="00863573" w:rsidRDefault="00863573" w:rsidP="00863573">
      <w:pPr>
        <w:pStyle w:val="BodyText"/>
        <w:jc w:val="center"/>
      </w:pPr>
    </w:p>
    <w:p w14:paraId="7A35D589" w14:textId="545A4BD2" w:rsidR="00E61818" w:rsidRPr="00E748DB" w:rsidRDefault="00863573" w:rsidP="00863573">
      <w:pPr>
        <w:pStyle w:val="BodyText"/>
        <w:jc w:val="center"/>
        <w:rPr>
          <w:i/>
        </w:rPr>
      </w:pPr>
      <w:r w:rsidRPr="003E5D21">
        <w:rPr>
          <w:i/>
          <w:sz w:val="18"/>
          <w:lang w:val="en-US"/>
        </w:rPr>
        <w:t xml:space="preserve">FIG. </w:t>
      </w:r>
      <w:r w:rsidR="00BF09C7">
        <w:rPr>
          <w:i/>
          <w:sz w:val="18"/>
          <w:lang w:val="en-US"/>
        </w:rPr>
        <w:t>6</w:t>
      </w:r>
      <w:r w:rsidRPr="003E5D21">
        <w:rPr>
          <w:i/>
          <w:sz w:val="18"/>
          <w:lang w:val="en-US"/>
        </w:rPr>
        <w:t xml:space="preserve">. </w:t>
      </w:r>
      <w:r w:rsidR="008A7B49" w:rsidRPr="00E748DB">
        <w:rPr>
          <w:i/>
          <w:sz w:val="18"/>
          <w:lang w:val="en-US"/>
        </w:rPr>
        <w:t>Heavy-haul truck transport</w:t>
      </w:r>
      <w:r>
        <w:rPr>
          <w:i/>
          <w:sz w:val="18"/>
          <w:lang w:val="en-US"/>
        </w:rPr>
        <w:t xml:space="preserve"> in Spain</w:t>
      </w:r>
      <w:r w:rsidR="008A7B49" w:rsidRPr="00E748DB">
        <w:rPr>
          <w:i/>
          <w:sz w:val="18"/>
          <w:lang w:val="en-US"/>
        </w:rPr>
        <w:t>.</w:t>
      </w:r>
    </w:p>
    <w:p w14:paraId="0C2EFE62" w14:textId="01E1A662" w:rsidR="00E61818" w:rsidRDefault="00E61818" w:rsidP="00537496">
      <w:pPr>
        <w:pStyle w:val="BodyText"/>
      </w:pPr>
    </w:p>
    <w:p w14:paraId="48B8BA98" w14:textId="26AF3F89" w:rsidR="00E61818" w:rsidRDefault="009F4C1A" w:rsidP="00537496">
      <w:pPr>
        <w:pStyle w:val="BodyText"/>
      </w:pPr>
      <w:r w:rsidRPr="008A7B49">
        <w:rPr>
          <w:noProof/>
          <w:szCs w:val="22"/>
          <w:lang w:val="en-US" w:eastAsia="en-GB"/>
        </w:rPr>
        <w:lastRenderedPageBreak/>
        <w:drawing>
          <wp:anchor distT="0" distB="0" distL="114300" distR="114300" simplePos="0" relativeHeight="251665408" behindDoc="0" locked="0" layoutInCell="1" allowOverlap="1" wp14:anchorId="4638F9F5" wp14:editId="081772C5">
            <wp:simplePos x="0" y="0"/>
            <wp:positionH relativeFrom="margin">
              <wp:align>center</wp:align>
            </wp:positionH>
            <wp:positionV relativeFrom="paragraph">
              <wp:posOffset>22888</wp:posOffset>
            </wp:positionV>
            <wp:extent cx="3621405" cy="24180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1405"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747E6" w14:textId="53B3757E" w:rsidR="008A7B49" w:rsidRDefault="008A7B49" w:rsidP="008A7B49">
      <w:pPr>
        <w:pStyle w:val="BodyText"/>
        <w:rPr>
          <w:szCs w:val="22"/>
          <w:lang w:val="en-US" w:eastAsia="en-GB"/>
        </w:rPr>
      </w:pPr>
    </w:p>
    <w:p w14:paraId="1B6664A6" w14:textId="55D72A22" w:rsidR="008A7B49" w:rsidRDefault="008A7B49" w:rsidP="008A7B49">
      <w:pPr>
        <w:pStyle w:val="BodyText"/>
        <w:rPr>
          <w:szCs w:val="22"/>
          <w:lang w:val="en-US" w:eastAsia="en-GB"/>
        </w:rPr>
      </w:pPr>
    </w:p>
    <w:p w14:paraId="3C043062" w14:textId="77777777" w:rsidR="00863573" w:rsidRDefault="00863573" w:rsidP="00E748DB">
      <w:pPr>
        <w:pStyle w:val="Caption"/>
        <w:jc w:val="center"/>
        <w:rPr>
          <w:i/>
        </w:rPr>
      </w:pPr>
    </w:p>
    <w:p w14:paraId="0D937F3D" w14:textId="77777777" w:rsidR="00863573" w:rsidRDefault="00863573" w:rsidP="00E748DB">
      <w:pPr>
        <w:pStyle w:val="Caption"/>
        <w:jc w:val="center"/>
        <w:rPr>
          <w:i/>
        </w:rPr>
      </w:pPr>
    </w:p>
    <w:p w14:paraId="0144D1B9" w14:textId="77777777" w:rsidR="00863573" w:rsidRDefault="00863573" w:rsidP="00E748DB">
      <w:pPr>
        <w:pStyle w:val="Caption"/>
        <w:jc w:val="center"/>
        <w:rPr>
          <w:i/>
        </w:rPr>
      </w:pPr>
    </w:p>
    <w:p w14:paraId="35C8D986" w14:textId="77777777" w:rsidR="00863573" w:rsidRDefault="00863573" w:rsidP="00E748DB">
      <w:pPr>
        <w:pStyle w:val="Caption"/>
        <w:jc w:val="center"/>
        <w:rPr>
          <w:i/>
        </w:rPr>
      </w:pPr>
    </w:p>
    <w:p w14:paraId="419ACAC6" w14:textId="77777777" w:rsidR="00863573" w:rsidRDefault="00863573" w:rsidP="00E748DB">
      <w:pPr>
        <w:pStyle w:val="Caption"/>
        <w:jc w:val="center"/>
        <w:rPr>
          <w:i/>
        </w:rPr>
      </w:pPr>
    </w:p>
    <w:p w14:paraId="4B77E60B" w14:textId="77777777" w:rsidR="00863573" w:rsidRDefault="00863573" w:rsidP="00E748DB">
      <w:pPr>
        <w:pStyle w:val="Caption"/>
        <w:jc w:val="center"/>
        <w:rPr>
          <w:i/>
        </w:rPr>
      </w:pPr>
    </w:p>
    <w:p w14:paraId="7983F6A6" w14:textId="77777777" w:rsidR="00863573" w:rsidRDefault="00863573" w:rsidP="00E748DB">
      <w:pPr>
        <w:pStyle w:val="Caption"/>
        <w:jc w:val="center"/>
        <w:rPr>
          <w:i/>
        </w:rPr>
      </w:pPr>
    </w:p>
    <w:p w14:paraId="742F2C0F" w14:textId="77777777" w:rsidR="00863573" w:rsidRDefault="00863573" w:rsidP="00E748DB">
      <w:pPr>
        <w:pStyle w:val="Caption"/>
        <w:jc w:val="center"/>
        <w:rPr>
          <w:i/>
        </w:rPr>
      </w:pPr>
    </w:p>
    <w:p w14:paraId="139DA6B2" w14:textId="77777777" w:rsidR="00863573" w:rsidRDefault="00863573" w:rsidP="00E748DB">
      <w:pPr>
        <w:pStyle w:val="Caption"/>
        <w:jc w:val="center"/>
        <w:rPr>
          <w:i/>
        </w:rPr>
      </w:pPr>
    </w:p>
    <w:p w14:paraId="778D6EDF" w14:textId="77777777" w:rsidR="00863573" w:rsidRDefault="00863573" w:rsidP="00E748DB">
      <w:pPr>
        <w:pStyle w:val="Caption"/>
        <w:jc w:val="center"/>
        <w:rPr>
          <w:i/>
        </w:rPr>
      </w:pPr>
    </w:p>
    <w:p w14:paraId="3A152125" w14:textId="77777777" w:rsidR="00863573" w:rsidRDefault="00863573" w:rsidP="00E748DB">
      <w:pPr>
        <w:pStyle w:val="Caption"/>
        <w:jc w:val="center"/>
        <w:rPr>
          <w:i/>
        </w:rPr>
      </w:pPr>
    </w:p>
    <w:p w14:paraId="46EC4683" w14:textId="66D239B6" w:rsidR="008A7B49" w:rsidRPr="00E748DB" w:rsidRDefault="009F4C1A" w:rsidP="00E748DB">
      <w:pPr>
        <w:pStyle w:val="Caption"/>
        <w:jc w:val="center"/>
        <w:rPr>
          <w:i/>
        </w:rPr>
      </w:pPr>
      <w:r>
        <w:rPr>
          <w:i/>
        </w:rPr>
        <w:t xml:space="preserve">FIG. </w:t>
      </w:r>
      <w:r w:rsidR="00BF09C7">
        <w:rPr>
          <w:i/>
        </w:rPr>
        <w:t>7</w:t>
      </w:r>
      <w:r>
        <w:rPr>
          <w:i/>
        </w:rPr>
        <w:t xml:space="preserve">. </w:t>
      </w:r>
      <w:r w:rsidR="008A7B49" w:rsidRPr="00E748DB">
        <w:rPr>
          <w:i/>
        </w:rPr>
        <w:t xml:space="preserve">Cask lashed to the interior deck of the </w:t>
      </w:r>
      <w:r>
        <w:rPr>
          <w:i/>
        </w:rPr>
        <w:t xml:space="preserve">ocean ship </w:t>
      </w:r>
      <w:r w:rsidR="008A7B49" w:rsidRPr="00E748DB">
        <w:rPr>
          <w:i/>
        </w:rPr>
        <w:t>“</w:t>
      </w:r>
      <w:proofErr w:type="spellStart"/>
      <w:r w:rsidR="008A7B49" w:rsidRPr="00E748DB">
        <w:rPr>
          <w:i/>
        </w:rPr>
        <w:t>Tarago</w:t>
      </w:r>
      <w:proofErr w:type="spellEnd"/>
      <w:r w:rsidR="008A7B49" w:rsidRPr="00E748DB">
        <w:rPr>
          <w:i/>
        </w:rPr>
        <w:t>.”</w:t>
      </w:r>
    </w:p>
    <w:p w14:paraId="68BAD531" w14:textId="1BA36AA5" w:rsidR="008A7B49" w:rsidRDefault="009F4C1A" w:rsidP="00537496">
      <w:pPr>
        <w:pStyle w:val="BodyText"/>
      </w:pPr>
      <w:r w:rsidRPr="008A7B49">
        <w:rPr>
          <w:noProof/>
        </w:rPr>
        <w:drawing>
          <wp:anchor distT="0" distB="0" distL="114300" distR="114300" simplePos="0" relativeHeight="251666432" behindDoc="0" locked="0" layoutInCell="1" allowOverlap="1" wp14:anchorId="73AEFE65" wp14:editId="251D3197">
            <wp:simplePos x="0" y="0"/>
            <wp:positionH relativeFrom="margin">
              <wp:align>center</wp:align>
            </wp:positionH>
            <wp:positionV relativeFrom="paragraph">
              <wp:posOffset>19685</wp:posOffset>
            </wp:positionV>
            <wp:extent cx="3659505" cy="27349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9505"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27C1" w14:textId="3AE26E04" w:rsidR="008A7B49" w:rsidRDefault="008A7B49" w:rsidP="00537496">
      <w:pPr>
        <w:pStyle w:val="BodyText"/>
      </w:pPr>
    </w:p>
    <w:p w14:paraId="4A0B6490" w14:textId="1A056CEB" w:rsidR="008A7B49" w:rsidRDefault="008A7B49" w:rsidP="00537496">
      <w:pPr>
        <w:pStyle w:val="BodyText"/>
      </w:pPr>
    </w:p>
    <w:p w14:paraId="0349ABBF" w14:textId="77777777" w:rsidR="009F4C1A" w:rsidRDefault="009F4C1A" w:rsidP="00E748DB">
      <w:pPr>
        <w:pStyle w:val="Caption"/>
        <w:jc w:val="center"/>
        <w:rPr>
          <w:i/>
        </w:rPr>
      </w:pPr>
    </w:p>
    <w:p w14:paraId="2AF12040" w14:textId="77777777" w:rsidR="009F4C1A" w:rsidRDefault="009F4C1A" w:rsidP="00E748DB">
      <w:pPr>
        <w:pStyle w:val="Caption"/>
        <w:jc w:val="center"/>
        <w:rPr>
          <w:i/>
        </w:rPr>
      </w:pPr>
    </w:p>
    <w:p w14:paraId="6171223A" w14:textId="77777777" w:rsidR="009F4C1A" w:rsidRDefault="009F4C1A" w:rsidP="00E748DB">
      <w:pPr>
        <w:pStyle w:val="Caption"/>
        <w:jc w:val="center"/>
        <w:rPr>
          <w:i/>
        </w:rPr>
      </w:pPr>
    </w:p>
    <w:p w14:paraId="0C04BDF5" w14:textId="77777777" w:rsidR="009F4C1A" w:rsidRDefault="009F4C1A" w:rsidP="00E748DB">
      <w:pPr>
        <w:pStyle w:val="Caption"/>
        <w:jc w:val="center"/>
        <w:rPr>
          <w:i/>
        </w:rPr>
      </w:pPr>
    </w:p>
    <w:p w14:paraId="428938F2" w14:textId="77777777" w:rsidR="009F4C1A" w:rsidRDefault="009F4C1A" w:rsidP="00E748DB">
      <w:pPr>
        <w:pStyle w:val="Caption"/>
        <w:jc w:val="center"/>
        <w:rPr>
          <w:i/>
        </w:rPr>
      </w:pPr>
    </w:p>
    <w:p w14:paraId="1814196E" w14:textId="77777777" w:rsidR="009F4C1A" w:rsidRDefault="009F4C1A" w:rsidP="00E748DB">
      <w:pPr>
        <w:pStyle w:val="Caption"/>
        <w:jc w:val="center"/>
        <w:rPr>
          <w:i/>
        </w:rPr>
      </w:pPr>
    </w:p>
    <w:p w14:paraId="2F9AC69A" w14:textId="77777777" w:rsidR="009F4C1A" w:rsidRDefault="009F4C1A" w:rsidP="00E748DB">
      <w:pPr>
        <w:pStyle w:val="Caption"/>
        <w:jc w:val="center"/>
        <w:rPr>
          <w:i/>
        </w:rPr>
      </w:pPr>
    </w:p>
    <w:p w14:paraId="2878DDF5" w14:textId="77777777" w:rsidR="009F4C1A" w:rsidRDefault="009F4C1A" w:rsidP="00E748DB">
      <w:pPr>
        <w:pStyle w:val="Caption"/>
        <w:jc w:val="center"/>
        <w:rPr>
          <w:i/>
        </w:rPr>
      </w:pPr>
    </w:p>
    <w:p w14:paraId="37953F14" w14:textId="77777777" w:rsidR="009F4C1A" w:rsidRDefault="009F4C1A" w:rsidP="00E748DB">
      <w:pPr>
        <w:pStyle w:val="Caption"/>
        <w:jc w:val="center"/>
        <w:rPr>
          <w:i/>
        </w:rPr>
      </w:pPr>
    </w:p>
    <w:p w14:paraId="1F60E1FB" w14:textId="77777777" w:rsidR="009F4C1A" w:rsidRDefault="009F4C1A" w:rsidP="00E748DB">
      <w:pPr>
        <w:pStyle w:val="Caption"/>
        <w:jc w:val="center"/>
        <w:rPr>
          <w:i/>
        </w:rPr>
      </w:pPr>
    </w:p>
    <w:p w14:paraId="00D62BE4" w14:textId="77777777" w:rsidR="009F4C1A" w:rsidRDefault="009F4C1A" w:rsidP="00E748DB">
      <w:pPr>
        <w:pStyle w:val="Caption"/>
        <w:jc w:val="center"/>
        <w:rPr>
          <w:i/>
        </w:rPr>
      </w:pPr>
    </w:p>
    <w:p w14:paraId="4CC01693" w14:textId="77777777" w:rsidR="009F4C1A" w:rsidRDefault="009F4C1A" w:rsidP="00E748DB">
      <w:pPr>
        <w:pStyle w:val="Caption"/>
        <w:jc w:val="center"/>
        <w:rPr>
          <w:i/>
        </w:rPr>
      </w:pPr>
    </w:p>
    <w:p w14:paraId="23075A59" w14:textId="77777777" w:rsidR="009F4C1A" w:rsidRDefault="009F4C1A" w:rsidP="00E748DB">
      <w:pPr>
        <w:pStyle w:val="Caption"/>
        <w:jc w:val="center"/>
        <w:rPr>
          <w:i/>
        </w:rPr>
      </w:pPr>
    </w:p>
    <w:p w14:paraId="6C00C845" w14:textId="491AF998" w:rsidR="008A7B49" w:rsidRPr="00E748DB" w:rsidRDefault="009F4C1A" w:rsidP="009F4C1A">
      <w:pPr>
        <w:pStyle w:val="Caption"/>
        <w:jc w:val="center"/>
        <w:rPr>
          <w:i/>
        </w:rPr>
      </w:pPr>
      <w:r>
        <w:rPr>
          <w:i/>
        </w:rPr>
        <w:t xml:space="preserve">FIG. </w:t>
      </w:r>
      <w:r w:rsidR="00BF09C7">
        <w:rPr>
          <w:i/>
        </w:rPr>
        <w:t>8</w:t>
      </w:r>
      <w:r>
        <w:rPr>
          <w:i/>
        </w:rPr>
        <w:t xml:space="preserve">. </w:t>
      </w:r>
      <w:proofErr w:type="spellStart"/>
      <w:r w:rsidR="004947D7" w:rsidRPr="00E748DB">
        <w:rPr>
          <w:i/>
        </w:rPr>
        <w:t>Kasgro</w:t>
      </w:r>
      <w:proofErr w:type="spellEnd"/>
      <w:r w:rsidR="004947D7" w:rsidRPr="00E748DB">
        <w:rPr>
          <w:i/>
        </w:rPr>
        <w:t xml:space="preserve"> 12-axle railcar used for </w:t>
      </w:r>
      <w:r>
        <w:rPr>
          <w:i/>
        </w:rPr>
        <w:t xml:space="preserve">rail </w:t>
      </w:r>
      <w:r w:rsidR="004947D7" w:rsidRPr="00E748DB">
        <w:rPr>
          <w:i/>
        </w:rPr>
        <w:t>transport</w:t>
      </w:r>
      <w:r>
        <w:rPr>
          <w:i/>
        </w:rPr>
        <w:t>.</w:t>
      </w:r>
      <w:r w:rsidR="004947D7" w:rsidRPr="00E748DB">
        <w:rPr>
          <w:i/>
        </w:rPr>
        <w:t xml:space="preserve"> </w:t>
      </w:r>
    </w:p>
    <w:p w14:paraId="12C960BB" w14:textId="77777777" w:rsidR="008A7B49" w:rsidRDefault="008A7B49" w:rsidP="00537496">
      <w:pPr>
        <w:pStyle w:val="BodyText"/>
      </w:pPr>
    </w:p>
    <w:p w14:paraId="6E103DAD" w14:textId="24929D28" w:rsidR="002543C4" w:rsidRDefault="00E710A2" w:rsidP="00FC6EDE">
      <w:pPr>
        <w:pStyle w:val="BodyText"/>
      </w:pPr>
      <w:r>
        <w:t>Table 1 provides the information on the distance and tr</w:t>
      </w:r>
      <w:r w:rsidR="00F83278">
        <w:t>ansport</w:t>
      </w:r>
      <w:r>
        <w:t xml:space="preserve"> time for each transport mode. The time of transfer from one transportation mode to another is not included because no data were collected. </w:t>
      </w:r>
      <w:r w:rsidR="002543C4">
        <w:t>The rail transport to Pueblo was via dedicated train and the travel time was much shorter. The rail transport from Pueblo was via general freight and the d</w:t>
      </w:r>
      <w:r w:rsidR="00B32F50">
        <w:t>ata collection stopped near St. Lo</w:t>
      </w:r>
      <w:r w:rsidR="0059443F">
        <w:t>u</w:t>
      </w:r>
      <w:r w:rsidR="00B32F50">
        <w:t>is</w:t>
      </w:r>
      <w:r w:rsidR="002543C4">
        <w:t xml:space="preserve"> (half way to Baltimore) </w:t>
      </w:r>
      <w:r w:rsidR="00B32F50">
        <w:t>when the data acquisition system batter</w:t>
      </w:r>
      <w:r>
        <w:t>ies</w:t>
      </w:r>
      <w:r w:rsidR="002543C4">
        <w:t xml:space="preserve"> </w:t>
      </w:r>
      <w:r w:rsidR="00F83278">
        <w:t>reached its capacity</w:t>
      </w:r>
      <w:r w:rsidR="002543C4">
        <w:t xml:space="preserve">. </w:t>
      </w:r>
    </w:p>
    <w:p w14:paraId="3DB3E486" w14:textId="0CB7464A" w:rsidR="00BF09C7" w:rsidRDefault="00FC6EDE" w:rsidP="00FC6EDE">
      <w:pPr>
        <w:pStyle w:val="BodyText"/>
      </w:pPr>
      <w:r>
        <w:t xml:space="preserve">Table 2 provides the description of the tests conducted at TTCI. </w:t>
      </w:r>
      <w:r w:rsidR="004B2C90">
        <w:t xml:space="preserve">The data frequency collection was 10,240 Hz during the TTCI tests and handling tests and 512 Hz during the other </w:t>
      </w:r>
      <w:r w:rsidR="004859EA">
        <w:t xml:space="preserve">transportation. </w:t>
      </w:r>
    </w:p>
    <w:p w14:paraId="2B28A0C6" w14:textId="50ACA8B1" w:rsidR="00BF09C7" w:rsidRDefault="00BF09C7" w:rsidP="00BF09C7">
      <w:pPr>
        <w:pStyle w:val="BodyText"/>
      </w:pPr>
    </w:p>
    <w:p w14:paraId="42FB8B58" w14:textId="0933A540" w:rsidR="00BF09C7" w:rsidRDefault="00BF09C7" w:rsidP="00BF09C7">
      <w:pPr>
        <w:pStyle w:val="BodyText"/>
        <w:ind w:firstLine="0"/>
      </w:pPr>
      <w:r>
        <w:t>TABLE 1.</w:t>
      </w:r>
      <w:r>
        <w:tab/>
        <w:t>TRANSPORTATION ROUTE PARAMETERS</w:t>
      </w:r>
    </w:p>
    <w:p w14:paraId="1D5739C8" w14:textId="77777777" w:rsidR="00AE2114" w:rsidRDefault="00AE2114" w:rsidP="00BF09C7">
      <w:pPr>
        <w:pStyle w:val="BodyText"/>
        <w:ind w:firstLine="0"/>
      </w:pPr>
    </w:p>
    <w:tbl>
      <w:tblPr>
        <w:tblW w:w="6210" w:type="dxa"/>
        <w:jc w:val="center"/>
        <w:tblLook w:val="04A0" w:firstRow="1" w:lastRow="0" w:firstColumn="1" w:lastColumn="0" w:noHBand="0" w:noVBand="1"/>
      </w:tblPr>
      <w:tblGrid>
        <w:gridCol w:w="2520"/>
        <w:gridCol w:w="1710"/>
        <w:gridCol w:w="1980"/>
      </w:tblGrid>
      <w:tr w:rsidR="00FB43CC" w:rsidRPr="00AE2114" w14:paraId="2B2970B5" w14:textId="77777777" w:rsidTr="00A660E0">
        <w:trPr>
          <w:trHeight w:val="230"/>
          <w:jc w:val="center"/>
        </w:trPr>
        <w:tc>
          <w:tcPr>
            <w:tcW w:w="2520" w:type="dxa"/>
            <w:tcBorders>
              <w:top w:val="nil"/>
              <w:left w:val="nil"/>
              <w:bottom w:val="nil"/>
              <w:right w:val="nil"/>
            </w:tcBorders>
            <w:shd w:val="clear" w:color="auto" w:fill="auto"/>
            <w:noWrap/>
            <w:vAlign w:val="center"/>
            <w:hideMark/>
          </w:tcPr>
          <w:p w14:paraId="73A8982E" w14:textId="33F71895" w:rsidR="00FB43CC" w:rsidRPr="00AE2114" w:rsidRDefault="00FB43CC" w:rsidP="007E126E">
            <w:pPr>
              <w:jc w:val="center"/>
              <w:rPr>
                <w:sz w:val="20"/>
              </w:rPr>
            </w:pPr>
            <w:r>
              <w:rPr>
                <w:sz w:val="20"/>
              </w:rPr>
              <w:t>Transport Mode</w:t>
            </w:r>
          </w:p>
        </w:tc>
        <w:tc>
          <w:tcPr>
            <w:tcW w:w="1710" w:type="dxa"/>
            <w:tcBorders>
              <w:top w:val="nil"/>
              <w:left w:val="nil"/>
              <w:bottom w:val="nil"/>
              <w:right w:val="nil"/>
            </w:tcBorders>
            <w:shd w:val="clear" w:color="auto" w:fill="auto"/>
            <w:noWrap/>
            <w:vAlign w:val="center"/>
            <w:hideMark/>
          </w:tcPr>
          <w:p w14:paraId="25E30B75" w14:textId="06A18FA5" w:rsidR="00FB43CC" w:rsidRPr="00AE2114" w:rsidRDefault="00FB43CC" w:rsidP="007E126E">
            <w:pPr>
              <w:jc w:val="center"/>
              <w:rPr>
                <w:sz w:val="20"/>
              </w:rPr>
            </w:pPr>
            <w:r>
              <w:rPr>
                <w:sz w:val="20"/>
              </w:rPr>
              <w:t xml:space="preserve">Total </w:t>
            </w:r>
            <w:r w:rsidRPr="00AE2114">
              <w:rPr>
                <w:sz w:val="20"/>
              </w:rPr>
              <w:t>Distance</w:t>
            </w:r>
            <w:r>
              <w:rPr>
                <w:sz w:val="20"/>
              </w:rPr>
              <w:t xml:space="preserve"> (</w:t>
            </w:r>
            <w:r w:rsidRPr="00AE2114">
              <w:rPr>
                <w:sz w:val="20"/>
              </w:rPr>
              <w:t>mi</w:t>
            </w:r>
            <w:r>
              <w:rPr>
                <w:sz w:val="20"/>
              </w:rPr>
              <w:t>)</w:t>
            </w:r>
          </w:p>
        </w:tc>
        <w:tc>
          <w:tcPr>
            <w:tcW w:w="1980" w:type="dxa"/>
            <w:tcBorders>
              <w:top w:val="nil"/>
              <w:left w:val="nil"/>
              <w:bottom w:val="nil"/>
              <w:right w:val="nil"/>
            </w:tcBorders>
            <w:shd w:val="clear" w:color="auto" w:fill="auto"/>
            <w:noWrap/>
            <w:vAlign w:val="center"/>
            <w:hideMark/>
          </w:tcPr>
          <w:p w14:paraId="123B4CF7" w14:textId="5B783B2D" w:rsidR="00FB43CC" w:rsidRPr="00AE2114" w:rsidRDefault="00375FCF" w:rsidP="007E126E">
            <w:pPr>
              <w:jc w:val="center"/>
              <w:rPr>
                <w:sz w:val="20"/>
              </w:rPr>
            </w:pPr>
            <w:r>
              <w:rPr>
                <w:sz w:val="20"/>
              </w:rPr>
              <w:t xml:space="preserve">Total </w:t>
            </w:r>
            <w:r w:rsidR="00FB43CC">
              <w:rPr>
                <w:sz w:val="20"/>
              </w:rPr>
              <w:t>Trans</w:t>
            </w:r>
            <w:r w:rsidR="004E3E1B">
              <w:rPr>
                <w:sz w:val="20"/>
              </w:rPr>
              <w:t>port</w:t>
            </w:r>
            <w:r w:rsidR="00FB43CC">
              <w:rPr>
                <w:sz w:val="20"/>
              </w:rPr>
              <w:t xml:space="preserve"> Time (</w:t>
            </w:r>
            <w:r w:rsidR="00FB43CC" w:rsidRPr="00AE2114">
              <w:rPr>
                <w:sz w:val="20"/>
              </w:rPr>
              <w:t>hrs</w:t>
            </w:r>
            <w:r w:rsidR="00FB43CC">
              <w:rPr>
                <w:sz w:val="20"/>
              </w:rPr>
              <w:t>)</w:t>
            </w:r>
          </w:p>
        </w:tc>
      </w:tr>
      <w:tr w:rsidR="00FB43CC" w:rsidRPr="00AE2114" w14:paraId="1D7AE061" w14:textId="77777777" w:rsidTr="00A660E0">
        <w:trPr>
          <w:trHeight w:val="230"/>
          <w:jc w:val="center"/>
        </w:trPr>
        <w:tc>
          <w:tcPr>
            <w:tcW w:w="2520" w:type="dxa"/>
            <w:tcBorders>
              <w:top w:val="nil"/>
              <w:left w:val="nil"/>
              <w:bottom w:val="nil"/>
              <w:right w:val="nil"/>
            </w:tcBorders>
            <w:shd w:val="clear" w:color="auto" w:fill="auto"/>
            <w:noWrap/>
            <w:vAlign w:val="bottom"/>
            <w:hideMark/>
          </w:tcPr>
          <w:p w14:paraId="6FD5AB2A" w14:textId="77777777" w:rsidR="00FB43CC" w:rsidRPr="00AE2114" w:rsidRDefault="00FB43CC" w:rsidP="00B32F50">
            <w:pPr>
              <w:rPr>
                <w:sz w:val="20"/>
              </w:rPr>
            </w:pPr>
            <w:r w:rsidRPr="00AE2114">
              <w:rPr>
                <w:sz w:val="20"/>
              </w:rPr>
              <w:t>Heavy Haul</w:t>
            </w:r>
          </w:p>
        </w:tc>
        <w:tc>
          <w:tcPr>
            <w:tcW w:w="1710" w:type="dxa"/>
            <w:tcBorders>
              <w:top w:val="nil"/>
              <w:left w:val="nil"/>
              <w:bottom w:val="nil"/>
              <w:right w:val="nil"/>
            </w:tcBorders>
            <w:shd w:val="clear" w:color="auto" w:fill="auto"/>
            <w:noWrap/>
            <w:vAlign w:val="bottom"/>
            <w:hideMark/>
          </w:tcPr>
          <w:p w14:paraId="73145B2C" w14:textId="77777777" w:rsidR="00FB43CC" w:rsidRPr="00AE2114" w:rsidRDefault="00FB43CC" w:rsidP="007E126E">
            <w:pPr>
              <w:jc w:val="center"/>
              <w:rPr>
                <w:sz w:val="20"/>
              </w:rPr>
            </w:pPr>
            <w:r w:rsidRPr="00AE2114">
              <w:rPr>
                <w:sz w:val="20"/>
              </w:rPr>
              <w:t>245</w:t>
            </w:r>
          </w:p>
        </w:tc>
        <w:tc>
          <w:tcPr>
            <w:tcW w:w="1980" w:type="dxa"/>
            <w:tcBorders>
              <w:top w:val="nil"/>
              <w:left w:val="nil"/>
              <w:bottom w:val="nil"/>
              <w:right w:val="nil"/>
            </w:tcBorders>
            <w:shd w:val="clear" w:color="auto" w:fill="auto"/>
            <w:noWrap/>
            <w:vAlign w:val="bottom"/>
            <w:hideMark/>
          </w:tcPr>
          <w:p w14:paraId="6EFA9CFE" w14:textId="4E08D565" w:rsidR="00FB43CC" w:rsidRPr="00AE2114" w:rsidRDefault="00FB43CC" w:rsidP="007E126E">
            <w:pPr>
              <w:jc w:val="center"/>
              <w:rPr>
                <w:sz w:val="20"/>
              </w:rPr>
            </w:pPr>
            <w:r>
              <w:rPr>
                <w:sz w:val="20"/>
              </w:rPr>
              <w:t>2</w:t>
            </w:r>
            <w:r w:rsidRPr="00AE2114">
              <w:rPr>
                <w:sz w:val="20"/>
              </w:rPr>
              <w:t>9</w:t>
            </w:r>
          </w:p>
        </w:tc>
      </w:tr>
      <w:tr w:rsidR="00FB43CC" w:rsidRPr="00AE2114" w14:paraId="793ED9DC" w14:textId="77777777" w:rsidTr="00A660E0">
        <w:trPr>
          <w:trHeight w:val="230"/>
          <w:jc w:val="center"/>
        </w:trPr>
        <w:tc>
          <w:tcPr>
            <w:tcW w:w="2520" w:type="dxa"/>
            <w:tcBorders>
              <w:top w:val="nil"/>
              <w:left w:val="nil"/>
              <w:bottom w:val="nil"/>
              <w:right w:val="nil"/>
            </w:tcBorders>
            <w:shd w:val="clear" w:color="auto" w:fill="auto"/>
            <w:noWrap/>
            <w:vAlign w:val="bottom"/>
            <w:hideMark/>
          </w:tcPr>
          <w:p w14:paraId="0DFEADBA" w14:textId="0808D2B7" w:rsidR="00FB43CC" w:rsidRPr="00AE2114" w:rsidRDefault="004E3E1B" w:rsidP="00B32F50">
            <w:pPr>
              <w:rPr>
                <w:sz w:val="20"/>
              </w:rPr>
            </w:pPr>
            <w:r>
              <w:rPr>
                <w:sz w:val="20"/>
              </w:rPr>
              <w:t>Coastal Freighter</w:t>
            </w:r>
          </w:p>
        </w:tc>
        <w:tc>
          <w:tcPr>
            <w:tcW w:w="1710" w:type="dxa"/>
            <w:tcBorders>
              <w:top w:val="nil"/>
              <w:left w:val="nil"/>
              <w:bottom w:val="nil"/>
              <w:right w:val="nil"/>
            </w:tcBorders>
            <w:shd w:val="clear" w:color="auto" w:fill="auto"/>
            <w:noWrap/>
            <w:vAlign w:val="bottom"/>
            <w:hideMark/>
          </w:tcPr>
          <w:p w14:paraId="7E5B6CCB" w14:textId="716524C4" w:rsidR="00FB43CC" w:rsidRPr="00AE2114" w:rsidRDefault="00FB43CC" w:rsidP="007E126E">
            <w:pPr>
              <w:jc w:val="center"/>
              <w:rPr>
                <w:sz w:val="20"/>
              </w:rPr>
            </w:pPr>
            <w:r>
              <w:rPr>
                <w:sz w:val="20"/>
              </w:rPr>
              <w:t>929</w:t>
            </w:r>
          </w:p>
        </w:tc>
        <w:tc>
          <w:tcPr>
            <w:tcW w:w="1980" w:type="dxa"/>
            <w:tcBorders>
              <w:top w:val="nil"/>
              <w:left w:val="nil"/>
              <w:bottom w:val="nil"/>
              <w:right w:val="nil"/>
            </w:tcBorders>
            <w:shd w:val="clear" w:color="auto" w:fill="auto"/>
            <w:noWrap/>
            <w:vAlign w:val="bottom"/>
            <w:hideMark/>
          </w:tcPr>
          <w:p w14:paraId="146998BE" w14:textId="5E5C38EC" w:rsidR="00FB43CC" w:rsidRPr="00AE2114" w:rsidRDefault="00FB43CC" w:rsidP="007E126E">
            <w:pPr>
              <w:jc w:val="center"/>
              <w:rPr>
                <w:sz w:val="20"/>
              </w:rPr>
            </w:pPr>
            <w:r>
              <w:rPr>
                <w:sz w:val="20"/>
              </w:rPr>
              <w:t>120</w:t>
            </w:r>
          </w:p>
        </w:tc>
      </w:tr>
      <w:tr w:rsidR="00FB43CC" w:rsidRPr="00AE2114" w14:paraId="72138C0A" w14:textId="77777777" w:rsidTr="00A660E0">
        <w:trPr>
          <w:trHeight w:val="230"/>
          <w:jc w:val="center"/>
        </w:trPr>
        <w:tc>
          <w:tcPr>
            <w:tcW w:w="2520" w:type="dxa"/>
            <w:tcBorders>
              <w:top w:val="nil"/>
              <w:left w:val="nil"/>
              <w:bottom w:val="nil"/>
              <w:right w:val="nil"/>
            </w:tcBorders>
            <w:shd w:val="clear" w:color="auto" w:fill="auto"/>
            <w:noWrap/>
            <w:vAlign w:val="bottom"/>
            <w:hideMark/>
          </w:tcPr>
          <w:p w14:paraId="7B38C22E" w14:textId="77777777" w:rsidR="00FB43CC" w:rsidRPr="00AE2114" w:rsidRDefault="00FB43CC" w:rsidP="00B32F50">
            <w:pPr>
              <w:rPr>
                <w:sz w:val="20"/>
              </w:rPr>
            </w:pPr>
            <w:r w:rsidRPr="00AE2114">
              <w:rPr>
                <w:sz w:val="20"/>
              </w:rPr>
              <w:t>Ocean Ship</w:t>
            </w:r>
          </w:p>
        </w:tc>
        <w:tc>
          <w:tcPr>
            <w:tcW w:w="1710" w:type="dxa"/>
            <w:tcBorders>
              <w:top w:val="nil"/>
              <w:left w:val="nil"/>
              <w:bottom w:val="nil"/>
              <w:right w:val="nil"/>
            </w:tcBorders>
            <w:shd w:val="clear" w:color="auto" w:fill="auto"/>
            <w:noWrap/>
            <w:vAlign w:val="bottom"/>
            <w:hideMark/>
          </w:tcPr>
          <w:p w14:paraId="4B7E6941" w14:textId="692F2F8C" w:rsidR="00FB43CC" w:rsidRPr="00AE2114" w:rsidRDefault="00FB43CC" w:rsidP="007E126E">
            <w:pPr>
              <w:jc w:val="center"/>
              <w:rPr>
                <w:sz w:val="20"/>
              </w:rPr>
            </w:pPr>
            <w:r>
              <w:rPr>
                <w:sz w:val="20"/>
              </w:rPr>
              <w:t>4290</w:t>
            </w:r>
          </w:p>
        </w:tc>
        <w:tc>
          <w:tcPr>
            <w:tcW w:w="1980" w:type="dxa"/>
            <w:tcBorders>
              <w:top w:val="nil"/>
              <w:left w:val="nil"/>
              <w:bottom w:val="nil"/>
              <w:right w:val="nil"/>
            </w:tcBorders>
            <w:shd w:val="clear" w:color="auto" w:fill="auto"/>
            <w:noWrap/>
            <w:vAlign w:val="bottom"/>
            <w:hideMark/>
          </w:tcPr>
          <w:p w14:paraId="4B98B6E8" w14:textId="0CFB153A" w:rsidR="00FB43CC" w:rsidRPr="00AE2114" w:rsidRDefault="00FB43CC" w:rsidP="007E126E">
            <w:pPr>
              <w:jc w:val="center"/>
              <w:rPr>
                <w:sz w:val="20"/>
              </w:rPr>
            </w:pPr>
            <w:r>
              <w:rPr>
                <w:sz w:val="20"/>
              </w:rPr>
              <w:t>193</w:t>
            </w:r>
          </w:p>
        </w:tc>
      </w:tr>
      <w:tr w:rsidR="00FB43CC" w:rsidRPr="00AE2114" w14:paraId="3FF67CE9" w14:textId="77777777" w:rsidTr="00A660E0">
        <w:trPr>
          <w:trHeight w:val="230"/>
          <w:jc w:val="center"/>
        </w:trPr>
        <w:tc>
          <w:tcPr>
            <w:tcW w:w="2520" w:type="dxa"/>
            <w:tcBorders>
              <w:top w:val="nil"/>
              <w:left w:val="nil"/>
              <w:bottom w:val="nil"/>
              <w:right w:val="nil"/>
            </w:tcBorders>
            <w:shd w:val="clear" w:color="auto" w:fill="auto"/>
            <w:noWrap/>
            <w:vAlign w:val="bottom"/>
            <w:hideMark/>
          </w:tcPr>
          <w:p w14:paraId="72F05ADC" w14:textId="02999706" w:rsidR="00FB43CC" w:rsidRPr="00AE2114" w:rsidRDefault="00FB43CC" w:rsidP="00B32F50">
            <w:pPr>
              <w:rPr>
                <w:sz w:val="20"/>
              </w:rPr>
            </w:pPr>
            <w:r w:rsidRPr="00AE2114">
              <w:rPr>
                <w:sz w:val="20"/>
              </w:rPr>
              <w:t xml:space="preserve">Rail </w:t>
            </w:r>
            <w:r>
              <w:rPr>
                <w:sz w:val="20"/>
              </w:rPr>
              <w:t>from Baltimore (Rail1)</w:t>
            </w:r>
          </w:p>
        </w:tc>
        <w:tc>
          <w:tcPr>
            <w:tcW w:w="1710" w:type="dxa"/>
            <w:tcBorders>
              <w:top w:val="nil"/>
              <w:left w:val="nil"/>
              <w:bottom w:val="nil"/>
              <w:right w:val="nil"/>
            </w:tcBorders>
            <w:shd w:val="clear" w:color="auto" w:fill="auto"/>
            <w:noWrap/>
            <w:vAlign w:val="bottom"/>
            <w:hideMark/>
          </w:tcPr>
          <w:p w14:paraId="09DA9440" w14:textId="77777777" w:rsidR="00FB43CC" w:rsidRPr="00AE2114" w:rsidRDefault="00FB43CC" w:rsidP="007E126E">
            <w:pPr>
              <w:jc w:val="center"/>
              <w:rPr>
                <w:sz w:val="20"/>
              </w:rPr>
            </w:pPr>
            <w:r w:rsidRPr="00AE2114">
              <w:rPr>
                <w:sz w:val="20"/>
              </w:rPr>
              <w:t>1950</w:t>
            </w:r>
          </w:p>
        </w:tc>
        <w:tc>
          <w:tcPr>
            <w:tcW w:w="1980" w:type="dxa"/>
            <w:tcBorders>
              <w:top w:val="nil"/>
              <w:left w:val="nil"/>
              <w:bottom w:val="nil"/>
              <w:right w:val="nil"/>
            </w:tcBorders>
            <w:shd w:val="clear" w:color="auto" w:fill="auto"/>
            <w:noWrap/>
            <w:vAlign w:val="bottom"/>
            <w:hideMark/>
          </w:tcPr>
          <w:p w14:paraId="21760523" w14:textId="77777777" w:rsidR="00FB43CC" w:rsidRPr="00AE2114" w:rsidRDefault="00FB43CC" w:rsidP="007E126E">
            <w:pPr>
              <w:jc w:val="center"/>
              <w:rPr>
                <w:sz w:val="20"/>
              </w:rPr>
            </w:pPr>
            <w:r w:rsidRPr="00AE2114">
              <w:rPr>
                <w:sz w:val="20"/>
              </w:rPr>
              <w:t>59</w:t>
            </w:r>
          </w:p>
        </w:tc>
      </w:tr>
      <w:tr w:rsidR="00FB43CC" w:rsidRPr="00AE2114" w14:paraId="149ABC66" w14:textId="77777777" w:rsidTr="00A660E0">
        <w:trPr>
          <w:trHeight w:val="230"/>
          <w:jc w:val="center"/>
        </w:trPr>
        <w:tc>
          <w:tcPr>
            <w:tcW w:w="2520" w:type="dxa"/>
            <w:tcBorders>
              <w:top w:val="nil"/>
              <w:left w:val="nil"/>
              <w:bottom w:val="nil"/>
              <w:right w:val="nil"/>
            </w:tcBorders>
            <w:shd w:val="clear" w:color="auto" w:fill="auto"/>
            <w:noWrap/>
            <w:vAlign w:val="bottom"/>
            <w:hideMark/>
          </w:tcPr>
          <w:p w14:paraId="6E22BB47" w14:textId="410B268B" w:rsidR="00FB43CC" w:rsidRPr="00AE2114" w:rsidRDefault="00FB43CC" w:rsidP="00B32F50">
            <w:pPr>
              <w:rPr>
                <w:sz w:val="20"/>
              </w:rPr>
            </w:pPr>
            <w:r w:rsidRPr="00AE2114">
              <w:rPr>
                <w:sz w:val="20"/>
              </w:rPr>
              <w:t xml:space="preserve">Rail </w:t>
            </w:r>
            <w:r>
              <w:rPr>
                <w:sz w:val="20"/>
              </w:rPr>
              <w:t>from Pueblo (Rail2)</w:t>
            </w:r>
          </w:p>
        </w:tc>
        <w:tc>
          <w:tcPr>
            <w:tcW w:w="1710" w:type="dxa"/>
            <w:tcBorders>
              <w:top w:val="nil"/>
              <w:left w:val="nil"/>
              <w:bottom w:val="nil"/>
              <w:right w:val="nil"/>
            </w:tcBorders>
            <w:shd w:val="clear" w:color="auto" w:fill="auto"/>
            <w:noWrap/>
            <w:vAlign w:val="bottom"/>
            <w:hideMark/>
          </w:tcPr>
          <w:p w14:paraId="45777B51" w14:textId="77777777" w:rsidR="00FB43CC" w:rsidRPr="00AE2114" w:rsidRDefault="00FB43CC" w:rsidP="007E126E">
            <w:pPr>
              <w:jc w:val="center"/>
              <w:rPr>
                <w:sz w:val="20"/>
              </w:rPr>
            </w:pPr>
            <w:r w:rsidRPr="00AE2114">
              <w:rPr>
                <w:sz w:val="20"/>
              </w:rPr>
              <w:t>1125</w:t>
            </w:r>
          </w:p>
        </w:tc>
        <w:tc>
          <w:tcPr>
            <w:tcW w:w="1980" w:type="dxa"/>
            <w:tcBorders>
              <w:top w:val="nil"/>
              <w:left w:val="nil"/>
              <w:bottom w:val="nil"/>
              <w:right w:val="nil"/>
            </w:tcBorders>
            <w:shd w:val="clear" w:color="auto" w:fill="auto"/>
            <w:noWrap/>
            <w:vAlign w:val="bottom"/>
            <w:hideMark/>
          </w:tcPr>
          <w:p w14:paraId="13C2BB41" w14:textId="7383F95A" w:rsidR="00FB43CC" w:rsidRPr="00AE2114" w:rsidRDefault="00FB43CC" w:rsidP="007E126E">
            <w:pPr>
              <w:jc w:val="center"/>
              <w:rPr>
                <w:sz w:val="20"/>
              </w:rPr>
            </w:pPr>
            <w:r>
              <w:rPr>
                <w:sz w:val="20"/>
              </w:rPr>
              <w:t>420</w:t>
            </w:r>
          </w:p>
        </w:tc>
      </w:tr>
      <w:tr w:rsidR="00375FCF" w:rsidRPr="00AE2114" w14:paraId="6FB802B5" w14:textId="77777777" w:rsidTr="00A660E0">
        <w:trPr>
          <w:trHeight w:val="230"/>
          <w:jc w:val="center"/>
        </w:trPr>
        <w:tc>
          <w:tcPr>
            <w:tcW w:w="2520" w:type="dxa"/>
            <w:tcBorders>
              <w:top w:val="nil"/>
              <w:left w:val="nil"/>
              <w:bottom w:val="nil"/>
              <w:right w:val="nil"/>
            </w:tcBorders>
            <w:shd w:val="clear" w:color="auto" w:fill="auto"/>
            <w:noWrap/>
            <w:vAlign w:val="bottom"/>
          </w:tcPr>
          <w:p w14:paraId="33F6D7DB" w14:textId="38F8CB17" w:rsidR="00375FCF" w:rsidRPr="00AE2114" w:rsidRDefault="00375FCF" w:rsidP="00B32F50">
            <w:pPr>
              <w:rPr>
                <w:sz w:val="20"/>
              </w:rPr>
            </w:pPr>
            <w:r>
              <w:rPr>
                <w:sz w:val="20"/>
              </w:rPr>
              <w:t>Total</w:t>
            </w:r>
          </w:p>
        </w:tc>
        <w:tc>
          <w:tcPr>
            <w:tcW w:w="1710" w:type="dxa"/>
            <w:tcBorders>
              <w:top w:val="nil"/>
              <w:left w:val="nil"/>
              <w:bottom w:val="nil"/>
              <w:right w:val="nil"/>
            </w:tcBorders>
            <w:shd w:val="clear" w:color="auto" w:fill="auto"/>
            <w:noWrap/>
            <w:vAlign w:val="bottom"/>
          </w:tcPr>
          <w:p w14:paraId="1FC3C533" w14:textId="3A2601DB" w:rsidR="00375FCF" w:rsidRPr="00AE2114" w:rsidRDefault="00E710A2" w:rsidP="007E126E">
            <w:pPr>
              <w:jc w:val="center"/>
              <w:rPr>
                <w:sz w:val="20"/>
              </w:rPr>
            </w:pPr>
            <w:r>
              <w:rPr>
                <w:sz w:val="20"/>
              </w:rPr>
              <w:t>8539</w:t>
            </w:r>
          </w:p>
        </w:tc>
        <w:tc>
          <w:tcPr>
            <w:tcW w:w="1980" w:type="dxa"/>
            <w:tcBorders>
              <w:top w:val="nil"/>
              <w:left w:val="nil"/>
              <w:bottom w:val="nil"/>
              <w:right w:val="nil"/>
            </w:tcBorders>
            <w:shd w:val="clear" w:color="auto" w:fill="auto"/>
            <w:noWrap/>
            <w:vAlign w:val="bottom"/>
          </w:tcPr>
          <w:p w14:paraId="34710ACC" w14:textId="6831EB06" w:rsidR="00375FCF" w:rsidRDefault="00E710A2" w:rsidP="007E126E">
            <w:pPr>
              <w:jc w:val="center"/>
              <w:rPr>
                <w:sz w:val="20"/>
              </w:rPr>
            </w:pPr>
            <w:r>
              <w:rPr>
                <w:sz w:val="20"/>
              </w:rPr>
              <w:t>918</w:t>
            </w:r>
          </w:p>
        </w:tc>
      </w:tr>
    </w:tbl>
    <w:p w14:paraId="1AC9A223" w14:textId="445DE61E" w:rsidR="004B2C90" w:rsidRPr="007E126E" w:rsidRDefault="004B2C90" w:rsidP="007E126E">
      <w:pPr>
        <w:jc w:val="center"/>
        <w:rPr>
          <w:sz w:val="20"/>
        </w:rPr>
      </w:pPr>
    </w:p>
    <w:p w14:paraId="50DE9B35" w14:textId="7AF3D932" w:rsidR="004B2C90" w:rsidRPr="004B2C90" w:rsidRDefault="004B2C90" w:rsidP="004B2C90">
      <w:pPr>
        <w:rPr>
          <w:sz w:val="20"/>
        </w:rPr>
      </w:pPr>
      <w:r>
        <w:t>TABLE 2.</w:t>
      </w:r>
      <w:r>
        <w:tab/>
        <w:t>R</w:t>
      </w:r>
      <w:r>
        <w:rPr>
          <w:sz w:val="20"/>
        </w:rPr>
        <w:t>AIL TESTS PERFORMED AT THE TTCI</w:t>
      </w:r>
    </w:p>
    <w:p w14:paraId="0AD06333" w14:textId="52FE668F" w:rsidR="00BF09C7" w:rsidRDefault="00BF09C7" w:rsidP="004B2C90">
      <w:pPr>
        <w:pStyle w:val="BodyText"/>
        <w:ind w:firstLine="0"/>
      </w:pPr>
    </w:p>
    <w:tbl>
      <w:tblPr>
        <w:tblStyle w:val="TableGridLight"/>
        <w:tblW w:w="0" w:type="auto"/>
        <w:jc w:val="center"/>
        <w:tblLook w:val="04A0" w:firstRow="1" w:lastRow="0" w:firstColumn="1" w:lastColumn="0" w:noHBand="0" w:noVBand="1"/>
      </w:tblPr>
      <w:tblGrid>
        <w:gridCol w:w="2272"/>
        <w:gridCol w:w="2301"/>
      </w:tblGrid>
      <w:tr w:rsidR="004B2C90" w14:paraId="353C834C" w14:textId="77777777" w:rsidTr="00A660E0">
        <w:trPr>
          <w:trHeight w:val="230"/>
          <w:jc w:val="center"/>
        </w:trPr>
        <w:tc>
          <w:tcPr>
            <w:tcW w:w="0" w:type="auto"/>
            <w:hideMark/>
          </w:tcPr>
          <w:p w14:paraId="6C1CEF0D" w14:textId="260A4D8D" w:rsidR="004B2C90" w:rsidRPr="004B2C90" w:rsidRDefault="004B2C90" w:rsidP="004B2C90">
            <w:pPr>
              <w:jc w:val="center"/>
              <w:rPr>
                <w:sz w:val="20"/>
              </w:rPr>
            </w:pPr>
            <w:r w:rsidRPr="004B2C90">
              <w:rPr>
                <w:sz w:val="20"/>
              </w:rPr>
              <w:t>Test Description</w:t>
            </w:r>
          </w:p>
        </w:tc>
        <w:tc>
          <w:tcPr>
            <w:tcW w:w="2301" w:type="dxa"/>
            <w:hideMark/>
          </w:tcPr>
          <w:p w14:paraId="2D0BB571" w14:textId="77777777" w:rsidR="004B2C90" w:rsidRPr="004B2C90" w:rsidRDefault="004B2C90">
            <w:pPr>
              <w:jc w:val="center"/>
              <w:rPr>
                <w:sz w:val="20"/>
              </w:rPr>
            </w:pPr>
            <w:r w:rsidRPr="004B2C90">
              <w:rPr>
                <w:sz w:val="20"/>
              </w:rPr>
              <w:t>Number of Tests</w:t>
            </w:r>
          </w:p>
        </w:tc>
      </w:tr>
      <w:tr w:rsidR="004B2C90" w14:paraId="60C67B48" w14:textId="77777777" w:rsidTr="00A660E0">
        <w:trPr>
          <w:trHeight w:val="230"/>
          <w:jc w:val="center"/>
        </w:trPr>
        <w:tc>
          <w:tcPr>
            <w:tcW w:w="0" w:type="auto"/>
            <w:hideMark/>
          </w:tcPr>
          <w:p w14:paraId="6D85CCE1" w14:textId="77777777" w:rsidR="004B2C90" w:rsidRPr="004B2C90" w:rsidRDefault="004B2C90" w:rsidP="004B2C90">
            <w:pPr>
              <w:rPr>
                <w:sz w:val="20"/>
              </w:rPr>
            </w:pPr>
            <w:r w:rsidRPr="004B2C90">
              <w:rPr>
                <w:sz w:val="20"/>
              </w:rPr>
              <w:t xml:space="preserve">Twist and Roll </w:t>
            </w:r>
          </w:p>
        </w:tc>
        <w:tc>
          <w:tcPr>
            <w:tcW w:w="2301" w:type="dxa"/>
            <w:hideMark/>
          </w:tcPr>
          <w:p w14:paraId="4111BE83" w14:textId="77777777" w:rsidR="004B2C90" w:rsidRPr="004B2C90" w:rsidRDefault="004B2C90">
            <w:pPr>
              <w:jc w:val="center"/>
              <w:rPr>
                <w:sz w:val="20"/>
              </w:rPr>
            </w:pPr>
            <w:r w:rsidRPr="004B2C90">
              <w:rPr>
                <w:sz w:val="20"/>
              </w:rPr>
              <w:t>19</w:t>
            </w:r>
          </w:p>
        </w:tc>
      </w:tr>
      <w:tr w:rsidR="004B2C90" w14:paraId="16640220" w14:textId="77777777" w:rsidTr="00A660E0">
        <w:trPr>
          <w:trHeight w:val="230"/>
          <w:jc w:val="center"/>
        </w:trPr>
        <w:tc>
          <w:tcPr>
            <w:tcW w:w="0" w:type="auto"/>
            <w:hideMark/>
          </w:tcPr>
          <w:p w14:paraId="3974753D" w14:textId="77777777" w:rsidR="004B2C90" w:rsidRPr="004B2C90" w:rsidRDefault="004B2C90" w:rsidP="004B2C90">
            <w:pPr>
              <w:rPr>
                <w:sz w:val="20"/>
              </w:rPr>
            </w:pPr>
            <w:r w:rsidRPr="004B2C90">
              <w:rPr>
                <w:sz w:val="20"/>
              </w:rPr>
              <w:t>Pitch and Bounce</w:t>
            </w:r>
          </w:p>
        </w:tc>
        <w:tc>
          <w:tcPr>
            <w:tcW w:w="2301" w:type="dxa"/>
            <w:hideMark/>
          </w:tcPr>
          <w:p w14:paraId="43C27735" w14:textId="77777777" w:rsidR="004B2C90" w:rsidRPr="004B2C90" w:rsidRDefault="004B2C90">
            <w:pPr>
              <w:jc w:val="center"/>
              <w:rPr>
                <w:sz w:val="20"/>
              </w:rPr>
            </w:pPr>
            <w:r w:rsidRPr="004B2C90">
              <w:rPr>
                <w:sz w:val="20"/>
              </w:rPr>
              <w:t>9</w:t>
            </w:r>
          </w:p>
        </w:tc>
      </w:tr>
      <w:tr w:rsidR="004B2C90" w14:paraId="61DF7F52" w14:textId="77777777" w:rsidTr="00A660E0">
        <w:trPr>
          <w:trHeight w:val="230"/>
          <w:jc w:val="center"/>
        </w:trPr>
        <w:tc>
          <w:tcPr>
            <w:tcW w:w="0" w:type="auto"/>
            <w:hideMark/>
          </w:tcPr>
          <w:p w14:paraId="15B23F3F" w14:textId="77777777" w:rsidR="004B2C90" w:rsidRPr="004B2C90" w:rsidRDefault="004B2C90" w:rsidP="004B2C90">
            <w:pPr>
              <w:rPr>
                <w:sz w:val="20"/>
              </w:rPr>
            </w:pPr>
            <w:r w:rsidRPr="004B2C90">
              <w:rPr>
                <w:sz w:val="20"/>
              </w:rPr>
              <w:t>Dynamic Curve</w:t>
            </w:r>
          </w:p>
        </w:tc>
        <w:tc>
          <w:tcPr>
            <w:tcW w:w="2301" w:type="dxa"/>
            <w:hideMark/>
          </w:tcPr>
          <w:p w14:paraId="72312182" w14:textId="77777777" w:rsidR="004B2C90" w:rsidRPr="004B2C90" w:rsidRDefault="004B2C90">
            <w:pPr>
              <w:jc w:val="center"/>
              <w:rPr>
                <w:sz w:val="20"/>
              </w:rPr>
            </w:pPr>
            <w:r w:rsidRPr="004B2C90">
              <w:rPr>
                <w:sz w:val="20"/>
              </w:rPr>
              <w:t>24</w:t>
            </w:r>
          </w:p>
        </w:tc>
      </w:tr>
      <w:tr w:rsidR="004B2C90" w14:paraId="5DFDC24B" w14:textId="77777777" w:rsidTr="00A660E0">
        <w:trPr>
          <w:trHeight w:val="230"/>
          <w:jc w:val="center"/>
        </w:trPr>
        <w:tc>
          <w:tcPr>
            <w:tcW w:w="0" w:type="auto"/>
            <w:hideMark/>
          </w:tcPr>
          <w:p w14:paraId="562459CF" w14:textId="33854A86" w:rsidR="004B2C90" w:rsidRPr="004B2C90" w:rsidRDefault="004B2C90" w:rsidP="004B2C90">
            <w:pPr>
              <w:rPr>
                <w:sz w:val="20"/>
              </w:rPr>
            </w:pPr>
            <w:r>
              <w:rPr>
                <w:sz w:val="20"/>
              </w:rPr>
              <w:t>Class 2 Rail Track</w:t>
            </w:r>
            <w:r w:rsidR="007A3E45">
              <w:rPr>
                <w:sz w:val="20"/>
              </w:rPr>
              <w:t xml:space="preserve"> (PCD)</w:t>
            </w:r>
          </w:p>
        </w:tc>
        <w:tc>
          <w:tcPr>
            <w:tcW w:w="2301" w:type="dxa"/>
            <w:hideMark/>
          </w:tcPr>
          <w:p w14:paraId="4B963F0D" w14:textId="77777777" w:rsidR="004B2C90" w:rsidRPr="004B2C90" w:rsidRDefault="004B2C90">
            <w:pPr>
              <w:jc w:val="center"/>
              <w:rPr>
                <w:sz w:val="20"/>
              </w:rPr>
            </w:pPr>
            <w:r w:rsidRPr="004B2C90">
              <w:rPr>
                <w:sz w:val="20"/>
              </w:rPr>
              <w:t>17</w:t>
            </w:r>
          </w:p>
        </w:tc>
      </w:tr>
      <w:tr w:rsidR="004B2C90" w14:paraId="09807C2F" w14:textId="77777777" w:rsidTr="00A660E0">
        <w:trPr>
          <w:trHeight w:val="230"/>
          <w:jc w:val="center"/>
        </w:trPr>
        <w:tc>
          <w:tcPr>
            <w:tcW w:w="0" w:type="auto"/>
            <w:hideMark/>
          </w:tcPr>
          <w:p w14:paraId="6B1398A7" w14:textId="77777777" w:rsidR="004B2C90" w:rsidRPr="004B2C90" w:rsidRDefault="004B2C90" w:rsidP="004B2C90">
            <w:pPr>
              <w:rPr>
                <w:sz w:val="20"/>
              </w:rPr>
            </w:pPr>
            <w:r w:rsidRPr="004B2C90">
              <w:rPr>
                <w:sz w:val="20"/>
              </w:rPr>
              <w:t>Single Bump</w:t>
            </w:r>
          </w:p>
        </w:tc>
        <w:tc>
          <w:tcPr>
            <w:tcW w:w="2301" w:type="dxa"/>
            <w:hideMark/>
          </w:tcPr>
          <w:p w14:paraId="69D41D9A" w14:textId="77777777" w:rsidR="004B2C90" w:rsidRPr="004B2C90" w:rsidRDefault="004B2C90">
            <w:pPr>
              <w:jc w:val="center"/>
              <w:rPr>
                <w:sz w:val="20"/>
              </w:rPr>
            </w:pPr>
            <w:r w:rsidRPr="004B2C90">
              <w:rPr>
                <w:sz w:val="20"/>
              </w:rPr>
              <w:t>8</w:t>
            </w:r>
          </w:p>
        </w:tc>
      </w:tr>
      <w:tr w:rsidR="004B2C90" w14:paraId="239E2421" w14:textId="77777777" w:rsidTr="00A660E0">
        <w:trPr>
          <w:trHeight w:val="230"/>
          <w:jc w:val="center"/>
        </w:trPr>
        <w:tc>
          <w:tcPr>
            <w:tcW w:w="0" w:type="auto"/>
            <w:hideMark/>
          </w:tcPr>
          <w:p w14:paraId="2128C562" w14:textId="77777777" w:rsidR="004B2C90" w:rsidRPr="004B2C90" w:rsidRDefault="004B2C90" w:rsidP="004B2C90">
            <w:pPr>
              <w:rPr>
                <w:sz w:val="20"/>
              </w:rPr>
            </w:pPr>
            <w:r w:rsidRPr="004B2C90">
              <w:rPr>
                <w:sz w:val="20"/>
              </w:rPr>
              <w:t>Crossing Diamond</w:t>
            </w:r>
          </w:p>
        </w:tc>
        <w:tc>
          <w:tcPr>
            <w:tcW w:w="2301" w:type="dxa"/>
            <w:hideMark/>
          </w:tcPr>
          <w:p w14:paraId="3428FDD2" w14:textId="77777777" w:rsidR="004B2C90" w:rsidRPr="004B2C90" w:rsidRDefault="004B2C90">
            <w:pPr>
              <w:jc w:val="center"/>
              <w:rPr>
                <w:sz w:val="20"/>
              </w:rPr>
            </w:pPr>
            <w:r w:rsidRPr="004B2C90">
              <w:rPr>
                <w:sz w:val="20"/>
              </w:rPr>
              <w:t>6</w:t>
            </w:r>
          </w:p>
        </w:tc>
      </w:tr>
      <w:tr w:rsidR="004B2C90" w14:paraId="7A24FCFE" w14:textId="77777777" w:rsidTr="00A660E0">
        <w:trPr>
          <w:trHeight w:val="230"/>
          <w:jc w:val="center"/>
        </w:trPr>
        <w:tc>
          <w:tcPr>
            <w:tcW w:w="0" w:type="auto"/>
            <w:hideMark/>
          </w:tcPr>
          <w:p w14:paraId="04DCBA5E" w14:textId="77777777" w:rsidR="004B2C90" w:rsidRPr="004B2C90" w:rsidRDefault="004B2C90" w:rsidP="004B2C90">
            <w:pPr>
              <w:rPr>
                <w:sz w:val="20"/>
              </w:rPr>
            </w:pPr>
            <w:r w:rsidRPr="004B2C90">
              <w:rPr>
                <w:sz w:val="20"/>
              </w:rPr>
              <w:t>Hunting</w:t>
            </w:r>
          </w:p>
        </w:tc>
        <w:tc>
          <w:tcPr>
            <w:tcW w:w="2301" w:type="dxa"/>
            <w:hideMark/>
          </w:tcPr>
          <w:p w14:paraId="22E65A5A" w14:textId="77777777" w:rsidR="004B2C90" w:rsidRPr="004B2C90" w:rsidRDefault="004B2C90">
            <w:pPr>
              <w:jc w:val="center"/>
              <w:rPr>
                <w:sz w:val="20"/>
              </w:rPr>
            </w:pPr>
            <w:r w:rsidRPr="004B2C90">
              <w:rPr>
                <w:sz w:val="20"/>
              </w:rPr>
              <w:t>23</w:t>
            </w:r>
          </w:p>
        </w:tc>
      </w:tr>
      <w:tr w:rsidR="004B2C90" w14:paraId="20942F21" w14:textId="77777777" w:rsidTr="00A660E0">
        <w:trPr>
          <w:trHeight w:val="230"/>
          <w:jc w:val="center"/>
        </w:trPr>
        <w:tc>
          <w:tcPr>
            <w:tcW w:w="0" w:type="auto"/>
            <w:hideMark/>
          </w:tcPr>
          <w:p w14:paraId="780A955B" w14:textId="77777777" w:rsidR="004B2C90" w:rsidRPr="004B2C90" w:rsidRDefault="004B2C90" w:rsidP="004B2C90">
            <w:pPr>
              <w:rPr>
                <w:sz w:val="20"/>
              </w:rPr>
            </w:pPr>
            <w:r w:rsidRPr="004B2C90">
              <w:rPr>
                <w:sz w:val="20"/>
              </w:rPr>
              <w:t>Coupling Impact</w:t>
            </w:r>
          </w:p>
        </w:tc>
        <w:tc>
          <w:tcPr>
            <w:tcW w:w="2301" w:type="dxa"/>
            <w:hideMark/>
          </w:tcPr>
          <w:p w14:paraId="4910B247" w14:textId="77777777" w:rsidR="004B2C90" w:rsidRPr="004B2C90" w:rsidRDefault="004B2C90">
            <w:pPr>
              <w:jc w:val="center"/>
              <w:rPr>
                <w:sz w:val="20"/>
              </w:rPr>
            </w:pPr>
            <w:r w:rsidRPr="004B2C90">
              <w:rPr>
                <w:sz w:val="20"/>
              </w:rPr>
              <w:t>10</w:t>
            </w:r>
          </w:p>
        </w:tc>
      </w:tr>
    </w:tbl>
    <w:p w14:paraId="7906DA91" w14:textId="21903489" w:rsidR="00544C32" w:rsidRDefault="0001198D" w:rsidP="00544C32">
      <w:pPr>
        <w:pStyle w:val="Heading2"/>
        <w:numPr>
          <w:ilvl w:val="1"/>
          <w:numId w:val="10"/>
        </w:numPr>
      </w:pPr>
      <w:r>
        <w:t>SUMMARY OF THE TRANSPORTATION TEST ANALYSIS</w:t>
      </w:r>
    </w:p>
    <w:p w14:paraId="1ABA5127" w14:textId="55885DD1" w:rsidR="00BD109E" w:rsidRDefault="00121F24" w:rsidP="00121F24">
      <w:pPr>
        <w:pStyle w:val="BodyText"/>
      </w:pPr>
      <w:r w:rsidRPr="008A4727">
        <w:t>A</w:t>
      </w:r>
      <w:r w:rsidRPr="00121F24">
        <w:t xml:space="preserve">pproximately 6 terabytes of data were collected during the multi-modal transportation test. </w:t>
      </w:r>
      <w:r>
        <w:t xml:space="preserve">All the data were analysed in order to </w:t>
      </w:r>
      <w:r w:rsidR="00BD109E" w:rsidRPr="00121F24">
        <w:t xml:space="preserve">envelop the responses of the different elements of the transportation systems, such as the cask, the cradle, the basket, and especially the </w:t>
      </w:r>
      <w:r>
        <w:t xml:space="preserve">surrogate fuel </w:t>
      </w:r>
      <w:r w:rsidR="00BD109E" w:rsidRPr="00121F24">
        <w:t xml:space="preserve">assemblies. </w:t>
      </w:r>
      <w:r>
        <w:t xml:space="preserve">The </w:t>
      </w:r>
      <w:r w:rsidR="00BD109E" w:rsidRPr="00121F24">
        <w:t xml:space="preserve">data were not filtered </w:t>
      </w:r>
      <w:r>
        <w:t xml:space="preserve">to </w:t>
      </w:r>
      <w:r w:rsidR="00BD109E" w:rsidRPr="00121F24">
        <w:t>assure that the resonance frequencies of all the elements of the transportation system would be captured.</w:t>
      </w:r>
      <w:r>
        <w:t xml:space="preserve"> </w:t>
      </w:r>
      <w:r w:rsidR="00BD109E" w:rsidRPr="00121F24">
        <w:t xml:space="preserve">The data analysis included </w:t>
      </w:r>
      <w:r>
        <w:t>d</w:t>
      </w:r>
      <w:r w:rsidR="00BD109E" w:rsidRPr="00121F24">
        <w:t xml:space="preserve">etermining minimum and maximum accelerations/strains for each of 40 accelerometers and 37 strain gages for each </w:t>
      </w:r>
      <w:r>
        <w:t>TTCI and handling test and for each significant shock event during heavy-haul, ship, and rail transport</w:t>
      </w:r>
      <w:r w:rsidR="00BD109E" w:rsidRPr="00121F24">
        <w:t xml:space="preserve">. </w:t>
      </w:r>
      <w:r w:rsidR="00895448" w:rsidRPr="00E75F6C">
        <w:t>Google Earth was used to analyse the location at which the event took place.</w:t>
      </w:r>
      <w:r w:rsidR="00895448">
        <w:t xml:space="preserve"> </w:t>
      </w:r>
      <w:r w:rsidR="00246130">
        <w:t xml:space="preserve">The </w:t>
      </w:r>
      <w:r w:rsidR="000B0179">
        <w:t xml:space="preserve">results of the preliminary data analysis can be found in [2]. A complete analysis is documented in [3]. </w:t>
      </w:r>
      <w:r w:rsidR="00A3413A">
        <w:t>The following section</w:t>
      </w:r>
      <w:r w:rsidR="000B0179">
        <w:t>s</w:t>
      </w:r>
      <w:r w:rsidR="00A3413A">
        <w:t xml:space="preserve"> summarize </w:t>
      </w:r>
      <w:r w:rsidR="000B0179">
        <w:t xml:space="preserve">some </w:t>
      </w:r>
      <w:r w:rsidR="00A3413A">
        <w:t>results of the analysis.</w:t>
      </w:r>
    </w:p>
    <w:p w14:paraId="5D168DA6" w14:textId="7746BB17" w:rsidR="00D85780" w:rsidRDefault="00BD109E" w:rsidP="00D85780">
      <w:pPr>
        <w:pStyle w:val="Heading3"/>
      </w:pPr>
      <w:r>
        <w:t>Cask Handling Operations</w:t>
      </w:r>
    </w:p>
    <w:p w14:paraId="6F844755" w14:textId="1898B6E5" w:rsidR="00BD109E" w:rsidRDefault="001F3F31" w:rsidP="00BD109E">
      <w:pPr>
        <w:pStyle w:val="BodyText"/>
      </w:pPr>
      <w:r>
        <w:t>T</w:t>
      </w:r>
      <w:r w:rsidR="00C95262" w:rsidRPr="00C95262">
        <w:t>o obtain a useful representation of cask handling, a range of cask impacts were performed. Three ENSA crane operators raised and lowered the cask three times, where varying degrees of crane handling “aggressiveness” were used by each operator for their three respective tests.</w:t>
      </w:r>
      <w:r>
        <w:t xml:space="preserve"> </w:t>
      </w:r>
      <w:r w:rsidRPr="001F3F31">
        <w:t xml:space="preserve">Figure </w:t>
      </w:r>
      <w:r>
        <w:t>9</w:t>
      </w:r>
      <w:r w:rsidRPr="001F3F31">
        <w:t xml:space="preserve"> compares the maximum accelerations on the SNL assembly</w:t>
      </w:r>
      <w:r>
        <w:t xml:space="preserve"> </w:t>
      </w:r>
      <w:r w:rsidRPr="001F3F31">
        <w:t xml:space="preserve">in dry storage handling tests and heavy-haul handling test. The heavy-haul handling test is very similar to the handling tests in Run 1 and Run 3 (first and second crane operators). The two handling tests, </w:t>
      </w:r>
      <w:proofErr w:type="gramStart"/>
      <w:r w:rsidRPr="001F3F31">
        <w:t>Drop</w:t>
      </w:r>
      <w:proofErr w:type="gramEnd"/>
      <w:r w:rsidRPr="001F3F31">
        <w:t xml:space="preserve"> 1 and Drop 2, in Run 5 (third crane operator) are significantly higher than all the other tests. The maximum strain observed on the SNL assembly was 40 </w:t>
      </w:r>
      <w:r>
        <w:t>micro strain</w:t>
      </w:r>
      <w:r w:rsidRPr="001F3F31">
        <w:t xml:space="preserve"> (Drop 2, Run 5).</w:t>
      </w:r>
    </w:p>
    <w:p w14:paraId="785D230B" w14:textId="28165B1A" w:rsidR="001F3F31" w:rsidRDefault="001F3F31" w:rsidP="00BD109E">
      <w:pPr>
        <w:pStyle w:val="BodyText"/>
      </w:pPr>
    </w:p>
    <w:p w14:paraId="7CB1C2E4" w14:textId="72A695F7" w:rsidR="001F3F31" w:rsidRDefault="001F3F31" w:rsidP="00BD109E">
      <w:pPr>
        <w:pStyle w:val="BodyText"/>
      </w:pPr>
      <w:r w:rsidRPr="001F3F31">
        <w:rPr>
          <w:noProof/>
        </w:rPr>
        <w:drawing>
          <wp:anchor distT="0" distB="0" distL="114300" distR="114300" simplePos="0" relativeHeight="251668480" behindDoc="0" locked="0" layoutInCell="1" allowOverlap="1" wp14:anchorId="2AC177E5" wp14:editId="342254EB">
            <wp:simplePos x="0" y="0"/>
            <wp:positionH relativeFrom="margin">
              <wp:posOffset>958215</wp:posOffset>
            </wp:positionH>
            <wp:positionV relativeFrom="paragraph">
              <wp:posOffset>29210</wp:posOffset>
            </wp:positionV>
            <wp:extent cx="3800475" cy="252031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047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389F5" w14:textId="6748E5D9" w:rsidR="001F3F31" w:rsidRPr="00BD109E" w:rsidRDefault="001F3F31" w:rsidP="00BD109E">
      <w:pPr>
        <w:pStyle w:val="BodyText"/>
      </w:pPr>
    </w:p>
    <w:p w14:paraId="73AFEACC" w14:textId="62B4880A" w:rsidR="00BF09C7" w:rsidRDefault="00BF09C7" w:rsidP="00BF09C7">
      <w:pPr>
        <w:pStyle w:val="BodyText"/>
      </w:pPr>
    </w:p>
    <w:p w14:paraId="42D3CEF6" w14:textId="52B77959" w:rsidR="001F3F31" w:rsidRDefault="001F3F31" w:rsidP="00BF09C7">
      <w:pPr>
        <w:pStyle w:val="BodyText"/>
      </w:pPr>
    </w:p>
    <w:p w14:paraId="63B73E32" w14:textId="07D9EF77" w:rsidR="001F3F31" w:rsidRDefault="001F3F31" w:rsidP="00BF09C7">
      <w:pPr>
        <w:pStyle w:val="BodyText"/>
      </w:pPr>
    </w:p>
    <w:p w14:paraId="4EC45FE7" w14:textId="5E9FF92F" w:rsidR="001F3F31" w:rsidRDefault="001F3F31" w:rsidP="00BF09C7">
      <w:pPr>
        <w:pStyle w:val="BodyText"/>
      </w:pPr>
    </w:p>
    <w:p w14:paraId="3A2758DD" w14:textId="1288F97E" w:rsidR="001F3F31" w:rsidRDefault="001F3F31" w:rsidP="00BF09C7">
      <w:pPr>
        <w:pStyle w:val="BodyText"/>
      </w:pPr>
    </w:p>
    <w:p w14:paraId="2BD81D22" w14:textId="1CE26A56" w:rsidR="001F3F31" w:rsidRDefault="001F3F31" w:rsidP="00BF09C7">
      <w:pPr>
        <w:pStyle w:val="BodyText"/>
      </w:pPr>
    </w:p>
    <w:p w14:paraId="35161592" w14:textId="2B4661F3" w:rsidR="001F3F31" w:rsidRDefault="001F3F31" w:rsidP="00BF09C7">
      <w:pPr>
        <w:pStyle w:val="BodyText"/>
      </w:pPr>
    </w:p>
    <w:p w14:paraId="46286DEF" w14:textId="180E4EAE" w:rsidR="001F3F31" w:rsidRDefault="001F3F31" w:rsidP="00BF09C7">
      <w:pPr>
        <w:pStyle w:val="BodyText"/>
      </w:pPr>
    </w:p>
    <w:p w14:paraId="77ED2F6A" w14:textId="6140FD47" w:rsidR="001F3F31" w:rsidRDefault="001F3F31" w:rsidP="00BF09C7">
      <w:pPr>
        <w:pStyle w:val="BodyText"/>
      </w:pPr>
    </w:p>
    <w:p w14:paraId="15416BBB" w14:textId="09CE9DBC" w:rsidR="001F3F31" w:rsidRDefault="001F3F31" w:rsidP="00BF09C7">
      <w:pPr>
        <w:pStyle w:val="BodyText"/>
      </w:pPr>
    </w:p>
    <w:p w14:paraId="5685DCA2" w14:textId="686E1A8D" w:rsidR="001F3F31" w:rsidRDefault="001F3F31" w:rsidP="00BF09C7">
      <w:pPr>
        <w:pStyle w:val="BodyText"/>
      </w:pPr>
    </w:p>
    <w:p w14:paraId="62FD7C0C" w14:textId="318CB69F" w:rsidR="001F3F31" w:rsidRDefault="001F3F31" w:rsidP="00BF09C7">
      <w:pPr>
        <w:pStyle w:val="BodyText"/>
      </w:pPr>
    </w:p>
    <w:p w14:paraId="7E46B891" w14:textId="7A238576" w:rsidR="001F3F31" w:rsidRDefault="001F3F31" w:rsidP="00BF09C7">
      <w:pPr>
        <w:pStyle w:val="BodyText"/>
      </w:pPr>
    </w:p>
    <w:p w14:paraId="3FC40A8F" w14:textId="5ED5F22E" w:rsidR="001F3F31" w:rsidRDefault="001F3F31" w:rsidP="00BF09C7">
      <w:pPr>
        <w:pStyle w:val="BodyText"/>
      </w:pPr>
    </w:p>
    <w:p w14:paraId="50B8AD92" w14:textId="24207B70" w:rsidR="001F3F31" w:rsidRDefault="001F3F31" w:rsidP="001F3F31">
      <w:pPr>
        <w:pStyle w:val="Caption"/>
        <w:jc w:val="center"/>
        <w:rPr>
          <w:i/>
        </w:rPr>
      </w:pPr>
      <w:r w:rsidRPr="001F3F31">
        <w:rPr>
          <w:i/>
        </w:rPr>
        <w:t>FIG. 9. Maximum accelerations on SNL assembly in Dry Storage Cask Handling Test and Heavy-Haul Cask Handling Test.</w:t>
      </w:r>
    </w:p>
    <w:p w14:paraId="0D2C36C8" w14:textId="77777777" w:rsidR="002174F7" w:rsidRPr="002174F7" w:rsidRDefault="002174F7" w:rsidP="002174F7">
      <w:pPr>
        <w:rPr>
          <w:lang w:val="en-US"/>
        </w:rPr>
      </w:pPr>
    </w:p>
    <w:p w14:paraId="5C217A73" w14:textId="79BD95B4" w:rsidR="001F3F31" w:rsidRDefault="001F3F31" w:rsidP="001F3F31">
      <w:pPr>
        <w:pStyle w:val="Heading3"/>
      </w:pPr>
      <w:bookmarkStart w:id="9" w:name="_Hlk1654153"/>
      <w:r>
        <w:lastRenderedPageBreak/>
        <w:t>Heavy-Haul Transport</w:t>
      </w:r>
    </w:p>
    <w:bookmarkEnd w:id="9"/>
    <w:p w14:paraId="4951887D" w14:textId="58085A9D" w:rsidR="001F3F31" w:rsidRDefault="001F3F31" w:rsidP="001F3F31">
      <w:pPr>
        <w:pStyle w:val="BodyText"/>
      </w:pPr>
      <w:r w:rsidRPr="001F3F31">
        <w:t>A total of 36 shock events were identified along the heavy-haul route, yielding one event per 6.8 mi. The majority</w:t>
      </w:r>
      <w:r>
        <w:t xml:space="preserve"> </w:t>
      </w:r>
      <w:r w:rsidRPr="001F3F31">
        <w:t>of the events (78%) were caused by a vertical upset in the road (</w:t>
      </w:r>
      <w:r>
        <w:t>a br</w:t>
      </w:r>
      <w:r w:rsidRPr="001F3F31">
        <w:t>idge, crosswalk, a patchwork in asphalt, and imperfection in road surface). 11%</w:t>
      </w:r>
      <w:r>
        <w:t xml:space="preserve"> of the events were associated with the turns. The remaining events did not have </w:t>
      </w:r>
      <w:r w:rsidRPr="001F3F31">
        <w:t xml:space="preserve">visible cause. These events did not cause substantial acceleration on either the transportation platform or on the SNL assembly. The maximum acceleration observed during the heavy-haul transport was related to </w:t>
      </w:r>
      <w:r w:rsidR="004E3E1B">
        <w:t xml:space="preserve">travel over a </w:t>
      </w:r>
      <w:r w:rsidRPr="001F3F31">
        <w:t>bridge abutment. The maximum vertical acceleration on the back end of the transportation platform was 4.52 g. The maximum acceleration on the back of the SNL assembly was 0.52 g.</w:t>
      </w:r>
      <w:r w:rsidR="00A82634">
        <w:t xml:space="preserve"> </w:t>
      </w:r>
      <w:r w:rsidR="00B32F50">
        <w:t xml:space="preserve">The maximum strain </w:t>
      </w:r>
      <w:r w:rsidR="00B32F50" w:rsidRPr="001F3F31">
        <w:t>on the back of the SNL</w:t>
      </w:r>
      <w:r w:rsidR="00B32F50">
        <w:t xml:space="preserve"> </w:t>
      </w:r>
      <w:r w:rsidR="00B32F50" w:rsidRPr="001F3F31">
        <w:t>assembly was</w:t>
      </w:r>
      <w:r w:rsidR="00B32F50">
        <w:rPr>
          <w:sz w:val="22"/>
          <w:szCs w:val="22"/>
        </w:rPr>
        <w:t xml:space="preserve"> </w:t>
      </w:r>
      <w:r w:rsidR="00B32F50">
        <w:t xml:space="preserve">15.6 micro strain. Figure 10 </w:t>
      </w:r>
      <w:r w:rsidR="00B32F50">
        <w:rPr>
          <w:sz w:val="22"/>
          <w:szCs w:val="22"/>
        </w:rPr>
        <w:t>shows strain time history of the SNL assembly during the maximum acceleration and strain event.</w:t>
      </w:r>
      <w:r w:rsidR="00A82634">
        <w:t xml:space="preserve"> </w:t>
      </w:r>
    </w:p>
    <w:p w14:paraId="1F047434" w14:textId="61DEDF39" w:rsidR="00A82634" w:rsidRDefault="00A660E0" w:rsidP="001F3F31">
      <w:pPr>
        <w:pStyle w:val="BodyText"/>
      </w:pPr>
      <w:r w:rsidRPr="00A82634">
        <w:rPr>
          <w:noProof/>
        </w:rPr>
        <w:drawing>
          <wp:anchor distT="0" distB="0" distL="114300" distR="114300" simplePos="0" relativeHeight="251669504" behindDoc="0" locked="0" layoutInCell="1" allowOverlap="1" wp14:anchorId="024A6C8C" wp14:editId="3E26776E">
            <wp:simplePos x="0" y="0"/>
            <wp:positionH relativeFrom="margin">
              <wp:align>center</wp:align>
            </wp:positionH>
            <wp:positionV relativeFrom="paragraph">
              <wp:posOffset>123190</wp:posOffset>
            </wp:positionV>
            <wp:extent cx="3876040" cy="26974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040"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D2888" w14:textId="073070E9" w:rsidR="00A82634" w:rsidRDefault="00A82634" w:rsidP="001F3F31">
      <w:pPr>
        <w:pStyle w:val="BodyText"/>
      </w:pPr>
    </w:p>
    <w:p w14:paraId="4224A143" w14:textId="390703C5" w:rsidR="00A82634" w:rsidRDefault="00A82634" w:rsidP="001F3F31">
      <w:pPr>
        <w:pStyle w:val="BodyText"/>
      </w:pPr>
    </w:p>
    <w:p w14:paraId="70AB1594" w14:textId="52F3DF26" w:rsidR="00A82634" w:rsidRDefault="00A82634" w:rsidP="001F3F31">
      <w:pPr>
        <w:pStyle w:val="BodyText"/>
      </w:pPr>
    </w:p>
    <w:p w14:paraId="1E6ABE0E" w14:textId="2E5DDC72" w:rsidR="00A82634" w:rsidRDefault="00A82634" w:rsidP="001F3F31">
      <w:pPr>
        <w:pStyle w:val="BodyText"/>
      </w:pPr>
    </w:p>
    <w:p w14:paraId="14FF230E" w14:textId="5D2D699C" w:rsidR="00A82634" w:rsidRDefault="00A82634" w:rsidP="001F3F31">
      <w:pPr>
        <w:pStyle w:val="BodyText"/>
      </w:pPr>
    </w:p>
    <w:p w14:paraId="195E3A59" w14:textId="2629EE98" w:rsidR="00A82634" w:rsidRDefault="00A82634" w:rsidP="001F3F31">
      <w:pPr>
        <w:pStyle w:val="BodyText"/>
      </w:pPr>
    </w:p>
    <w:p w14:paraId="1487F192" w14:textId="769EEF9A" w:rsidR="00A82634" w:rsidRDefault="00A82634" w:rsidP="001F3F31">
      <w:pPr>
        <w:pStyle w:val="BodyText"/>
      </w:pPr>
    </w:p>
    <w:p w14:paraId="6406AE7A" w14:textId="6F6060A0" w:rsidR="00A82634" w:rsidRDefault="00A82634" w:rsidP="001F3F31">
      <w:pPr>
        <w:pStyle w:val="BodyText"/>
      </w:pPr>
    </w:p>
    <w:p w14:paraId="5F67BFF3" w14:textId="2A3BC7C9" w:rsidR="00A82634" w:rsidRDefault="00A82634" w:rsidP="001F3F31">
      <w:pPr>
        <w:pStyle w:val="BodyText"/>
      </w:pPr>
    </w:p>
    <w:p w14:paraId="526C432F" w14:textId="1E5A41C3" w:rsidR="00A82634" w:rsidRDefault="00A82634" w:rsidP="001F3F31">
      <w:pPr>
        <w:pStyle w:val="BodyText"/>
      </w:pPr>
    </w:p>
    <w:p w14:paraId="07998799" w14:textId="27F39D13" w:rsidR="00A82634" w:rsidRDefault="00A82634" w:rsidP="001F3F31">
      <w:pPr>
        <w:pStyle w:val="BodyText"/>
      </w:pPr>
    </w:p>
    <w:p w14:paraId="47DDA6FC" w14:textId="1D5BFD85" w:rsidR="00A82634" w:rsidRDefault="00A82634" w:rsidP="001F3F31">
      <w:pPr>
        <w:pStyle w:val="BodyText"/>
      </w:pPr>
    </w:p>
    <w:p w14:paraId="6D19A756" w14:textId="77777777" w:rsidR="00A82634" w:rsidRDefault="00A82634" w:rsidP="001F3F31">
      <w:pPr>
        <w:pStyle w:val="BodyText"/>
      </w:pPr>
    </w:p>
    <w:p w14:paraId="5FA0975A" w14:textId="45C562FE" w:rsidR="001F3F31" w:rsidRDefault="001F3F31" w:rsidP="00BF09C7">
      <w:pPr>
        <w:pStyle w:val="BodyText"/>
      </w:pPr>
    </w:p>
    <w:p w14:paraId="4540E149" w14:textId="6AD080FD" w:rsidR="00A82634" w:rsidRDefault="00A82634" w:rsidP="00BF09C7">
      <w:pPr>
        <w:pStyle w:val="BodyText"/>
      </w:pPr>
    </w:p>
    <w:p w14:paraId="1F612AC0" w14:textId="77777777" w:rsidR="00A82634" w:rsidRDefault="00A82634" w:rsidP="00BF09C7">
      <w:pPr>
        <w:pStyle w:val="BodyText"/>
      </w:pPr>
    </w:p>
    <w:p w14:paraId="44CCF065" w14:textId="7625B443" w:rsidR="00D85780" w:rsidRDefault="00D85780" w:rsidP="00BF09C7">
      <w:pPr>
        <w:pStyle w:val="BodyText"/>
      </w:pPr>
    </w:p>
    <w:p w14:paraId="47036652" w14:textId="5F223924" w:rsidR="00A82634" w:rsidRPr="00B32F50" w:rsidRDefault="00B32F50" w:rsidP="00B32F50">
      <w:pPr>
        <w:pStyle w:val="Caption"/>
        <w:jc w:val="center"/>
        <w:rPr>
          <w:i/>
        </w:rPr>
      </w:pPr>
      <w:r w:rsidRPr="00B32F50">
        <w:rPr>
          <w:i/>
        </w:rPr>
        <w:t>FIG. 10. Strain time history during maximum acceleration and strain event, heavy-haul transport.</w:t>
      </w:r>
    </w:p>
    <w:p w14:paraId="43AE57B7" w14:textId="76D7BDD2" w:rsidR="00733EA7" w:rsidRDefault="00733EA7" w:rsidP="00B32F50">
      <w:pPr>
        <w:pStyle w:val="Heading3"/>
      </w:pPr>
      <w:r>
        <w:t>Ship Transport</w:t>
      </w:r>
    </w:p>
    <w:p w14:paraId="3158B1BB" w14:textId="050AEE3C" w:rsidR="00733EA7" w:rsidRDefault="00733EA7" w:rsidP="00733EA7">
      <w:pPr>
        <w:pStyle w:val="BodyText"/>
      </w:pPr>
      <w:r w:rsidRPr="00733EA7">
        <w:t xml:space="preserve">The accelerations and strains observed during </w:t>
      </w:r>
      <w:r w:rsidR="004E3E1B">
        <w:t>coastal freighter</w:t>
      </w:r>
      <w:r w:rsidRPr="00733EA7">
        <w:t xml:space="preserve"> and </w:t>
      </w:r>
      <w:r w:rsidR="004E3E1B">
        <w:t xml:space="preserve">ocean </w:t>
      </w:r>
      <w:r w:rsidRPr="00733EA7">
        <w:t xml:space="preserve">ship transport </w:t>
      </w:r>
      <w:r>
        <w:t>we</w:t>
      </w:r>
      <w:r w:rsidRPr="00733EA7">
        <w:t>re very low</w:t>
      </w:r>
      <w:r>
        <w:t xml:space="preserve">. </w:t>
      </w:r>
      <w:r w:rsidRPr="00733EA7">
        <w:t>The accelerations observed were ≤0.3g (with a few exceptions) and the strains were ≤3</w:t>
      </w:r>
      <w:r>
        <w:t xml:space="preserve"> micro strain</w:t>
      </w:r>
      <w:r w:rsidRPr="00733EA7">
        <w:t xml:space="preserve">. The maximum acceleration on the transportation platform during ship transport was 0.38g. The maximum assembly acceleration was 0.12 g. The maximum strain on the SNL assembly was 3.15 </w:t>
      </w:r>
      <w:r>
        <w:t>micro strain</w:t>
      </w:r>
      <w:r w:rsidRPr="00733EA7">
        <w:t>.</w:t>
      </w:r>
    </w:p>
    <w:p w14:paraId="6F17241C" w14:textId="29ACCF1D" w:rsidR="00733EA7" w:rsidRDefault="00035D06" w:rsidP="00733EA7">
      <w:pPr>
        <w:pStyle w:val="BodyText"/>
      </w:pPr>
      <w:r>
        <w:rPr>
          <w:noProof/>
        </w:rPr>
        <mc:AlternateContent>
          <mc:Choice Requires="wpg">
            <w:drawing>
              <wp:anchor distT="0" distB="0" distL="114300" distR="114300" simplePos="0" relativeHeight="251679744" behindDoc="0" locked="0" layoutInCell="1" allowOverlap="1" wp14:anchorId="20683275" wp14:editId="03F5408A">
                <wp:simplePos x="0" y="0"/>
                <wp:positionH relativeFrom="column">
                  <wp:posOffset>672465</wp:posOffset>
                </wp:positionH>
                <wp:positionV relativeFrom="paragraph">
                  <wp:posOffset>88900</wp:posOffset>
                </wp:positionV>
                <wp:extent cx="4001135" cy="2501265"/>
                <wp:effectExtent l="0" t="0" r="0" b="0"/>
                <wp:wrapSquare wrapText="bothSides"/>
                <wp:docPr id="97" name="Group 97"/>
                <wp:cNvGraphicFramePr/>
                <a:graphic xmlns:a="http://schemas.openxmlformats.org/drawingml/2006/main">
                  <a:graphicData uri="http://schemas.microsoft.com/office/word/2010/wordprocessingGroup">
                    <wpg:wgp>
                      <wpg:cNvGrpSpPr/>
                      <wpg:grpSpPr>
                        <a:xfrm>
                          <a:off x="0" y="0"/>
                          <a:ext cx="4001135" cy="2501265"/>
                          <a:chOff x="0" y="0"/>
                          <a:chExt cx="4249578" cy="2733357"/>
                        </a:xfrm>
                      </wpg:grpSpPr>
                      <pic:pic xmlns:pic="http://schemas.openxmlformats.org/drawingml/2006/picture">
                        <pic:nvPicPr>
                          <pic:cNvPr id="98" name="Picture 9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4153" y="0"/>
                            <a:ext cx="4035425" cy="2520315"/>
                          </a:xfrm>
                          <a:prstGeom prst="rect">
                            <a:avLst/>
                          </a:prstGeom>
                          <a:noFill/>
                          <a:ln>
                            <a:noFill/>
                          </a:ln>
                        </pic:spPr>
                      </pic:pic>
                      <wps:wsp>
                        <wps:cNvPr id="99" name="Text Box 2"/>
                        <wps:cNvSpPr txBox="1">
                          <a:spLocks noChangeArrowheads="1"/>
                        </wps:cNvSpPr>
                        <wps:spPr bwMode="auto">
                          <a:xfrm>
                            <a:off x="1976278" y="2452687"/>
                            <a:ext cx="838200" cy="280670"/>
                          </a:xfrm>
                          <a:prstGeom prst="rect">
                            <a:avLst/>
                          </a:prstGeom>
                          <a:solidFill>
                            <a:sysClr val="window" lastClr="FFFFFF"/>
                          </a:solidFill>
                          <a:ln w="9525">
                            <a:noFill/>
                            <a:miter lim="800000"/>
                            <a:headEnd/>
                            <a:tailEnd/>
                          </a:ln>
                        </wps:spPr>
                        <wps:txbx>
                          <w:txbxContent>
                            <w:p w14:paraId="1383785E" w14:textId="77777777" w:rsidR="00035D06" w:rsidRPr="001D3FBC" w:rsidRDefault="00035D06" w:rsidP="00035D06">
                              <w:pPr>
                                <w:rPr>
                                  <w:sz w:val="16"/>
                                  <w:szCs w:val="16"/>
                                </w:rPr>
                              </w:pPr>
                              <w:r w:rsidRPr="001D3FBC">
                                <w:rPr>
                                  <w:sz w:val="16"/>
                                  <w:szCs w:val="16"/>
                                </w:rPr>
                                <w:t>Time (hrs)</w:t>
                              </w:r>
                            </w:p>
                          </w:txbxContent>
                        </wps:txbx>
                        <wps:bodyPr rot="0" vert="horz" wrap="square" lIns="91440" tIns="45720" rIns="91440" bIns="45720" anchor="t" anchorCtr="0">
                          <a:noAutofit/>
                        </wps:bodyPr>
                      </wps:wsp>
                      <wps:wsp>
                        <wps:cNvPr id="100" name="Text Box 100"/>
                        <wps:cNvSpPr txBox="1">
                          <a:spLocks noChangeArrowheads="1"/>
                        </wps:cNvSpPr>
                        <wps:spPr bwMode="auto">
                          <a:xfrm rot="16200000">
                            <a:off x="-278765" y="1050131"/>
                            <a:ext cx="838200" cy="280670"/>
                          </a:xfrm>
                          <a:prstGeom prst="rect">
                            <a:avLst/>
                          </a:prstGeom>
                          <a:solidFill>
                            <a:sysClr val="window" lastClr="FFFFFF"/>
                          </a:solidFill>
                          <a:ln w="9525">
                            <a:noFill/>
                            <a:miter lim="800000"/>
                            <a:headEnd/>
                            <a:tailEnd/>
                          </a:ln>
                        </wps:spPr>
                        <wps:txbx>
                          <w:txbxContent>
                            <w:p w14:paraId="5A166B4F"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683275" id="Group 97" o:spid="_x0000_s1026" style="position:absolute;left:0;text-align:left;margin-left:52.95pt;margin-top:7pt;width:315.05pt;height:196.95pt;z-index:251679744;mso-width-relative:margin;mso-height-relative:margin" coordsize="42495,273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2141;width:40354;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 Box 2" o:spid="_x0000_s1028" type="#_x0000_t202" style="position:absolute;left:19762;top:24526;width:838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" fillcolor="window" stroked="f">
                  <v:textbox>
                    <w:txbxContent>
                      <w:p w14:paraId="1383785E" w14:textId="77777777" w:rsidR="00035D06" w:rsidRPr="001D3FBC" w:rsidRDefault="00035D06" w:rsidP="00035D06">
                        <w:pPr>
                          <w:rPr>
                            <w:sz w:val="16"/>
                            <w:szCs w:val="16"/>
                          </w:rPr>
                        </w:pPr>
                        <w:r w:rsidRPr="001D3FBC">
                          <w:rPr>
                            <w:sz w:val="16"/>
                            <w:szCs w:val="16"/>
                          </w:rPr>
                          <w:t>Time (hrs)</w:t>
                        </w:r>
                      </w:p>
                    </w:txbxContent>
                  </v:textbox>
                </v:shape>
                <v:shape id="Text Box 100" o:spid="_x0000_s1029" type="#_x0000_t202" style="position:absolute;left:-2788;top:10501;width:8382;height:28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" fillcolor="window" stroked="f">
                  <v:textbox>
                    <w:txbxContent>
                      <w:p w14:paraId="5A166B4F"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v:textbox>
                </v:shape>
                <w10:wrap type="square"/>
              </v:group>
            </w:pict>
          </mc:Fallback>
        </mc:AlternateContent>
      </w:r>
    </w:p>
    <w:p w14:paraId="23A8FAB2" w14:textId="087BE59F" w:rsidR="00733EA7" w:rsidRDefault="00733EA7" w:rsidP="00733EA7">
      <w:pPr>
        <w:pStyle w:val="BodyText"/>
      </w:pPr>
    </w:p>
    <w:p w14:paraId="3C5E5C6A" w14:textId="5FDC837A" w:rsidR="00733EA7" w:rsidRDefault="00733EA7" w:rsidP="00733EA7">
      <w:pPr>
        <w:pStyle w:val="BodyText"/>
      </w:pPr>
    </w:p>
    <w:p w14:paraId="249B8F7E" w14:textId="094B2572" w:rsidR="00733EA7" w:rsidRDefault="00733EA7" w:rsidP="00733EA7">
      <w:pPr>
        <w:pStyle w:val="BodyText"/>
      </w:pPr>
    </w:p>
    <w:p w14:paraId="6E63A569" w14:textId="77777777" w:rsidR="00733EA7" w:rsidRPr="00733EA7" w:rsidRDefault="00733EA7" w:rsidP="00733EA7">
      <w:pPr>
        <w:pStyle w:val="BodyText"/>
      </w:pPr>
    </w:p>
    <w:p w14:paraId="43F7A7D5" w14:textId="77777777" w:rsidR="008A4727" w:rsidRDefault="008A4727" w:rsidP="008A4727">
      <w:pPr>
        <w:pStyle w:val="Heading3"/>
        <w:numPr>
          <w:ilvl w:val="0"/>
          <w:numId w:val="0"/>
        </w:numPr>
      </w:pPr>
    </w:p>
    <w:p w14:paraId="6CBB615C" w14:textId="77777777" w:rsidR="008A4727" w:rsidRDefault="008A4727" w:rsidP="008A4727">
      <w:pPr>
        <w:pStyle w:val="Heading3"/>
        <w:numPr>
          <w:ilvl w:val="0"/>
          <w:numId w:val="0"/>
        </w:numPr>
      </w:pPr>
    </w:p>
    <w:p w14:paraId="7D647411" w14:textId="77777777" w:rsidR="008A4727" w:rsidRDefault="008A4727" w:rsidP="008A4727">
      <w:pPr>
        <w:pStyle w:val="Heading3"/>
        <w:numPr>
          <w:ilvl w:val="0"/>
          <w:numId w:val="0"/>
        </w:numPr>
      </w:pPr>
    </w:p>
    <w:p w14:paraId="653DAB51" w14:textId="77777777" w:rsidR="008A4727" w:rsidRDefault="008A4727" w:rsidP="008A4727">
      <w:pPr>
        <w:pStyle w:val="Heading3"/>
        <w:numPr>
          <w:ilvl w:val="0"/>
          <w:numId w:val="0"/>
        </w:numPr>
      </w:pPr>
    </w:p>
    <w:p w14:paraId="42888CB2" w14:textId="6A260F8C" w:rsidR="008A4727" w:rsidRDefault="008A4727" w:rsidP="008A4727">
      <w:pPr>
        <w:pStyle w:val="Heading3"/>
        <w:numPr>
          <w:ilvl w:val="0"/>
          <w:numId w:val="0"/>
        </w:numPr>
      </w:pPr>
    </w:p>
    <w:p w14:paraId="512F5A81" w14:textId="77777777" w:rsidR="00035D06" w:rsidRPr="00035D06" w:rsidRDefault="00035D06" w:rsidP="00035D06">
      <w:pPr>
        <w:pStyle w:val="BodyText"/>
      </w:pPr>
    </w:p>
    <w:p w14:paraId="29DB9510" w14:textId="6EFF4BD4" w:rsidR="008A4727" w:rsidRPr="00B32F50" w:rsidRDefault="008A4727" w:rsidP="008A4727">
      <w:pPr>
        <w:pStyle w:val="Caption"/>
        <w:jc w:val="center"/>
        <w:rPr>
          <w:i/>
        </w:rPr>
      </w:pPr>
      <w:r w:rsidRPr="00B32F50">
        <w:rPr>
          <w:i/>
        </w:rPr>
        <w:t>FIG. 1</w:t>
      </w:r>
      <w:r>
        <w:rPr>
          <w:i/>
        </w:rPr>
        <w:t>1</w:t>
      </w:r>
      <w:r w:rsidRPr="00B32F50">
        <w:rPr>
          <w:i/>
        </w:rPr>
        <w:t xml:space="preserve">. Strain time history during maximum acceleration and strain event, </w:t>
      </w:r>
      <w:r>
        <w:rPr>
          <w:i/>
        </w:rPr>
        <w:t>ship</w:t>
      </w:r>
      <w:r w:rsidRPr="00B32F50">
        <w:rPr>
          <w:i/>
        </w:rPr>
        <w:t xml:space="preserve"> transport.</w:t>
      </w:r>
    </w:p>
    <w:p w14:paraId="5C4E2626" w14:textId="7940CCE4" w:rsidR="00B32F50" w:rsidRDefault="00B32F50" w:rsidP="008A4727">
      <w:pPr>
        <w:pStyle w:val="Heading3"/>
      </w:pPr>
      <w:r>
        <w:lastRenderedPageBreak/>
        <w:t>Rail Transport from Baltimore to Pueblo, Colorado</w:t>
      </w:r>
      <w:r w:rsidR="00025EE6">
        <w:t xml:space="preserve"> (Rail1)</w:t>
      </w:r>
    </w:p>
    <w:p w14:paraId="031A1014" w14:textId="54D09FEF" w:rsidR="002543C4" w:rsidRPr="00E75F6C" w:rsidRDefault="00895448" w:rsidP="00E75F6C">
      <w:pPr>
        <w:pStyle w:val="BodyText"/>
      </w:pPr>
      <w:r>
        <w:t>During the dedicated train transport from Baltimore to Pueblo (Colorado) t</w:t>
      </w:r>
      <w:r w:rsidR="00E75F6C" w:rsidRPr="00E75F6C">
        <w:t xml:space="preserve">he train </w:t>
      </w:r>
      <w:r w:rsidRPr="00E75F6C">
        <w:t>travelled</w:t>
      </w:r>
      <w:r w:rsidR="00E75F6C" w:rsidRPr="00E75F6C">
        <w:t xml:space="preserve"> in the speed range </w:t>
      </w:r>
      <w:r w:rsidR="004E3E1B" w:rsidRPr="00E75F6C">
        <w:t>40-50 mph 23% of the time,</w:t>
      </w:r>
      <w:r w:rsidR="004E3E1B">
        <w:t xml:space="preserve"> </w:t>
      </w:r>
      <w:r w:rsidR="00E75F6C" w:rsidRPr="00E75F6C">
        <w:t>25-40 mph 68% of the time, 10-</w:t>
      </w:r>
      <w:r w:rsidR="004E3E1B">
        <w:t>2</w:t>
      </w:r>
      <w:r w:rsidR="00E75F6C" w:rsidRPr="00E75F6C">
        <w:t xml:space="preserve">5 mph 8.8%, and &lt;10 mph 0.2% of the time. </w:t>
      </w:r>
      <w:r>
        <w:t>A</w:t>
      </w:r>
      <w:r w:rsidR="00E75F6C" w:rsidRPr="00E75F6C">
        <w:t xml:space="preserve"> total of 2,939 shock events were identified along the rail route—one shock event per 0.66 mi. The major events </w:t>
      </w:r>
      <w:r>
        <w:t>were</w:t>
      </w:r>
      <w:r w:rsidR="00E75F6C" w:rsidRPr="00E75F6C">
        <w:t xml:space="preserve"> track switches (629) and grade crossings (1,029). </w:t>
      </w:r>
    </w:p>
    <w:p w14:paraId="725D5440" w14:textId="0E904C06" w:rsidR="00E75F6C" w:rsidRPr="00E75F6C" w:rsidRDefault="00E75F6C" w:rsidP="00E75F6C">
      <w:pPr>
        <w:pStyle w:val="BodyText"/>
      </w:pPr>
      <w:r w:rsidRPr="00E75F6C">
        <w:t>The maximum acceleration event in Rail 1 transport occurred over a diamond-crossing in Jacksonville, Illinois. The railcar was traveling approximately 36 mph. The absolute maximum peak acceleration was 8.68 g</w:t>
      </w:r>
      <w:r w:rsidR="00B96D1E">
        <w:t xml:space="preserve"> on the transportation platform</w:t>
      </w:r>
      <w:r w:rsidRPr="00E75F6C">
        <w:t>. The maximum absolute assembly acceleration of 0.95 g was on the EN</w:t>
      </w:r>
      <w:r w:rsidR="00172B1B">
        <w:t>S</w:t>
      </w:r>
      <w:r w:rsidRPr="00E75F6C">
        <w:t xml:space="preserve">A assembly. The maximum absolute strain was 20.7 </w:t>
      </w:r>
      <w:r w:rsidR="00172B1B">
        <w:t xml:space="preserve">micro strain on the </w:t>
      </w:r>
      <w:r w:rsidRPr="00E75F6C">
        <w:t xml:space="preserve">SNL assembly front. </w:t>
      </w:r>
    </w:p>
    <w:p w14:paraId="66588AD6" w14:textId="32DC5055" w:rsidR="002543C4" w:rsidRPr="00E75F6C" w:rsidRDefault="00E75F6C" w:rsidP="00E75F6C">
      <w:pPr>
        <w:pStyle w:val="BodyText"/>
      </w:pPr>
      <w:r w:rsidRPr="00E75F6C">
        <w:t xml:space="preserve">The maximum strain event occurred when the train passed over a switch in Kendall, Kansas. The railcar was traveling approximately 45 mph and experienced maximum absolute strain of 35.8 </w:t>
      </w:r>
      <w:r w:rsidR="00172B1B">
        <w:t>micro strain</w:t>
      </w:r>
      <w:r w:rsidRPr="00E75F6C">
        <w:t xml:space="preserve"> </w:t>
      </w:r>
      <w:r w:rsidR="00172B1B">
        <w:t xml:space="preserve">on SNL assembly. </w:t>
      </w:r>
      <w:r w:rsidRPr="00E75F6C">
        <w:t>The absolute maximum accelerations were 3.78 g on transportation platform front, 0.66 g on the EN</w:t>
      </w:r>
      <w:r w:rsidR="00172B1B">
        <w:t>S</w:t>
      </w:r>
      <w:r w:rsidRPr="00E75F6C">
        <w:t>A assembly front, and 0.63 g on the SNL assembly back end.</w:t>
      </w:r>
      <w:r w:rsidR="00CA7468">
        <w:t xml:space="preserve"> The strain time history is shown in Figure 1</w:t>
      </w:r>
      <w:r w:rsidR="007D3092">
        <w:t>2</w:t>
      </w:r>
      <w:r w:rsidR="00CA7468">
        <w:t xml:space="preserve">. </w:t>
      </w:r>
    </w:p>
    <w:p w14:paraId="5446CBF8" w14:textId="50619497" w:rsidR="002543C4" w:rsidRDefault="002174F7" w:rsidP="00D85780">
      <w:pPr>
        <w:pStyle w:val="Default"/>
        <w:rPr>
          <w:sz w:val="22"/>
          <w:szCs w:val="22"/>
        </w:rPr>
      </w:pPr>
      <w:r>
        <w:rPr>
          <w:noProof/>
        </w:rPr>
        <mc:AlternateContent>
          <mc:Choice Requires="wpg">
            <w:drawing>
              <wp:anchor distT="0" distB="0" distL="114300" distR="114300" simplePos="0" relativeHeight="251677696" behindDoc="0" locked="0" layoutInCell="1" allowOverlap="1" wp14:anchorId="777FC275" wp14:editId="2B62F0D2">
                <wp:simplePos x="0" y="0"/>
                <wp:positionH relativeFrom="column">
                  <wp:posOffset>833755</wp:posOffset>
                </wp:positionH>
                <wp:positionV relativeFrom="paragraph">
                  <wp:posOffset>145415</wp:posOffset>
                </wp:positionV>
                <wp:extent cx="4037965" cy="2470150"/>
                <wp:effectExtent l="0" t="0" r="635" b="6350"/>
                <wp:wrapSquare wrapText="bothSides"/>
                <wp:docPr id="29" name="Group 29"/>
                <wp:cNvGraphicFramePr/>
                <a:graphic xmlns:a="http://schemas.openxmlformats.org/drawingml/2006/main">
                  <a:graphicData uri="http://schemas.microsoft.com/office/word/2010/wordprocessingGroup">
                    <wpg:wgp>
                      <wpg:cNvGrpSpPr/>
                      <wpg:grpSpPr>
                        <a:xfrm>
                          <a:off x="0" y="0"/>
                          <a:ext cx="4037965" cy="2470150"/>
                          <a:chOff x="0" y="0"/>
                          <a:chExt cx="4185761" cy="2609532"/>
                        </a:xfrm>
                      </wpg:grpSpPr>
                      <pic:pic xmlns:pic="http://schemas.openxmlformats.org/drawingml/2006/picture">
                        <pic:nvPicPr>
                          <pic:cNvPr id="30" name="Picture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99866" y="0"/>
                            <a:ext cx="3985895" cy="2435225"/>
                          </a:xfrm>
                          <a:prstGeom prst="rect">
                            <a:avLst/>
                          </a:prstGeom>
                          <a:noFill/>
                        </pic:spPr>
                      </pic:pic>
                      <wps:wsp>
                        <wps:cNvPr id="31" name="Text Box 2"/>
                        <wps:cNvSpPr txBox="1">
                          <a:spLocks noChangeArrowheads="1"/>
                        </wps:cNvSpPr>
                        <wps:spPr bwMode="auto">
                          <a:xfrm>
                            <a:off x="1919129" y="2328862"/>
                            <a:ext cx="838200" cy="280670"/>
                          </a:xfrm>
                          <a:prstGeom prst="rect">
                            <a:avLst/>
                          </a:prstGeom>
                          <a:solidFill>
                            <a:schemeClr val="bg1"/>
                          </a:solidFill>
                          <a:ln w="9525">
                            <a:noFill/>
                            <a:miter lim="800000"/>
                            <a:headEnd/>
                            <a:tailEnd/>
                          </a:ln>
                        </wps:spPr>
                        <wps:txbx>
                          <w:txbxContent>
                            <w:p w14:paraId="444A0D15" w14:textId="77777777" w:rsidR="00035D06" w:rsidRPr="001D3FBC" w:rsidRDefault="00035D06" w:rsidP="00035D06">
                              <w:pPr>
                                <w:rPr>
                                  <w:sz w:val="16"/>
                                  <w:szCs w:val="16"/>
                                </w:rPr>
                              </w:pPr>
                              <w:r w:rsidRPr="001D3FBC">
                                <w:rPr>
                                  <w:sz w:val="16"/>
                                  <w:szCs w:val="16"/>
                                </w:rPr>
                                <w:t>Time (hrs)</w:t>
                              </w:r>
                            </w:p>
                          </w:txbxContent>
                        </wps:txbx>
                        <wps:bodyPr rot="0" vert="horz" wrap="square" lIns="91440" tIns="45720" rIns="91440" bIns="45720" anchor="t" anchorCtr="0">
                          <a:noAutofit/>
                        </wps:bodyPr>
                      </wps:wsp>
                      <wps:wsp>
                        <wps:cNvPr id="96" name="Text Box 96"/>
                        <wps:cNvSpPr txBox="1">
                          <a:spLocks noChangeArrowheads="1"/>
                        </wps:cNvSpPr>
                        <wps:spPr bwMode="auto">
                          <a:xfrm rot="16200000">
                            <a:off x="-278765" y="907256"/>
                            <a:ext cx="838200" cy="280670"/>
                          </a:xfrm>
                          <a:prstGeom prst="rect">
                            <a:avLst/>
                          </a:prstGeom>
                          <a:solidFill>
                            <a:sysClr val="window" lastClr="FFFFFF"/>
                          </a:solidFill>
                          <a:ln w="9525">
                            <a:noFill/>
                            <a:miter lim="800000"/>
                            <a:headEnd/>
                            <a:tailEnd/>
                          </a:ln>
                        </wps:spPr>
                        <wps:txbx>
                          <w:txbxContent>
                            <w:p w14:paraId="67E4AB5A"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7FC275" id="Group 29" o:spid="_x0000_s1030" style="position:absolute;margin-left:65.65pt;margin-top:11.45pt;width:317.95pt;height:194.5pt;z-index:251677696;mso-width-relative:margin;mso-height-relative:margin" coordsize="41857,2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">
                <v:shape id="Picture 30" o:spid="_x0000_s1031" type="#_x0000_t75" style="position:absolute;left:1998;width:39859;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">
                  <v:imagedata r:id="rId27" o:title=""/>
                </v:shape>
                <v:shape id="Text Box 2" o:spid="_x0000_s1032" type="#_x0000_t202" style="position:absolute;left:19191;top:23288;width:838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kswwAAANsAAAAPAAAAZHJzL2Rvd25yZXYueG1sRI9PawIx&#10;FMTvQr9DeEJvmmih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hT5JLMMAAADbAAAADwAA&#10;AAAAAAAAAAAAAAAHAgAAZHJzL2Rvd25yZXYueG1sUEsFBgAAAAADAAMAtwAAAPcCAAAAAA==&#10;" fillcolor="white [3212]" stroked="f">
                  <v:textbox>
                    <w:txbxContent>
                      <w:p w14:paraId="444A0D15" w14:textId="77777777" w:rsidR="00035D06" w:rsidRPr="001D3FBC" w:rsidRDefault="00035D06" w:rsidP="00035D06">
                        <w:pPr>
                          <w:rPr>
                            <w:sz w:val="16"/>
                            <w:szCs w:val="16"/>
                          </w:rPr>
                        </w:pPr>
                        <w:r w:rsidRPr="001D3FBC">
                          <w:rPr>
                            <w:sz w:val="16"/>
                            <w:szCs w:val="16"/>
                          </w:rPr>
                          <w:t>Time (hrs)</w:t>
                        </w:r>
                      </w:p>
                    </w:txbxContent>
                  </v:textbox>
                </v:shape>
                <v:shape id="Text Box 96" o:spid="_x0000_s1033" type="#_x0000_t202" style="position:absolute;left:-2788;top:9072;width:8382;height:28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" fillcolor="window" stroked="f">
                  <v:textbox>
                    <w:txbxContent>
                      <w:p w14:paraId="67E4AB5A"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v:textbox>
                </v:shape>
                <w10:wrap type="square"/>
              </v:group>
            </w:pict>
          </mc:Fallback>
        </mc:AlternateContent>
      </w:r>
    </w:p>
    <w:p w14:paraId="70FD6FB8" w14:textId="28794BE7" w:rsidR="006B6298" w:rsidRDefault="006B6298" w:rsidP="006B6298">
      <w:pPr>
        <w:pStyle w:val="Caption"/>
        <w:jc w:val="center"/>
        <w:rPr>
          <w:i/>
        </w:rPr>
      </w:pPr>
    </w:p>
    <w:p w14:paraId="1FB00194" w14:textId="7F9DA13A" w:rsidR="006B6298" w:rsidRDefault="006B6298" w:rsidP="006B6298">
      <w:pPr>
        <w:pStyle w:val="Caption"/>
        <w:jc w:val="center"/>
        <w:rPr>
          <w:i/>
        </w:rPr>
      </w:pPr>
    </w:p>
    <w:p w14:paraId="35188211" w14:textId="365EF92E" w:rsidR="006B6298" w:rsidRDefault="006B6298" w:rsidP="006B6298">
      <w:pPr>
        <w:pStyle w:val="Caption"/>
        <w:jc w:val="center"/>
        <w:rPr>
          <w:i/>
        </w:rPr>
      </w:pPr>
    </w:p>
    <w:p w14:paraId="7E523303" w14:textId="77777777" w:rsidR="006B6298" w:rsidRDefault="006B6298" w:rsidP="006B6298">
      <w:pPr>
        <w:pStyle w:val="Caption"/>
        <w:jc w:val="center"/>
        <w:rPr>
          <w:i/>
        </w:rPr>
      </w:pPr>
    </w:p>
    <w:p w14:paraId="569A5F4F" w14:textId="77777777" w:rsidR="006B6298" w:rsidRDefault="006B6298" w:rsidP="006B6298">
      <w:pPr>
        <w:pStyle w:val="Caption"/>
        <w:jc w:val="center"/>
        <w:rPr>
          <w:i/>
        </w:rPr>
      </w:pPr>
    </w:p>
    <w:p w14:paraId="76E71769" w14:textId="77777777" w:rsidR="006B6298" w:rsidRDefault="006B6298" w:rsidP="006B6298">
      <w:pPr>
        <w:pStyle w:val="Caption"/>
        <w:jc w:val="center"/>
        <w:rPr>
          <w:i/>
        </w:rPr>
      </w:pPr>
    </w:p>
    <w:p w14:paraId="5A0F355E" w14:textId="77777777" w:rsidR="006B6298" w:rsidRDefault="006B6298" w:rsidP="006B6298">
      <w:pPr>
        <w:pStyle w:val="Caption"/>
        <w:jc w:val="center"/>
        <w:rPr>
          <w:i/>
        </w:rPr>
      </w:pPr>
    </w:p>
    <w:p w14:paraId="7307D7B8" w14:textId="77777777" w:rsidR="006B6298" w:rsidRDefault="006B6298" w:rsidP="006B6298">
      <w:pPr>
        <w:pStyle w:val="Caption"/>
        <w:jc w:val="center"/>
        <w:rPr>
          <w:i/>
        </w:rPr>
      </w:pPr>
    </w:p>
    <w:p w14:paraId="01FF7A01" w14:textId="77777777" w:rsidR="006B6298" w:rsidRDefault="006B6298" w:rsidP="006B6298">
      <w:pPr>
        <w:pStyle w:val="Caption"/>
        <w:jc w:val="center"/>
        <w:rPr>
          <w:i/>
        </w:rPr>
      </w:pPr>
    </w:p>
    <w:p w14:paraId="0CC7BC7F" w14:textId="77777777" w:rsidR="006B6298" w:rsidRDefault="006B6298" w:rsidP="006B6298">
      <w:pPr>
        <w:pStyle w:val="Caption"/>
        <w:jc w:val="center"/>
        <w:rPr>
          <w:i/>
        </w:rPr>
      </w:pPr>
    </w:p>
    <w:p w14:paraId="703F4A5B" w14:textId="77777777" w:rsidR="006B6298" w:rsidRDefault="006B6298" w:rsidP="006B6298">
      <w:pPr>
        <w:pStyle w:val="Caption"/>
        <w:jc w:val="center"/>
        <w:rPr>
          <w:i/>
        </w:rPr>
      </w:pPr>
    </w:p>
    <w:p w14:paraId="78E7717B" w14:textId="7D299E94" w:rsidR="006B6298" w:rsidRDefault="006B6298" w:rsidP="006B6298">
      <w:pPr>
        <w:pStyle w:val="Caption"/>
        <w:jc w:val="center"/>
        <w:rPr>
          <w:i/>
        </w:rPr>
      </w:pPr>
    </w:p>
    <w:p w14:paraId="40B5977C" w14:textId="5F3B1F78" w:rsidR="00FF7F6E" w:rsidRDefault="00FF7F6E" w:rsidP="00FF7F6E">
      <w:pPr>
        <w:rPr>
          <w:lang w:val="en-US"/>
        </w:rPr>
      </w:pPr>
    </w:p>
    <w:p w14:paraId="7A333102" w14:textId="18EC0194" w:rsidR="00035D06" w:rsidRDefault="00035D06" w:rsidP="00FF7F6E">
      <w:pPr>
        <w:rPr>
          <w:lang w:val="en-US"/>
        </w:rPr>
      </w:pPr>
    </w:p>
    <w:p w14:paraId="04584DD9" w14:textId="30AAB5B4" w:rsidR="006B6298" w:rsidRPr="00B32F50" w:rsidRDefault="006B6298" w:rsidP="006B6298">
      <w:pPr>
        <w:pStyle w:val="Caption"/>
        <w:jc w:val="center"/>
        <w:rPr>
          <w:i/>
        </w:rPr>
      </w:pPr>
      <w:r>
        <w:rPr>
          <w:i/>
        </w:rPr>
        <w:t>FIG. 1</w:t>
      </w:r>
      <w:r w:rsidR="007D3092">
        <w:rPr>
          <w:i/>
        </w:rPr>
        <w:t>2</w:t>
      </w:r>
      <w:r>
        <w:rPr>
          <w:i/>
        </w:rPr>
        <w:t>. S</w:t>
      </w:r>
      <w:r w:rsidRPr="00B32F50">
        <w:rPr>
          <w:i/>
        </w:rPr>
        <w:t xml:space="preserve">train time history during maximum strain event, </w:t>
      </w:r>
      <w:r>
        <w:rPr>
          <w:i/>
        </w:rPr>
        <w:t>rail</w:t>
      </w:r>
      <w:r w:rsidRPr="00B32F50">
        <w:rPr>
          <w:i/>
        </w:rPr>
        <w:t xml:space="preserve"> transport.</w:t>
      </w:r>
    </w:p>
    <w:p w14:paraId="3EA9EF32" w14:textId="10499B9C" w:rsidR="002543C4" w:rsidRDefault="002543C4" w:rsidP="002543C4">
      <w:pPr>
        <w:pStyle w:val="Heading3"/>
      </w:pPr>
      <w:r>
        <w:t>Rail Tests at TTCI</w:t>
      </w:r>
    </w:p>
    <w:p w14:paraId="66D46A8D" w14:textId="3C327019" w:rsidR="00D85780" w:rsidRPr="006B6298" w:rsidRDefault="00D85780" w:rsidP="006B6298">
      <w:pPr>
        <w:pStyle w:val="BodyText"/>
      </w:pPr>
      <w:r w:rsidRPr="006B6298">
        <w:t>A series of eight tests were performed at the TTCI</w:t>
      </w:r>
      <w:r w:rsidR="006B6298">
        <w:t xml:space="preserve">. </w:t>
      </w:r>
      <w:r w:rsidRPr="006B6298">
        <w:t xml:space="preserve">Each series included a number of tests conducted at different speeds to capture the test specific resonant speed. The TTCI tests were short duration tests with known conditions and with design parameters somewhat beyond the ones expected on the commercial railroads (track conditions, train speeds, and coupling velocities). These tests provided valuable insight into the response of the transportation system to the different types of transient inputs. Understanding of these responses was crucial for the analysis of rail, heavy-haul, and ship data. </w:t>
      </w:r>
    </w:p>
    <w:p w14:paraId="3307D4CF" w14:textId="02541862" w:rsidR="00544C32" w:rsidRDefault="002174F7" w:rsidP="00BF09C7">
      <w:pPr>
        <w:pStyle w:val="BodyText"/>
      </w:pPr>
      <w:r>
        <w:rPr>
          <w:noProof/>
        </w:rPr>
        <mc:AlternateContent>
          <mc:Choice Requires="wpg">
            <w:drawing>
              <wp:anchor distT="0" distB="0" distL="114300" distR="114300" simplePos="0" relativeHeight="251681792" behindDoc="0" locked="0" layoutInCell="1" allowOverlap="1" wp14:anchorId="125D45FA" wp14:editId="09F4C4F3">
                <wp:simplePos x="0" y="0"/>
                <wp:positionH relativeFrom="margin">
                  <wp:posOffset>877824</wp:posOffset>
                </wp:positionH>
                <wp:positionV relativeFrom="paragraph">
                  <wp:posOffset>26061</wp:posOffset>
                </wp:positionV>
                <wp:extent cx="3642970" cy="2048256"/>
                <wp:effectExtent l="0" t="0" r="0" b="9525"/>
                <wp:wrapNone/>
                <wp:docPr id="7" name="Group 7"/>
                <wp:cNvGraphicFramePr/>
                <a:graphic xmlns:a="http://schemas.openxmlformats.org/drawingml/2006/main">
                  <a:graphicData uri="http://schemas.microsoft.com/office/word/2010/wordprocessingGroup">
                    <wpg:wgp>
                      <wpg:cNvGrpSpPr/>
                      <wpg:grpSpPr>
                        <a:xfrm>
                          <a:off x="0" y="0"/>
                          <a:ext cx="3642970" cy="2048256"/>
                          <a:chOff x="0" y="0"/>
                          <a:chExt cx="3974465" cy="2352675"/>
                        </a:xfrm>
                      </wpg:grpSpPr>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4465" cy="2352675"/>
                          </a:xfrm>
                          <a:prstGeom prst="rect">
                            <a:avLst/>
                          </a:prstGeom>
                          <a:noFill/>
                        </pic:spPr>
                      </pic:pic>
                      <wps:wsp>
                        <wps:cNvPr id="6" name="Text Box 6"/>
                        <wps:cNvSpPr txBox="1">
                          <a:spLocks noChangeArrowheads="1"/>
                        </wps:cNvSpPr>
                        <wps:spPr bwMode="auto">
                          <a:xfrm rot="16200000">
                            <a:off x="-257175" y="785813"/>
                            <a:ext cx="851694" cy="280637"/>
                          </a:xfrm>
                          <a:prstGeom prst="rect">
                            <a:avLst/>
                          </a:prstGeom>
                          <a:noFill/>
                          <a:ln w="9525">
                            <a:noFill/>
                            <a:miter lim="800000"/>
                            <a:headEnd/>
                            <a:tailEnd/>
                          </a:ln>
                        </wps:spPr>
                        <wps:txbx>
                          <w:txbxContent>
                            <w:p w14:paraId="69B31752"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D45FA" id="Group 7" o:spid="_x0000_s1034" style="position:absolute;left:0;text-align:left;margin-left:69.1pt;margin-top:2.05pt;width:286.85pt;height:161.3pt;z-index:251681792;mso-position-horizontal-relative:margin;mso-width-relative:margin;mso-height-relative:margin" coordsize="3974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">
                <v:shape id="Picture 26" o:spid="_x0000_s1035" type="#_x0000_t75" style="position:absolute;width:39744;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">
                  <v:imagedata r:id="rId29" o:title=""/>
                </v:shape>
                <v:shape id="Text Box 6" o:spid="_x0000_s1036" type="#_x0000_t202" style="position:absolute;left:-2573;top:7858;width:8517;height:28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" filled="f" stroked="f">
                  <v:textbox>
                    <w:txbxContent>
                      <w:p w14:paraId="69B31752"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v:textbox>
                </v:shape>
                <w10:wrap anchorx="margin"/>
              </v:group>
            </w:pict>
          </mc:Fallback>
        </mc:AlternateContent>
      </w:r>
    </w:p>
    <w:p w14:paraId="3BF231B7" w14:textId="052D1741" w:rsidR="007D3092" w:rsidRDefault="007D3092" w:rsidP="00BF09C7">
      <w:pPr>
        <w:pStyle w:val="BodyText"/>
      </w:pPr>
    </w:p>
    <w:p w14:paraId="670F28EB" w14:textId="12927FF0" w:rsidR="007D3092" w:rsidRDefault="007D3092" w:rsidP="00BF09C7">
      <w:pPr>
        <w:pStyle w:val="BodyText"/>
      </w:pPr>
    </w:p>
    <w:p w14:paraId="14FA9633" w14:textId="77777777" w:rsidR="007D3092" w:rsidRDefault="007D3092" w:rsidP="00BF09C7">
      <w:pPr>
        <w:pStyle w:val="BodyText"/>
      </w:pPr>
    </w:p>
    <w:p w14:paraId="1A71C7D8" w14:textId="619F6B35" w:rsidR="007D3092" w:rsidRDefault="007D3092" w:rsidP="007D3092">
      <w:pPr>
        <w:pStyle w:val="Heading3"/>
        <w:numPr>
          <w:ilvl w:val="0"/>
          <w:numId w:val="0"/>
        </w:numPr>
      </w:pPr>
    </w:p>
    <w:p w14:paraId="3BE0CD4F" w14:textId="3A312F9C" w:rsidR="007D3092" w:rsidRDefault="007D3092" w:rsidP="007D3092">
      <w:pPr>
        <w:pStyle w:val="BodyText"/>
      </w:pPr>
    </w:p>
    <w:p w14:paraId="0BFC3A55" w14:textId="66568D5E" w:rsidR="007D3092" w:rsidRDefault="007D3092" w:rsidP="007D3092">
      <w:pPr>
        <w:pStyle w:val="BodyText"/>
      </w:pPr>
    </w:p>
    <w:p w14:paraId="217A3BB9" w14:textId="6951E340" w:rsidR="007D3092" w:rsidRDefault="007D3092" w:rsidP="007D3092">
      <w:pPr>
        <w:pStyle w:val="BodyText"/>
      </w:pPr>
    </w:p>
    <w:p w14:paraId="0587ED30" w14:textId="4AA3033C" w:rsidR="007D3092" w:rsidRDefault="007D3092" w:rsidP="007D3092">
      <w:pPr>
        <w:pStyle w:val="BodyText"/>
      </w:pPr>
    </w:p>
    <w:p w14:paraId="6ABFE27F" w14:textId="5E6109D6" w:rsidR="007D3092" w:rsidRDefault="007D3092" w:rsidP="007D3092">
      <w:pPr>
        <w:pStyle w:val="BodyText"/>
      </w:pPr>
    </w:p>
    <w:p w14:paraId="4BC33F91" w14:textId="1C6A7BF0" w:rsidR="007D3092" w:rsidRDefault="007D3092" w:rsidP="007D3092">
      <w:pPr>
        <w:pStyle w:val="BodyText"/>
      </w:pPr>
    </w:p>
    <w:p w14:paraId="3C2A91B3" w14:textId="0E3461CB" w:rsidR="007D3092" w:rsidRDefault="007D5261" w:rsidP="007D5261">
      <w:pPr>
        <w:pStyle w:val="Caption"/>
        <w:jc w:val="center"/>
        <w:rPr>
          <w:i/>
        </w:rPr>
      </w:pPr>
      <w:r>
        <w:rPr>
          <w:i/>
        </w:rPr>
        <w:t xml:space="preserve">FIG. 13. </w:t>
      </w:r>
      <w:r w:rsidRPr="007D5261">
        <w:rPr>
          <w:i/>
        </w:rPr>
        <w:t xml:space="preserve">Maximum strains on the SNL assembly in TTCI Tests compared to </w:t>
      </w:r>
      <w:r w:rsidR="00035D06">
        <w:rPr>
          <w:i/>
        </w:rPr>
        <w:t xml:space="preserve">maximum strain in </w:t>
      </w:r>
      <w:r w:rsidRPr="007D5261">
        <w:rPr>
          <w:i/>
        </w:rPr>
        <w:t>different modes of transport.</w:t>
      </w:r>
    </w:p>
    <w:p w14:paraId="101FBF04" w14:textId="77777777" w:rsidR="002174F7" w:rsidRDefault="002174F7" w:rsidP="002174F7">
      <w:pPr>
        <w:pStyle w:val="BodyText"/>
      </w:pPr>
      <w:r w:rsidRPr="006B6298">
        <w:lastRenderedPageBreak/>
        <w:t>The TTCI tests with the highest accelerations and strains (except Coupling Impact Test) were: Single Bump Test, Pitch and Bounce Test, and Hunting on TTT Test</w:t>
      </w:r>
      <w:r>
        <w:t xml:space="preserve">. </w:t>
      </w:r>
      <w:r w:rsidRPr="006B6298">
        <w:t>The Coupling Impact Test, particularly at high velocity, was the most severe event observed</w:t>
      </w:r>
      <w:r>
        <w:t xml:space="preserve">. </w:t>
      </w:r>
      <w:r w:rsidRPr="007D5261">
        <w:t>Figure</w:t>
      </w:r>
      <w:r>
        <w:t xml:space="preserve"> 13</w:t>
      </w:r>
      <w:r w:rsidRPr="007D5261">
        <w:t xml:space="preserve"> compare maximum strains observed on the SNL assembly in the TTCI tests and different modes of transport. The tests at the TTCI bound the strains in rail, heavy-haul, and ship transport.</w:t>
      </w:r>
      <w:r>
        <w:t xml:space="preserve"> </w:t>
      </w:r>
    </w:p>
    <w:p w14:paraId="4853B6B1" w14:textId="3515A543" w:rsidR="002543C4" w:rsidRDefault="002543C4" w:rsidP="002543C4">
      <w:pPr>
        <w:pStyle w:val="Heading3"/>
      </w:pPr>
      <w:r>
        <w:t>Rail Transport from Pueblo, Colorado, to Baltimore</w:t>
      </w:r>
    </w:p>
    <w:p w14:paraId="14A0F92D" w14:textId="56882ECE" w:rsidR="00544C32" w:rsidRDefault="007A3E45" w:rsidP="00BF09C7">
      <w:pPr>
        <w:pStyle w:val="BodyText"/>
      </w:pPr>
      <w:r w:rsidRPr="007A3E45">
        <w:t xml:space="preserve">The </w:t>
      </w:r>
      <w:r>
        <w:t xml:space="preserve">rail transport from Pueblo (Colorado) to Baltimore (Rail2) on a regular freight train </w:t>
      </w:r>
      <w:r w:rsidRPr="007A3E45">
        <w:t xml:space="preserve">provided a valuable opportunity for analysing coupling events. Thirty coupling events were identified. Twenty-three events took place in major railyards and seven events took place in small railyards. A few coupling operations were performed at each railyard. The maximum acceleration observed on the SNL assembly was 1.05 g. The maximum strain was 38 </w:t>
      </w:r>
      <w:r>
        <w:t>micro strain</w:t>
      </w:r>
      <w:r w:rsidRPr="007A3E45">
        <w:t>.</w:t>
      </w:r>
      <w:r w:rsidR="00D03883">
        <w:t xml:space="preserve"> T</w:t>
      </w:r>
      <w:r w:rsidR="00D03883" w:rsidRPr="00D03883">
        <w:t>he maximum strain observed during coupling at TTCI was 99.0 micro strain in the 7.5 mph coupling.</w:t>
      </w:r>
    </w:p>
    <w:p w14:paraId="2A532305" w14:textId="4EE03790" w:rsidR="00D14880" w:rsidRDefault="00035D06" w:rsidP="00BF09C7">
      <w:pPr>
        <w:pStyle w:val="BodyText"/>
      </w:pPr>
      <w:r>
        <w:rPr>
          <w:noProof/>
        </w:rPr>
        <mc:AlternateContent>
          <mc:Choice Requires="wpg">
            <w:drawing>
              <wp:anchor distT="0" distB="0" distL="114300" distR="114300" simplePos="0" relativeHeight="251683840" behindDoc="0" locked="0" layoutInCell="1" allowOverlap="1" wp14:anchorId="45ACC09D" wp14:editId="6B5C34E6">
                <wp:simplePos x="0" y="0"/>
                <wp:positionH relativeFrom="margin">
                  <wp:posOffset>894522</wp:posOffset>
                </wp:positionH>
                <wp:positionV relativeFrom="paragraph">
                  <wp:posOffset>67448</wp:posOffset>
                </wp:positionV>
                <wp:extent cx="3974465" cy="2435280"/>
                <wp:effectExtent l="0" t="0" r="6985" b="3175"/>
                <wp:wrapNone/>
                <wp:docPr id="102" name="Group 102"/>
                <wp:cNvGraphicFramePr/>
                <a:graphic xmlns:a="http://schemas.openxmlformats.org/drawingml/2006/main">
                  <a:graphicData uri="http://schemas.microsoft.com/office/word/2010/wordprocessingGroup">
                    <wpg:wgp>
                      <wpg:cNvGrpSpPr/>
                      <wpg:grpSpPr>
                        <a:xfrm>
                          <a:off x="0" y="0"/>
                          <a:ext cx="3974465" cy="2435280"/>
                          <a:chOff x="0" y="0"/>
                          <a:chExt cx="3974971" cy="2435558"/>
                        </a:xfrm>
                      </wpg:grpSpPr>
                      <pic:pic xmlns:pic="http://schemas.openxmlformats.org/drawingml/2006/picture">
                        <pic:nvPicPr>
                          <pic:cNvPr id="103" name="Picture 10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0371" y="0"/>
                            <a:ext cx="3784600" cy="2270125"/>
                          </a:xfrm>
                          <a:prstGeom prst="rect">
                            <a:avLst/>
                          </a:prstGeom>
                          <a:noFill/>
                          <a:ln>
                            <a:noFill/>
                          </a:ln>
                        </pic:spPr>
                      </pic:pic>
                      <wps:wsp>
                        <wps:cNvPr id="104" name="Text Box 2"/>
                        <wps:cNvSpPr txBox="1">
                          <a:spLocks noChangeArrowheads="1"/>
                        </wps:cNvSpPr>
                        <wps:spPr bwMode="auto">
                          <a:xfrm>
                            <a:off x="1684134" y="2154921"/>
                            <a:ext cx="838169" cy="280637"/>
                          </a:xfrm>
                          <a:prstGeom prst="rect">
                            <a:avLst/>
                          </a:prstGeom>
                          <a:solidFill>
                            <a:sysClr val="window" lastClr="FFFFFF"/>
                          </a:solidFill>
                          <a:ln w="9525">
                            <a:noFill/>
                            <a:miter lim="800000"/>
                            <a:headEnd/>
                            <a:tailEnd/>
                          </a:ln>
                        </wps:spPr>
                        <wps:txbx>
                          <w:txbxContent>
                            <w:p w14:paraId="3058216A" w14:textId="77777777" w:rsidR="00035D06" w:rsidRPr="001D3FBC" w:rsidRDefault="00035D06" w:rsidP="00035D06">
                              <w:pPr>
                                <w:rPr>
                                  <w:sz w:val="16"/>
                                  <w:szCs w:val="16"/>
                                </w:rPr>
                              </w:pPr>
                              <w:r w:rsidRPr="001D3FBC">
                                <w:rPr>
                                  <w:sz w:val="16"/>
                                  <w:szCs w:val="16"/>
                                </w:rPr>
                                <w:t>Time (hrs)</w:t>
                              </w:r>
                            </w:p>
                          </w:txbxContent>
                        </wps:txbx>
                        <wps:bodyPr rot="0" vert="horz" wrap="square" lIns="91440" tIns="45720" rIns="91440" bIns="45720" anchor="t" anchorCtr="0">
                          <a:noAutofit/>
                        </wps:bodyPr>
                      </wps:wsp>
                      <wps:wsp>
                        <wps:cNvPr id="105" name="Text Box 105"/>
                        <wps:cNvSpPr txBox="1">
                          <a:spLocks noChangeArrowheads="1"/>
                        </wps:cNvSpPr>
                        <wps:spPr bwMode="auto">
                          <a:xfrm rot="16200000">
                            <a:off x="-278735" y="912019"/>
                            <a:ext cx="838105" cy="280636"/>
                          </a:xfrm>
                          <a:prstGeom prst="rect">
                            <a:avLst/>
                          </a:prstGeom>
                          <a:solidFill>
                            <a:sysClr val="window" lastClr="FFFFFF"/>
                          </a:solidFill>
                          <a:ln w="9525">
                            <a:noFill/>
                            <a:miter lim="800000"/>
                            <a:headEnd/>
                            <a:tailEnd/>
                          </a:ln>
                        </wps:spPr>
                        <wps:txbx>
                          <w:txbxContent>
                            <w:p w14:paraId="4006B813"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ACC09D" id="Group 102" o:spid="_x0000_s1037" style="position:absolute;left:0;text-align:left;margin-left:70.45pt;margin-top:5.3pt;width:312.95pt;height:191.75pt;z-index:251683840;mso-position-horizontal-relative:margin;mso-height-relative:margin" coordsize="39749,243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">
                <v:shape id="Picture 103" o:spid="_x0000_s1038" type="#_x0000_t75" style="position:absolute;left:1903;width:37846;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">
                  <v:imagedata r:id="rId31" o:title=""/>
                </v:shape>
                <v:shape id="Text Box 2" o:spid="_x0000_s1039" type="#_x0000_t202" style="position:absolute;left:16841;top:21549;width:838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" fillcolor="window" stroked="f">
                  <v:textbox>
                    <w:txbxContent>
                      <w:p w14:paraId="3058216A" w14:textId="77777777" w:rsidR="00035D06" w:rsidRPr="001D3FBC" w:rsidRDefault="00035D06" w:rsidP="00035D06">
                        <w:pPr>
                          <w:rPr>
                            <w:sz w:val="16"/>
                            <w:szCs w:val="16"/>
                          </w:rPr>
                        </w:pPr>
                        <w:r w:rsidRPr="001D3FBC">
                          <w:rPr>
                            <w:sz w:val="16"/>
                            <w:szCs w:val="16"/>
                          </w:rPr>
                          <w:t>Time (hrs)</w:t>
                        </w:r>
                      </w:p>
                    </w:txbxContent>
                  </v:textbox>
                </v:shape>
                <v:shape id="Text Box 105" o:spid="_x0000_s1040" type="#_x0000_t202" style="position:absolute;left:-2788;top:9120;width:8381;height:28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" fillcolor="window" stroked="f">
                  <v:textbox>
                    <w:txbxContent>
                      <w:p w14:paraId="4006B813" w14:textId="77777777" w:rsidR="00035D06" w:rsidRPr="001D3FBC" w:rsidRDefault="00035D06" w:rsidP="00035D06">
                        <w:pPr>
                          <w:rPr>
                            <w:sz w:val="16"/>
                            <w:szCs w:val="16"/>
                          </w:rPr>
                        </w:pPr>
                        <w:r>
                          <w:rPr>
                            <w:sz w:val="16"/>
                            <w:szCs w:val="16"/>
                          </w:rPr>
                          <w:t xml:space="preserve">Strain </w:t>
                        </w:r>
                        <w:r>
                          <w:rPr>
                            <w:rFonts w:cstheme="minorHAnsi"/>
                            <w:sz w:val="16"/>
                            <w:szCs w:val="16"/>
                          </w:rPr>
                          <w:t>µ</w:t>
                        </w:r>
                        <w:r>
                          <w:rPr>
                            <w:sz w:val="16"/>
                            <w:szCs w:val="16"/>
                          </w:rPr>
                          <w:t>E</w:t>
                        </w:r>
                        <w:r w:rsidRPr="001D3FBC">
                          <w:rPr>
                            <w:sz w:val="16"/>
                            <w:szCs w:val="16"/>
                          </w:rPr>
                          <w:t>)</w:t>
                        </w:r>
                      </w:p>
                    </w:txbxContent>
                  </v:textbox>
                </v:shape>
                <w10:wrap anchorx="margin"/>
              </v:group>
            </w:pict>
          </mc:Fallback>
        </mc:AlternateContent>
      </w:r>
    </w:p>
    <w:p w14:paraId="7F936835" w14:textId="2D8127CA" w:rsidR="00D03883" w:rsidRDefault="00D03883" w:rsidP="00BF09C7">
      <w:pPr>
        <w:pStyle w:val="BodyText"/>
      </w:pPr>
    </w:p>
    <w:p w14:paraId="23C8320B" w14:textId="4EDDCB02" w:rsidR="00D03883" w:rsidRDefault="00D03883" w:rsidP="00BF09C7">
      <w:pPr>
        <w:pStyle w:val="BodyText"/>
      </w:pPr>
    </w:p>
    <w:p w14:paraId="47228269" w14:textId="7A805ADF" w:rsidR="00D03883" w:rsidRDefault="00D03883" w:rsidP="00BF09C7">
      <w:pPr>
        <w:pStyle w:val="BodyText"/>
      </w:pPr>
    </w:p>
    <w:p w14:paraId="025AC407" w14:textId="26E7168C" w:rsidR="00D03883" w:rsidRDefault="00D03883" w:rsidP="00BF09C7">
      <w:pPr>
        <w:pStyle w:val="BodyText"/>
      </w:pPr>
    </w:p>
    <w:p w14:paraId="29A87436" w14:textId="240855AC" w:rsidR="00D14880" w:rsidRDefault="00D14880" w:rsidP="00BF09C7">
      <w:pPr>
        <w:pStyle w:val="BodyText"/>
      </w:pPr>
    </w:p>
    <w:p w14:paraId="14254262" w14:textId="042F932B" w:rsidR="00D03883" w:rsidRDefault="00D03883" w:rsidP="00D03883">
      <w:pPr>
        <w:pStyle w:val="Caption"/>
        <w:jc w:val="center"/>
        <w:rPr>
          <w:i/>
        </w:rPr>
      </w:pPr>
    </w:p>
    <w:p w14:paraId="1952F00A" w14:textId="584642BD" w:rsidR="00D03883" w:rsidRDefault="00D03883" w:rsidP="00D03883">
      <w:pPr>
        <w:pStyle w:val="Caption"/>
        <w:jc w:val="center"/>
        <w:rPr>
          <w:i/>
        </w:rPr>
      </w:pPr>
    </w:p>
    <w:p w14:paraId="392DEE6E" w14:textId="5F078AB9" w:rsidR="00D03883" w:rsidRDefault="00D03883" w:rsidP="00D03883">
      <w:pPr>
        <w:pStyle w:val="Caption"/>
        <w:jc w:val="center"/>
        <w:rPr>
          <w:i/>
        </w:rPr>
      </w:pPr>
    </w:p>
    <w:p w14:paraId="2D5A1E9D" w14:textId="01F77D71" w:rsidR="00D03883" w:rsidRDefault="00D03883" w:rsidP="00D03883">
      <w:pPr>
        <w:pStyle w:val="Caption"/>
        <w:jc w:val="center"/>
        <w:rPr>
          <w:i/>
        </w:rPr>
      </w:pPr>
    </w:p>
    <w:p w14:paraId="62845CF1" w14:textId="77777777" w:rsidR="00D03883" w:rsidRDefault="00D03883" w:rsidP="00D03883">
      <w:pPr>
        <w:pStyle w:val="Caption"/>
        <w:jc w:val="center"/>
        <w:rPr>
          <w:i/>
        </w:rPr>
      </w:pPr>
    </w:p>
    <w:p w14:paraId="7B6F8B0F" w14:textId="5A2E1688" w:rsidR="00D03883" w:rsidRDefault="00D03883" w:rsidP="00D03883">
      <w:pPr>
        <w:pStyle w:val="Caption"/>
        <w:jc w:val="center"/>
        <w:rPr>
          <w:i/>
        </w:rPr>
      </w:pPr>
    </w:p>
    <w:p w14:paraId="41619B1D" w14:textId="77777777" w:rsidR="00035D06" w:rsidRDefault="00035D06" w:rsidP="00D03883">
      <w:pPr>
        <w:pStyle w:val="Caption"/>
        <w:jc w:val="center"/>
        <w:rPr>
          <w:i/>
        </w:rPr>
      </w:pPr>
    </w:p>
    <w:p w14:paraId="098CFDE5" w14:textId="77777777" w:rsidR="00035D06" w:rsidRDefault="00035D06" w:rsidP="00D03883">
      <w:pPr>
        <w:pStyle w:val="Caption"/>
        <w:jc w:val="center"/>
        <w:rPr>
          <w:i/>
        </w:rPr>
      </w:pPr>
    </w:p>
    <w:p w14:paraId="0775A136" w14:textId="7168C1C2" w:rsidR="00D03883" w:rsidRPr="00D03883" w:rsidRDefault="00D03883" w:rsidP="00D03883">
      <w:pPr>
        <w:pStyle w:val="Caption"/>
        <w:jc w:val="center"/>
        <w:rPr>
          <w:i/>
        </w:rPr>
      </w:pPr>
      <w:r>
        <w:rPr>
          <w:i/>
        </w:rPr>
        <w:t xml:space="preserve">FIG. !4. </w:t>
      </w:r>
      <w:r w:rsidRPr="00D03883">
        <w:rPr>
          <w:i/>
        </w:rPr>
        <w:t xml:space="preserve">Strain time histories on the SNL assembly front end, </w:t>
      </w:r>
      <w:r>
        <w:rPr>
          <w:i/>
        </w:rPr>
        <w:t>maximum amplitude c</w:t>
      </w:r>
      <w:r w:rsidRPr="00D03883">
        <w:rPr>
          <w:i/>
        </w:rPr>
        <w:t xml:space="preserve">oupling </w:t>
      </w:r>
      <w:r>
        <w:rPr>
          <w:i/>
        </w:rPr>
        <w:t>e</w:t>
      </w:r>
      <w:r w:rsidRPr="00D03883">
        <w:rPr>
          <w:i/>
        </w:rPr>
        <w:t>vent</w:t>
      </w:r>
      <w:r>
        <w:rPr>
          <w:i/>
        </w:rPr>
        <w:t xml:space="preserve"> during </w:t>
      </w:r>
      <w:r w:rsidR="00403098">
        <w:rPr>
          <w:i/>
        </w:rPr>
        <w:t>R</w:t>
      </w:r>
      <w:r>
        <w:rPr>
          <w:i/>
        </w:rPr>
        <w:t>ail</w:t>
      </w:r>
      <w:r w:rsidR="00403098">
        <w:rPr>
          <w:i/>
        </w:rPr>
        <w:t>2</w:t>
      </w:r>
      <w:r>
        <w:rPr>
          <w:i/>
        </w:rPr>
        <w:t xml:space="preserve"> transpor</w:t>
      </w:r>
      <w:r w:rsidR="00A00C59">
        <w:rPr>
          <w:i/>
        </w:rPr>
        <w:t>t</w:t>
      </w:r>
      <w:r w:rsidRPr="00D03883">
        <w:rPr>
          <w:i/>
        </w:rPr>
        <w:t>.</w:t>
      </w:r>
    </w:p>
    <w:p w14:paraId="6514DA6B" w14:textId="2B7D6E28" w:rsidR="00C957D2" w:rsidRDefault="00C957D2" w:rsidP="00C957D2">
      <w:pPr>
        <w:pStyle w:val="Heading3"/>
      </w:pPr>
      <w:r>
        <w:t>Fatigue Analysis</w:t>
      </w:r>
    </w:p>
    <w:p w14:paraId="27763415" w14:textId="32100A49" w:rsidR="00D14880" w:rsidRDefault="009F2483" w:rsidP="00BF09C7">
      <w:pPr>
        <w:pStyle w:val="BodyText"/>
      </w:pPr>
      <w:r>
        <w:t xml:space="preserve">The strain data collected </w:t>
      </w:r>
      <w:r w:rsidR="004353EA">
        <w:t>during the multi-modal transportation test were</w:t>
      </w:r>
      <w:r>
        <w:t xml:space="preserve"> used to perform a fatigue analysis on the fuel cladding [</w:t>
      </w:r>
      <w:r w:rsidR="000B0179">
        <w:t>4</w:t>
      </w:r>
      <w:r>
        <w:t xml:space="preserve">]. The ASTM Standard E1049 </w:t>
      </w:r>
      <w:proofErr w:type="spellStart"/>
      <w:r>
        <w:t>rainflow</w:t>
      </w:r>
      <w:proofErr w:type="spellEnd"/>
      <w:r>
        <w:t xml:space="preserve"> counting method was used to count the number of strain cycles in the data. Accumulated fatigue damage was calculated according to Miner’s Rule, using an established irradiated zirconium alloy fatigue design curve [</w:t>
      </w:r>
      <w:r w:rsidR="000B0179">
        <w:t>5</w:t>
      </w:r>
      <w:r>
        <w:t xml:space="preserve">]. Figure </w:t>
      </w:r>
      <w:r w:rsidR="004353EA">
        <w:t>15</w:t>
      </w:r>
      <w:r>
        <w:t xml:space="preserve"> shows the accumulated damage fractions for each strain gage for the </w:t>
      </w:r>
      <w:r w:rsidR="004353EA">
        <w:t xml:space="preserve">Rail1 transport. </w:t>
      </w:r>
      <w:r>
        <w:t xml:space="preserve">A damage fraction of 1.0 indicates a fatigue failure, and accumulated damage in all cases is below 1E-10. This calculation method estimates that it would take 10 billion cross-country trips (2,000 miles each) to challenge the fatigue strength of irradiated fuel cladding. </w:t>
      </w:r>
    </w:p>
    <w:p w14:paraId="72F3239F" w14:textId="23A87DFE" w:rsidR="002174F7" w:rsidRDefault="002174F7" w:rsidP="002174F7">
      <w:pPr>
        <w:pStyle w:val="BodyText"/>
      </w:pPr>
      <w:r>
        <w:t xml:space="preserve">Another way to evaluate fatigue is to note that the maximum strain recorded during the </w:t>
      </w:r>
      <w:r w:rsidR="00403098">
        <w:t>multi-modal transportation test</w:t>
      </w:r>
      <w:r>
        <w:t xml:space="preserve"> was less than 100 micro strain, and that strain is too small to cause any practical amount of fatigue damage to the material during a single trip</w:t>
      </w:r>
      <w:r w:rsidR="00403098">
        <w:t xml:space="preserve"> (the yield strain for this material is greater than </w:t>
      </w:r>
      <w:r w:rsidR="00CA238F">
        <w:t>~</w:t>
      </w:r>
      <w:r w:rsidR="00403098">
        <w:t>90</w:t>
      </w:r>
      <w:r w:rsidR="00CA238F">
        <w:t>0</w:t>
      </w:r>
      <w:r w:rsidR="00403098">
        <w:t xml:space="preserve"> micro-strain).</w:t>
      </w:r>
      <w:r>
        <w:t xml:space="preserve"> Using either analysis method, the conclusion is that cladding fatigue is not an issue during normal conditions of transport.  </w:t>
      </w:r>
    </w:p>
    <w:p w14:paraId="161D03F0" w14:textId="7C4ECEF2" w:rsidR="004353EA" w:rsidRDefault="004353EA" w:rsidP="00BF09C7">
      <w:pPr>
        <w:pStyle w:val="BodyText"/>
      </w:pPr>
    </w:p>
    <w:p w14:paraId="4C8E86FA" w14:textId="76661E9C" w:rsidR="004353EA" w:rsidRDefault="004353EA" w:rsidP="00BF09C7">
      <w:pPr>
        <w:pStyle w:val="BodyText"/>
      </w:pPr>
      <w:r>
        <w:rPr>
          <w:noProof/>
        </w:rPr>
        <w:lastRenderedPageBreak/>
        <w:drawing>
          <wp:anchor distT="0" distB="0" distL="114300" distR="114300" simplePos="0" relativeHeight="251675648" behindDoc="0" locked="0" layoutInCell="1" allowOverlap="1" wp14:anchorId="4F9D0188" wp14:editId="46B13AE3">
            <wp:simplePos x="0" y="0"/>
            <wp:positionH relativeFrom="margin">
              <wp:align>center</wp:align>
            </wp:positionH>
            <wp:positionV relativeFrom="paragraph">
              <wp:posOffset>21755</wp:posOffset>
            </wp:positionV>
            <wp:extent cx="4181806" cy="2229733"/>
            <wp:effectExtent l="0" t="0" r="0" b="0"/>
            <wp:wrapSquare wrapText="bothSides"/>
            <wp:docPr id="1" name="Picture 1" descr="cid:image002.png@01D4C9D7.BA8AFED0"/>
            <wp:cNvGraphicFramePr/>
            <a:graphic xmlns:a="http://schemas.openxmlformats.org/drawingml/2006/main">
              <a:graphicData uri="http://schemas.openxmlformats.org/drawingml/2006/picture">
                <pic:pic xmlns:pic="http://schemas.openxmlformats.org/drawingml/2006/picture">
                  <pic:nvPicPr>
                    <pic:cNvPr id="1" name="Picture 1" descr="cid:image002.png@01D4C9D7.BA8AFED0"/>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181806" cy="2229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86847" w14:textId="77777777" w:rsidR="004353EA" w:rsidRDefault="004353EA" w:rsidP="004353EA">
      <w:pPr>
        <w:pStyle w:val="Caption"/>
        <w:jc w:val="center"/>
        <w:rPr>
          <w:i/>
        </w:rPr>
      </w:pPr>
    </w:p>
    <w:p w14:paraId="17556DDE" w14:textId="77777777" w:rsidR="004353EA" w:rsidRDefault="004353EA" w:rsidP="004353EA">
      <w:pPr>
        <w:pStyle w:val="Caption"/>
        <w:jc w:val="center"/>
        <w:rPr>
          <w:i/>
        </w:rPr>
      </w:pPr>
    </w:p>
    <w:p w14:paraId="05201ECA" w14:textId="77777777" w:rsidR="004353EA" w:rsidRDefault="004353EA" w:rsidP="004353EA">
      <w:pPr>
        <w:pStyle w:val="Caption"/>
        <w:jc w:val="center"/>
        <w:rPr>
          <w:i/>
        </w:rPr>
      </w:pPr>
    </w:p>
    <w:p w14:paraId="7B6CF345" w14:textId="77777777" w:rsidR="004353EA" w:rsidRDefault="004353EA" w:rsidP="004353EA">
      <w:pPr>
        <w:pStyle w:val="Caption"/>
        <w:jc w:val="center"/>
        <w:rPr>
          <w:i/>
        </w:rPr>
      </w:pPr>
    </w:p>
    <w:p w14:paraId="0B57124E" w14:textId="77777777" w:rsidR="004353EA" w:rsidRDefault="004353EA" w:rsidP="004353EA">
      <w:pPr>
        <w:pStyle w:val="Caption"/>
        <w:jc w:val="center"/>
        <w:rPr>
          <w:i/>
        </w:rPr>
      </w:pPr>
    </w:p>
    <w:p w14:paraId="326C1330" w14:textId="77777777" w:rsidR="004353EA" w:rsidRDefault="004353EA" w:rsidP="004353EA">
      <w:pPr>
        <w:pStyle w:val="Caption"/>
        <w:jc w:val="center"/>
        <w:rPr>
          <w:i/>
        </w:rPr>
      </w:pPr>
    </w:p>
    <w:p w14:paraId="782E479C" w14:textId="77777777" w:rsidR="004353EA" w:rsidRDefault="004353EA" w:rsidP="004353EA">
      <w:pPr>
        <w:pStyle w:val="Caption"/>
        <w:jc w:val="center"/>
        <w:rPr>
          <w:i/>
        </w:rPr>
      </w:pPr>
    </w:p>
    <w:p w14:paraId="5C019228" w14:textId="77777777" w:rsidR="004353EA" w:rsidRDefault="004353EA" w:rsidP="004353EA">
      <w:pPr>
        <w:pStyle w:val="Caption"/>
        <w:jc w:val="center"/>
        <w:rPr>
          <w:i/>
        </w:rPr>
      </w:pPr>
    </w:p>
    <w:p w14:paraId="13DAA7BA" w14:textId="77777777" w:rsidR="004353EA" w:rsidRDefault="004353EA" w:rsidP="004353EA">
      <w:pPr>
        <w:pStyle w:val="Caption"/>
        <w:jc w:val="center"/>
        <w:rPr>
          <w:i/>
        </w:rPr>
      </w:pPr>
    </w:p>
    <w:p w14:paraId="1BBB825A" w14:textId="77777777" w:rsidR="004353EA" w:rsidRDefault="004353EA" w:rsidP="004353EA">
      <w:pPr>
        <w:pStyle w:val="Caption"/>
        <w:jc w:val="center"/>
        <w:rPr>
          <w:i/>
        </w:rPr>
      </w:pPr>
    </w:p>
    <w:p w14:paraId="0D50E479" w14:textId="77777777" w:rsidR="004353EA" w:rsidRDefault="004353EA" w:rsidP="004353EA">
      <w:pPr>
        <w:pStyle w:val="Caption"/>
        <w:jc w:val="center"/>
        <w:rPr>
          <w:i/>
        </w:rPr>
      </w:pPr>
    </w:p>
    <w:p w14:paraId="544C9BE6" w14:textId="77777777" w:rsidR="004353EA" w:rsidRDefault="004353EA" w:rsidP="004353EA">
      <w:pPr>
        <w:pStyle w:val="Caption"/>
        <w:jc w:val="center"/>
        <w:rPr>
          <w:i/>
        </w:rPr>
      </w:pPr>
    </w:p>
    <w:p w14:paraId="542CA6A6" w14:textId="4E99CD6E" w:rsidR="004353EA" w:rsidRDefault="004353EA" w:rsidP="004353EA">
      <w:pPr>
        <w:pStyle w:val="Caption"/>
        <w:jc w:val="center"/>
        <w:rPr>
          <w:i/>
        </w:rPr>
      </w:pPr>
      <w:r w:rsidRPr="004353EA">
        <w:rPr>
          <w:i/>
        </w:rPr>
        <w:t>F</w:t>
      </w:r>
      <w:r w:rsidR="00A00C59">
        <w:rPr>
          <w:i/>
        </w:rPr>
        <w:t xml:space="preserve">IG. 15. </w:t>
      </w:r>
      <w:r w:rsidRPr="004353EA">
        <w:rPr>
          <w:i/>
        </w:rPr>
        <w:t xml:space="preserve">Accumulated </w:t>
      </w:r>
      <w:r w:rsidR="00A00C59">
        <w:rPr>
          <w:i/>
        </w:rPr>
        <w:t>f</w:t>
      </w:r>
      <w:r w:rsidRPr="004353EA">
        <w:rPr>
          <w:i/>
        </w:rPr>
        <w:t xml:space="preserve">atigue </w:t>
      </w:r>
      <w:r w:rsidR="00A00C59">
        <w:rPr>
          <w:i/>
        </w:rPr>
        <w:t>d</w:t>
      </w:r>
      <w:r w:rsidRPr="004353EA">
        <w:rPr>
          <w:i/>
        </w:rPr>
        <w:t>amage in Rail</w:t>
      </w:r>
      <w:r w:rsidR="00A00C59">
        <w:rPr>
          <w:i/>
        </w:rPr>
        <w:t>1</w:t>
      </w:r>
      <w:r w:rsidRPr="004353EA">
        <w:rPr>
          <w:i/>
        </w:rPr>
        <w:t xml:space="preserve"> Transport (Baltimore, MD to Pueblo, CO)</w:t>
      </w:r>
      <w:r w:rsidR="00A00C59">
        <w:rPr>
          <w:i/>
        </w:rPr>
        <w:t>.</w:t>
      </w:r>
    </w:p>
    <w:p w14:paraId="1CC06A31" w14:textId="28E1974A" w:rsidR="00717C6F" w:rsidRDefault="00717C6F" w:rsidP="00537496">
      <w:pPr>
        <w:pStyle w:val="Heading2"/>
      </w:pPr>
      <w:r>
        <w:t>REFERENCES</w:t>
      </w:r>
    </w:p>
    <w:p w14:paraId="17A48216" w14:textId="77777777" w:rsidR="00825501" w:rsidRDefault="00825501" w:rsidP="00825501">
      <w:pPr>
        <w:pStyle w:val="Referencelist"/>
        <w:numPr>
          <w:ilvl w:val="0"/>
          <w:numId w:val="12"/>
        </w:numPr>
      </w:pPr>
    </w:p>
    <w:p w14:paraId="0EBEB6CF" w14:textId="221F3422" w:rsidR="000B0179" w:rsidRPr="000B0179" w:rsidRDefault="000B0179" w:rsidP="000B0179">
      <w:pPr>
        <w:pStyle w:val="Referencelist"/>
      </w:pPr>
      <w:r w:rsidRPr="000B0179">
        <w:t xml:space="preserve">Sandia National Laboratories, Cask Transportation Test (2018), </w:t>
      </w:r>
    </w:p>
    <w:p w14:paraId="41810C39" w14:textId="4F4F911B" w:rsidR="000B0179" w:rsidRDefault="00450CCA" w:rsidP="000B0179">
      <w:pPr>
        <w:pStyle w:val="Referencelist"/>
        <w:numPr>
          <w:ilvl w:val="0"/>
          <w:numId w:val="0"/>
        </w:numPr>
        <w:ind w:left="720"/>
      </w:pPr>
      <w:hyperlink r:id="rId34" w:history="1">
        <w:r w:rsidR="000B0179" w:rsidRPr="000B0179">
          <w:t>https://www.youtube.com/watch?v=wGKtgrozrGM&amp;feature=youtu.be</w:t>
        </w:r>
      </w:hyperlink>
    </w:p>
    <w:p w14:paraId="5D9DE78C" w14:textId="43B19D21" w:rsidR="0000483E" w:rsidRPr="000B0179" w:rsidRDefault="000006EB" w:rsidP="000B0179">
      <w:pPr>
        <w:pStyle w:val="Referencelist"/>
      </w:pPr>
      <w:r w:rsidRPr="000B0179">
        <w:t>KALININA</w:t>
      </w:r>
      <w:r w:rsidR="0000483E" w:rsidRPr="000B0179">
        <w:t>, E.</w:t>
      </w:r>
      <w:r w:rsidR="0062437D" w:rsidRPr="000B0179">
        <w:t>A.</w:t>
      </w:r>
      <w:r w:rsidR="0000483E" w:rsidRPr="000B0179">
        <w:t xml:space="preserve">, </w:t>
      </w:r>
      <w:r w:rsidR="0062437D" w:rsidRPr="000B0179">
        <w:t>GORDON</w:t>
      </w:r>
      <w:r w:rsidR="0000483E" w:rsidRPr="000B0179">
        <w:t xml:space="preserve">, N., </w:t>
      </w:r>
      <w:r w:rsidR="0062437D" w:rsidRPr="000B0179">
        <w:t>AMMERMAN</w:t>
      </w:r>
      <w:r w:rsidR="0000483E" w:rsidRPr="000B0179">
        <w:t>, D.</w:t>
      </w:r>
      <w:r w:rsidR="0062437D" w:rsidRPr="000B0179">
        <w:t>J.</w:t>
      </w:r>
      <w:r w:rsidR="0000483E" w:rsidRPr="000B0179">
        <w:t xml:space="preserve">, </w:t>
      </w:r>
      <w:r w:rsidR="0062437D" w:rsidRPr="000B0179">
        <w:t>UNCAPHER</w:t>
      </w:r>
      <w:r w:rsidR="0000483E" w:rsidRPr="000B0179">
        <w:t xml:space="preserve">, W., </w:t>
      </w:r>
      <w:r w:rsidR="0062437D" w:rsidRPr="000B0179">
        <w:t>SALTZSTEIN</w:t>
      </w:r>
      <w:r w:rsidR="0000483E" w:rsidRPr="000B0179">
        <w:t>, S.</w:t>
      </w:r>
      <w:r w:rsidR="0062437D" w:rsidRPr="000B0179">
        <w:t>J.</w:t>
      </w:r>
      <w:r w:rsidR="0000483E" w:rsidRPr="000B0179">
        <w:t xml:space="preserve">, and </w:t>
      </w:r>
      <w:r w:rsidR="0062437D" w:rsidRPr="000B0179">
        <w:t>WRIGHT</w:t>
      </w:r>
      <w:r w:rsidR="0000483E" w:rsidRPr="000B0179">
        <w:t xml:space="preserve">, C., </w:t>
      </w:r>
      <w:r w:rsidR="0062437D" w:rsidRPr="000B0179">
        <w:t>“</w:t>
      </w:r>
      <w:r w:rsidR="0000483E" w:rsidRPr="000B0179">
        <w:t xml:space="preserve">Results </w:t>
      </w:r>
      <w:r w:rsidR="0062437D" w:rsidRPr="000B0179">
        <w:t>a</w:t>
      </w:r>
      <w:r w:rsidR="0000483E" w:rsidRPr="000B0179">
        <w:t xml:space="preserve">nd </w:t>
      </w:r>
      <w:r w:rsidR="0062437D" w:rsidRPr="000B0179">
        <w:t>c</w:t>
      </w:r>
      <w:r w:rsidR="0000483E" w:rsidRPr="000B0179">
        <w:t xml:space="preserve">orrelations </w:t>
      </w:r>
      <w:r w:rsidR="0062437D" w:rsidRPr="000B0179">
        <w:t>f</w:t>
      </w:r>
      <w:r w:rsidR="0000483E" w:rsidRPr="000B0179">
        <w:t xml:space="preserve">rom </w:t>
      </w:r>
      <w:r w:rsidR="0062437D" w:rsidRPr="000B0179">
        <w:t>a</w:t>
      </w:r>
      <w:r w:rsidR="0000483E" w:rsidRPr="000B0179">
        <w:t xml:space="preserve">nalyses </w:t>
      </w:r>
      <w:r w:rsidR="0062437D" w:rsidRPr="000B0179">
        <w:t>o</w:t>
      </w:r>
      <w:r w:rsidR="0000483E" w:rsidRPr="000B0179">
        <w:t xml:space="preserve">f </w:t>
      </w:r>
      <w:r w:rsidR="0062437D" w:rsidRPr="000B0179">
        <w:t>t</w:t>
      </w:r>
      <w:r w:rsidR="0000483E" w:rsidRPr="000B0179">
        <w:t>he E</w:t>
      </w:r>
      <w:r w:rsidR="0062437D" w:rsidRPr="000B0179">
        <w:t>NSA</w:t>
      </w:r>
      <w:r w:rsidR="0000483E" w:rsidRPr="000B0179">
        <w:t xml:space="preserve"> E</w:t>
      </w:r>
      <w:r w:rsidR="0062437D" w:rsidRPr="000B0179">
        <w:t>NUN</w:t>
      </w:r>
      <w:r w:rsidR="0000483E" w:rsidRPr="000B0179">
        <w:t xml:space="preserve"> 32</w:t>
      </w:r>
      <w:r w:rsidR="0062437D" w:rsidRPr="000B0179">
        <w:t>P</w:t>
      </w:r>
      <w:r w:rsidR="0000483E" w:rsidRPr="000B0179">
        <w:t xml:space="preserve"> </w:t>
      </w:r>
      <w:r w:rsidR="0062437D" w:rsidRPr="000B0179">
        <w:t>c</w:t>
      </w:r>
      <w:r w:rsidR="0000483E" w:rsidRPr="000B0179">
        <w:t xml:space="preserve">ask </w:t>
      </w:r>
      <w:r w:rsidR="0062437D" w:rsidRPr="000B0179">
        <w:t>t</w:t>
      </w:r>
      <w:r w:rsidR="0000483E" w:rsidRPr="000B0179">
        <w:t xml:space="preserve">ransport </w:t>
      </w:r>
      <w:r w:rsidR="0062437D" w:rsidRPr="000B0179">
        <w:t>t</w:t>
      </w:r>
      <w:r w:rsidR="0000483E" w:rsidRPr="000B0179">
        <w:t>ests</w:t>
      </w:r>
      <w:r w:rsidR="0062437D" w:rsidRPr="000B0179">
        <w:t xml:space="preserve">”, </w:t>
      </w:r>
      <w:r w:rsidR="0000483E" w:rsidRPr="000B0179">
        <w:t>Pressure Vessels and Piping Conference</w:t>
      </w:r>
      <w:r w:rsidR="00442505" w:rsidRPr="000B0179">
        <w:t xml:space="preserve">, Prague, Czech Republic, </w:t>
      </w:r>
      <w:r w:rsidR="0000483E" w:rsidRPr="000B0179">
        <w:t>2018.</w:t>
      </w:r>
    </w:p>
    <w:p w14:paraId="6BED2AFD" w14:textId="206A0493" w:rsidR="0000483E" w:rsidRPr="000B0179" w:rsidRDefault="000006EB" w:rsidP="000B0179">
      <w:pPr>
        <w:pStyle w:val="Referencelist"/>
      </w:pPr>
      <w:r w:rsidRPr="000B0179">
        <w:t>KALININA</w:t>
      </w:r>
      <w:r w:rsidR="0000483E" w:rsidRPr="000B0179">
        <w:t xml:space="preserve">, E.A., </w:t>
      </w:r>
      <w:r w:rsidRPr="000B0179">
        <w:t>WRIGHT</w:t>
      </w:r>
      <w:r w:rsidR="0000483E" w:rsidRPr="000B0179">
        <w:t xml:space="preserve">, C., </w:t>
      </w:r>
      <w:r w:rsidRPr="000B0179">
        <w:t>LUJAN</w:t>
      </w:r>
      <w:r w:rsidR="0000483E" w:rsidRPr="000B0179">
        <w:t xml:space="preserve">, L., </w:t>
      </w:r>
      <w:r w:rsidRPr="000B0179">
        <w:t>GORDON</w:t>
      </w:r>
      <w:r w:rsidR="0000483E" w:rsidRPr="000B0179">
        <w:t xml:space="preserve">, N, </w:t>
      </w:r>
      <w:r w:rsidRPr="000B0179">
        <w:t>SALTZSTEIN</w:t>
      </w:r>
      <w:r w:rsidR="0000483E" w:rsidRPr="000B0179">
        <w:t xml:space="preserve">, S.J., and </w:t>
      </w:r>
      <w:r w:rsidRPr="000B0179">
        <w:t>NORMAN</w:t>
      </w:r>
      <w:r w:rsidR="0000483E" w:rsidRPr="000B0179">
        <w:t>, K.M.</w:t>
      </w:r>
      <w:r w:rsidRPr="000B0179">
        <w:t xml:space="preserve">, </w:t>
      </w:r>
      <w:r w:rsidR="0000483E" w:rsidRPr="000B0179">
        <w:t>Data Analysis of ENSA/DOE Rail Cask Tests</w:t>
      </w:r>
      <w:r w:rsidRPr="000B0179">
        <w:t>, SFWD-SFWST-2018-000494, SAND2108-13258 R, Sandia National Laboratories, Albuquerque, NM, 2018.</w:t>
      </w:r>
    </w:p>
    <w:p w14:paraId="592CC80E" w14:textId="08FD6074" w:rsidR="004353EA" w:rsidRPr="000B0179" w:rsidRDefault="000006EB" w:rsidP="000B0179">
      <w:pPr>
        <w:pStyle w:val="Referencelist"/>
      </w:pPr>
      <w:r w:rsidRPr="000B0179">
        <w:t>KLYMYSHYN</w:t>
      </w:r>
      <w:r w:rsidR="004353EA" w:rsidRPr="000B0179">
        <w:t>, N.A.,</w:t>
      </w:r>
      <w:r w:rsidRPr="000B0179">
        <w:t xml:space="preserve"> IVANUSA</w:t>
      </w:r>
      <w:r w:rsidR="004353EA" w:rsidRPr="000B0179">
        <w:t xml:space="preserve">, </w:t>
      </w:r>
      <w:r w:rsidRPr="000B0179">
        <w:t>P., KADOOKA</w:t>
      </w:r>
      <w:r w:rsidR="004353EA" w:rsidRPr="000B0179">
        <w:t xml:space="preserve">, </w:t>
      </w:r>
      <w:r w:rsidRPr="000B0179">
        <w:t>K., SPITZ</w:t>
      </w:r>
      <w:r w:rsidR="004353EA" w:rsidRPr="000B0179">
        <w:t xml:space="preserve">, </w:t>
      </w:r>
      <w:r w:rsidRPr="000B0179">
        <w:t>C.J., JENSEN,</w:t>
      </w:r>
      <w:r w:rsidR="004353EA" w:rsidRPr="000B0179">
        <w:t xml:space="preserve"> </w:t>
      </w:r>
      <w:r w:rsidRPr="000B0179">
        <w:t>P.J., ROSS</w:t>
      </w:r>
      <w:r w:rsidR="004353EA" w:rsidRPr="000B0179">
        <w:t xml:space="preserve">, </w:t>
      </w:r>
      <w:r w:rsidRPr="000B0179">
        <w:t>S.B.</w:t>
      </w:r>
      <w:r w:rsidR="00C942AC">
        <w:t xml:space="preserve">, </w:t>
      </w:r>
      <w:r w:rsidRPr="000B0179">
        <w:t>HANSON, B.D.</w:t>
      </w:r>
      <w:r w:rsidR="00C942AC">
        <w:t>,</w:t>
      </w:r>
      <w:r w:rsidR="00C942AC" w:rsidRPr="00C942AC">
        <w:t xml:space="preserve"> et al,</w:t>
      </w:r>
      <w:r w:rsidR="00C942AC">
        <w:t xml:space="preserve"> </w:t>
      </w:r>
      <w:r w:rsidRPr="000B0179">
        <w:t>Modelling</w:t>
      </w:r>
      <w:r w:rsidR="004353EA" w:rsidRPr="000B0179">
        <w:t xml:space="preserve"> and Analysis of the ENSA/DOE Multimodal Transportation Campaign</w:t>
      </w:r>
      <w:r w:rsidRPr="000B0179">
        <w:t xml:space="preserve">, </w:t>
      </w:r>
      <w:r w:rsidR="004353EA" w:rsidRPr="000B0179">
        <w:t xml:space="preserve">PNNL-28088. </w:t>
      </w:r>
      <w:r w:rsidRPr="000B0179">
        <w:t xml:space="preserve">Pacific Northwest National Laboratory, </w:t>
      </w:r>
      <w:r w:rsidR="004353EA" w:rsidRPr="000B0179">
        <w:t>Richland, WA</w:t>
      </w:r>
      <w:r w:rsidRPr="000B0179">
        <w:t>, 2018.</w:t>
      </w:r>
      <w:r w:rsidR="004353EA" w:rsidRPr="000B0179">
        <w:t xml:space="preserve"> </w:t>
      </w:r>
    </w:p>
    <w:p w14:paraId="54FC4326" w14:textId="69941F7A" w:rsidR="00442505" w:rsidRPr="000B0179" w:rsidRDefault="000006EB" w:rsidP="000B0179">
      <w:pPr>
        <w:pStyle w:val="Referencelist"/>
      </w:pPr>
      <w:r w:rsidRPr="000B0179">
        <w:t>O’DONNELL</w:t>
      </w:r>
      <w:r w:rsidR="004353EA" w:rsidRPr="000B0179">
        <w:t xml:space="preserve"> W</w:t>
      </w:r>
      <w:r w:rsidR="0062437D" w:rsidRPr="000B0179">
        <w:t>.</w:t>
      </w:r>
      <w:r w:rsidR="004353EA" w:rsidRPr="000B0179">
        <w:t>J</w:t>
      </w:r>
      <w:r w:rsidR="0062437D" w:rsidRPr="000B0179">
        <w:t>.</w:t>
      </w:r>
      <w:r w:rsidR="004353EA" w:rsidRPr="000B0179">
        <w:t xml:space="preserve"> and </w:t>
      </w:r>
      <w:r w:rsidR="0062437D" w:rsidRPr="000B0179">
        <w:t xml:space="preserve">LANGER </w:t>
      </w:r>
      <w:r w:rsidR="004353EA" w:rsidRPr="000B0179">
        <w:t>B</w:t>
      </w:r>
      <w:r w:rsidR="0062437D" w:rsidRPr="000B0179">
        <w:t>.</w:t>
      </w:r>
      <w:r w:rsidR="004353EA" w:rsidRPr="000B0179">
        <w:t>F</w:t>
      </w:r>
      <w:r w:rsidR="0062437D" w:rsidRPr="000B0179">
        <w:t>.,</w:t>
      </w:r>
      <w:r w:rsidR="004353EA" w:rsidRPr="000B0179">
        <w:t xml:space="preserve"> </w:t>
      </w:r>
      <w:r w:rsidR="0062437D" w:rsidRPr="000B0179">
        <w:t xml:space="preserve">Fatigue design basis for zircaloy components, </w:t>
      </w:r>
      <w:r w:rsidR="004353EA" w:rsidRPr="000B0179">
        <w:t>Nuclear Science and Engineering (20):1–12</w:t>
      </w:r>
      <w:r w:rsidR="0062437D" w:rsidRPr="000B0179">
        <w:t xml:space="preserve">, 1964. </w:t>
      </w:r>
    </w:p>
    <w:p w14:paraId="02C6C396" w14:textId="028A39EC" w:rsidR="00285755" w:rsidRDefault="00285755" w:rsidP="00537496">
      <w:pPr>
        <w:pStyle w:val="Otherunnumberedheadings"/>
      </w:pPr>
      <w:bookmarkStart w:id="10" w:name="_GoBack"/>
      <w:bookmarkEnd w:id="10"/>
      <w:r w:rsidRPr="00285755">
        <w:t>ACKNOWLEDG</w:t>
      </w:r>
      <w:r w:rsidR="0001198D">
        <w:t>e</w:t>
      </w:r>
      <w:r w:rsidRPr="00285755">
        <w:t>MENTS</w:t>
      </w:r>
    </w:p>
    <w:p w14:paraId="290A4AFD" w14:textId="0630F7F6" w:rsidR="000B0179" w:rsidRDefault="000B0179" w:rsidP="00537496">
      <w:pPr>
        <w:pStyle w:val="BodyText"/>
      </w:pPr>
      <w:r>
        <w:t xml:space="preserve">The authors thank Ned Larson and John Orchard of DOE/LV for their support and advice for the cask transport tests. The authors would like to acknowledge the important contribution made by Paul McConnell, a principal investigator for the Cask Transport Tests Project, who has recently retired. </w:t>
      </w:r>
    </w:p>
    <w:p w14:paraId="18D2F887" w14:textId="6A77DDFB" w:rsidR="000B0179" w:rsidRDefault="000B0179" w:rsidP="00537496">
      <w:pPr>
        <w:pStyle w:val="BodyText"/>
      </w:pPr>
      <w:r>
        <w:t>Sandia National Laboratories is a multi-mission laboratory managed and operated by National Technology and Engineering Solutions of Sandia, LLC., a wholly owned subsidiary of Honeywell International, Inc., for the U.S. Department of Energy’s National Nuclear Security Administration under contract DE-NA-0003525. SAND2017- 8240 A.</w:t>
      </w:r>
    </w:p>
    <w:p w14:paraId="138BE20B" w14:textId="77777777" w:rsidR="00AF1BD0" w:rsidRDefault="00AF1BD0" w:rsidP="00537496">
      <w:pPr>
        <w:pStyle w:val="BodyText"/>
      </w:pPr>
    </w:p>
    <w:sectPr w:rsidR="00AF1BD0" w:rsidSect="00BD431D">
      <w:type w:val="continuous"/>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53F8A" w14:textId="77777777" w:rsidR="00450CCA" w:rsidRDefault="00450CCA">
      <w:r>
        <w:separator/>
      </w:r>
    </w:p>
  </w:endnote>
  <w:endnote w:type="continuationSeparator" w:id="0">
    <w:p w14:paraId="451940A3" w14:textId="77777777" w:rsidR="00450CCA" w:rsidRDefault="00450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ecilia LT Std Roman">
    <w:altName w:val="Calibri"/>
    <w:panose1 w:val="00000000000000000000"/>
    <w:charset w:val="00"/>
    <w:family w:val="modern"/>
    <w:notTrueType/>
    <w:pitch w:val="variable"/>
    <w:sig w:usb0="800000AF" w:usb1="50002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7777777" w:rsidR="00427D98" w:rsidRDefault="00427D98">
    <w:pPr>
      <w:pStyle w:val="zyxClassification1"/>
    </w:pPr>
    <w:r>
      <w:fldChar w:fldCharType="begin"/>
    </w:r>
    <w:r>
      <w:instrText xml:space="preserve"> DOCPROPERTY "IaeaClassification"  \* MERGEFORMAT </w:instrText>
    </w:r>
    <w:r>
      <w:fldChar w:fldCharType="end"/>
    </w:r>
  </w:p>
  <w:p w14:paraId="291899CE" w14:textId="77777777" w:rsidR="00427D98" w:rsidRDefault="00427D9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7777777" w:rsidR="00427D98" w:rsidRDefault="00427D98">
    <w:pPr>
      <w:pStyle w:val="zyxClassification1"/>
    </w:pPr>
    <w:r>
      <w:fldChar w:fldCharType="begin"/>
    </w:r>
    <w:r>
      <w:instrText xml:space="preserve"> DOCPROPERTY "IaeaClassification"  \* MERGEFORMAT </w:instrText>
    </w:r>
    <w:r>
      <w:fldChar w:fldCharType="end"/>
    </w:r>
  </w:p>
  <w:p w14:paraId="6047A923" w14:textId="77777777" w:rsidR="00427D98" w:rsidRPr="00037321" w:rsidRDefault="00427D9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27D98" w14:paraId="5ADC0CF1" w14:textId="77777777">
      <w:trPr>
        <w:cantSplit/>
      </w:trPr>
      <w:tc>
        <w:tcPr>
          <w:tcW w:w="4644" w:type="dxa"/>
        </w:tcPr>
        <w:p w14:paraId="4E1FAC46" w14:textId="77777777" w:rsidR="00427D98" w:rsidRDefault="00427D9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7777777" w:rsidR="00427D98" w:rsidRDefault="00427D9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76D44A0B" w14:textId="77777777" w:rsidR="00427D98" w:rsidRDefault="00427D9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929923D" w14:textId="77777777" w:rsidR="00427D98" w:rsidRDefault="00427D9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6E97123" w14:textId="77777777" w:rsidR="00427D98" w:rsidRDefault="00427D98">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61DD6" w14:textId="77777777" w:rsidR="00450CCA" w:rsidRDefault="00450CCA">
      <w:r>
        <w:t>___________________________________________________________________________</w:t>
      </w:r>
    </w:p>
  </w:footnote>
  <w:footnote w:type="continuationSeparator" w:id="0">
    <w:p w14:paraId="36C27FC5" w14:textId="77777777" w:rsidR="00450CCA" w:rsidRDefault="00450CCA">
      <w:r>
        <w:t>___________________________________________________________________________</w:t>
      </w:r>
    </w:p>
  </w:footnote>
  <w:footnote w:type="continuationNotice" w:id="1">
    <w:p w14:paraId="1B83BC69" w14:textId="77777777" w:rsidR="00450CCA" w:rsidRDefault="00450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61F5BC97" w:rsidR="00427D98" w:rsidRDefault="00427D98" w:rsidP="00CF7AF3">
    <w:pPr>
      <w:pStyle w:val="Runninghead"/>
    </w:pPr>
    <w:r>
      <w:tab/>
      <w:t>IAEA-CN-</w:t>
    </w:r>
    <w:r w:rsidR="006C71FC">
      <w:t>272</w:t>
    </w:r>
    <w:r>
      <w:t>/</w:t>
    </w:r>
    <w:r w:rsidR="006C71FC">
      <w:t>184</w:t>
    </w:r>
  </w:p>
  <w:p w14:paraId="13808C8C" w14:textId="77777777" w:rsidR="00427D98" w:rsidRDefault="00427D9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77777777" w:rsidR="00427D98" w:rsidRDefault="00427D9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3EF50A08" w:rsidR="00427D98" w:rsidRDefault="00427D98" w:rsidP="00B82FA5">
    <w:pPr>
      <w:pStyle w:val="Runninghead"/>
    </w:pPr>
    <w:r>
      <w:t>KALININA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27D98" w14:paraId="7E7518E8" w14:textId="77777777">
      <w:trPr>
        <w:cantSplit/>
        <w:trHeight w:val="716"/>
      </w:trPr>
      <w:tc>
        <w:tcPr>
          <w:tcW w:w="979" w:type="dxa"/>
          <w:vMerge w:val="restart"/>
        </w:tcPr>
        <w:p w14:paraId="39A6473B" w14:textId="77777777" w:rsidR="00427D98" w:rsidRDefault="00427D98">
          <w:pPr>
            <w:spacing w:before="180"/>
            <w:ind w:left="17"/>
          </w:pPr>
        </w:p>
      </w:tc>
      <w:tc>
        <w:tcPr>
          <w:tcW w:w="3638" w:type="dxa"/>
          <w:vAlign w:val="bottom"/>
        </w:tcPr>
        <w:p w14:paraId="3B076A84" w14:textId="77777777" w:rsidR="00427D98" w:rsidRDefault="00427D98">
          <w:pPr>
            <w:spacing w:after="20"/>
          </w:pPr>
        </w:p>
      </w:tc>
      <w:bookmarkStart w:id="0" w:name="DOC_bkmClassification1"/>
      <w:tc>
        <w:tcPr>
          <w:tcW w:w="5702" w:type="dxa"/>
          <w:vMerge w:val="restart"/>
          <w:tcMar>
            <w:right w:w="193" w:type="dxa"/>
          </w:tcMar>
        </w:tcPr>
        <w:p w14:paraId="268E19C1" w14:textId="77777777" w:rsidR="00427D98" w:rsidRDefault="00427D9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347EC5C0" w14:textId="77777777" w:rsidR="00427D98" w:rsidRDefault="00427D98">
          <w:pPr>
            <w:pStyle w:val="zyxConfid2Red"/>
          </w:pPr>
          <w:r>
            <w:fldChar w:fldCharType="begin"/>
          </w:r>
          <w:r>
            <w:instrText>DOCPROPERTY "IaeaClassification2"  \* MERGEFORMAT</w:instrText>
          </w:r>
          <w:r>
            <w:fldChar w:fldCharType="end"/>
          </w:r>
        </w:p>
      </w:tc>
    </w:tr>
    <w:tr w:rsidR="00427D98" w14:paraId="38F39606" w14:textId="77777777">
      <w:trPr>
        <w:cantSplit/>
        <w:trHeight w:val="167"/>
      </w:trPr>
      <w:tc>
        <w:tcPr>
          <w:tcW w:w="979" w:type="dxa"/>
          <w:vMerge/>
        </w:tcPr>
        <w:p w14:paraId="6D498B64" w14:textId="77777777" w:rsidR="00427D98" w:rsidRDefault="00427D98">
          <w:pPr>
            <w:spacing w:before="57"/>
          </w:pPr>
        </w:p>
      </w:tc>
      <w:tc>
        <w:tcPr>
          <w:tcW w:w="3638" w:type="dxa"/>
          <w:vAlign w:val="bottom"/>
        </w:tcPr>
        <w:p w14:paraId="39757922" w14:textId="77777777" w:rsidR="00427D98" w:rsidRDefault="00427D98">
          <w:pPr>
            <w:pStyle w:val="Heading9"/>
            <w:spacing w:before="0" w:after="10"/>
          </w:pPr>
        </w:p>
      </w:tc>
      <w:tc>
        <w:tcPr>
          <w:tcW w:w="5702" w:type="dxa"/>
          <w:vMerge/>
          <w:vAlign w:val="bottom"/>
        </w:tcPr>
        <w:p w14:paraId="6AB4E64A" w14:textId="77777777" w:rsidR="00427D98" w:rsidRDefault="00427D98">
          <w:pPr>
            <w:pStyle w:val="Heading9"/>
            <w:spacing w:before="0" w:after="10"/>
          </w:pPr>
        </w:p>
      </w:tc>
    </w:tr>
  </w:tbl>
  <w:p w14:paraId="73CF48A8" w14:textId="77777777" w:rsidR="00427D98" w:rsidRDefault="00427D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0E9E"/>
    <w:multiLevelType w:val="hybridMultilevel"/>
    <w:tmpl w:val="94C4C42C"/>
    <w:lvl w:ilvl="0" w:tplc="E4FC366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3146C0"/>
    <w:multiLevelType w:val="hybridMultilevel"/>
    <w:tmpl w:val="E6DAE974"/>
    <w:lvl w:ilvl="0" w:tplc="097656A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487520"/>
    <w:multiLevelType w:val="hybridMultilevel"/>
    <w:tmpl w:val="E0F22D76"/>
    <w:lvl w:ilvl="0" w:tplc="8BC8049A">
      <w:start w:val="1"/>
      <w:numFmt w:val="upperLetter"/>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31A5D15"/>
    <w:multiLevelType w:val="hybridMultilevel"/>
    <w:tmpl w:val="B6F42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Heading2"/>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none"/>
      <w:lvlRestart w:val="0"/>
      <w:pStyle w:val="Heading4"/>
      <w:lvlText w:val=""/>
      <w:lvlJc w:val="left"/>
      <w:pPr>
        <w:tabs>
          <w:tab w:val="num" w:pos="2058"/>
        </w:tabs>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7AB37789"/>
    <w:multiLevelType w:val="hybridMultilevel"/>
    <w:tmpl w:val="8DFC9A18"/>
    <w:lvl w:ilvl="0" w:tplc="509E148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0"/>
  </w:num>
  <w:num w:numId="2">
    <w:abstractNumId w:val="5"/>
  </w:num>
  <w:num w:numId="3">
    <w:abstractNumId w:val="14"/>
  </w:num>
  <w:num w:numId="4">
    <w:abstractNumId w:val="14"/>
  </w:num>
  <w:num w:numId="5">
    <w:abstractNumId w:val="14"/>
  </w:num>
  <w:num w:numId="6">
    <w:abstractNumId w:val="7"/>
  </w:num>
  <w:num w:numId="7">
    <w:abstractNumId w:val="12"/>
  </w:num>
  <w:num w:numId="8">
    <w:abstractNumId w:val="15"/>
  </w:num>
  <w:num w:numId="9">
    <w:abstractNumId w:val="2"/>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3"/>
  </w:num>
  <w:num w:numId="21">
    <w:abstractNumId w:val="14"/>
  </w:num>
  <w:num w:numId="22">
    <w:abstractNumId w:val="4"/>
  </w:num>
  <w:num w:numId="23">
    <w:abstractNumId w:val="1"/>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8"/>
  </w:num>
  <w:num w:numId="31">
    <w:abstractNumId w:val="8"/>
  </w:num>
  <w:num w:numId="32">
    <w:abstractNumId w:val="14"/>
  </w:num>
  <w:num w:numId="33">
    <w:abstractNumId w:val="9"/>
  </w:num>
  <w:num w:numId="34">
    <w:abstractNumId w:val="6"/>
  </w:num>
  <w:num w:numId="35">
    <w:abstractNumId w:val="0"/>
  </w:num>
  <w:num w:numId="36">
    <w:abstractNumId w:val="16"/>
  </w:num>
  <w:num w:numId="37">
    <w:abstractNumId w:val="1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4"/>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6EB"/>
    <w:rsid w:val="0000483E"/>
    <w:rsid w:val="0001198D"/>
    <w:rsid w:val="00021A90"/>
    <w:rsid w:val="000229AB"/>
    <w:rsid w:val="0002569A"/>
    <w:rsid w:val="00025EE6"/>
    <w:rsid w:val="00035D06"/>
    <w:rsid w:val="00037321"/>
    <w:rsid w:val="000A0299"/>
    <w:rsid w:val="000A5FFB"/>
    <w:rsid w:val="000B0179"/>
    <w:rsid w:val="000F7E94"/>
    <w:rsid w:val="001119D6"/>
    <w:rsid w:val="00111A65"/>
    <w:rsid w:val="00121F24"/>
    <w:rsid w:val="001308F2"/>
    <w:rsid w:val="001313E8"/>
    <w:rsid w:val="00154D5E"/>
    <w:rsid w:val="0016488B"/>
    <w:rsid w:val="00172B1B"/>
    <w:rsid w:val="001B59AD"/>
    <w:rsid w:val="001C58F5"/>
    <w:rsid w:val="001C7B01"/>
    <w:rsid w:val="001D5CEE"/>
    <w:rsid w:val="001F3EE3"/>
    <w:rsid w:val="001F3F31"/>
    <w:rsid w:val="001F5712"/>
    <w:rsid w:val="002071D9"/>
    <w:rsid w:val="002102B4"/>
    <w:rsid w:val="002122DA"/>
    <w:rsid w:val="002174F7"/>
    <w:rsid w:val="0022709B"/>
    <w:rsid w:val="00246130"/>
    <w:rsid w:val="002543C4"/>
    <w:rsid w:val="00256822"/>
    <w:rsid w:val="0026525A"/>
    <w:rsid w:val="00274790"/>
    <w:rsid w:val="00281F70"/>
    <w:rsid w:val="00285755"/>
    <w:rsid w:val="002A1F9C"/>
    <w:rsid w:val="002A4831"/>
    <w:rsid w:val="002B29C2"/>
    <w:rsid w:val="002C4208"/>
    <w:rsid w:val="002C7D17"/>
    <w:rsid w:val="002E271B"/>
    <w:rsid w:val="00330D93"/>
    <w:rsid w:val="00344CC3"/>
    <w:rsid w:val="00352DE1"/>
    <w:rsid w:val="0035332A"/>
    <w:rsid w:val="003728E6"/>
    <w:rsid w:val="00375FCF"/>
    <w:rsid w:val="00393212"/>
    <w:rsid w:val="00394D6B"/>
    <w:rsid w:val="003B5E0E"/>
    <w:rsid w:val="003D255A"/>
    <w:rsid w:val="003E5D21"/>
    <w:rsid w:val="003F7CA1"/>
    <w:rsid w:val="00403098"/>
    <w:rsid w:val="00404878"/>
    <w:rsid w:val="00416949"/>
    <w:rsid w:val="004172E6"/>
    <w:rsid w:val="00427D98"/>
    <w:rsid w:val="004353EA"/>
    <w:rsid w:val="004370D8"/>
    <w:rsid w:val="00441B83"/>
    <w:rsid w:val="00442505"/>
    <w:rsid w:val="00450CCA"/>
    <w:rsid w:val="00454499"/>
    <w:rsid w:val="00472C43"/>
    <w:rsid w:val="0047490D"/>
    <w:rsid w:val="004859EA"/>
    <w:rsid w:val="004947D7"/>
    <w:rsid w:val="004B2C90"/>
    <w:rsid w:val="004C1BF4"/>
    <w:rsid w:val="004C6472"/>
    <w:rsid w:val="004E0FCC"/>
    <w:rsid w:val="004E3E1B"/>
    <w:rsid w:val="005043A9"/>
    <w:rsid w:val="00532A33"/>
    <w:rsid w:val="00537496"/>
    <w:rsid w:val="00544C32"/>
    <w:rsid w:val="00544ED3"/>
    <w:rsid w:val="00553E54"/>
    <w:rsid w:val="0058477B"/>
    <w:rsid w:val="0058654F"/>
    <w:rsid w:val="0059443F"/>
    <w:rsid w:val="00596ACA"/>
    <w:rsid w:val="005C2755"/>
    <w:rsid w:val="005D5A0E"/>
    <w:rsid w:val="005E39BC"/>
    <w:rsid w:val="005F00A0"/>
    <w:rsid w:val="006206E4"/>
    <w:rsid w:val="0062437D"/>
    <w:rsid w:val="00632202"/>
    <w:rsid w:val="00647F33"/>
    <w:rsid w:val="00662532"/>
    <w:rsid w:val="0066622B"/>
    <w:rsid w:val="006B2274"/>
    <w:rsid w:val="006B2637"/>
    <w:rsid w:val="006B6298"/>
    <w:rsid w:val="006B7AFA"/>
    <w:rsid w:val="006C71FC"/>
    <w:rsid w:val="006F0BFC"/>
    <w:rsid w:val="00717C6F"/>
    <w:rsid w:val="00733EA7"/>
    <w:rsid w:val="007400D4"/>
    <w:rsid w:val="007445DA"/>
    <w:rsid w:val="00747B08"/>
    <w:rsid w:val="00751D8D"/>
    <w:rsid w:val="00754155"/>
    <w:rsid w:val="007A1AF3"/>
    <w:rsid w:val="007A3E45"/>
    <w:rsid w:val="007B4FD1"/>
    <w:rsid w:val="007C7643"/>
    <w:rsid w:val="007D3092"/>
    <w:rsid w:val="007D5261"/>
    <w:rsid w:val="007E126E"/>
    <w:rsid w:val="00802381"/>
    <w:rsid w:val="00815F7D"/>
    <w:rsid w:val="00825501"/>
    <w:rsid w:val="00863573"/>
    <w:rsid w:val="00883848"/>
    <w:rsid w:val="00895448"/>
    <w:rsid w:val="00897ED5"/>
    <w:rsid w:val="008A1B55"/>
    <w:rsid w:val="008A4727"/>
    <w:rsid w:val="008A7B49"/>
    <w:rsid w:val="008B6BB9"/>
    <w:rsid w:val="008E3E59"/>
    <w:rsid w:val="00911543"/>
    <w:rsid w:val="009519C9"/>
    <w:rsid w:val="00983480"/>
    <w:rsid w:val="00997E43"/>
    <w:rsid w:val="009A7A36"/>
    <w:rsid w:val="009C714B"/>
    <w:rsid w:val="009D0B86"/>
    <w:rsid w:val="009E0D5B"/>
    <w:rsid w:val="009E1558"/>
    <w:rsid w:val="009F2483"/>
    <w:rsid w:val="009F4C1A"/>
    <w:rsid w:val="00A00C59"/>
    <w:rsid w:val="00A3413A"/>
    <w:rsid w:val="00A42898"/>
    <w:rsid w:val="00A54DC4"/>
    <w:rsid w:val="00A660E0"/>
    <w:rsid w:val="00A82634"/>
    <w:rsid w:val="00AB1CA7"/>
    <w:rsid w:val="00AB6ACE"/>
    <w:rsid w:val="00AC5A3A"/>
    <w:rsid w:val="00AD7C2F"/>
    <w:rsid w:val="00AE2114"/>
    <w:rsid w:val="00AF1BD0"/>
    <w:rsid w:val="00B2682D"/>
    <w:rsid w:val="00B32F50"/>
    <w:rsid w:val="00B82FA5"/>
    <w:rsid w:val="00B96D1E"/>
    <w:rsid w:val="00BC4316"/>
    <w:rsid w:val="00BD0440"/>
    <w:rsid w:val="00BD109E"/>
    <w:rsid w:val="00BD1400"/>
    <w:rsid w:val="00BD251C"/>
    <w:rsid w:val="00BD431D"/>
    <w:rsid w:val="00BD605C"/>
    <w:rsid w:val="00BE2A76"/>
    <w:rsid w:val="00BF09C7"/>
    <w:rsid w:val="00C60998"/>
    <w:rsid w:val="00C65E60"/>
    <w:rsid w:val="00C853DB"/>
    <w:rsid w:val="00C942AC"/>
    <w:rsid w:val="00C95262"/>
    <w:rsid w:val="00C956A5"/>
    <w:rsid w:val="00C957D2"/>
    <w:rsid w:val="00C96E81"/>
    <w:rsid w:val="00CA238F"/>
    <w:rsid w:val="00CA6731"/>
    <w:rsid w:val="00CA7468"/>
    <w:rsid w:val="00CB2502"/>
    <w:rsid w:val="00CB722E"/>
    <w:rsid w:val="00CE5A52"/>
    <w:rsid w:val="00CE77F0"/>
    <w:rsid w:val="00CF7AF3"/>
    <w:rsid w:val="00D036AB"/>
    <w:rsid w:val="00D03883"/>
    <w:rsid w:val="00D14880"/>
    <w:rsid w:val="00D208A0"/>
    <w:rsid w:val="00D26ADA"/>
    <w:rsid w:val="00D35A78"/>
    <w:rsid w:val="00D47700"/>
    <w:rsid w:val="00D555A1"/>
    <w:rsid w:val="00D64DC2"/>
    <w:rsid w:val="00D85780"/>
    <w:rsid w:val="00DA46CA"/>
    <w:rsid w:val="00DF0EC9"/>
    <w:rsid w:val="00DF21EB"/>
    <w:rsid w:val="00DF32E3"/>
    <w:rsid w:val="00E20E70"/>
    <w:rsid w:val="00E25B68"/>
    <w:rsid w:val="00E433F0"/>
    <w:rsid w:val="00E5136F"/>
    <w:rsid w:val="00E61818"/>
    <w:rsid w:val="00E710A2"/>
    <w:rsid w:val="00E748DB"/>
    <w:rsid w:val="00E75F6C"/>
    <w:rsid w:val="00E84003"/>
    <w:rsid w:val="00EC10FC"/>
    <w:rsid w:val="00EC3A62"/>
    <w:rsid w:val="00EE0041"/>
    <w:rsid w:val="00EE29B9"/>
    <w:rsid w:val="00EE2C42"/>
    <w:rsid w:val="00F004EE"/>
    <w:rsid w:val="00F01556"/>
    <w:rsid w:val="00F0439E"/>
    <w:rsid w:val="00F42E23"/>
    <w:rsid w:val="00F45EEE"/>
    <w:rsid w:val="00F51E9C"/>
    <w:rsid w:val="00F523CA"/>
    <w:rsid w:val="00F74A9D"/>
    <w:rsid w:val="00F83278"/>
    <w:rsid w:val="00FB2398"/>
    <w:rsid w:val="00FB43CC"/>
    <w:rsid w:val="00FB59AE"/>
    <w:rsid w:val="00FC3ADF"/>
    <w:rsid w:val="00FC6EDE"/>
    <w:rsid w:val="00FF386F"/>
    <w:rsid w:val="00FF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4" w:qFormat="1"/>
    <w:lsdException w:name="heading 2" w:locked="0" w:uiPriority="4" w:qFormat="1"/>
    <w:lsdException w:name="heading 3" w:locked="0" w:semiHidden="1" w:uiPriority="4" w:unhideWhenUsed="1" w:qFormat="1"/>
    <w:lsdException w:name="heading 4" w:locked="0" w:semiHidden="1" w:uiPriority="4"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Author">
    <w:name w:val="Author"/>
    <w:basedOn w:val="Normal"/>
    <w:qFormat/>
    <w:rsid w:val="002122DA"/>
    <w:pPr>
      <w:overflowPunct/>
      <w:autoSpaceDE/>
      <w:autoSpaceDN/>
      <w:adjustRightInd/>
      <w:spacing w:after="360"/>
      <w:ind w:left="340" w:right="340"/>
      <w:jc w:val="center"/>
      <w:textAlignment w:val="auto"/>
    </w:pPr>
    <w:rPr>
      <w:rFonts w:ascii="Caecilia LT Std Roman" w:eastAsia="PMingLiU" w:hAnsi="Caecilia LT Std Roman" w:cs="Arial"/>
      <w:sz w:val="19"/>
      <w:szCs w:val="18"/>
      <w:lang w:eastAsia="zh-TW"/>
    </w:rPr>
  </w:style>
  <w:style w:type="paragraph" w:customStyle="1" w:styleId="BodyText1">
    <w:name w:val="Body Text1"/>
    <w:qFormat/>
    <w:rsid w:val="00344CC3"/>
    <w:pPr>
      <w:spacing w:after="120"/>
      <w:ind w:left="340" w:right="340"/>
      <w:jc w:val="both"/>
    </w:pPr>
    <w:rPr>
      <w:rFonts w:ascii="Caecilia LT Std Roman" w:eastAsia="PMingLiU" w:hAnsi="Caecilia LT Std Roman" w:cs="Arial"/>
      <w:sz w:val="19"/>
      <w:szCs w:val="18"/>
      <w:lang w:eastAsia="zh-TW"/>
    </w:rPr>
  </w:style>
  <w:style w:type="table" w:styleId="TableGridLight">
    <w:name w:val="Grid Table Light"/>
    <w:basedOn w:val="TableNormal"/>
    <w:uiPriority w:val="40"/>
    <w:rsid w:val="004B2C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85780"/>
    <w:pPr>
      <w:autoSpaceDE w:val="0"/>
      <w:autoSpaceDN w:val="0"/>
      <w:adjustRightInd w:val="0"/>
    </w:pPr>
    <w:rPr>
      <w:color w:val="000000"/>
      <w:sz w:val="24"/>
      <w:szCs w:val="24"/>
      <w:lang w:val="en-US"/>
    </w:rPr>
  </w:style>
  <w:style w:type="character" w:styleId="Hyperlink">
    <w:name w:val="Hyperlink"/>
    <w:basedOn w:val="DefaultParagraphFont"/>
    <w:uiPriority w:val="49"/>
    <w:unhideWhenUsed/>
    <w:locked/>
    <w:rsid w:val="00A82634"/>
    <w:rPr>
      <w:color w:val="0000FF" w:themeColor="hyperlink"/>
      <w:u w:val="single"/>
    </w:rPr>
  </w:style>
  <w:style w:type="character" w:styleId="UnresolvedMention">
    <w:name w:val="Unresolved Mention"/>
    <w:basedOn w:val="DefaultParagraphFont"/>
    <w:uiPriority w:val="99"/>
    <w:semiHidden/>
    <w:unhideWhenUsed/>
    <w:rsid w:val="00A82634"/>
    <w:rPr>
      <w:color w:val="808080"/>
      <w:shd w:val="clear" w:color="auto" w:fill="E6E6E6"/>
    </w:rPr>
  </w:style>
  <w:style w:type="character" w:customStyle="1" w:styleId="Heading3Char">
    <w:name w:val="Heading 3 Char"/>
    <w:aliases w:val="2nd level paper heading Char"/>
    <w:basedOn w:val="DefaultParagraphFont"/>
    <w:link w:val="Heading3"/>
    <w:uiPriority w:val="4"/>
    <w:rsid w:val="002543C4"/>
    <w:rPr>
      <w:b/>
      <w:lang w:eastAsia="en-US"/>
    </w:rPr>
  </w:style>
  <w:style w:type="paragraph" w:styleId="ListParagraph">
    <w:name w:val="List Paragraph"/>
    <w:basedOn w:val="Normal"/>
    <w:uiPriority w:val="34"/>
    <w:qFormat/>
    <w:locked/>
    <w:rsid w:val="0000483E"/>
    <w:pPr>
      <w:overflowPunct/>
      <w:autoSpaceDE/>
      <w:autoSpaceDN/>
      <w:adjustRightInd/>
      <w:ind w:left="720"/>
      <w:contextualSpacing/>
      <w:textAlignment w:val="auto"/>
    </w:pPr>
    <w:rPr>
      <w:sz w:val="20"/>
      <w:lang w:val="en-US"/>
    </w:rPr>
  </w:style>
  <w:style w:type="character" w:styleId="CommentReference">
    <w:name w:val="annotation reference"/>
    <w:basedOn w:val="DefaultParagraphFont"/>
    <w:uiPriority w:val="49"/>
    <w:semiHidden/>
    <w:unhideWhenUsed/>
    <w:locked/>
    <w:rsid w:val="00403098"/>
    <w:rPr>
      <w:sz w:val="16"/>
      <w:szCs w:val="16"/>
    </w:rPr>
  </w:style>
  <w:style w:type="paragraph" w:styleId="CommentText">
    <w:name w:val="annotation text"/>
    <w:basedOn w:val="Normal"/>
    <w:link w:val="CommentTextChar"/>
    <w:uiPriority w:val="49"/>
    <w:semiHidden/>
    <w:unhideWhenUsed/>
    <w:locked/>
    <w:rsid w:val="00403098"/>
    <w:rPr>
      <w:sz w:val="20"/>
    </w:rPr>
  </w:style>
  <w:style w:type="character" w:customStyle="1" w:styleId="CommentTextChar">
    <w:name w:val="Comment Text Char"/>
    <w:basedOn w:val="DefaultParagraphFont"/>
    <w:link w:val="CommentText"/>
    <w:uiPriority w:val="49"/>
    <w:semiHidden/>
    <w:rsid w:val="0040309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4099">
      <w:bodyDiv w:val="1"/>
      <w:marLeft w:val="0"/>
      <w:marRight w:val="0"/>
      <w:marTop w:val="0"/>
      <w:marBottom w:val="0"/>
      <w:divBdr>
        <w:top w:val="none" w:sz="0" w:space="0" w:color="auto"/>
        <w:left w:val="none" w:sz="0" w:space="0" w:color="auto"/>
        <w:bottom w:val="none" w:sz="0" w:space="0" w:color="auto"/>
        <w:right w:val="none" w:sz="0" w:space="0" w:color="auto"/>
      </w:divBdr>
    </w:div>
    <w:div w:id="338627437">
      <w:bodyDiv w:val="1"/>
      <w:marLeft w:val="0"/>
      <w:marRight w:val="0"/>
      <w:marTop w:val="0"/>
      <w:marBottom w:val="0"/>
      <w:divBdr>
        <w:top w:val="none" w:sz="0" w:space="0" w:color="auto"/>
        <w:left w:val="none" w:sz="0" w:space="0" w:color="auto"/>
        <w:bottom w:val="none" w:sz="0" w:space="0" w:color="auto"/>
        <w:right w:val="none" w:sz="0" w:space="0" w:color="auto"/>
      </w:divBdr>
    </w:div>
    <w:div w:id="486360683">
      <w:bodyDiv w:val="1"/>
      <w:marLeft w:val="0"/>
      <w:marRight w:val="0"/>
      <w:marTop w:val="0"/>
      <w:marBottom w:val="0"/>
      <w:divBdr>
        <w:top w:val="none" w:sz="0" w:space="0" w:color="auto"/>
        <w:left w:val="none" w:sz="0" w:space="0" w:color="auto"/>
        <w:bottom w:val="none" w:sz="0" w:space="0" w:color="auto"/>
        <w:right w:val="none" w:sz="0" w:space="0" w:color="auto"/>
      </w:divBdr>
    </w:div>
    <w:div w:id="945160790">
      <w:bodyDiv w:val="1"/>
      <w:marLeft w:val="0"/>
      <w:marRight w:val="0"/>
      <w:marTop w:val="0"/>
      <w:marBottom w:val="0"/>
      <w:divBdr>
        <w:top w:val="none" w:sz="0" w:space="0" w:color="auto"/>
        <w:left w:val="none" w:sz="0" w:space="0" w:color="auto"/>
        <w:bottom w:val="none" w:sz="0" w:space="0" w:color="auto"/>
        <w:right w:val="none" w:sz="0" w:space="0" w:color="auto"/>
      </w:divBdr>
    </w:div>
    <w:div w:id="1125350653">
      <w:bodyDiv w:val="1"/>
      <w:marLeft w:val="0"/>
      <w:marRight w:val="0"/>
      <w:marTop w:val="0"/>
      <w:marBottom w:val="0"/>
      <w:divBdr>
        <w:top w:val="none" w:sz="0" w:space="0" w:color="auto"/>
        <w:left w:val="none" w:sz="0" w:space="0" w:color="auto"/>
        <w:bottom w:val="none" w:sz="0" w:space="0" w:color="auto"/>
        <w:right w:val="none" w:sz="0" w:space="0" w:color="auto"/>
      </w:divBdr>
    </w:div>
    <w:div w:id="1266187650">
      <w:bodyDiv w:val="1"/>
      <w:marLeft w:val="0"/>
      <w:marRight w:val="0"/>
      <w:marTop w:val="0"/>
      <w:marBottom w:val="0"/>
      <w:divBdr>
        <w:top w:val="none" w:sz="0" w:space="0" w:color="auto"/>
        <w:left w:val="none" w:sz="0" w:space="0" w:color="auto"/>
        <w:bottom w:val="none" w:sz="0" w:space="0" w:color="auto"/>
        <w:right w:val="none" w:sz="0" w:space="0" w:color="auto"/>
      </w:divBdr>
    </w:div>
    <w:div w:id="1613392151">
      <w:bodyDiv w:val="1"/>
      <w:marLeft w:val="0"/>
      <w:marRight w:val="0"/>
      <w:marTop w:val="0"/>
      <w:marBottom w:val="0"/>
      <w:divBdr>
        <w:top w:val="none" w:sz="0" w:space="0" w:color="auto"/>
        <w:left w:val="none" w:sz="0" w:space="0" w:color="auto"/>
        <w:bottom w:val="none" w:sz="0" w:space="0" w:color="auto"/>
        <w:right w:val="none" w:sz="0" w:space="0" w:color="auto"/>
      </w:divBdr>
    </w:div>
    <w:div w:id="1727335682">
      <w:bodyDiv w:val="1"/>
      <w:marLeft w:val="0"/>
      <w:marRight w:val="0"/>
      <w:marTop w:val="0"/>
      <w:marBottom w:val="0"/>
      <w:divBdr>
        <w:top w:val="none" w:sz="0" w:space="0" w:color="auto"/>
        <w:left w:val="none" w:sz="0" w:space="0" w:color="auto"/>
        <w:bottom w:val="none" w:sz="0" w:space="0" w:color="auto"/>
        <w:right w:val="none" w:sz="0" w:space="0" w:color="auto"/>
      </w:divBdr>
    </w:div>
    <w:div w:id="189970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youtube.com/watch?v=wGKtgrozrGM&amp;feature=youtu.b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cid:image002.png@01D4C9D7.BA8AFED0"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4.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BB0D434-471E-4358-8845-706CE16A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98</TotalTime>
  <Pages>10</Pages>
  <Words>3061</Words>
  <Characters>17452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client</cp:lastModifiedBy>
  <cp:revision>7</cp:revision>
  <cp:lastPrinted>2015-12-01T10:27:00Z</cp:lastPrinted>
  <dcterms:created xsi:type="dcterms:W3CDTF">2019-02-25T20:52:00Z</dcterms:created>
  <dcterms:modified xsi:type="dcterms:W3CDTF">2019-05-22T18:18:00Z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